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E9B0" w14:textId="77777777" w:rsidR="00E74889" w:rsidRDefault="00E74889" w:rsidP="00E74889">
      <w:pPr>
        <w:pStyle w:val="StinkingStyles"/>
        <w:spacing w:after="0"/>
        <w:ind w:right="-1561"/>
        <w:rPr>
          <w:rFonts w:ascii="Arial" w:hAnsi="Arial" w:cs="Arial"/>
          <w:b/>
          <w:sz w:val="20"/>
          <w:szCs w:val="20"/>
          <w:u w:val="single"/>
        </w:rPr>
      </w:pPr>
    </w:p>
    <w:p w14:paraId="587EE9B1" w14:textId="0641CF70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b/>
          <w:i/>
          <w:sz w:val="20"/>
          <w:szCs w:val="20"/>
        </w:rPr>
      </w:pPr>
    </w:p>
    <w:p w14:paraId="587EE9B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B3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permStart w:id="1365654760" w:edGrp="everyone"/>
      <w:r>
        <w:rPr>
          <w:rFonts w:ascii="Arial" w:hAnsi="Arial" w:cs="Arial"/>
          <w:sz w:val="20"/>
          <w:szCs w:val="20"/>
        </w:rPr>
        <w:t>Naam aannemer</w:t>
      </w:r>
      <w:permEnd w:id="1365654760"/>
      <w:r>
        <w:rPr>
          <w:rFonts w:ascii="Arial" w:hAnsi="Arial" w:cs="Arial"/>
          <w:sz w:val="20"/>
          <w:szCs w:val="20"/>
        </w:rPr>
        <w:t xml:space="preserve"> verklaart hierbij dat hij voldoet aan zijn verplichting voor 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>Social Return</w:t>
        </w:r>
      </w:smartTag>
      <w:r>
        <w:rPr>
          <w:rFonts w:ascii="Arial" w:hAnsi="Arial" w:cs="Arial"/>
          <w:sz w:val="20"/>
          <w:szCs w:val="20"/>
        </w:rPr>
        <w:t xml:space="preserve">. Deze verplichting staat in </w:t>
      </w:r>
      <w:r w:rsidR="00E347BA">
        <w:rPr>
          <w:rFonts w:ascii="Arial" w:hAnsi="Arial" w:cs="Arial"/>
          <w:sz w:val="20"/>
          <w:szCs w:val="20"/>
        </w:rPr>
        <w:t>bepaling 0</w:t>
      </w:r>
      <w:r w:rsidR="00437263">
        <w:rPr>
          <w:rFonts w:ascii="Arial" w:hAnsi="Arial" w:cs="Arial"/>
          <w:sz w:val="20"/>
          <w:szCs w:val="20"/>
        </w:rPr>
        <w:t>1</w:t>
      </w:r>
      <w:r w:rsidR="007E0473">
        <w:rPr>
          <w:rFonts w:ascii="Arial" w:hAnsi="Arial" w:cs="Arial"/>
          <w:sz w:val="20"/>
          <w:szCs w:val="20"/>
        </w:rPr>
        <w:t>.02.06-</w:t>
      </w:r>
      <w:r w:rsidR="00FC3BBA">
        <w:rPr>
          <w:rFonts w:ascii="Arial" w:hAnsi="Arial" w:cs="Arial"/>
          <w:sz w:val="20"/>
          <w:szCs w:val="20"/>
        </w:rPr>
        <w:t>1</w:t>
      </w:r>
      <w:r w:rsidR="002F179E">
        <w:rPr>
          <w:rFonts w:ascii="Arial" w:hAnsi="Arial" w:cs="Arial"/>
          <w:sz w:val="20"/>
          <w:szCs w:val="20"/>
        </w:rPr>
        <w:t>9</w:t>
      </w:r>
      <w:r w:rsidR="007E0473">
        <w:rPr>
          <w:rFonts w:ascii="Arial" w:hAnsi="Arial" w:cs="Arial"/>
          <w:sz w:val="20"/>
          <w:szCs w:val="20"/>
        </w:rPr>
        <w:t xml:space="preserve"> VERPLICHTINGEN SOCIAL RETURN</w:t>
      </w:r>
      <w:r>
        <w:rPr>
          <w:rFonts w:ascii="Arial" w:hAnsi="Arial" w:cs="Arial"/>
          <w:sz w:val="20"/>
          <w:szCs w:val="20"/>
        </w:rPr>
        <w:t xml:space="preserve"> van het</w:t>
      </w:r>
      <w:r w:rsidR="007E0473">
        <w:rPr>
          <w:rFonts w:ascii="Arial" w:hAnsi="Arial" w:cs="Arial"/>
          <w:sz w:val="20"/>
          <w:szCs w:val="20"/>
        </w:rPr>
        <w:t xml:space="preserve"> bestek met als naam: </w:t>
      </w:r>
      <w:permStart w:id="101808349" w:edGrp="everyone"/>
      <w:r>
        <w:rPr>
          <w:rFonts w:ascii="Arial" w:hAnsi="Arial" w:cs="Arial"/>
          <w:sz w:val="20"/>
          <w:szCs w:val="20"/>
        </w:rPr>
        <w:t>naam bestek</w:t>
      </w:r>
      <w:permEnd w:id="101808349"/>
      <w:r w:rsidR="007E0473">
        <w:rPr>
          <w:rFonts w:ascii="Arial" w:hAnsi="Arial" w:cs="Arial"/>
          <w:sz w:val="20"/>
          <w:szCs w:val="20"/>
        </w:rPr>
        <w:t xml:space="preserve">, met projectnummer: </w:t>
      </w:r>
      <w:permStart w:id="2024762037" w:edGrp="everyone"/>
      <w:r>
        <w:rPr>
          <w:rFonts w:ascii="Arial" w:hAnsi="Arial" w:cs="Arial"/>
          <w:sz w:val="20"/>
          <w:szCs w:val="20"/>
        </w:rPr>
        <w:t>proj</w:t>
      </w:r>
      <w:r w:rsidR="007062DC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ctnummer</w:t>
      </w:r>
      <w:permEnd w:id="2024762037"/>
      <w:r>
        <w:rPr>
          <w:rFonts w:ascii="Arial" w:hAnsi="Arial" w:cs="Arial"/>
          <w:sz w:val="20"/>
          <w:szCs w:val="20"/>
        </w:rPr>
        <w:t>.</w:t>
      </w:r>
    </w:p>
    <w:p w14:paraId="587EE9B4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B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B6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Verantwoordingstabel</w:t>
      </w:r>
    </w:p>
    <w:p w14:paraId="587EE9B7" w14:textId="77777777" w:rsidR="00E74889" w:rsidRDefault="00546D88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7EE9D1" wp14:editId="587EE9D2">
                <wp:simplePos x="0" y="0"/>
                <wp:positionH relativeFrom="column">
                  <wp:posOffset>142875</wp:posOffset>
                </wp:positionH>
                <wp:positionV relativeFrom="paragraph">
                  <wp:posOffset>92075</wp:posOffset>
                </wp:positionV>
                <wp:extent cx="5445125" cy="252412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1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9"/>
                              <w:gridCol w:w="1692"/>
                              <w:gridCol w:w="1969"/>
                              <w:gridCol w:w="1834"/>
                              <w:gridCol w:w="1684"/>
                            </w:tblGrid>
                            <w:tr w:rsidR="00E74889" w14:paraId="587EEA0C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07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Periode inzet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08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09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Indicatie ingezette arbeidskracht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0A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Wervingskanaal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0B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Aantal uur en waarde inzet over de periode</w:t>
                                  </w:r>
                                </w:p>
                              </w:tc>
                            </w:tr>
                            <w:tr w:rsidR="007E0473" w14:paraId="587EEA12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0D" w14:textId="53336961" w:rsidR="007E0473" w:rsidRDefault="00F70D7E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48885173" w:edGrp="everyone"/>
                                  <w:permStart w:id="1714164836" w:edGrp="everyone" w:colFirst="0" w:colLast="0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548885173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0E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66284903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662849030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0F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45949417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459494172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0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3541007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35410071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1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769928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7699280"/>
                                </w:p>
                              </w:tc>
                            </w:tr>
                            <w:tr w:rsidR="007E0473" w14:paraId="587EEA18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3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828677457" w:edGrp="everyone"/>
                                  <w:permEnd w:id="1714164836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828677457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4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17907649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1179076490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5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3095054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30950547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6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7873691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78736914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7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61474083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614740835"/>
                                </w:p>
                              </w:tc>
                            </w:tr>
                            <w:tr w:rsidR="007E0473" w14:paraId="587EEA1E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9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5070136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250701360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A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71019018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271019018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B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51115539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511155393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C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394032188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394032188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D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18366623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183666236"/>
                                </w:p>
                              </w:tc>
                            </w:tr>
                            <w:tr w:rsidR="007E0473" w14:paraId="587EEA21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1F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inzet over deze periode: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20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587EEA27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22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 te zetten over deze periode:</w:t>
                                  </w:r>
                                </w:p>
                                <w:p w14:paraId="587EEA23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7109271" w:edGrp="everyone"/>
                                  <w:proofErr w:type="gramStart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End w:id="107109271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% van € </w:t>
                                  </w:r>
                                  <w:permStart w:id="5210902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aannemingssom</w:t>
                                  </w:r>
                                  <w:permEnd w:id="52109020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422533269" w:edGrp="everyone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x</w:t>
                                  </w:r>
                                  <w:permEnd w:id="422533269"/>
                                </w:p>
                                <w:p w14:paraId="587EEA24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726833796" w:edGrp="everyone"/>
                                  <w:proofErr w:type="gramStart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bedrag</w:t>
                                  </w:r>
                                  <w:permEnd w:id="1726833796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€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1857119284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1857119284"/>
                                </w:p>
                                <w:p w14:paraId="587EEA25" w14:textId="77777777" w:rsidR="007E0473" w:rsidRDefault="007E0473" w:rsidP="007E0473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906003572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1906003572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</w:t>
                                  </w:r>
                                  <w:permStart w:id="335682338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 periodes</w:t>
                                  </w:r>
                                  <w:permEnd w:id="335682338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26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587EEA2A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28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Verschil: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29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7EEA2B" w14:textId="77777777" w:rsidR="00E74889" w:rsidRDefault="00E74889" w:rsidP="00E74889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Let op: de kolom “Persoon”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7EE9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25pt;margin-top:7.25pt;width:428.75pt;height:19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" stroked="f">
                <v:textbox>
                  <w:txbxContent>
                    <w:tbl>
                      <w:tblPr>
                        <w:tblW w:w="81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9"/>
                        <w:gridCol w:w="1692"/>
                        <w:gridCol w:w="1969"/>
                        <w:gridCol w:w="1834"/>
                        <w:gridCol w:w="1684"/>
                      </w:tblGrid>
                      <w:tr w:rsidR="00E74889" w14:paraId="587EEA0C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07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Periode inzet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08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09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Indicatie ingezette arbeidskracht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0A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Wervingskanaal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0B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Aantal uur en waarde inzet over de periode</w:t>
                            </w:r>
                          </w:p>
                        </w:tc>
                      </w:tr>
                      <w:tr w:rsidR="007E0473" w14:paraId="587EEA12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0D" w14:textId="53336961" w:rsidR="007E0473" w:rsidRDefault="00F70D7E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48885173" w:edGrp="everyone"/>
                            <w:permStart w:id="1714164836" w:edGrp="everyone" w:colFirst="0" w:colLast="0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548885173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0E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66284903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662849030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0F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45949417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459494172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0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3541007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35410071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1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769928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7699280"/>
                          </w:p>
                        </w:tc>
                      </w:tr>
                      <w:tr w:rsidR="007E0473" w14:paraId="587EEA18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3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828677457" w:edGrp="everyone"/>
                            <w:permEnd w:id="1714164836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828677457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4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17907649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1179076490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5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3095054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30950547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6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7873691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78736914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7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61474083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614740835"/>
                          </w:p>
                        </w:tc>
                      </w:tr>
                      <w:tr w:rsidR="007E0473" w14:paraId="587EEA1E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9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5070136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250701360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A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71019018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271019018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B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51115539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511155393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C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394032188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394032188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D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18366623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183666236"/>
                          </w:p>
                        </w:tc>
                      </w:tr>
                      <w:tr w:rsidR="007E0473" w14:paraId="587EEA21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1F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inzet over deze periode: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20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587EEA27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22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 te zetten over deze periode:</w:t>
                            </w:r>
                          </w:p>
                          <w:p w14:paraId="587EEA23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7109271" w:edGrp="everyone"/>
                            <w:proofErr w:type="gramStart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End w:id="107109271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% van € </w:t>
                            </w:r>
                            <w:permStart w:id="5210902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aannemingssom</w:t>
                            </w:r>
                            <w:permEnd w:id="52109020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422533269" w:edGrp="everyone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x</w:t>
                            </w:r>
                            <w:permEnd w:id="422533269"/>
                          </w:p>
                          <w:p w14:paraId="587EEA24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726833796" w:edGrp="everyone"/>
                            <w:proofErr w:type="gramStart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bedrag</w:t>
                            </w:r>
                            <w:permEnd w:id="1726833796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€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x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1857119284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1857119284"/>
                          </w:p>
                          <w:p w14:paraId="587EEA25" w14:textId="77777777" w:rsidR="007E0473" w:rsidRDefault="007E0473" w:rsidP="007E0473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906003572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1906003572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</w:t>
                            </w:r>
                            <w:permStart w:id="335682338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 periodes</w:t>
                            </w:r>
                            <w:permEnd w:id="335682338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26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587EEA2A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28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Verschil: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29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587EEA2B" w14:textId="77777777" w:rsidR="00E74889" w:rsidRDefault="00E74889" w:rsidP="00E74889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Let op: de kolom “Persoon” mag geen persoonsgegevens (naam) bevatten. U dient de persoonsgegevens te anonimiseren door bijvoorbeeld een fictieve naam of nummering toe te kennen aan de ingezette medewerkers.</w:t>
                      </w:r>
                    </w:p>
                  </w:txbxContent>
                </v:textbox>
              </v:shape>
            </w:pict>
          </mc:Fallback>
        </mc:AlternateContent>
      </w:r>
    </w:p>
    <w:p w14:paraId="587EE9B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87EE9B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87EE9B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87EE9BB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87EE9BC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14:paraId="587EE9B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BE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B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1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3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4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6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Bedrijfsnaam:</w:t>
      </w:r>
      <w:r>
        <w:rPr>
          <w:rFonts w:ascii="Arial" w:hAnsi="Arial" w:cs="Arial"/>
          <w:sz w:val="20"/>
          <w:szCs w:val="20"/>
        </w:rPr>
        <w:tab/>
      </w:r>
      <w:permStart w:id="30666230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306662305"/>
    </w:p>
    <w:p w14:paraId="587EE9C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permStart w:id="2027187076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2027187076"/>
    </w:p>
    <w:p w14:paraId="587EE9C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Functie:</w:t>
      </w:r>
      <w:r>
        <w:rPr>
          <w:rFonts w:ascii="Arial" w:hAnsi="Arial" w:cs="Arial"/>
          <w:sz w:val="20"/>
          <w:szCs w:val="20"/>
        </w:rPr>
        <w:tab/>
      </w:r>
      <w:permStart w:id="322970049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322970049"/>
    </w:p>
    <w:p w14:paraId="587EE9C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permStart w:id="1839870154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839870154"/>
    </w:p>
    <w:p w14:paraId="587EE9CB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  <w:permStart w:id="1125803990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125803990"/>
    </w:p>
    <w:p w14:paraId="587EE9CC" w14:textId="77777777" w:rsidR="000E6091" w:rsidRDefault="000E6091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587EE9CD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587EE9CE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587EE9CF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587EE9D0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sectPr w:rsidR="00254808" w:rsidSect="00E748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EE9D5" w14:textId="77777777" w:rsidR="00564BF6" w:rsidRDefault="00564BF6">
      <w:r>
        <w:separator/>
      </w:r>
    </w:p>
  </w:endnote>
  <w:endnote w:type="continuationSeparator" w:id="0">
    <w:p w14:paraId="587EE9D6" w14:textId="77777777" w:rsidR="00564BF6" w:rsidRDefault="0056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E9E0" w14:textId="77777777" w:rsidR="000E6091" w:rsidRDefault="00300FA8" w:rsidP="00152FF2">
    <w:pPr>
      <w:pStyle w:val="Voettekst"/>
    </w:pPr>
    <w:bookmarkStart w:id="14" w:name="Rubricering_4"/>
    <w:r w:rsidRPr="00300FA8">
      <w:rPr>
        <w:b/>
      </w:rPr>
      <w:t>MODEL VERANTWOORDINGSFORMULIER 2012-1</w:t>
    </w:r>
    <w:bookmarkEnd w:id="14"/>
    <w:r w:rsidR="000E6091"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D8339C">
      <w:rPr>
        <w:noProof/>
      </w:rPr>
      <w:t>2</w:t>
    </w:r>
    <w:r w:rsidR="005D091D">
      <w:rPr>
        <w:noProof/>
      </w:rPr>
      <w:fldChar w:fldCharType="end"/>
    </w:r>
    <w:r w:rsidR="000E6091"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D8339C">
      <w:rPr>
        <w:noProof/>
      </w:rPr>
      <w:t>2</w:t>
    </w:r>
    <w:r w:rsidR="005D091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E9F8" w14:textId="022B2D29" w:rsidR="000E6091" w:rsidRPr="00152FF2" w:rsidRDefault="000E6091" w:rsidP="00152FF2">
    <w:pPr>
      <w:pStyle w:val="Voettekst"/>
      <w:rPr>
        <w:lang w:val="nl-NL"/>
      </w:rPr>
    </w:pPr>
    <w:r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D8339C">
      <w:rPr>
        <w:noProof/>
      </w:rPr>
      <w:t>1</w:t>
    </w:r>
    <w:r w:rsidR="005D091D">
      <w:rPr>
        <w:noProof/>
      </w:rPr>
      <w:fldChar w:fldCharType="end"/>
    </w:r>
    <w:r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D8339C">
      <w:rPr>
        <w:noProof/>
      </w:rPr>
      <w:t>1</w:t>
    </w:r>
    <w:r w:rsidR="005D091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EE9D3" w14:textId="77777777" w:rsidR="00564BF6" w:rsidRDefault="00564BF6">
      <w:r>
        <w:separator/>
      </w:r>
    </w:p>
  </w:footnote>
  <w:footnote w:type="continuationSeparator" w:id="0">
    <w:p w14:paraId="587EE9D4" w14:textId="77777777" w:rsidR="00564BF6" w:rsidRDefault="00564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E9D8" w14:textId="77777777" w:rsidR="000E6091" w:rsidRPr="00C02E8A" w:rsidRDefault="000E6091" w:rsidP="00152FF2">
    <w:pPr>
      <w:pStyle w:val="Voettekst"/>
    </w:pPr>
    <w:bookmarkStart w:id="0" w:name="Rubricering_3_weg"/>
    <w:bookmarkEnd w:id="0"/>
  </w:p>
  <w:p w14:paraId="587EE9D9" w14:textId="77777777" w:rsidR="000E6091" w:rsidRPr="00C02E8A" w:rsidRDefault="000E6091" w:rsidP="00152FF2">
    <w:pPr>
      <w:pStyle w:val="Voettekst"/>
    </w:pPr>
  </w:p>
  <w:p w14:paraId="587EE9DA" w14:textId="77777777" w:rsidR="000E6091" w:rsidRPr="009C0C62" w:rsidRDefault="000E6091" w:rsidP="00152FF2">
    <w:pPr>
      <w:pStyle w:val="Voettekst"/>
    </w:pPr>
  </w:p>
  <w:p w14:paraId="587EE9DB" w14:textId="77777777" w:rsidR="000E6091" w:rsidRPr="0087390B" w:rsidRDefault="000E6091" w:rsidP="00152FF2">
    <w:pPr>
      <w:pStyle w:val="Voettekst"/>
    </w:pPr>
  </w:p>
  <w:p w14:paraId="587EE9DC" w14:textId="77777777" w:rsidR="000E6091" w:rsidRPr="00300FA8" w:rsidRDefault="00300FA8" w:rsidP="00152FF2">
    <w:pPr>
      <w:pStyle w:val="Voettekst"/>
    </w:pPr>
    <w:bookmarkStart w:id="1" w:name="Rubricering_3"/>
    <w:r w:rsidRPr="00300FA8">
      <w:t>MODEL VERANTWOORDINGSFORMULIER 20</w:t>
    </w:r>
    <w:bookmarkEnd w:id="1"/>
    <w:r w:rsidR="00254808">
      <w:t>17-1</w:t>
    </w:r>
  </w:p>
  <w:p w14:paraId="587EE9DD" w14:textId="77777777" w:rsidR="000E6091" w:rsidRDefault="000E6091" w:rsidP="00152FF2">
    <w:pPr>
      <w:pStyle w:val="Voettekst"/>
    </w:pPr>
  </w:p>
  <w:p w14:paraId="587EE9DE" w14:textId="77777777" w:rsidR="000E6091" w:rsidRDefault="00546D88" w:rsidP="00152FF2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587EE9F9" wp14:editId="587EE9FA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587EEA2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2C" w14:textId="77777777"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00FA8" w14:paraId="587EEA2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2E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00FA8" w14:paraId="587EEA3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30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587EEA32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587EEA34" w14:textId="77777777">
                            <w:tc>
                              <w:tcPr>
                                <w:tcW w:w="2088" w:type="dxa"/>
                              </w:tcPr>
                              <w:p w14:paraId="587EEA33" w14:textId="77777777" w:rsidR="000E6091" w:rsidRPr="00300FA8" w:rsidRDefault="00300FA8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0E6091" w:rsidRPr="00300FA8" w14:paraId="587EEA36" w14:textId="77777777">
                            <w:tc>
                              <w:tcPr>
                                <w:tcW w:w="2088" w:type="dxa"/>
                              </w:tcPr>
                              <w:p w14:paraId="587EEA35" w14:textId="77777777" w:rsidR="000E6091" w:rsidRPr="00300FA8" w:rsidRDefault="00254808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0E6091" w:rsidRPr="00300FA8" w14:paraId="587EEA3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37" w14:textId="77777777"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0E6091" w:rsidRPr="00300FA8" w14:paraId="587EEA3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39" w14:textId="77777777"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587EEA3B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587EEA3C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7EE9F9" id="Rectangle 12" o:spid="_x0000_s1027" style="position:absolute;left:0;text-align:left;margin-left:378pt;margin-top:143.45pt;width:108pt;height:20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587EEA2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2C" w14:textId="77777777"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0E6091" w:rsidRPr="00300FA8" w14:paraId="587EEA2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2E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0E6091" w:rsidRPr="00300FA8" w14:paraId="587EEA3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30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587EEA32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587EEA34" w14:textId="77777777">
                      <w:tc>
                        <w:tcPr>
                          <w:tcW w:w="2088" w:type="dxa"/>
                        </w:tcPr>
                        <w:p w14:paraId="587EEA33" w14:textId="77777777" w:rsidR="000E6091" w:rsidRPr="00300FA8" w:rsidRDefault="00300FA8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0E6091" w:rsidRPr="00300FA8" w14:paraId="587EEA36" w14:textId="77777777">
                      <w:tc>
                        <w:tcPr>
                          <w:tcW w:w="2088" w:type="dxa"/>
                        </w:tcPr>
                        <w:p w14:paraId="587EEA35" w14:textId="77777777" w:rsidR="000E6091" w:rsidRPr="00300FA8" w:rsidRDefault="00254808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0E6091" w:rsidRPr="00300FA8" w14:paraId="587EEA3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37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0E6091" w:rsidRPr="00300FA8" w14:paraId="587EEA3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39" w14:textId="77777777"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587EEA3B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587EEA3C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E9E3" w14:textId="392C4BC9" w:rsidR="000E6091" w:rsidRDefault="00546D88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54656" behindDoc="1" locked="0" layoutInCell="1" allowOverlap="1" wp14:anchorId="587EE9FB" wp14:editId="587EE9FC">
          <wp:simplePos x="0" y="0"/>
          <wp:positionH relativeFrom="column">
            <wp:posOffset>3020695</wp:posOffset>
          </wp:positionH>
          <wp:positionV relativeFrom="paragraph">
            <wp:posOffset>-516890</wp:posOffset>
          </wp:positionV>
          <wp:extent cx="2343150" cy="1581150"/>
          <wp:effectExtent l="0" t="0" r="0" b="0"/>
          <wp:wrapNone/>
          <wp:docPr id="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587EE9FD" wp14:editId="587EE9FE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587EE9FF" wp14:editId="587EEA00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60800" behindDoc="0" locked="0" layoutInCell="1" allowOverlap="1" wp14:anchorId="587EEA01" wp14:editId="587EEA02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6704" behindDoc="1" locked="0" layoutInCell="1" allowOverlap="1" wp14:anchorId="587EEA03" wp14:editId="587EEA04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0" t="0" r="0" b="0"/>
          <wp:wrapNone/>
          <wp:docPr id="1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 descr="Rijks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FF2">
      <w:rPr>
        <w:lang w:val="nl-NL"/>
      </w:rPr>
      <w:t xml:space="preserve">Integraal B/O </w:t>
    </w:r>
    <w:proofErr w:type="spellStart"/>
    <w:r w:rsidR="00152FF2">
      <w:rPr>
        <w:lang w:val="nl-NL"/>
      </w:rPr>
      <w:t>Hoftoren</w:t>
    </w:r>
    <w:proofErr w:type="spellEnd"/>
  </w:p>
  <w:p w14:paraId="736428DF" w14:textId="1FC2917C" w:rsidR="00152FF2" w:rsidRPr="003226E9" w:rsidRDefault="00152FF2">
    <w:pPr>
      <w:pStyle w:val="opmKoptekst"/>
      <w:rPr>
        <w:lang w:val="nl-NL"/>
      </w:rPr>
    </w:pPr>
    <w:r>
      <w:rPr>
        <w:lang w:val="nl-NL"/>
      </w:rPr>
      <w:t>BH.OIB.24.376</w:t>
    </w:r>
  </w:p>
  <w:p w14:paraId="587EE9E4" w14:textId="77777777" w:rsidR="000E6091" w:rsidRPr="003226E9" w:rsidRDefault="000E6091">
    <w:pPr>
      <w:pStyle w:val="opmKoptekst"/>
      <w:rPr>
        <w:lang w:val="nl-NL"/>
      </w:rPr>
    </w:pPr>
  </w:p>
  <w:p w14:paraId="587EE9E5" w14:textId="77777777" w:rsidR="000E6091" w:rsidRPr="003226E9" w:rsidRDefault="000E6091">
    <w:pPr>
      <w:pStyle w:val="opmKoptekst"/>
      <w:rPr>
        <w:lang w:val="nl-NL"/>
      </w:rPr>
    </w:pPr>
  </w:p>
  <w:p w14:paraId="587EE9E6" w14:textId="77777777" w:rsidR="000E6091" w:rsidRPr="003226E9" w:rsidRDefault="000E6091">
    <w:pPr>
      <w:pStyle w:val="opmKoptekst"/>
      <w:rPr>
        <w:lang w:val="nl-NL"/>
      </w:rPr>
    </w:pPr>
  </w:p>
  <w:p w14:paraId="587EE9E7" w14:textId="77777777" w:rsidR="000E6091" w:rsidRPr="003226E9" w:rsidRDefault="000E6091">
    <w:pPr>
      <w:pStyle w:val="opmKoptekst"/>
      <w:rPr>
        <w:lang w:val="nl-NL"/>
      </w:rPr>
    </w:pPr>
  </w:p>
  <w:p w14:paraId="587EE9E8" w14:textId="77777777" w:rsidR="000E6091" w:rsidRPr="003226E9" w:rsidRDefault="000E6091">
    <w:pPr>
      <w:pStyle w:val="opmKoptekst"/>
      <w:rPr>
        <w:lang w:val="nl-NL"/>
      </w:rPr>
    </w:pPr>
  </w:p>
  <w:p w14:paraId="587EE9E9" w14:textId="77777777" w:rsidR="000E6091" w:rsidRPr="003226E9" w:rsidRDefault="000E6091">
    <w:pPr>
      <w:pStyle w:val="opmKoptekst"/>
      <w:rPr>
        <w:sz w:val="20"/>
        <w:lang w:val="nl-NL"/>
      </w:rPr>
    </w:pPr>
  </w:p>
  <w:p w14:paraId="587EE9EA" w14:textId="77777777" w:rsidR="000E6091" w:rsidRPr="003226E9" w:rsidRDefault="00546D88">
    <w:pPr>
      <w:pStyle w:val="opmKoptekst"/>
      <w:rPr>
        <w:sz w:val="22"/>
        <w:lang w:val="nl-NL"/>
      </w:rPr>
    </w:pPr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7EEA05" wp14:editId="587EEA06">
              <wp:simplePos x="0" y="0"/>
              <wp:positionH relativeFrom="column">
                <wp:posOffset>4831080</wp:posOffset>
              </wp:positionH>
              <wp:positionV relativeFrom="paragraph">
                <wp:posOffset>377825</wp:posOffset>
              </wp:positionV>
              <wp:extent cx="1371600" cy="7842250"/>
              <wp:effectExtent l="0" t="0" r="0" b="0"/>
              <wp:wrapNone/>
              <wp:docPr id="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7842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587EEA3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3D" w14:textId="77777777"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15" w:name="Afdeling1"/>
                                <w:bookmarkEnd w:id="15"/>
                              </w:p>
                            </w:tc>
                          </w:tr>
                          <w:tr w:rsidR="000E6091" w:rsidRPr="00300FA8" w14:paraId="587EEA4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3F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6" w:name="Afdeling2"/>
                                <w:bookmarkEnd w:id="16"/>
                              </w:p>
                            </w:tc>
                          </w:tr>
                          <w:tr w:rsidR="000E6091" w:rsidRPr="00300FA8" w14:paraId="587EEA4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41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deling3"/>
                                <w:bookmarkEnd w:id="17"/>
                              </w:p>
                            </w:tc>
                          </w:tr>
                        </w:tbl>
                        <w:p w14:paraId="587EEA43" w14:textId="77777777" w:rsidR="000E6091" w:rsidRDefault="000E609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587EEA45" w14:textId="77777777">
                            <w:tc>
                              <w:tcPr>
                                <w:tcW w:w="2088" w:type="dxa"/>
                              </w:tcPr>
                              <w:p w14:paraId="587EEA44" w14:textId="77777777" w:rsidR="000E6091" w:rsidRPr="00300FA8" w:rsidRDefault="000E6091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0E6091" w:rsidRPr="00300FA8" w14:paraId="587EEA47" w14:textId="77777777">
                            <w:tc>
                              <w:tcPr>
                                <w:tcW w:w="2088" w:type="dxa"/>
                              </w:tcPr>
                              <w:p w14:paraId="587EEA46" w14:textId="77777777" w:rsidR="000E6091" w:rsidRPr="00300FA8" w:rsidRDefault="000E6091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0E6091" w:rsidRPr="00300FA8" w14:paraId="587EEA4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48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zender3"/>
                                <w:bookmarkEnd w:id="18"/>
                              </w:p>
                            </w:tc>
                          </w:tr>
                          <w:tr w:rsidR="000E6091" w:rsidRPr="00300FA8" w14:paraId="587EEA4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4A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zender4"/>
                                <w:bookmarkEnd w:id="19"/>
                              </w:p>
                            </w:tc>
                          </w:tr>
                          <w:tr w:rsidR="000E6091" w:rsidRPr="00300FA8" w14:paraId="587EEA4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4C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0" w:name="Afzender5"/>
                                <w:bookmarkEnd w:id="20"/>
                              </w:p>
                            </w:tc>
                          </w:tr>
                          <w:tr w:rsidR="000E6091" w:rsidRPr="00300FA8" w14:paraId="587EEA4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4E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1" w:name="Afzender6"/>
                                <w:bookmarkEnd w:id="21"/>
                              </w:p>
                            </w:tc>
                          </w:tr>
                          <w:tr w:rsidR="000E6091" w:rsidRPr="00300FA8" w14:paraId="587EEA5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0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2" w:name="Afzender7"/>
                                <w:bookmarkEnd w:id="22"/>
                              </w:p>
                            </w:tc>
                          </w:tr>
                          <w:tr w:rsidR="000E6091" w:rsidRPr="00300FA8" w14:paraId="587EEA5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2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3" w:name="Afzender8"/>
                                <w:bookmarkEnd w:id="23"/>
                              </w:p>
                            </w:tc>
                          </w:tr>
                        </w:tbl>
                        <w:p w14:paraId="587EEA54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4" w:name="bmContactPersoon"/>
                          <w:r w:rsidRPr="00300FA8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587EEA5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5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5" w:name="ContactPersoon"/>
                                <w:bookmarkEnd w:id="25"/>
                              </w:p>
                            </w:tc>
                          </w:tr>
                        </w:tbl>
                        <w:p w14:paraId="587EEA57" w14:textId="77777777" w:rsidR="000E6091" w:rsidRPr="00300FA8" w:rsidRDefault="000E609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587EEA5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8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6" w:name="Contact1"/>
                                <w:bookmarkEnd w:id="24"/>
                                <w:bookmarkEnd w:id="26"/>
                              </w:p>
                            </w:tc>
                          </w:tr>
                          <w:tr w:rsidR="000E6091" w:rsidRPr="00300FA8" w14:paraId="587EEA5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A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7" w:name="Contact2"/>
                                <w:bookmarkEnd w:id="27"/>
                              </w:p>
                            </w:tc>
                          </w:tr>
                          <w:tr w:rsidR="000E6091" w:rsidRPr="00300FA8" w14:paraId="587EEA5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C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8" w:name="Contact3"/>
                                <w:bookmarkEnd w:id="28"/>
                              </w:p>
                            </w:tc>
                          </w:tr>
                          <w:tr w:rsidR="000E6091" w:rsidRPr="00300FA8" w14:paraId="587EEA5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E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9" w:name="Contact4"/>
                                <w:bookmarkEnd w:id="29"/>
                              </w:p>
                            </w:tc>
                          </w:tr>
                          <w:tr w:rsidR="000E6091" w:rsidRPr="00300FA8" w14:paraId="587EEA6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60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0" w:name="Contact5"/>
                                <w:bookmarkEnd w:id="30"/>
                              </w:p>
                            </w:tc>
                          </w:tr>
                          <w:tr w:rsidR="000E6091" w:rsidRPr="00300FA8" w14:paraId="587EEA6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62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1" w:name="Contact6"/>
                                <w:bookmarkEnd w:id="31"/>
                              </w:p>
                            </w:tc>
                          </w:tr>
                          <w:tr w:rsidR="000E6091" w:rsidRPr="00300FA8" w14:paraId="587EEA6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64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2" w:name="Contact7"/>
                                <w:bookmarkEnd w:id="32"/>
                              </w:p>
                            </w:tc>
                          </w:tr>
                          <w:tr w:rsidR="000E6091" w:rsidRPr="00300FA8" w14:paraId="587EEA67" w14:textId="77777777">
                            <w:tc>
                              <w:tcPr>
                                <w:tcW w:w="2088" w:type="dxa"/>
                              </w:tcPr>
                              <w:p w14:paraId="587EEA66" w14:textId="77777777" w:rsidR="000E6091" w:rsidRPr="00300FA8" w:rsidRDefault="00300FA8">
                                <w:pPr>
                                  <w:pStyle w:val="opmReferentie"/>
                                </w:pPr>
                                <w:bookmarkStart w:id="33" w:name="Referentie1"/>
                                <w:r>
                                  <w:t>Datum</w:t>
                                </w:r>
                                <w:bookmarkEnd w:id="33"/>
                              </w:p>
                            </w:tc>
                          </w:tr>
                          <w:tr w:rsidR="000E6091" w:rsidRPr="00300FA8" w14:paraId="587EEA69" w14:textId="77777777">
                            <w:tc>
                              <w:tcPr>
                                <w:tcW w:w="2088" w:type="dxa"/>
                              </w:tcPr>
                              <w:p w14:paraId="587EEA68" w14:textId="6196BDF7" w:rsidR="000E6091" w:rsidRPr="00300FA8" w:rsidRDefault="00254808" w:rsidP="001D4714">
                                <w:pPr>
                                  <w:pStyle w:val="opmInvulgegeven"/>
                                </w:pPr>
                                <w:r>
                                  <w:t xml:space="preserve">1 </w:t>
                                </w:r>
                                <w:r w:rsidR="009A3F32">
                                  <w:t>maart 202</w:t>
                                </w:r>
                                <w:r w:rsidR="00152FF2">
                                  <w:t>3</w:t>
                                </w:r>
                              </w:p>
                            </w:tc>
                          </w:tr>
                          <w:tr w:rsidR="000E6091" w:rsidRPr="00300FA8" w14:paraId="587EEA6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6A" w14:textId="77777777"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4" w:name="Referentie2"/>
                                <w:bookmarkEnd w:id="34"/>
                              </w:p>
                            </w:tc>
                          </w:tr>
                          <w:tr w:rsidR="000E6091" w:rsidRPr="00300FA8" w14:paraId="587EEA6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6C" w14:textId="77777777"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5" w:name="Invulgegeven2"/>
                                <w:bookmarkEnd w:id="35"/>
                              </w:p>
                            </w:tc>
                          </w:tr>
                          <w:tr w:rsidR="000E6091" w14:paraId="587EEA6F" w14:textId="77777777">
                            <w:tc>
                              <w:tcPr>
                                <w:tcW w:w="2088" w:type="dxa"/>
                              </w:tcPr>
                              <w:p w14:paraId="587EEA6E" w14:textId="77777777" w:rsidR="000E6091" w:rsidRDefault="000E6091">
                                <w:pPr>
                                  <w:pStyle w:val="opmReferentie"/>
                                </w:pPr>
                                <w:bookmarkStart w:id="36" w:name="Referentie3"/>
                                <w:bookmarkEnd w:id="36"/>
                              </w:p>
                            </w:tc>
                          </w:tr>
                          <w:tr w:rsidR="000E6091" w14:paraId="587EEA71" w14:textId="77777777">
                            <w:tc>
                              <w:tcPr>
                                <w:tcW w:w="2088" w:type="dxa"/>
                              </w:tcPr>
                              <w:p w14:paraId="587EEA70" w14:textId="77777777" w:rsidR="000E6091" w:rsidRDefault="000E6091">
                                <w:pPr>
                                  <w:pStyle w:val="opmInvulgegeven"/>
                                </w:pPr>
                                <w:bookmarkStart w:id="37" w:name="Invulgegeven3"/>
                                <w:bookmarkEnd w:id="37"/>
                              </w:p>
                            </w:tc>
                          </w:tr>
                          <w:tr w:rsidR="000E6091" w14:paraId="587EEA73" w14:textId="77777777">
                            <w:tc>
                              <w:tcPr>
                                <w:tcW w:w="2088" w:type="dxa"/>
                              </w:tcPr>
                              <w:p w14:paraId="587EEA72" w14:textId="77777777" w:rsidR="000E6091" w:rsidRDefault="000E6091">
                                <w:pPr>
                                  <w:pStyle w:val="opmReferentie"/>
                                </w:pPr>
                                <w:bookmarkStart w:id="38" w:name="Referentie4"/>
                                <w:bookmarkEnd w:id="38"/>
                              </w:p>
                            </w:tc>
                          </w:tr>
                          <w:tr w:rsidR="000E6091" w14:paraId="587EEA75" w14:textId="77777777">
                            <w:tc>
                              <w:tcPr>
                                <w:tcW w:w="2088" w:type="dxa"/>
                              </w:tcPr>
                              <w:p w14:paraId="587EEA74" w14:textId="77777777" w:rsidR="000E6091" w:rsidRDefault="000E6091">
                                <w:pPr>
                                  <w:pStyle w:val="opmInvulgegeven"/>
                                </w:pPr>
                                <w:bookmarkStart w:id="39" w:name="Invulgegeven4"/>
                                <w:bookmarkEnd w:id="39"/>
                              </w:p>
                            </w:tc>
                          </w:tr>
                        </w:tbl>
                        <w:p w14:paraId="587EEA76" w14:textId="77777777" w:rsidR="000E6091" w:rsidRDefault="000E6091">
                          <w:pPr>
                            <w:rPr>
                              <w:sz w:val="9"/>
                            </w:rPr>
                          </w:pPr>
                        </w:p>
                        <w:p w14:paraId="587EEA77" w14:textId="77777777" w:rsidR="000E6091" w:rsidRDefault="000E60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7EEA05" id="Rectangle 21" o:spid="_x0000_s1028" style="position:absolute;margin-left:380.4pt;margin-top:29.75pt;width:108pt;height:61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587EEA3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3D" w14:textId="77777777"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40" w:name="Afdeling1"/>
                          <w:bookmarkEnd w:id="40"/>
                        </w:p>
                      </w:tc>
                    </w:tr>
                    <w:tr w:rsidR="000E6091" w:rsidRPr="00300FA8" w14:paraId="587EEA4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3F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1" w:name="Afdeling2"/>
                          <w:bookmarkEnd w:id="41"/>
                        </w:p>
                      </w:tc>
                    </w:tr>
                    <w:tr w:rsidR="000E6091" w:rsidRPr="00300FA8" w14:paraId="587EEA4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41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2" w:name="Afdeling3"/>
                          <w:bookmarkEnd w:id="42"/>
                        </w:p>
                      </w:tc>
                    </w:tr>
                  </w:tbl>
                  <w:p w14:paraId="587EEA43" w14:textId="77777777" w:rsidR="000E6091" w:rsidRDefault="000E609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587EEA45" w14:textId="77777777">
                      <w:tc>
                        <w:tcPr>
                          <w:tcW w:w="2088" w:type="dxa"/>
                        </w:tcPr>
                        <w:p w14:paraId="587EEA44" w14:textId="77777777" w:rsidR="000E6091" w:rsidRPr="00300FA8" w:rsidRDefault="000E6091">
                          <w:pPr>
                            <w:pStyle w:val="opmAfzender"/>
                          </w:pPr>
                        </w:p>
                      </w:tc>
                    </w:tr>
                    <w:tr w:rsidR="000E6091" w:rsidRPr="00300FA8" w14:paraId="587EEA47" w14:textId="77777777">
                      <w:tc>
                        <w:tcPr>
                          <w:tcW w:w="2088" w:type="dxa"/>
                        </w:tcPr>
                        <w:p w14:paraId="587EEA46" w14:textId="77777777" w:rsidR="000E6091" w:rsidRPr="00300FA8" w:rsidRDefault="000E6091">
                          <w:pPr>
                            <w:pStyle w:val="opmAfzender"/>
                          </w:pPr>
                        </w:p>
                      </w:tc>
                    </w:tr>
                    <w:tr w:rsidR="000E6091" w:rsidRPr="00300FA8" w14:paraId="587EEA4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48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3" w:name="Afzender3"/>
                          <w:bookmarkEnd w:id="43"/>
                        </w:p>
                      </w:tc>
                    </w:tr>
                    <w:tr w:rsidR="000E6091" w:rsidRPr="00300FA8" w14:paraId="587EEA4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4A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4" w:name="Afzender4"/>
                          <w:bookmarkEnd w:id="44"/>
                        </w:p>
                      </w:tc>
                    </w:tr>
                    <w:tr w:rsidR="000E6091" w:rsidRPr="00300FA8" w14:paraId="587EEA4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4C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5" w:name="Afzender5"/>
                          <w:bookmarkEnd w:id="45"/>
                        </w:p>
                      </w:tc>
                    </w:tr>
                    <w:tr w:rsidR="000E6091" w:rsidRPr="00300FA8" w14:paraId="587EEA4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4E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6" w:name="Afzender6"/>
                          <w:bookmarkEnd w:id="46"/>
                        </w:p>
                      </w:tc>
                    </w:tr>
                    <w:tr w:rsidR="000E6091" w:rsidRPr="00300FA8" w14:paraId="587EEA5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0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7" w:name="Afzender7"/>
                          <w:bookmarkEnd w:id="47"/>
                        </w:p>
                      </w:tc>
                    </w:tr>
                    <w:tr w:rsidR="000E6091" w:rsidRPr="00300FA8" w14:paraId="587EEA5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2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8" w:name="Afzender8"/>
                          <w:bookmarkEnd w:id="48"/>
                        </w:p>
                      </w:tc>
                    </w:tr>
                  </w:tbl>
                  <w:p w14:paraId="587EEA54" w14:textId="77777777" w:rsidR="000E6091" w:rsidRPr="00300FA8" w:rsidRDefault="000E6091">
                    <w:pPr>
                      <w:pStyle w:val="opmReferentie"/>
                      <w:rPr>
                        <w:vanish/>
                      </w:rPr>
                    </w:pPr>
                    <w:bookmarkStart w:id="49" w:name="bmContactPersoon"/>
                    <w:r w:rsidRPr="00300FA8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587EEA5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5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0" w:name="ContactPersoon"/>
                          <w:bookmarkEnd w:id="50"/>
                        </w:p>
                      </w:tc>
                    </w:tr>
                  </w:tbl>
                  <w:p w14:paraId="587EEA57" w14:textId="77777777" w:rsidR="000E6091" w:rsidRPr="00300FA8" w:rsidRDefault="000E609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587EEA5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8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1" w:name="Contact1"/>
                          <w:bookmarkEnd w:id="49"/>
                          <w:bookmarkEnd w:id="51"/>
                        </w:p>
                      </w:tc>
                    </w:tr>
                    <w:tr w:rsidR="000E6091" w:rsidRPr="00300FA8" w14:paraId="587EEA5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A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2" w:name="Contact2"/>
                          <w:bookmarkEnd w:id="52"/>
                        </w:p>
                      </w:tc>
                    </w:tr>
                    <w:tr w:rsidR="000E6091" w:rsidRPr="00300FA8" w14:paraId="587EEA5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C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3" w:name="Contact3"/>
                          <w:bookmarkEnd w:id="53"/>
                        </w:p>
                      </w:tc>
                    </w:tr>
                    <w:tr w:rsidR="000E6091" w:rsidRPr="00300FA8" w14:paraId="587EEA5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E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4" w:name="Contact4"/>
                          <w:bookmarkEnd w:id="54"/>
                        </w:p>
                      </w:tc>
                    </w:tr>
                    <w:tr w:rsidR="000E6091" w:rsidRPr="00300FA8" w14:paraId="587EEA6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60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5" w:name="Contact5"/>
                          <w:bookmarkEnd w:id="55"/>
                        </w:p>
                      </w:tc>
                    </w:tr>
                    <w:tr w:rsidR="000E6091" w:rsidRPr="00300FA8" w14:paraId="587EEA6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62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6" w:name="Contact6"/>
                          <w:bookmarkEnd w:id="56"/>
                        </w:p>
                      </w:tc>
                    </w:tr>
                    <w:tr w:rsidR="000E6091" w:rsidRPr="00300FA8" w14:paraId="587EEA6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64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7" w:name="Contact7"/>
                          <w:bookmarkEnd w:id="57"/>
                        </w:p>
                      </w:tc>
                    </w:tr>
                    <w:tr w:rsidR="000E6091" w:rsidRPr="00300FA8" w14:paraId="587EEA67" w14:textId="77777777">
                      <w:tc>
                        <w:tcPr>
                          <w:tcW w:w="2088" w:type="dxa"/>
                        </w:tcPr>
                        <w:p w14:paraId="587EEA66" w14:textId="77777777" w:rsidR="000E6091" w:rsidRPr="00300FA8" w:rsidRDefault="00300FA8">
                          <w:pPr>
                            <w:pStyle w:val="opmReferentie"/>
                          </w:pPr>
                          <w:bookmarkStart w:id="58" w:name="Referentie1"/>
                          <w:r>
                            <w:t>Datum</w:t>
                          </w:r>
                          <w:bookmarkEnd w:id="58"/>
                        </w:p>
                      </w:tc>
                    </w:tr>
                    <w:tr w:rsidR="000E6091" w:rsidRPr="00300FA8" w14:paraId="587EEA69" w14:textId="77777777">
                      <w:tc>
                        <w:tcPr>
                          <w:tcW w:w="2088" w:type="dxa"/>
                        </w:tcPr>
                        <w:p w14:paraId="587EEA68" w14:textId="6196BDF7" w:rsidR="000E6091" w:rsidRPr="00300FA8" w:rsidRDefault="00254808" w:rsidP="001D4714">
                          <w:pPr>
                            <w:pStyle w:val="opmInvulgegeven"/>
                          </w:pPr>
                          <w:r>
                            <w:t xml:space="preserve">1 </w:t>
                          </w:r>
                          <w:r w:rsidR="009A3F32">
                            <w:t>maart 202</w:t>
                          </w:r>
                          <w:r w:rsidR="00152FF2">
                            <w:t>3</w:t>
                          </w:r>
                        </w:p>
                      </w:tc>
                    </w:tr>
                    <w:tr w:rsidR="000E6091" w:rsidRPr="00300FA8" w14:paraId="587EEA6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6A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9" w:name="Referentie2"/>
                          <w:bookmarkEnd w:id="59"/>
                        </w:p>
                      </w:tc>
                    </w:tr>
                    <w:tr w:rsidR="000E6091" w:rsidRPr="00300FA8" w14:paraId="587EEA6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6C" w14:textId="77777777"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0" w:name="Invulgegeven2"/>
                          <w:bookmarkEnd w:id="60"/>
                        </w:p>
                      </w:tc>
                    </w:tr>
                    <w:tr w:rsidR="000E6091" w14:paraId="587EEA6F" w14:textId="77777777">
                      <w:tc>
                        <w:tcPr>
                          <w:tcW w:w="2088" w:type="dxa"/>
                        </w:tcPr>
                        <w:p w14:paraId="587EEA6E" w14:textId="77777777" w:rsidR="000E6091" w:rsidRDefault="000E6091">
                          <w:pPr>
                            <w:pStyle w:val="opmReferentie"/>
                          </w:pPr>
                          <w:bookmarkStart w:id="61" w:name="Referentie3"/>
                          <w:bookmarkEnd w:id="61"/>
                        </w:p>
                      </w:tc>
                    </w:tr>
                    <w:tr w:rsidR="000E6091" w14:paraId="587EEA71" w14:textId="77777777">
                      <w:tc>
                        <w:tcPr>
                          <w:tcW w:w="2088" w:type="dxa"/>
                        </w:tcPr>
                        <w:p w14:paraId="587EEA70" w14:textId="77777777" w:rsidR="000E6091" w:rsidRDefault="000E6091">
                          <w:pPr>
                            <w:pStyle w:val="opmInvulgegeven"/>
                          </w:pPr>
                          <w:bookmarkStart w:id="62" w:name="Invulgegeven3"/>
                          <w:bookmarkEnd w:id="62"/>
                        </w:p>
                      </w:tc>
                    </w:tr>
                    <w:tr w:rsidR="000E6091" w14:paraId="587EEA73" w14:textId="77777777">
                      <w:tc>
                        <w:tcPr>
                          <w:tcW w:w="2088" w:type="dxa"/>
                        </w:tcPr>
                        <w:p w14:paraId="587EEA72" w14:textId="77777777" w:rsidR="000E6091" w:rsidRDefault="000E6091">
                          <w:pPr>
                            <w:pStyle w:val="opmReferentie"/>
                          </w:pPr>
                          <w:bookmarkStart w:id="63" w:name="Referentie4"/>
                          <w:bookmarkEnd w:id="63"/>
                        </w:p>
                      </w:tc>
                    </w:tr>
                    <w:tr w:rsidR="000E6091" w14:paraId="587EEA75" w14:textId="77777777">
                      <w:tc>
                        <w:tcPr>
                          <w:tcW w:w="2088" w:type="dxa"/>
                        </w:tcPr>
                        <w:p w14:paraId="587EEA74" w14:textId="77777777" w:rsidR="000E6091" w:rsidRDefault="000E6091">
                          <w:pPr>
                            <w:pStyle w:val="opmInvulgegeven"/>
                          </w:pPr>
                          <w:bookmarkStart w:id="64" w:name="Invulgegeven4"/>
                          <w:bookmarkEnd w:id="64"/>
                        </w:p>
                      </w:tc>
                    </w:tr>
                  </w:tbl>
                  <w:p w14:paraId="587EEA76" w14:textId="77777777" w:rsidR="000E6091" w:rsidRDefault="000E6091">
                    <w:pPr>
                      <w:rPr>
                        <w:sz w:val="9"/>
                      </w:rPr>
                    </w:pPr>
                  </w:p>
                  <w:p w14:paraId="587EEA77" w14:textId="77777777" w:rsidR="000E6091" w:rsidRDefault="000E6091"/>
                </w:txbxContent>
              </v:textbox>
            </v:rect>
          </w:pict>
        </mc:Fallback>
      </mc:AlternateContent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 w14:paraId="587EE9EC" w14:textId="77777777">
      <w:trPr>
        <w:cantSplit/>
      </w:trPr>
      <w:tc>
        <w:tcPr>
          <w:tcW w:w="7616" w:type="dxa"/>
        </w:tcPr>
        <w:p w14:paraId="587EE9EB" w14:textId="77777777" w:rsidR="000E6091" w:rsidRPr="003226E9" w:rsidRDefault="000E6091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0E6091" w14:paraId="587EE9EE" w14:textId="77777777">
      <w:trPr>
        <w:cantSplit/>
      </w:trPr>
      <w:tc>
        <w:tcPr>
          <w:tcW w:w="7616" w:type="dxa"/>
        </w:tcPr>
        <w:p w14:paraId="587EE9ED" w14:textId="77777777" w:rsidR="000E6091" w:rsidRPr="003226E9" w:rsidRDefault="000E6091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0E6091" w14:paraId="587EE9F1" w14:textId="77777777">
      <w:trPr>
        <w:cantSplit/>
      </w:trPr>
      <w:tc>
        <w:tcPr>
          <w:tcW w:w="7616" w:type="dxa"/>
        </w:tcPr>
        <w:p w14:paraId="587EE9EF" w14:textId="77777777" w:rsidR="009A3F32" w:rsidRDefault="00300FA8" w:rsidP="00152FF2">
          <w:pPr>
            <w:pStyle w:val="opmRubricering"/>
          </w:pPr>
          <w:bookmarkStart w:id="65" w:name="Rubricering_1"/>
          <w:r w:rsidRPr="000B32F7">
            <w:t>MODEL VERANTWOORDINGSFORMULIER</w:t>
          </w:r>
          <w:bookmarkEnd w:id="65"/>
          <w:r w:rsidR="00363691" w:rsidRPr="000B32F7">
            <w:t xml:space="preserve"> </w:t>
          </w:r>
          <w:r w:rsidR="00C61606" w:rsidRPr="000B32F7">
            <w:t>(RijksVASTGOEDBEDRIJF</w:t>
          </w:r>
          <w:r w:rsidR="00170A71" w:rsidRPr="000B32F7">
            <w:t>)</w:t>
          </w:r>
        </w:p>
        <w:p w14:paraId="587EE9F0" w14:textId="77777777" w:rsidR="000E6091" w:rsidRPr="000B32F7" w:rsidRDefault="000E6091" w:rsidP="00152FF2">
          <w:pPr>
            <w:pStyle w:val="opmRubricering"/>
          </w:pPr>
        </w:p>
      </w:tc>
    </w:tr>
    <w:tr w:rsidR="000E6091" w14:paraId="587EE9F4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587EE9F2" w14:textId="77777777" w:rsidR="000E6091" w:rsidRPr="000B32F7" w:rsidRDefault="000E6091">
          <w:pPr>
            <w:rPr>
              <w:szCs w:val="18"/>
            </w:rPr>
          </w:pPr>
        </w:p>
        <w:p w14:paraId="587EE9F3" w14:textId="77777777" w:rsidR="000E6091" w:rsidRPr="000B32F7" w:rsidRDefault="000E6091">
          <w:pPr>
            <w:rPr>
              <w:szCs w:val="18"/>
            </w:rPr>
          </w:pPr>
        </w:p>
      </w:tc>
    </w:tr>
  </w:tbl>
  <w:p w14:paraId="587EE9F5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2"/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proofState w:spelling="clean" w:grammar="clean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VERANTWOORDINGSFORMULIER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C453CC"/>
    <w:rsid w:val="00021CDB"/>
    <w:rsid w:val="000B32F7"/>
    <w:rsid w:val="000B4D72"/>
    <w:rsid w:val="000C408B"/>
    <w:rsid w:val="000E6091"/>
    <w:rsid w:val="00121C32"/>
    <w:rsid w:val="001343BE"/>
    <w:rsid w:val="00152FF2"/>
    <w:rsid w:val="00170A71"/>
    <w:rsid w:val="00182C30"/>
    <w:rsid w:val="001904EE"/>
    <w:rsid w:val="001D4714"/>
    <w:rsid w:val="001F5B3C"/>
    <w:rsid w:val="00225DB9"/>
    <w:rsid w:val="002472D5"/>
    <w:rsid w:val="00254808"/>
    <w:rsid w:val="002A168E"/>
    <w:rsid w:val="002B09EC"/>
    <w:rsid w:val="002C48A1"/>
    <w:rsid w:val="002D7E41"/>
    <w:rsid w:val="002F179E"/>
    <w:rsid w:val="00300FA8"/>
    <w:rsid w:val="003226E9"/>
    <w:rsid w:val="00363691"/>
    <w:rsid w:val="00366C1A"/>
    <w:rsid w:val="003811A6"/>
    <w:rsid w:val="003B310F"/>
    <w:rsid w:val="003C02FA"/>
    <w:rsid w:val="003D629D"/>
    <w:rsid w:val="00420167"/>
    <w:rsid w:val="00437263"/>
    <w:rsid w:val="004A431C"/>
    <w:rsid w:val="004A736A"/>
    <w:rsid w:val="004B0725"/>
    <w:rsid w:val="004E31F0"/>
    <w:rsid w:val="004F34D0"/>
    <w:rsid w:val="00502411"/>
    <w:rsid w:val="00546D88"/>
    <w:rsid w:val="00564BF6"/>
    <w:rsid w:val="00566428"/>
    <w:rsid w:val="00591396"/>
    <w:rsid w:val="005D091D"/>
    <w:rsid w:val="00632726"/>
    <w:rsid w:val="00677BE6"/>
    <w:rsid w:val="00690B3D"/>
    <w:rsid w:val="006A7366"/>
    <w:rsid w:val="006E2679"/>
    <w:rsid w:val="006F4902"/>
    <w:rsid w:val="007062DC"/>
    <w:rsid w:val="007132C3"/>
    <w:rsid w:val="00720862"/>
    <w:rsid w:val="00777B26"/>
    <w:rsid w:val="007A41E8"/>
    <w:rsid w:val="007D4A57"/>
    <w:rsid w:val="007E0473"/>
    <w:rsid w:val="00816D4A"/>
    <w:rsid w:val="0087390B"/>
    <w:rsid w:val="00880F26"/>
    <w:rsid w:val="008B56BC"/>
    <w:rsid w:val="008F5544"/>
    <w:rsid w:val="009217E1"/>
    <w:rsid w:val="00925E14"/>
    <w:rsid w:val="00937488"/>
    <w:rsid w:val="009A3F32"/>
    <w:rsid w:val="009C0C62"/>
    <w:rsid w:val="009C50F8"/>
    <w:rsid w:val="00A677F2"/>
    <w:rsid w:val="00A84F39"/>
    <w:rsid w:val="00B337D7"/>
    <w:rsid w:val="00BD5DB9"/>
    <w:rsid w:val="00C02E8A"/>
    <w:rsid w:val="00C24680"/>
    <w:rsid w:val="00C30B09"/>
    <w:rsid w:val="00C453CC"/>
    <w:rsid w:val="00C61606"/>
    <w:rsid w:val="00C947BC"/>
    <w:rsid w:val="00C95F58"/>
    <w:rsid w:val="00CC6C52"/>
    <w:rsid w:val="00CD1D12"/>
    <w:rsid w:val="00D01B44"/>
    <w:rsid w:val="00D058D7"/>
    <w:rsid w:val="00D11C14"/>
    <w:rsid w:val="00D52494"/>
    <w:rsid w:val="00D70D5F"/>
    <w:rsid w:val="00D7203B"/>
    <w:rsid w:val="00D8339C"/>
    <w:rsid w:val="00DC2FD4"/>
    <w:rsid w:val="00E33D97"/>
    <w:rsid w:val="00E347BA"/>
    <w:rsid w:val="00E74889"/>
    <w:rsid w:val="00E87559"/>
    <w:rsid w:val="00E90D3A"/>
    <w:rsid w:val="00EC27F6"/>
    <w:rsid w:val="00F70D7E"/>
    <w:rsid w:val="00F86364"/>
    <w:rsid w:val="00F86E5A"/>
    <w:rsid w:val="00FC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81"/>
    <o:shapelayout v:ext="edit">
      <o:idmap v:ext="edit" data="1"/>
    </o:shapelayout>
  </w:shapeDefaults>
  <w:decimalSymbol w:val=","/>
  <w:listSeparator w:val=";"/>
  <w14:docId w14:val="587EE9B0"/>
  <w15:chartTrackingRefBased/>
  <w15:docId w15:val="{5F02AF7D-9169-4759-AD45-474B6EB7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0B0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453CC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453CC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453CC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453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453CC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453CC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453CC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453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453CC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152FF2"/>
    <w:pPr>
      <w:tabs>
        <w:tab w:val="left" w:pos="7711"/>
      </w:tabs>
      <w:ind w:right="-1703"/>
      <w:jc w:val="center"/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C453CC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C453CC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453CC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453CC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453CC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453CC"/>
  </w:style>
  <w:style w:type="paragraph" w:customStyle="1" w:styleId="opmAfzenderVet">
    <w:name w:val="opmAfzenderVet"/>
    <w:basedOn w:val="opmAfzender"/>
    <w:rsid w:val="00C453CC"/>
    <w:rPr>
      <w:b/>
      <w:bCs w:val="0"/>
    </w:rPr>
  </w:style>
  <w:style w:type="paragraph" w:customStyle="1" w:styleId="opmRubricering">
    <w:name w:val="opmRubricering"/>
    <w:basedOn w:val="Voettekst"/>
    <w:autoRedefine/>
    <w:rsid w:val="009A3F32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C453CC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453CC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C453CC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C453CC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453CC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453CC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453CC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C453CC"/>
    <w:rPr>
      <w:rFonts w:ascii="Verdana" w:hAnsi="Verdana"/>
      <w:iCs/>
    </w:rPr>
  </w:style>
  <w:style w:type="paragraph" w:styleId="Normaalweb">
    <w:name w:val="Normal (Web)"/>
    <w:basedOn w:val="Standaard"/>
    <w:semiHidden/>
    <w:rsid w:val="00C453CC"/>
    <w:rPr>
      <w:sz w:val="24"/>
    </w:rPr>
  </w:style>
  <w:style w:type="paragraph" w:customStyle="1" w:styleId="opmEmbargo">
    <w:name w:val="opmEmbargo"/>
    <w:basedOn w:val="opmRubricering"/>
    <w:rsid w:val="00C453CC"/>
    <w:pPr>
      <w:ind w:left="-28"/>
    </w:pPr>
  </w:style>
  <w:style w:type="paragraph" w:customStyle="1" w:styleId="opmInvulgegevenKop">
    <w:name w:val="opmInvulgegevenKop"/>
    <w:basedOn w:val="Standaard"/>
    <w:autoRedefine/>
    <w:rsid w:val="00C453CC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453CC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453CC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453CC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453CC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453CC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C453CC"/>
    <w:rPr>
      <w:rFonts w:ascii="Verdana" w:hAnsi="Verdana"/>
    </w:rPr>
  </w:style>
  <w:style w:type="paragraph" w:styleId="Ondertitel">
    <w:name w:val="Subtitle"/>
    <w:basedOn w:val="Standaard"/>
    <w:autoRedefine/>
    <w:qFormat/>
    <w:rsid w:val="00C453CC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E74889"/>
    <w:pPr>
      <w:spacing w:line="360" w:lineRule="auto"/>
      <w:ind w:right="-1561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C453C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C453CC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453CC"/>
    <w:rPr>
      <w:sz w:val="13"/>
      <w:szCs w:val="20"/>
    </w:rPr>
  </w:style>
  <w:style w:type="character" w:styleId="Zwaar">
    <w:name w:val="Strong"/>
    <w:qFormat/>
    <w:rsid w:val="00C453CC"/>
    <w:rPr>
      <w:rFonts w:ascii="Verdana" w:hAnsi="Verdana"/>
      <w:b/>
      <w:bCs/>
    </w:rPr>
  </w:style>
  <w:style w:type="paragraph" w:styleId="Plattetekst2">
    <w:name w:val="Body Text 2"/>
    <w:basedOn w:val="Standaard"/>
    <w:link w:val="Plattetekst2Char"/>
    <w:semiHidden/>
    <w:rsid w:val="00C30B09"/>
    <w:pPr>
      <w:spacing w:line="240" w:lineRule="auto"/>
      <w:jc w:val="both"/>
    </w:pPr>
    <w:rPr>
      <w:sz w:val="16"/>
      <w:szCs w:val="16"/>
      <w:lang w:val="x-none" w:eastAsia="x-none"/>
    </w:rPr>
  </w:style>
  <w:style w:type="character" w:customStyle="1" w:styleId="Plattetekst2Char">
    <w:name w:val="Platte tekst 2 Char"/>
    <w:link w:val="Plattetekst2"/>
    <w:semiHidden/>
    <w:rsid w:val="00C30B09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E7488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1606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C61606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2F179E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152FF2"/>
    <w:rPr>
      <w:rFonts w:ascii="Verdana" w:hAnsi="Verdana"/>
      <w:sz w:val="13"/>
      <w:szCs w:val="24"/>
      <w:lang w:val="x-none" w:eastAsia="x-none"/>
    </w:rPr>
  </w:style>
  <w:style w:type="paragraph" w:styleId="Geenafstand">
    <w:name w:val="No Spacing"/>
    <w:uiPriority w:val="1"/>
    <w:qFormat/>
    <w:rsid w:val="00A677F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052B30DC1AA4AA46ED0BBFE0D8DB9" ma:contentTypeVersion="0" ma:contentTypeDescription="Een nieuw document maken." ma:contentTypeScope="" ma:versionID="4ff811945585330b1fc4fcf5d8702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3ABCB5-E918-4CCC-BBB5-5026FD779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6F5530-F5F5-4298-B940-53EAA4C86B86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D424F0B-2F3B-40A5-A04E-E1BDAA8936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D9FE4-D403-4979-B1D6-BBF3965BC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43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Wildenberg, Bram</cp:lastModifiedBy>
  <cp:revision>5</cp:revision>
  <cp:lastPrinted>2008-07-21T11:37:00Z</cp:lastPrinted>
  <dcterms:created xsi:type="dcterms:W3CDTF">2022-03-03T08:01:00Z</dcterms:created>
  <dcterms:modified xsi:type="dcterms:W3CDTF">2023-02-24T07:59:00Z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0x010100607052B30DC1AA4AA46ED0BBFE0D8DB9</vt:lpwstr>
  </property>
</Properties>
</file>