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6DA44" w14:textId="77777777" w:rsidR="00DD0369" w:rsidRDefault="00DD0369" w:rsidP="00DD0369"/>
    <w:p w14:paraId="3CC02278" w14:textId="187068EE" w:rsidR="003211F5" w:rsidRDefault="003211F5" w:rsidP="00DD0369">
      <w:r>
        <w:t>Objectnummer:</w:t>
      </w:r>
      <w:r>
        <w:tab/>
      </w:r>
      <w:r w:rsidR="00E95E37">
        <w:fldChar w:fldCharType="begin">
          <w:ffData>
            <w:name w:val="Tekstvak25"/>
            <w:enabled/>
            <w:calcOnExit w:val="0"/>
            <w:textInput/>
          </w:ffData>
        </w:fldChar>
      </w:r>
      <w:r w:rsidR="00E95E37">
        <w:instrText xml:space="preserve"> FORMTEXT </w:instrText>
      </w:r>
      <w:r w:rsidR="00E95E37">
        <w:fldChar w:fldCharType="separate"/>
      </w:r>
      <w:r w:rsidR="00E95E37">
        <w:rPr>
          <w:noProof/>
        </w:rPr>
        <w:t> </w:t>
      </w:r>
      <w:r w:rsidR="00E95E37">
        <w:rPr>
          <w:noProof/>
        </w:rPr>
        <w:t> </w:t>
      </w:r>
      <w:r w:rsidR="00E95E37">
        <w:rPr>
          <w:noProof/>
        </w:rPr>
        <w:t> </w:t>
      </w:r>
      <w:r w:rsidR="00E95E37">
        <w:rPr>
          <w:noProof/>
        </w:rPr>
        <w:t> </w:t>
      </w:r>
      <w:r w:rsidR="00E95E37">
        <w:rPr>
          <w:noProof/>
        </w:rPr>
        <w:t> </w:t>
      </w:r>
      <w:r w:rsidR="00E95E37">
        <w:fldChar w:fldCharType="end"/>
      </w:r>
    </w:p>
    <w:p w14:paraId="31F71F2D" w14:textId="77777777" w:rsidR="003211F5" w:rsidRDefault="003211F5" w:rsidP="00DD0369">
      <w:r>
        <w:t>Objectnaam:</w:t>
      </w:r>
      <w:r w:rsidRPr="003211F5">
        <w:t xml:space="preserve"> </w:t>
      </w:r>
      <w:r>
        <w:tab/>
      </w:r>
      <w:r>
        <w:tab/>
      </w:r>
      <w:r>
        <w:fldChar w:fldCharType="begin">
          <w:ffData>
            <w:name w:val="Tekstvak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073C30F" w14:textId="77777777" w:rsidR="003211F5" w:rsidRDefault="003211F5" w:rsidP="00DD0369">
      <w:r>
        <w:t xml:space="preserve">Omschrijving werk: </w:t>
      </w:r>
      <w:r>
        <w:tab/>
      </w:r>
      <w:r>
        <w:fldChar w:fldCharType="begin">
          <w:ffData>
            <w:name w:val="Tekstvak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40EFBC1" w14:textId="774D1C6D" w:rsidR="003211F5" w:rsidRDefault="003E61AD" w:rsidP="00DD0369">
      <w:r>
        <w:t>Bouwdeel</w:t>
      </w:r>
      <w:r w:rsidR="003211F5">
        <w:t>nummer:</w:t>
      </w:r>
      <w:r w:rsidR="003211F5">
        <w:tab/>
      </w:r>
      <w:r w:rsidR="003211F5">
        <w:fldChar w:fldCharType="begin">
          <w:ffData>
            <w:name w:val="Tekstvak25"/>
            <w:enabled/>
            <w:calcOnExit w:val="0"/>
            <w:textInput/>
          </w:ffData>
        </w:fldChar>
      </w:r>
      <w:r w:rsidR="003211F5">
        <w:instrText xml:space="preserve"> FORMTEXT </w:instrText>
      </w:r>
      <w:r w:rsidR="003211F5">
        <w:fldChar w:fldCharType="separate"/>
      </w:r>
      <w:r w:rsidR="003211F5">
        <w:rPr>
          <w:noProof/>
        </w:rPr>
        <w:t> </w:t>
      </w:r>
      <w:r w:rsidR="003211F5">
        <w:rPr>
          <w:noProof/>
        </w:rPr>
        <w:t> </w:t>
      </w:r>
      <w:r w:rsidR="003211F5">
        <w:rPr>
          <w:noProof/>
        </w:rPr>
        <w:t> </w:t>
      </w:r>
      <w:r w:rsidR="003211F5">
        <w:rPr>
          <w:noProof/>
        </w:rPr>
        <w:t> </w:t>
      </w:r>
      <w:r w:rsidR="003211F5">
        <w:rPr>
          <w:noProof/>
        </w:rPr>
        <w:t> </w:t>
      </w:r>
      <w:r w:rsidR="003211F5">
        <w:fldChar w:fldCharType="end"/>
      </w:r>
    </w:p>
    <w:p w14:paraId="6DDCE4C4" w14:textId="77777777" w:rsidR="003211F5" w:rsidRDefault="003211F5" w:rsidP="00DD0369">
      <w:r>
        <w:t>Inkoopordernummer:</w:t>
      </w:r>
      <w:r>
        <w:tab/>
      </w:r>
      <w:r>
        <w:fldChar w:fldCharType="begin">
          <w:ffData>
            <w:name w:val="Tekstvak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E41223F" w14:textId="77777777" w:rsidR="003211F5" w:rsidRDefault="003211F5" w:rsidP="00DD0369">
      <w:r>
        <w:t>Perceelnummer:</w:t>
      </w:r>
      <w:r>
        <w:tab/>
      </w:r>
      <w:r>
        <w:fldChar w:fldCharType="begin">
          <w:ffData>
            <w:name w:val="Tekstvak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3CBAC38" w14:textId="77777777" w:rsidR="003211F5" w:rsidRDefault="003211F5" w:rsidP="00DD0369">
      <w:r>
        <w:t>Naam Aannemer:</w:t>
      </w:r>
      <w:r>
        <w:tab/>
      </w:r>
      <w:r>
        <w:fldChar w:fldCharType="begin">
          <w:ffData>
            <w:name w:val="Tekstvak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79AB850" w14:textId="77777777" w:rsidR="003211F5" w:rsidRDefault="003211F5" w:rsidP="00EE2839"/>
    <w:p w14:paraId="759D91FA" w14:textId="77777777" w:rsidR="00EE2839" w:rsidRDefault="00DD0369" w:rsidP="00EE2839">
      <w:r>
        <w:t>Heden</w:t>
      </w:r>
      <w:r w:rsidR="00EE2839">
        <w:t xml:space="preserve"> is bovengenoemd werk opgenomen. Tijdens de opneming</w:t>
      </w:r>
      <w:r w:rsidR="00511EA7">
        <w:rPr>
          <w:rStyle w:val="Voetnootmarkering"/>
        </w:rPr>
        <w:footnoteReference w:id="1"/>
      </w:r>
      <w:r w:rsidR="00EE2839">
        <w:t xml:space="preserve"> is het opgedragen werk goedgekeurd.</w:t>
      </w:r>
    </w:p>
    <w:p w14:paraId="563A2FD8" w14:textId="77777777" w:rsidR="00511EA7" w:rsidRDefault="00511EA7" w:rsidP="00DD0369"/>
    <w:p w14:paraId="114A4DDC" w14:textId="77777777" w:rsidR="00674C80" w:rsidRDefault="00674C80" w:rsidP="00DD0369">
      <w:r>
        <w:t xml:space="preserve">Administratieve </w:t>
      </w:r>
      <w:r w:rsidR="00511EA7">
        <w:t>zaken bij oplevering</w:t>
      </w:r>
      <w:r>
        <w:t>:</w:t>
      </w:r>
    </w:p>
    <w:p w14:paraId="6A99A2F9" w14:textId="77777777" w:rsidR="00EE2839" w:rsidRDefault="00CA5CBA" w:rsidP="00DD0369">
      <w:r>
        <w:t>Ja</w:t>
      </w:r>
      <w:r w:rsidR="007E638E">
        <w:t>/NVT</w:t>
      </w:r>
      <w:r>
        <w:tab/>
      </w:r>
      <w:r>
        <w:tab/>
      </w:r>
      <w:proofErr w:type="spellStart"/>
      <w:r w:rsidR="00EE2839">
        <w:t>Gereedgemeld</w:t>
      </w:r>
      <w:proofErr w:type="spellEnd"/>
      <w:r w:rsidR="00EE2839">
        <w:t xml:space="preserve"> in </w:t>
      </w:r>
      <w:proofErr w:type="spellStart"/>
      <w:r w:rsidR="00EE2839">
        <w:t>webbased</w:t>
      </w:r>
      <w:proofErr w:type="spellEnd"/>
      <w:r w:rsidR="00EE2839">
        <w:t xml:space="preserve"> applicatie</w:t>
      </w:r>
      <w:r w:rsidR="007E638E">
        <w:t xml:space="preserve"> </w:t>
      </w:r>
      <w:r w:rsidR="00EE2839">
        <w:t>(</w:t>
      </w:r>
      <w:r w:rsidR="007E638E">
        <w:t>administratief</w:t>
      </w:r>
      <w:r w:rsidR="00EE2839">
        <w:t>)</w:t>
      </w:r>
    </w:p>
    <w:p w14:paraId="230E1130" w14:textId="2B8F1C1C" w:rsidR="007E638E" w:rsidRDefault="007E638E" w:rsidP="00DD0369">
      <w:r>
        <w:t>Ja</w:t>
      </w:r>
      <w:r w:rsidR="00E95E37">
        <w:t>/NVT</w:t>
      </w:r>
      <w:r w:rsidR="00E95E37">
        <w:tab/>
      </w:r>
      <w:r>
        <w:tab/>
      </w:r>
      <w:proofErr w:type="spellStart"/>
      <w:r>
        <w:t>Gereedgemeld</w:t>
      </w:r>
      <w:proofErr w:type="spellEnd"/>
      <w:r>
        <w:t xml:space="preserve"> in </w:t>
      </w:r>
      <w:proofErr w:type="spellStart"/>
      <w:r>
        <w:t>webbased</w:t>
      </w:r>
      <w:proofErr w:type="spellEnd"/>
      <w:r>
        <w:t xml:space="preserve"> applicatie (technisch)</w:t>
      </w:r>
    </w:p>
    <w:p w14:paraId="6DB61309" w14:textId="77777777" w:rsidR="00EE2839" w:rsidRDefault="007E638E" w:rsidP="00DD0369">
      <w:r>
        <w:t>Ja/NVT</w:t>
      </w:r>
      <w:r>
        <w:tab/>
      </w:r>
      <w:r>
        <w:tab/>
      </w:r>
      <w:r w:rsidR="00EE2839">
        <w:t>Revisietekeningen/bescheiden bijgewerkt en ingediend</w:t>
      </w:r>
    </w:p>
    <w:p w14:paraId="7D052DBD" w14:textId="77777777" w:rsidR="00EE2839" w:rsidRDefault="007E638E" w:rsidP="00DD0369">
      <w:r>
        <w:t>Ja/NVT</w:t>
      </w:r>
      <w:r>
        <w:tab/>
      </w:r>
      <w:r>
        <w:tab/>
      </w:r>
      <w:r w:rsidR="00EE2839">
        <w:t xml:space="preserve">Brandwerende </w:t>
      </w:r>
      <w:r w:rsidR="00010F98">
        <w:t>doorvoer</w:t>
      </w:r>
      <w:r w:rsidR="00EE2839">
        <w:t>ingen op orde</w:t>
      </w:r>
    </w:p>
    <w:p w14:paraId="4AB89409" w14:textId="77777777" w:rsidR="00EE2839" w:rsidRDefault="007E638E" w:rsidP="00DD0369">
      <w:r>
        <w:t>Ja/NVT</w:t>
      </w:r>
      <w:r>
        <w:tab/>
      </w:r>
      <w:r>
        <w:tab/>
      </w:r>
      <w:r w:rsidR="00CA5CBA">
        <w:t>Toegangscodes overgedragen</w:t>
      </w:r>
    </w:p>
    <w:p w14:paraId="2613F829" w14:textId="77777777" w:rsidR="00CA5CBA" w:rsidRDefault="007E638E" w:rsidP="00DD0369">
      <w:r>
        <w:t>Ja/NVT</w:t>
      </w:r>
      <w:r>
        <w:tab/>
      </w:r>
      <w:r>
        <w:tab/>
      </w:r>
      <w:r w:rsidR="00CA5CBA">
        <w:t>Gegevens element bijgewerkt</w:t>
      </w:r>
    </w:p>
    <w:p w14:paraId="6723FD08" w14:textId="77777777" w:rsidR="00EE2839" w:rsidRDefault="00EE2839" w:rsidP="00DD0369"/>
    <w:p w14:paraId="6AAF0853" w14:textId="77777777" w:rsidR="005E5E55" w:rsidRDefault="005E5E55" w:rsidP="005E5E55">
      <w:r>
        <w:t xml:space="preserve">Indien er sprake is van een te late oplevering: </w:t>
      </w:r>
      <w:r>
        <w:fldChar w:fldCharType="begin">
          <w:ffData>
            <w:name w:val="Tekstvak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werkdagen te laat </w:t>
      </w:r>
    </w:p>
    <w:p w14:paraId="57DF51FC" w14:textId="77777777" w:rsidR="005E5E55" w:rsidRDefault="005E5E55" w:rsidP="00DD0369"/>
    <w:p w14:paraId="2D5917B9" w14:textId="77777777" w:rsidR="00DD0369" w:rsidRDefault="00DD0369" w:rsidP="00DD0369">
      <w:r>
        <w:t xml:space="preserve">Aldus opgemaakt te </w:t>
      </w:r>
      <w:r w:rsidR="00E57803">
        <w:fldChar w:fldCharType="begin">
          <w:ffData>
            <w:name w:val="Tekstvak25"/>
            <w:enabled/>
            <w:calcOnExit w:val="0"/>
            <w:textInput/>
          </w:ffData>
        </w:fldChar>
      </w:r>
      <w:bookmarkStart w:id="0" w:name="Tekstvak25"/>
      <w:r>
        <w:instrText xml:space="preserve"> FORMTEXT </w:instrText>
      </w:r>
      <w:r w:rsidR="00E5780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57803">
        <w:fldChar w:fldCharType="end"/>
      </w:r>
      <w:bookmarkEnd w:id="0"/>
      <w:r>
        <w:t xml:space="preserve">, d.d. </w:t>
      </w:r>
      <w:r w:rsidR="00E57803">
        <w:fldChar w:fldCharType="begin">
          <w:ffData>
            <w:name w:val="Tekstvak26"/>
            <w:enabled/>
            <w:calcOnExit w:val="0"/>
            <w:textInput/>
          </w:ffData>
        </w:fldChar>
      </w:r>
      <w:bookmarkStart w:id="1" w:name="Tekstvak26"/>
      <w:r>
        <w:instrText xml:space="preserve"> FORMTEXT </w:instrText>
      </w:r>
      <w:r w:rsidR="00E5780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57803">
        <w:fldChar w:fldCharType="end"/>
      </w:r>
      <w:bookmarkEnd w:id="1"/>
      <w:r>
        <w:t>.</w:t>
      </w:r>
    </w:p>
    <w:p w14:paraId="4DEFF29E" w14:textId="77777777" w:rsidR="00DD0369" w:rsidRDefault="00DD0369" w:rsidP="00DD0369"/>
    <w:p w14:paraId="093B6C25" w14:textId="77777777" w:rsidR="005E5E55" w:rsidRDefault="005E5E55" w:rsidP="00DD0369">
      <w:r>
        <w:t>Namens d</w:t>
      </w:r>
      <w:r w:rsidR="00DD0369">
        <w:t xml:space="preserve">e </w:t>
      </w:r>
      <w:r w:rsidR="008C4637">
        <w:t>Opdrachtgever</w:t>
      </w:r>
      <w:r>
        <w:tab/>
      </w:r>
      <w:r>
        <w:tab/>
      </w:r>
      <w:r>
        <w:tab/>
      </w:r>
      <w:r>
        <w:tab/>
        <w:t xml:space="preserve">Namens de </w:t>
      </w:r>
      <w:r w:rsidR="00EE2839">
        <w:t>A</w:t>
      </w:r>
      <w:r>
        <w:t>annemer</w:t>
      </w:r>
    </w:p>
    <w:p w14:paraId="47B08BA0" w14:textId="77777777" w:rsidR="005E5E55" w:rsidRDefault="005E5E55" w:rsidP="005E5E55">
      <w:r>
        <w:t xml:space="preserve">Naam: </w:t>
      </w:r>
      <w:r>
        <w:fldChar w:fldCharType="begin">
          <w:ffData>
            <w:name w:val="Tekstvak37"/>
            <w:enabled/>
            <w:calcOnExit w:val="0"/>
            <w:textInput/>
          </w:ffData>
        </w:fldChar>
      </w:r>
      <w:bookmarkStart w:id="2" w:name="Tekstvak3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ab/>
      </w:r>
      <w:r>
        <w:tab/>
      </w:r>
      <w:r>
        <w:tab/>
      </w:r>
      <w:r>
        <w:tab/>
      </w:r>
      <w:r>
        <w:tab/>
      </w:r>
      <w:r>
        <w:tab/>
        <w:t xml:space="preserve">Naam: </w:t>
      </w:r>
      <w:r>
        <w:fldChar w:fldCharType="begin">
          <w:ffData>
            <w:name w:val="Tekstvak3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14:paraId="5AE95E34" w14:textId="77777777" w:rsidR="005E5E55" w:rsidRDefault="005E5E55" w:rsidP="00DD0369"/>
    <w:p w14:paraId="45CFCC01" w14:textId="77777777" w:rsidR="005E5E55" w:rsidRDefault="005E5E55" w:rsidP="005E5E55">
      <w:r>
        <w:t>Handtekening:</w:t>
      </w:r>
      <w:r>
        <w:tab/>
      </w:r>
      <w:r>
        <w:tab/>
      </w:r>
      <w:r>
        <w:tab/>
      </w:r>
      <w:r>
        <w:tab/>
      </w:r>
      <w:r>
        <w:tab/>
      </w:r>
      <w:r>
        <w:tab/>
        <w:t>Handtekening:</w:t>
      </w:r>
    </w:p>
    <w:sectPr w:rsidR="005E5E55" w:rsidSect="0037357E">
      <w:headerReference w:type="default" r:id="rId12"/>
      <w:headerReference w:type="first" r:id="rId13"/>
      <w:footerReference w:type="first" r:id="rId14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AC31" w14:textId="77777777" w:rsidR="006740A1" w:rsidRDefault="006740A1">
      <w:r>
        <w:separator/>
      </w:r>
    </w:p>
  </w:endnote>
  <w:endnote w:type="continuationSeparator" w:id="0">
    <w:p w14:paraId="44CBC252" w14:textId="77777777" w:rsidR="006740A1" w:rsidRDefault="0067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6C041" w14:textId="77777777" w:rsidR="007548CE" w:rsidRPr="00323692" w:rsidRDefault="003211F5">
    <w:pPr>
      <w:pStyle w:val="Voettekst"/>
      <w:pBdr>
        <w:top w:val="thinThickSmallGap" w:sz="24" w:space="1" w:color="622423" w:themeColor="accent2" w:themeShade="7F"/>
      </w:pBdr>
      <w:rPr>
        <w:sz w:val="16"/>
        <w:szCs w:val="16"/>
      </w:rPr>
    </w:pPr>
    <w:r>
      <w:rPr>
        <w:sz w:val="16"/>
        <w:szCs w:val="16"/>
      </w:rPr>
      <w:t>Versie</w:t>
    </w:r>
    <w:r w:rsidR="00DA5F3E">
      <w:rPr>
        <w:sz w:val="16"/>
        <w:szCs w:val="16"/>
      </w:rPr>
      <w:t>: 1.</w:t>
    </w:r>
    <w:r w:rsidR="00374226">
      <w:rPr>
        <w:sz w:val="16"/>
        <w:szCs w:val="16"/>
      </w:rPr>
      <w:t>1</w:t>
    </w:r>
    <w:r w:rsidR="007548CE" w:rsidRPr="00323692">
      <w:rPr>
        <w:sz w:val="16"/>
        <w:szCs w:val="16"/>
      </w:rPr>
      <w:ptab w:relativeTo="margin" w:alignment="right" w:leader="none"/>
    </w:r>
    <w:r w:rsidR="007548CE" w:rsidRPr="00323692">
      <w:rPr>
        <w:sz w:val="16"/>
        <w:szCs w:val="16"/>
      </w:rPr>
      <w:t xml:space="preserve">Pagina </w:t>
    </w:r>
    <w:r w:rsidR="007548CE" w:rsidRPr="00323692">
      <w:rPr>
        <w:sz w:val="16"/>
        <w:szCs w:val="16"/>
      </w:rPr>
      <w:fldChar w:fldCharType="begin"/>
    </w:r>
    <w:r w:rsidR="007548CE" w:rsidRPr="00323692">
      <w:rPr>
        <w:sz w:val="16"/>
        <w:szCs w:val="16"/>
      </w:rPr>
      <w:instrText xml:space="preserve"> PAGE   \* MERGEFORMAT </w:instrText>
    </w:r>
    <w:r w:rsidR="007548CE" w:rsidRPr="00323692">
      <w:rPr>
        <w:sz w:val="16"/>
        <w:szCs w:val="16"/>
      </w:rPr>
      <w:fldChar w:fldCharType="separate"/>
    </w:r>
    <w:r w:rsidR="00374226">
      <w:rPr>
        <w:noProof/>
        <w:sz w:val="16"/>
        <w:szCs w:val="16"/>
      </w:rPr>
      <w:t>1</w:t>
    </w:r>
    <w:r w:rsidR="007548CE" w:rsidRPr="00323692">
      <w:rPr>
        <w:sz w:val="16"/>
        <w:szCs w:val="16"/>
      </w:rPr>
      <w:fldChar w:fldCharType="end"/>
    </w:r>
  </w:p>
  <w:p w14:paraId="3D0A3C67" w14:textId="77777777" w:rsidR="007548CE" w:rsidRPr="00323692" w:rsidRDefault="007548CE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C1D80" w14:textId="77777777" w:rsidR="006740A1" w:rsidRDefault="006740A1">
      <w:r>
        <w:separator/>
      </w:r>
    </w:p>
  </w:footnote>
  <w:footnote w:type="continuationSeparator" w:id="0">
    <w:p w14:paraId="67C4886C" w14:textId="77777777" w:rsidR="006740A1" w:rsidRDefault="006740A1">
      <w:r>
        <w:continuationSeparator/>
      </w:r>
    </w:p>
  </w:footnote>
  <w:footnote w:id="1">
    <w:p w14:paraId="79B277AA" w14:textId="77777777" w:rsidR="00511EA7" w:rsidRDefault="00511EA7" w:rsidP="00511EA7">
      <w:r>
        <w:rPr>
          <w:rStyle w:val="Voetnootmarkering"/>
        </w:rPr>
        <w:footnoteRef/>
      </w:r>
      <w:r>
        <w:t xml:space="preserve"> </w:t>
      </w:r>
      <w:r w:rsidRPr="00511EA7">
        <w:rPr>
          <w:i/>
          <w:sz w:val="14"/>
          <w:szCs w:val="14"/>
        </w:rPr>
        <w:t xml:space="preserve">Indien er sprake is van een tussenopname </w:t>
      </w:r>
      <w:r>
        <w:rPr>
          <w:i/>
          <w:sz w:val="14"/>
          <w:szCs w:val="14"/>
        </w:rPr>
        <w:t>is dit enkel bedoeld</w:t>
      </w:r>
      <w:r w:rsidRPr="00511EA7">
        <w:rPr>
          <w:i/>
          <w:sz w:val="14"/>
          <w:szCs w:val="14"/>
        </w:rPr>
        <w:t xml:space="preserve"> als vaststelling van de termijnbetaling conform betaalschema en is dit geen oplevering op grond van de UAV 2012.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5BA3" w14:textId="77777777" w:rsidR="007548CE" w:rsidRPr="006E4453" w:rsidRDefault="007548CE">
    <w:pPr>
      <w:pStyle w:val="Voettekst"/>
      <w:rPr>
        <w:vanish/>
      </w:rPr>
    </w:pPr>
    <w:bookmarkStart w:id="3" w:name="Rubricering_3_weg"/>
  </w:p>
  <w:p w14:paraId="2C806989" w14:textId="77777777" w:rsidR="007548CE" w:rsidRPr="006E4453" w:rsidRDefault="007548CE">
    <w:pPr>
      <w:pStyle w:val="Voettekst"/>
      <w:rPr>
        <w:vanish/>
      </w:rPr>
    </w:pPr>
  </w:p>
  <w:p w14:paraId="555D8722" w14:textId="77777777" w:rsidR="007548CE" w:rsidRPr="006E4453" w:rsidRDefault="007548CE">
    <w:pPr>
      <w:pStyle w:val="Voettekst"/>
      <w:rPr>
        <w:vanish/>
      </w:rPr>
    </w:pPr>
  </w:p>
  <w:p w14:paraId="0015FF71" w14:textId="77777777" w:rsidR="007548CE" w:rsidRPr="006E4453" w:rsidRDefault="007548CE">
    <w:pPr>
      <w:pStyle w:val="Voettekst"/>
      <w:rPr>
        <w:vanish/>
      </w:rPr>
    </w:pPr>
  </w:p>
  <w:bookmarkEnd w:id="3"/>
  <w:p w14:paraId="66F54E97" w14:textId="77777777" w:rsidR="007548CE" w:rsidRDefault="007548CE">
    <w:pPr>
      <w:pStyle w:val="Voettekst"/>
    </w:pPr>
  </w:p>
  <w:p w14:paraId="6BD4EE11" w14:textId="77777777" w:rsidR="007548CE" w:rsidRDefault="007548CE">
    <w:pPr>
      <w:pStyle w:val="Voettekst"/>
    </w:pPr>
  </w:p>
  <w:p w14:paraId="62BDE946" w14:textId="77777777" w:rsidR="007548CE" w:rsidRDefault="007548CE">
    <w:pPr>
      <w:pStyle w:val="Voettekst"/>
    </w:pPr>
  </w:p>
  <w:p w14:paraId="2AAB203C" w14:textId="77777777" w:rsidR="007548CE" w:rsidRDefault="007548CE">
    <w:pPr>
      <w:pStyle w:val="Voettekst"/>
    </w:pPr>
  </w:p>
  <w:p w14:paraId="020076AA" w14:textId="77777777" w:rsidR="007548CE" w:rsidRDefault="007548CE">
    <w:pPr>
      <w:pStyle w:val="Voettekst"/>
    </w:pPr>
  </w:p>
  <w:p w14:paraId="66D51B91" w14:textId="77777777" w:rsidR="007548CE" w:rsidRDefault="007548CE"/>
  <w:p w14:paraId="188F7248" w14:textId="77777777" w:rsidR="007548CE" w:rsidRPr="006E4453" w:rsidRDefault="007548CE">
    <w:pPr>
      <w:pStyle w:val="Voettekst"/>
      <w:rPr>
        <w:b/>
      </w:rPr>
    </w:pPr>
    <w:bookmarkStart w:id="4" w:name="Rubricering_3"/>
    <w:bookmarkEnd w:id="4"/>
  </w:p>
  <w:p w14:paraId="521FEE26" w14:textId="77777777" w:rsidR="007548CE" w:rsidRDefault="007548CE">
    <w:pPr>
      <w:pStyle w:val="Voettekst"/>
    </w:pPr>
  </w:p>
  <w:p w14:paraId="2E001846" w14:textId="77777777" w:rsidR="007548CE" w:rsidRDefault="00010F9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2C3628A7" wp14:editId="34C25746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2540" r="0" b="635"/>
              <wp:wrapNone/>
              <wp:docPr id="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6061543E" w14:textId="77777777">
                            <w:tc>
                              <w:tcPr>
                                <w:tcW w:w="2088" w:type="dxa"/>
                              </w:tcPr>
                              <w:p w14:paraId="7FDD1AFD" w14:textId="77777777" w:rsidR="007548CE" w:rsidRPr="006E4453" w:rsidRDefault="007548CE">
                                <w:pPr>
                                  <w:pStyle w:val="opmAfzenderVet"/>
                                </w:pPr>
                                <w:bookmarkStart w:id="5" w:name="Dienst"/>
                                <w:r w:rsidRPr="006E4453">
                                  <w:t>Rijksvastgoedbedrijf</w:t>
                                </w:r>
                                <w:bookmarkEnd w:id="5"/>
                              </w:p>
                            </w:tc>
                          </w:tr>
                          <w:tr w:rsidR="007548CE" w:rsidRPr="006E4453" w14:paraId="730E99DD" w14:textId="77777777">
                            <w:tc>
                              <w:tcPr>
                                <w:tcW w:w="2088" w:type="dxa"/>
                              </w:tcPr>
                              <w:p w14:paraId="10E9C3F0" w14:textId="77777777" w:rsidR="007548CE" w:rsidRPr="006E4453" w:rsidRDefault="007548CE">
                                <w:pPr>
                                  <w:pStyle w:val="opmAfzender"/>
                                </w:pPr>
                                <w:bookmarkStart w:id="6" w:name="Directie"/>
                                <w:r w:rsidRPr="006E4453">
                                  <w:t>Directie Transacties &amp; Projecten</w:t>
                                </w:r>
                                <w:bookmarkEnd w:id="6"/>
                              </w:p>
                            </w:tc>
                          </w:tr>
                          <w:tr w:rsidR="007548CE" w:rsidRPr="006E4453" w14:paraId="14A0781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2319EA9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7" w:name="Afdeling"/>
                                <w:bookmarkEnd w:id="7"/>
                              </w:p>
                            </w:tc>
                          </w:tr>
                        </w:tbl>
                        <w:p w14:paraId="6B2CA548" w14:textId="77777777" w:rsidR="007548CE" w:rsidRDefault="007548CE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30E1927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ACDB691" w14:textId="77777777" w:rsidR="007548CE" w:rsidRPr="006E4453" w:rsidRDefault="007548CE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8" w:name="K2Referentie1"/>
                                <w:bookmarkEnd w:id="8"/>
                              </w:p>
                            </w:tc>
                          </w:tr>
                          <w:tr w:rsidR="007548CE" w:rsidRPr="006E4453" w14:paraId="3E98215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BBFAFA" w14:textId="77777777" w:rsidR="007548CE" w:rsidRPr="006E4453" w:rsidRDefault="007548CE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9" w:name="K2Invulgegeven1"/>
                                <w:bookmarkEnd w:id="9"/>
                              </w:p>
                            </w:tc>
                          </w:tr>
                          <w:tr w:rsidR="007548CE" w:rsidRPr="006E4453" w14:paraId="3502168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42C164" w14:textId="77777777" w:rsidR="007548CE" w:rsidRPr="006E4453" w:rsidRDefault="007548CE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10" w:name="K2Referentie2"/>
                                <w:bookmarkEnd w:id="10"/>
                              </w:p>
                            </w:tc>
                          </w:tr>
                          <w:tr w:rsidR="007548CE" w:rsidRPr="006E4453" w14:paraId="7ACE54E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C274D54" w14:textId="77777777" w:rsidR="007548CE" w:rsidRPr="006E4453" w:rsidRDefault="007548CE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11" w:name="K2Invulgegeven2"/>
                                <w:bookmarkEnd w:id="11"/>
                              </w:p>
                            </w:tc>
                          </w:tr>
                        </w:tbl>
                        <w:p w14:paraId="589BDD09" w14:textId="77777777" w:rsidR="007548CE" w:rsidRDefault="007548CE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6E7B883F" w14:textId="77777777" w:rsidR="007548CE" w:rsidRDefault="007548CE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2" o:spid="_x0000_s1026" style="position:absolute;margin-left:378pt;margin-top:143.45pt;width:108pt;height:20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>
                      <w:tc>
                        <w:tcPr>
                          <w:tcW w:w="2088" w:type="dxa"/>
                        </w:tcPr>
                        <w:p w:rsidR="007548CE" w:rsidRPr="006E4453" w:rsidRDefault="007548CE">
                          <w:pPr>
                            <w:pStyle w:val="opmAfzenderVet"/>
                          </w:pPr>
                          <w:bookmarkStart w:id="12" w:name="Dienst"/>
                          <w:r w:rsidRPr="006E4453">
                            <w:t>Rijksvastgoedbedrijf</w:t>
                          </w:r>
                          <w:bookmarkEnd w:id="12"/>
                        </w:p>
                      </w:tc>
                    </w:tr>
                    <w:tr w:rsidR="007548CE" w:rsidRPr="006E4453">
                      <w:tc>
                        <w:tcPr>
                          <w:tcW w:w="2088" w:type="dxa"/>
                        </w:tcPr>
                        <w:p w:rsidR="007548CE" w:rsidRPr="006E4453" w:rsidRDefault="007548CE">
                          <w:pPr>
                            <w:pStyle w:val="opmAfzender"/>
                          </w:pPr>
                          <w:bookmarkStart w:id="13" w:name="Directie"/>
                          <w:r w:rsidRPr="006E4453">
                            <w:t>Directie Transacties &amp; Projecten</w:t>
                          </w:r>
                          <w:bookmarkEnd w:id="13"/>
                        </w:p>
                      </w:tc>
                    </w:tr>
                    <w:tr w:rsidR="007548CE" w:rsidRPr="006E4453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4" w:name="Afdeling"/>
                          <w:bookmarkEnd w:id="14"/>
                        </w:p>
                      </w:tc>
                    </w:tr>
                  </w:tbl>
                  <w:p w:rsidR="007548CE" w:rsidRDefault="007548CE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7548CE" w:rsidRPr="006E4453" w:rsidRDefault="007548CE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5" w:name="K2Referentie1"/>
                          <w:bookmarkEnd w:id="15"/>
                        </w:p>
                      </w:tc>
                    </w:tr>
                    <w:tr w:rsidR="007548CE" w:rsidRPr="006E4453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7548CE" w:rsidRPr="006E4453" w:rsidRDefault="007548CE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6" w:name="K2Invulgegeven1"/>
                          <w:bookmarkEnd w:id="16"/>
                        </w:p>
                      </w:tc>
                    </w:tr>
                    <w:tr w:rsidR="007548CE" w:rsidRPr="006E4453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7548CE" w:rsidRPr="006E4453" w:rsidRDefault="007548CE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7" w:name="K2Referentie2"/>
                          <w:bookmarkEnd w:id="17"/>
                        </w:p>
                      </w:tc>
                    </w:tr>
                    <w:tr w:rsidR="007548CE" w:rsidRPr="006E4453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7548CE" w:rsidRPr="006E4453" w:rsidRDefault="007548CE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8" w:name="K2Invulgegeven2"/>
                          <w:bookmarkEnd w:id="18"/>
                        </w:p>
                      </w:tc>
                    </w:tr>
                  </w:tbl>
                  <w:p w:rsidR="007548CE" w:rsidRDefault="007548CE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:rsidR="007548CE" w:rsidRDefault="007548CE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68000" w14:textId="77777777" w:rsidR="007548CE" w:rsidRDefault="007548CE">
    <w:pPr>
      <w:pStyle w:val="opmKoptekst"/>
    </w:pPr>
    <w:r>
      <w:rPr>
        <w:noProof/>
        <w:sz w:val="20"/>
        <w:lang w:val="nl-NL"/>
      </w:rPr>
      <w:drawing>
        <wp:anchor distT="0" distB="0" distL="114300" distR="114300" simplePos="0" relativeHeight="251656704" behindDoc="0" locked="0" layoutInCell="1" allowOverlap="1" wp14:anchorId="1E9AF2A5" wp14:editId="395B7218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23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5680" behindDoc="0" locked="0" layoutInCell="1" allowOverlap="1" wp14:anchorId="0434C782" wp14:editId="77D66FF5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22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789210DF" wp14:editId="169E396B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25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0F98"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F0D81D5" wp14:editId="543A988D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1905" t="3810" r="0" b="2540"/>
              <wp:wrapNone/>
              <wp:docPr id="1" name="Rectangle 21" descr="Tekstvak: Rijksvastgoedbedrijf&#10;Directie Projecten&#10;NEN-EN-ISO-9001:2008 gecertificeerd&#10;&#10; &#10;&#10;&#10;&#10;&#10;&#10;&#10;&#10;&#10;&#10;&#10;&#10;&#10;&#10;&#10;&#10;Betreft&#10;Versie 2012-1&#10;&#10;&#10;&#10;&#10;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43C2ED19" w14:textId="77777777">
                            <w:tc>
                              <w:tcPr>
                                <w:tcW w:w="2088" w:type="dxa"/>
                              </w:tcPr>
                              <w:p w14:paraId="496BB31B" w14:textId="77777777" w:rsidR="007548CE" w:rsidRPr="006E4453" w:rsidRDefault="007548CE" w:rsidP="002A0E8D">
                                <w:pPr>
                                  <w:pStyle w:val="opmAfzenderVet"/>
                                </w:pPr>
                                <w:bookmarkStart w:id="12" w:name="Afdeling1"/>
                                <w:r w:rsidRPr="006E4453">
                                  <w:t>Rijksvastgoedbedrijf</w:t>
                                </w:r>
                                <w:bookmarkEnd w:id="12"/>
                              </w:p>
                            </w:tc>
                          </w:tr>
                          <w:tr w:rsidR="007548CE" w:rsidRPr="006E4453" w14:paraId="5617648D" w14:textId="77777777">
                            <w:tc>
                              <w:tcPr>
                                <w:tcW w:w="2088" w:type="dxa"/>
                              </w:tcPr>
                              <w:p w14:paraId="280EAD34" w14:textId="77777777" w:rsidR="007548CE" w:rsidRPr="006E4453" w:rsidRDefault="007548CE">
                                <w:pPr>
                                  <w:pStyle w:val="opmAfzender"/>
                                </w:pPr>
                                <w:r>
                                  <w:t>Directie Vastgoedbeheer</w:t>
                                </w:r>
                              </w:p>
                            </w:tc>
                          </w:tr>
                          <w:tr w:rsidR="007548CE" w:rsidRPr="006E4453" w14:paraId="7F33586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A796C0F" w14:textId="77777777" w:rsidR="007548CE" w:rsidRPr="006E4453" w:rsidRDefault="007548CE" w:rsidP="00DA5F3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r>
                                  <w:rPr>
                                    <w:vanish/>
                                  </w:rPr>
                                  <w:t xml:space="preserve">Afdeling: </w:t>
                                </w:r>
                                <w:r w:rsidR="00DA5F3E">
                                  <w:rPr>
                                    <w:vanish/>
                                  </w:rPr>
                                  <w:t>Realisatie Landelijk</w:t>
                                </w:r>
                              </w:p>
                            </w:tc>
                          </w:tr>
                        </w:tbl>
                        <w:p w14:paraId="6FD4841F" w14:textId="77777777" w:rsidR="007548CE" w:rsidRDefault="007548CE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3B52DEA3" w14:textId="77777777">
                            <w:tc>
                              <w:tcPr>
                                <w:tcW w:w="2088" w:type="dxa"/>
                              </w:tcPr>
                              <w:p w14:paraId="46DD8562" w14:textId="77777777" w:rsidR="007548CE" w:rsidRPr="006E4453" w:rsidRDefault="007548CE" w:rsidP="002256B8">
                                <w:pPr>
                                  <w:pStyle w:val="opmAfzender"/>
                                </w:pPr>
                                <w:bookmarkStart w:id="13" w:name="Afzender1"/>
                                <w:r w:rsidRPr="006E4453">
                                  <w:t xml:space="preserve">Postbus </w:t>
                                </w:r>
                                <w:bookmarkEnd w:id="13"/>
                                <w:r>
                                  <w:t>16169</w:t>
                                </w:r>
                              </w:p>
                            </w:tc>
                          </w:tr>
                          <w:tr w:rsidR="007548CE" w:rsidRPr="006E4453" w14:paraId="63DDA679" w14:textId="77777777">
                            <w:tc>
                              <w:tcPr>
                                <w:tcW w:w="2088" w:type="dxa"/>
                              </w:tcPr>
                              <w:p w14:paraId="7533EB7A" w14:textId="77777777" w:rsidR="007548CE" w:rsidRPr="006E4453" w:rsidRDefault="007548CE" w:rsidP="002256B8">
                                <w:pPr>
                                  <w:pStyle w:val="opmAfzender"/>
                                </w:pPr>
                                <w:bookmarkStart w:id="14" w:name="Afzender2"/>
                                <w:r w:rsidRPr="006E4453">
                                  <w:t xml:space="preserve">2500 </w:t>
                                </w:r>
                                <w:r>
                                  <w:t>BD</w:t>
                                </w:r>
                                <w:r w:rsidRPr="006E4453">
                                  <w:t xml:space="preserve">  Den Haag</w:t>
                                </w:r>
                                <w:bookmarkEnd w:id="14"/>
                              </w:p>
                            </w:tc>
                          </w:tr>
                          <w:tr w:rsidR="007548CE" w:rsidRPr="006E4453" w14:paraId="76AE187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948533D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7548CE" w:rsidRPr="006E4453" w14:paraId="40F1863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FEE3846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5" w:name="Afzender4"/>
                                <w:bookmarkEnd w:id="15"/>
                              </w:p>
                            </w:tc>
                          </w:tr>
                          <w:tr w:rsidR="007548CE" w:rsidRPr="006E4453" w14:paraId="50BD6EF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CB6829D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6" w:name="Afzender5"/>
                                <w:bookmarkEnd w:id="16"/>
                              </w:p>
                            </w:tc>
                          </w:tr>
                          <w:tr w:rsidR="007548CE" w:rsidRPr="006E4453" w14:paraId="35FC22D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E56E0D6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zender6"/>
                                <w:bookmarkEnd w:id="17"/>
                              </w:p>
                            </w:tc>
                          </w:tr>
                          <w:tr w:rsidR="007548CE" w:rsidRPr="006E4453" w14:paraId="7442E15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4D0AB28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zender7"/>
                                <w:bookmarkEnd w:id="18"/>
                              </w:p>
                            </w:tc>
                          </w:tr>
                          <w:tr w:rsidR="007548CE" w:rsidRPr="006E4453" w14:paraId="550D4D9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4CBAF35" w14:textId="77777777" w:rsidR="007548CE" w:rsidRPr="006E4453" w:rsidRDefault="007548CE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8"/>
                                <w:bookmarkEnd w:id="19"/>
                              </w:p>
                            </w:tc>
                          </w:tr>
                        </w:tbl>
                        <w:p w14:paraId="7A672CD7" w14:textId="77777777" w:rsidR="007548CE" w:rsidRPr="006E4453" w:rsidRDefault="007548CE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0" w:name="bmContactPersoon"/>
                          <w:r w:rsidRPr="006E4453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4925E58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33025C5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1" w:name="ContactPersoon"/>
                                <w:bookmarkEnd w:id="21"/>
                              </w:p>
                            </w:tc>
                          </w:tr>
                        </w:tbl>
                        <w:p w14:paraId="4DE392FC" w14:textId="77777777" w:rsidR="007548CE" w:rsidRPr="006E4453" w:rsidRDefault="007548CE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1683E6D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E8A9BB3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2" w:name="Contact1"/>
                                <w:bookmarkEnd w:id="20"/>
                                <w:bookmarkEnd w:id="22"/>
                              </w:p>
                            </w:tc>
                          </w:tr>
                          <w:tr w:rsidR="007548CE" w:rsidRPr="006E4453" w14:paraId="29BFF8E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3A89A9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3" w:name="Contact2"/>
                                <w:bookmarkEnd w:id="23"/>
                              </w:p>
                            </w:tc>
                          </w:tr>
                          <w:tr w:rsidR="007548CE" w:rsidRPr="006E4453" w14:paraId="109EDA4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4BC8DF5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4" w:name="Contact3"/>
                                <w:bookmarkEnd w:id="24"/>
                              </w:p>
                            </w:tc>
                          </w:tr>
                          <w:tr w:rsidR="007548CE" w:rsidRPr="006E4453" w14:paraId="43EA158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927B8D2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5" w:name="Contact4"/>
                                <w:bookmarkEnd w:id="25"/>
                              </w:p>
                            </w:tc>
                          </w:tr>
                          <w:tr w:rsidR="007548CE" w:rsidRPr="006E4453" w14:paraId="27C53DD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648893B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5"/>
                                <w:bookmarkEnd w:id="26"/>
                              </w:p>
                            </w:tc>
                          </w:tr>
                          <w:tr w:rsidR="007548CE" w:rsidRPr="006E4453" w14:paraId="174CA02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4E2AE7C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7" w:name="Contact6"/>
                                <w:bookmarkEnd w:id="27"/>
                              </w:p>
                            </w:tc>
                          </w:tr>
                          <w:tr w:rsidR="007548CE" w:rsidRPr="006E4453" w14:paraId="07C68AF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A95248" w14:textId="77777777" w:rsidR="007548CE" w:rsidRPr="006E4453" w:rsidRDefault="007548CE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7"/>
                                <w:bookmarkEnd w:id="28"/>
                              </w:p>
                            </w:tc>
                          </w:tr>
                        </w:tbl>
                        <w:p w14:paraId="66CF0F68" w14:textId="77777777" w:rsidR="007548CE" w:rsidRDefault="007548CE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7548CE" w:rsidRPr="006E4453" w14:paraId="7913ABD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08F0085" w14:textId="77777777" w:rsidR="007548CE" w:rsidRPr="006E4453" w:rsidRDefault="007548CE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9" w:name="Referentie1"/>
                                <w:bookmarkEnd w:id="29"/>
                              </w:p>
                            </w:tc>
                          </w:tr>
                          <w:tr w:rsidR="007548CE" w:rsidRPr="006E4453" w14:paraId="4B01E19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2B3E918" w14:textId="77777777" w:rsidR="007548CE" w:rsidRPr="006E4453" w:rsidRDefault="007548CE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0" w:name="Invulgegeven1"/>
                                <w:bookmarkEnd w:id="30"/>
                              </w:p>
                            </w:tc>
                          </w:tr>
                          <w:tr w:rsidR="007548CE" w:rsidRPr="006E4453" w14:paraId="7E84E4E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238F7BD" w14:textId="77777777" w:rsidR="007548CE" w:rsidRPr="006E4453" w:rsidRDefault="007548CE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1" w:name="Referentie2"/>
                                <w:bookmarkEnd w:id="31"/>
                              </w:p>
                            </w:tc>
                          </w:tr>
                          <w:tr w:rsidR="007548CE" w:rsidRPr="006E4453" w14:paraId="6FF7564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B4D4FB3" w14:textId="77777777" w:rsidR="007548CE" w:rsidRPr="006E4453" w:rsidRDefault="007548CE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2" w:name="Invulgegeven2"/>
                                <w:bookmarkEnd w:id="32"/>
                              </w:p>
                            </w:tc>
                          </w:tr>
                          <w:tr w:rsidR="007548CE" w14:paraId="1A42C653" w14:textId="77777777">
                            <w:tc>
                              <w:tcPr>
                                <w:tcW w:w="2088" w:type="dxa"/>
                              </w:tcPr>
                              <w:p w14:paraId="7EB5A9DF" w14:textId="77777777" w:rsidR="007548CE" w:rsidRDefault="007548CE">
                                <w:pPr>
                                  <w:pStyle w:val="opmReferentie"/>
                                </w:pPr>
                                <w:bookmarkStart w:id="33" w:name="Referentie3"/>
                                <w:bookmarkEnd w:id="33"/>
                              </w:p>
                            </w:tc>
                          </w:tr>
                          <w:tr w:rsidR="007548CE" w14:paraId="57BFE95C" w14:textId="77777777">
                            <w:tc>
                              <w:tcPr>
                                <w:tcW w:w="2088" w:type="dxa"/>
                              </w:tcPr>
                              <w:p w14:paraId="0EBF30CD" w14:textId="77777777" w:rsidR="007548CE" w:rsidRDefault="007548CE">
                                <w:pPr>
                                  <w:pStyle w:val="opmInvulgegeven"/>
                                </w:pPr>
                                <w:bookmarkStart w:id="34" w:name="Invulgegeven3"/>
                                <w:bookmarkEnd w:id="34"/>
                              </w:p>
                            </w:tc>
                          </w:tr>
                          <w:tr w:rsidR="007548CE" w14:paraId="5563B018" w14:textId="77777777">
                            <w:tc>
                              <w:tcPr>
                                <w:tcW w:w="2088" w:type="dxa"/>
                              </w:tcPr>
                              <w:p w14:paraId="786853CC" w14:textId="77777777" w:rsidR="007548CE" w:rsidRDefault="007548CE">
                                <w:pPr>
                                  <w:pStyle w:val="opmReferentie"/>
                                </w:pPr>
                                <w:bookmarkStart w:id="35" w:name="Referentie4"/>
                                <w:bookmarkEnd w:id="35"/>
                              </w:p>
                            </w:tc>
                          </w:tr>
                          <w:tr w:rsidR="007548CE" w14:paraId="57CC3C22" w14:textId="77777777">
                            <w:tc>
                              <w:tcPr>
                                <w:tcW w:w="2088" w:type="dxa"/>
                              </w:tcPr>
                              <w:p w14:paraId="6C6773A4" w14:textId="77777777" w:rsidR="007548CE" w:rsidRDefault="007548CE">
                                <w:pPr>
                                  <w:pStyle w:val="opmInvulgegeven"/>
                                </w:pPr>
                                <w:bookmarkStart w:id="36" w:name="Invulgegeven4"/>
                                <w:bookmarkEnd w:id="36"/>
                              </w:p>
                            </w:tc>
                          </w:tr>
                        </w:tbl>
                        <w:p w14:paraId="512BD15F" w14:textId="77777777" w:rsidR="007548CE" w:rsidRDefault="007548CE">
                          <w:pPr>
                            <w:rPr>
                              <w:sz w:val="9"/>
                            </w:rPr>
                          </w:pPr>
                        </w:p>
                        <w:p w14:paraId="190C0E5E" w14:textId="77777777" w:rsidR="007548CE" w:rsidRDefault="007548C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D81D5" id="Rectangle 21" o:spid="_x0000_s1027" alt="Tekstvak: Rijksvastgoedbedrijf&#10;Directie Projecten&#10;NEN-EN-ISO-9001:2008 gecertificeerd&#10;&#10; &#10;&#10;&#10;&#10;&#10;&#10;&#10;&#10;&#10;&#10;&#10;&#10;&#10;&#10;&#10;&#10;Betreft&#10;Versie 2012-1&#10;&#10;&#10;&#10;&#10;&#10;&#10;&#10;&#10;" style="position:absolute;margin-left:380.4pt;margin-top:107.55pt;width:108pt;height:64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43C2ED19" w14:textId="77777777">
                      <w:tc>
                        <w:tcPr>
                          <w:tcW w:w="2088" w:type="dxa"/>
                        </w:tcPr>
                        <w:p w14:paraId="496BB31B" w14:textId="77777777" w:rsidR="007548CE" w:rsidRPr="006E4453" w:rsidRDefault="007548CE" w:rsidP="002A0E8D">
                          <w:pPr>
                            <w:pStyle w:val="opmAfzenderVet"/>
                          </w:pPr>
                          <w:bookmarkStart w:id="37" w:name="Afdeling1"/>
                          <w:r w:rsidRPr="006E4453">
                            <w:t>Rijksvastgoedbedrijf</w:t>
                          </w:r>
                          <w:bookmarkEnd w:id="37"/>
                        </w:p>
                      </w:tc>
                    </w:tr>
                    <w:tr w:rsidR="007548CE" w:rsidRPr="006E4453" w14:paraId="5617648D" w14:textId="77777777">
                      <w:tc>
                        <w:tcPr>
                          <w:tcW w:w="2088" w:type="dxa"/>
                        </w:tcPr>
                        <w:p w14:paraId="280EAD34" w14:textId="77777777" w:rsidR="007548CE" w:rsidRPr="006E4453" w:rsidRDefault="007548CE">
                          <w:pPr>
                            <w:pStyle w:val="opmAfzender"/>
                          </w:pPr>
                          <w:r>
                            <w:t>Directie Vastgoedbeheer</w:t>
                          </w:r>
                        </w:p>
                      </w:tc>
                    </w:tr>
                    <w:tr w:rsidR="007548CE" w:rsidRPr="006E4453" w14:paraId="7F33586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A796C0F" w14:textId="77777777" w:rsidR="007548CE" w:rsidRPr="006E4453" w:rsidRDefault="007548CE" w:rsidP="00DA5F3E">
                          <w:pPr>
                            <w:pStyle w:val="opmAfzender"/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 xml:space="preserve">Afdeling: </w:t>
                          </w:r>
                          <w:r w:rsidR="00DA5F3E">
                            <w:rPr>
                              <w:vanish/>
                            </w:rPr>
                            <w:t>Realisatie Landelijk</w:t>
                          </w:r>
                        </w:p>
                      </w:tc>
                    </w:tr>
                  </w:tbl>
                  <w:p w14:paraId="6FD4841F" w14:textId="77777777" w:rsidR="007548CE" w:rsidRDefault="007548CE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3B52DEA3" w14:textId="77777777">
                      <w:tc>
                        <w:tcPr>
                          <w:tcW w:w="2088" w:type="dxa"/>
                        </w:tcPr>
                        <w:p w14:paraId="46DD8562" w14:textId="77777777" w:rsidR="007548CE" w:rsidRPr="006E4453" w:rsidRDefault="007548CE" w:rsidP="002256B8">
                          <w:pPr>
                            <w:pStyle w:val="opmAfzender"/>
                          </w:pPr>
                          <w:bookmarkStart w:id="38" w:name="Afzender1"/>
                          <w:r w:rsidRPr="006E4453">
                            <w:t xml:space="preserve">Postbus </w:t>
                          </w:r>
                          <w:bookmarkEnd w:id="38"/>
                          <w:r>
                            <w:t>16169</w:t>
                          </w:r>
                        </w:p>
                      </w:tc>
                    </w:tr>
                    <w:tr w:rsidR="007548CE" w:rsidRPr="006E4453" w14:paraId="63DDA679" w14:textId="77777777">
                      <w:tc>
                        <w:tcPr>
                          <w:tcW w:w="2088" w:type="dxa"/>
                        </w:tcPr>
                        <w:p w14:paraId="7533EB7A" w14:textId="77777777" w:rsidR="007548CE" w:rsidRPr="006E4453" w:rsidRDefault="007548CE" w:rsidP="002256B8">
                          <w:pPr>
                            <w:pStyle w:val="opmAfzender"/>
                          </w:pPr>
                          <w:bookmarkStart w:id="39" w:name="Afzender2"/>
                          <w:r w:rsidRPr="006E4453">
                            <w:t xml:space="preserve">2500 </w:t>
                          </w:r>
                          <w:r>
                            <w:t>BD</w:t>
                          </w:r>
                          <w:r w:rsidRPr="006E4453">
                            <w:t xml:space="preserve">  Den Haag</w:t>
                          </w:r>
                          <w:bookmarkEnd w:id="39"/>
                        </w:p>
                      </w:tc>
                    </w:tr>
                    <w:tr w:rsidR="007548CE" w:rsidRPr="006E4453" w14:paraId="76AE187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948533D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</w:p>
                      </w:tc>
                    </w:tr>
                    <w:tr w:rsidR="007548CE" w:rsidRPr="006E4453" w14:paraId="40F1863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FEE3846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0" w:name="Afzender4"/>
                          <w:bookmarkEnd w:id="40"/>
                        </w:p>
                      </w:tc>
                    </w:tr>
                    <w:tr w:rsidR="007548CE" w:rsidRPr="006E4453" w14:paraId="50BD6EF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CB6829D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1" w:name="Afzender5"/>
                          <w:bookmarkEnd w:id="41"/>
                        </w:p>
                      </w:tc>
                    </w:tr>
                    <w:tr w:rsidR="007548CE" w:rsidRPr="006E4453" w14:paraId="35FC22D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E56E0D6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zender6"/>
                          <w:bookmarkEnd w:id="42"/>
                        </w:p>
                      </w:tc>
                    </w:tr>
                    <w:tr w:rsidR="007548CE" w:rsidRPr="006E4453" w14:paraId="7442E15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4D0AB28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3" w:name="Afzender7"/>
                          <w:bookmarkEnd w:id="43"/>
                        </w:p>
                      </w:tc>
                    </w:tr>
                    <w:tr w:rsidR="007548CE" w:rsidRPr="006E4453" w14:paraId="550D4D9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4CBAF35" w14:textId="77777777" w:rsidR="007548CE" w:rsidRPr="006E4453" w:rsidRDefault="007548CE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4" w:name="Afzender8"/>
                          <w:bookmarkEnd w:id="44"/>
                        </w:p>
                      </w:tc>
                    </w:tr>
                  </w:tbl>
                  <w:p w14:paraId="7A672CD7" w14:textId="77777777" w:rsidR="007548CE" w:rsidRPr="006E4453" w:rsidRDefault="007548CE">
                    <w:pPr>
                      <w:pStyle w:val="opmReferentie"/>
                      <w:rPr>
                        <w:vanish/>
                      </w:rPr>
                    </w:pPr>
                    <w:bookmarkStart w:id="45" w:name="bmContactPersoon"/>
                    <w:r w:rsidRPr="006E4453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4925E58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33025C5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6" w:name="ContactPersoon"/>
                          <w:bookmarkEnd w:id="46"/>
                        </w:p>
                      </w:tc>
                    </w:tr>
                  </w:tbl>
                  <w:p w14:paraId="4DE392FC" w14:textId="77777777" w:rsidR="007548CE" w:rsidRPr="006E4453" w:rsidRDefault="007548CE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1683E6D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E8A9BB3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7" w:name="Contact1"/>
                          <w:bookmarkEnd w:id="45"/>
                          <w:bookmarkEnd w:id="47"/>
                        </w:p>
                      </w:tc>
                    </w:tr>
                    <w:tr w:rsidR="007548CE" w:rsidRPr="006E4453" w14:paraId="29BFF8E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3A89A9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8" w:name="Contact2"/>
                          <w:bookmarkEnd w:id="48"/>
                        </w:p>
                      </w:tc>
                    </w:tr>
                    <w:tr w:rsidR="007548CE" w:rsidRPr="006E4453" w14:paraId="109EDA4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4BC8DF5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9" w:name="Contact3"/>
                          <w:bookmarkEnd w:id="49"/>
                        </w:p>
                      </w:tc>
                    </w:tr>
                    <w:tr w:rsidR="007548CE" w:rsidRPr="006E4453" w14:paraId="43EA158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927B8D2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0" w:name="Contact4"/>
                          <w:bookmarkEnd w:id="50"/>
                        </w:p>
                      </w:tc>
                    </w:tr>
                    <w:tr w:rsidR="007548CE" w:rsidRPr="006E4453" w14:paraId="27C53DD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648893B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1" w:name="Contact5"/>
                          <w:bookmarkEnd w:id="51"/>
                        </w:p>
                      </w:tc>
                    </w:tr>
                    <w:tr w:rsidR="007548CE" w:rsidRPr="006E4453" w14:paraId="174CA02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4E2AE7C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2" w:name="Contact6"/>
                          <w:bookmarkEnd w:id="52"/>
                        </w:p>
                      </w:tc>
                    </w:tr>
                    <w:tr w:rsidR="007548CE" w:rsidRPr="006E4453" w14:paraId="07C68AF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1A95248" w14:textId="77777777" w:rsidR="007548CE" w:rsidRPr="006E4453" w:rsidRDefault="007548CE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3" w:name="Contact7"/>
                          <w:bookmarkEnd w:id="53"/>
                        </w:p>
                      </w:tc>
                    </w:tr>
                  </w:tbl>
                  <w:p w14:paraId="66CF0F68" w14:textId="77777777" w:rsidR="007548CE" w:rsidRDefault="007548CE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7548CE" w:rsidRPr="006E4453" w14:paraId="7913ABD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08F0085" w14:textId="77777777" w:rsidR="007548CE" w:rsidRPr="006E4453" w:rsidRDefault="007548CE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4" w:name="Referentie1"/>
                          <w:bookmarkEnd w:id="54"/>
                        </w:p>
                      </w:tc>
                    </w:tr>
                    <w:tr w:rsidR="007548CE" w:rsidRPr="006E4453" w14:paraId="4B01E19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2B3E918" w14:textId="77777777" w:rsidR="007548CE" w:rsidRPr="006E4453" w:rsidRDefault="007548CE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5" w:name="Invulgegeven1"/>
                          <w:bookmarkEnd w:id="55"/>
                        </w:p>
                      </w:tc>
                    </w:tr>
                    <w:tr w:rsidR="007548CE" w:rsidRPr="006E4453" w14:paraId="7E84E4E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238F7BD" w14:textId="77777777" w:rsidR="007548CE" w:rsidRPr="006E4453" w:rsidRDefault="007548CE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6" w:name="Referentie2"/>
                          <w:bookmarkEnd w:id="56"/>
                        </w:p>
                      </w:tc>
                    </w:tr>
                    <w:tr w:rsidR="007548CE" w:rsidRPr="006E4453" w14:paraId="6FF7564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B4D4FB3" w14:textId="77777777" w:rsidR="007548CE" w:rsidRPr="006E4453" w:rsidRDefault="007548CE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7" w:name="Invulgegeven2"/>
                          <w:bookmarkEnd w:id="57"/>
                        </w:p>
                      </w:tc>
                    </w:tr>
                    <w:tr w:rsidR="007548CE" w14:paraId="1A42C653" w14:textId="77777777">
                      <w:tc>
                        <w:tcPr>
                          <w:tcW w:w="2088" w:type="dxa"/>
                        </w:tcPr>
                        <w:p w14:paraId="7EB5A9DF" w14:textId="77777777" w:rsidR="007548CE" w:rsidRDefault="007548CE">
                          <w:pPr>
                            <w:pStyle w:val="opmReferentie"/>
                          </w:pPr>
                          <w:bookmarkStart w:id="58" w:name="Referentie3"/>
                          <w:bookmarkEnd w:id="58"/>
                        </w:p>
                      </w:tc>
                    </w:tr>
                    <w:tr w:rsidR="007548CE" w14:paraId="57BFE95C" w14:textId="77777777">
                      <w:tc>
                        <w:tcPr>
                          <w:tcW w:w="2088" w:type="dxa"/>
                        </w:tcPr>
                        <w:p w14:paraId="0EBF30CD" w14:textId="77777777" w:rsidR="007548CE" w:rsidRDefault="007548CE">
                          <w:pPr>
                            <w:pStyle w:val="opmInvulgegeven"/>
                          </w:pPr>
                          <w:bookmarkStart w:id="59" w:name="Invulgegeven3"/>
                          <w:bookmarkEnd w:id="59"/>
                        </w:p>
                      </w:tc>
                    </w:tr>
                    <w:tr w:rsidR="007548CE" w14:paraId="5563B018" w14:textId="77777777">
                      <w:tc>
                        <w:tcPr>
                          <w:tcW w:w="2088" w:type="dxa"/>
                        </w:tcPr>
                        <w:p w14:paraId="786853CC" w14:textId="77777777" w:rsidR="007548CE" w:rsidRDefault="007548CE">
                          <w:pPr>
                            <w:pStyle w:val="opmReferentie"/>
                          </w:pPr>
                          <w:bookmarkStart w:id="60" w:name="Referentie4"/>
                          <w:bookmarkEnd w:id="60"/>
                        </w:p>
                      </w:tc>
                    </w:tr>
                    <w:tr w:rsidR="007548CE" w14:paraId="57CC3C22" w14:textId="77777777">
                      <w:tc>
                        <w:tcPr>
                          <w:tcW w:w="2088" w:type="dxa"/>
                        </w:tcPr>
                        <w:p w14:paraId="6C6773A4" w14:textId="77777777" w:rsidR="007548CE" w:rsidRDefault="007548CE">
                          <w:pPr>
                            <w:pStyle w:val="opmInvulgegeven"/>
                          </w:pPr>
                          <w:bookmarkStart w:id="61" w:name="Invulgegeven4"/>
                          <w:bookmarkEnd w:id="61"/>
                        </w:p>
                      </w:tc>
                    </w:tr>
                  </w:tbl>
                  <w:p w14:paraId="512BD15F" w14:textId="77777777" w:rsidR="007548CE" w:rsidRDefault="007548CE">
                    <w:pPr>
                      <w:rPr>
                        <w:sz w:val="9"/>
                      </w:rPr>
                    </w:pPr>
                  </w:p>
                  <w:p w14:paraId="190C0E5E" w14:textId="77777777" w:rsidR="007548CE" w:rsidRDefault="007548CE"/>
                </w:txbxContent>
              </v:textbox>
            </v:rect>
          </w:pict>
        </mc:Fallback>
      </mc:AlternateContent>
    </w:r>
    <w:r>
      <w:rPr>
        <w:noProof/>
        <w:lang w:val="nl-NL"/>
      </w:rPr>
      <w:drawing>
        <wp:anchor distT="0" distB="0" distL="114300" distR="114300" simplePos="0" relativeHeight="251654656" behindDoc="1" locked="0" layoutInCell="1" allowOverlap="1" wp14:anchorId="66FB40B2" wp14:editId="4FEDE6F2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13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E8FF25A" w14:textId="77777777" w:rsidR="007548CE" w:rsidRDefault="007548CE">
    <w:pPr>
      <w:pStyle w:val="opmKoptekst"/>
    </w:pPr>
  </w:p>
  <w:p w14:paraId="73516E76" w14:textId="77777777" w:rsidR="007548CE" w:rsidRDefault="007548CE">
    <w:pPr>
      <w:pStyle w:val="opmKoptekst"/>
    </w:pPr>
    <w:r>
      <w:rPr>
        <w:noProof/>
        <w:lang w:val="nl-NL"/>
      </w:rPr>
      <w:drawing>
        <wp:anchor distT="0" distB="0" distL="114300" distR="114300" simplePos="0" relativeHeight="251658752" behindDoc="1" locked="0" layoutInCell="1" allowOverlap="1" wp14:anchorId="74C1BC89" wp14:editId="476ABFD1">
          <wp:simplePos x="0" y="0"/>
          <wp:positionH relativeFrom="column">
            <wp:posOffset>3068320</wp:posOffset>
          </wp:positionH>
          <wp:positionV relativeFrom="paragraph">
            <wp:posOffset>81280</wp:posOffset>
          </wp:positionV>
          <wp:extent cx="1885950" cy="533400"/>
          <wp:effectExtent l="19050" t="0" r="0" b="0"/>
          <wp:wrapNone/>
          <wp:docPr id="3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07AA2B" w14:textId="77777777" w:rsidR="007548CE" w:rsidRDefault="007548CE">
    <w:pPr>
      <w:pStyle w:val="opmKoptekst"/>
    </w:pPr>
  </w:p>
  <w:p w14:paraId="3F17EC7E" w14:textId="77777777" w:rsidR="007548CE" w:rsidRDefault="007548CE">
    <w:pPr>
      <w:pStyle w:val="opmKoptekst"/>
    </w:pPr>
  </w:p>
  <w:p w14:paraId="13D87272" w14:textId="77777777" w:rsidR="007548CE" w:rsidRDefault="007548CE">
    <w:pPr>
      <w:pStyle w:val="opmKoptekst"/>
    </w:pPr>
  </w:p>
  <w:p w14:paraId="71AB3CA1" w14:textId="77777777" w:rsidR="007548CE" w:rsidRDefault="007548CE">
    <w:pPr>
      <w:pStyle w:val="opmKoptekst"/>
      <w:rPr>
        <w:sz w:val="20"/>
      </w:rPr>
    </w:pPr>
  </w:p>
  <w:p w14:paraId="5141D5B0" w14:textId="77777777" w:rsidR="0017502D" w:rsidRDefault="0017502D" w:rsidP="00577DFF">
    <w:pPr>
      <w:autoSpaceDE w:val="0"/>
      <w:autoSpaceDN w:val="0"/>
      <w:adjustRightInd w:val="0"/>
      <w:rPr>
        <w:b/>
        <w:sz w:val="24"/>
      </w:rPr>
    </w:pPr>
  </w:p>
  <w:p w14:paraId="65AF9BAC" w14:textId="77777777" w:rsidR="0017502D" w:rsidRDefault="0017502D" w:rsidP="00577DFF">
    <w:pPr>
      <w:autoSpaceDE w:val="0"/>
      <w:autoSpaceDN w:val="0"/>
      <w:adjustRightInd w:val="0"/>
      <w:rPr>
        <w:b/>
        <w:sz w:val="24"/>
      </w:rPr>
    </w:pPr>
  </w:p>
  <w:p w14:paraId="1CF4146A" w14:textId="120F7A3C" w:rsidR="007548CE" w:rsidRPr="0017502D" w:rsidRDefault="007548CE" w:rsidP="00577DFF">
    <w:pPr>
      <w:autoSpaceDE w:val="0"/>
      <w:autoSpaceDN w:val="0"/>
      <w:adjustRightInd w:val="0"/>
      <w:rPr>
        <w:b/>
        <w:sz w:val="24"/>
      </w:rPr>
    </w:pPr>
    <w:r w:rsidRPr="0017502D">
      <w:rPr>
        <w:b/>
        <w:sz w:val="24"/>
      </w:rPr>
      <w:t>Bijlage 04</w:t>
    </w:r>
    <w:r w:rsidR="00DA5F3E">
      <w:rPr>
        <w:b/>
        <w:sz w:val="24"/>
      </w:rPr>
      <w:t>c</w:t>
    </w:r>
    <w:r w:rsidRPr="0017502D">
      <w:rPr>
        <w:b/>
        <w:sz w:val="24"/>
      </w:rPr>
      <w:t xml:space="preserve"> </w:t>
    </w:r>
    <w:r w:rsidR="0017502D" w:rsidRPr="0017502D">
      <w:rPr>
        <w:b/>
        <w:sz w:val="24"/>
      </w:rPr>
      <w:t>Procesverbaal van opneming</w: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7548CE" w14:paraId="7FE1D496" w14:textId="77777777">
      <w:trPr>
        <w:cantSplit/>
      </w:trPr>
      <w:tc>
        <w:tcPr>
          <w:tcW w:w="7616" w:type="dxa"/>
        </w:tcPr>
        <w:p w14:paraId="5ABFF4CE" w14:textId="77777777" w:rsidR="0017502D" w:rsidRPr="007E3C8F" w:rsidRDefault="0017502D" w:rsidP="0017502D">
          <w:r>
            <w:t xml:space="preserve">Storingen </w:t>
          </w:r>
          <w:r w:rsidR="00010F98">
            <w:t xml:space="preserve">en Bijkomende werkzaamheden </w:t>
          </w:r>
          <w:r w:rsidR="00010F98">
            <w:br/>
          </w:r>
          <w:r>
            <w:t>met opdr</w:t>
          </w:r>
          <w:r w:rsidR="00010F98">
            <w:t>achtwaarde &gt; € 15.000,= ex BTW.</w:t>
          </w:r>
        </w:p>
        <w:p w14:paraId="111F7BEC" w14:textId="77777777" w:rsidR="007548CE" w:rsidRPr="008610E9" w:rsidRDefault="007548CE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7548CE" w14:paraId="0A16D7B0" w14:textId="77777777">
      <w:trPr>
        <w:cantSplit/>
      </w:trPr>
      <w:tc>
        <w:tcPr>
          <w:tcW w:w="7616" w:type="dxa"/>
        </w:tcPr>
        <w:p w14:paraId="15A5861E" w14:textId="77777777" w:rsidR="007548CE" w:rsidRPr="008610E9" w:rsidRDefault="007548CE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7548CE" w14:paraId="75299CEE" w14:textId="77777777">
      <w:trPr>
        <w:cantSplit/>
      </w:trPr>
      <w:tc>
        <w:tcPr>
          <w:tcW w:w="7616" w:type="dxa"/>
        </w:tcPr>
        <w:p w14:paraId="295D238D" w14:textId="77777777" w:rsidR="007548CE" w:rsidRPr="008610E9" w:rsidRDefault="007548CE">
          <w:pPr>
            <w:pStyle w:val="opmRubricering"/>
          </w:pPr>
          <w:bookmarkStart w:id="62" w:name="Rubricering_1"/>
          <w:bookmarkEnd w:id="62"/>
        </w:p>
      </w:tc>
    </w:tr>
    <w:tr w:rsidR="007548CE" w14:paraId="1439DCBC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587645F4" w14:textId="77777777" w:rsidR="007548CE" w:rsidRPr="008610E9" w:rsidRDefault="007548CE">
          <w:pPr>
            <w:rPr>
              <w:szCs w:val="18"/>
            </w:rPr>
          </w:pPr>
        </w:p>
        <w:p w14:paraId="4C668645" w14:textId="77777777" w:rsidR="007548CE" w:rsidRPr="008610E9" w:rsidRDefault="007548CE">
          <w:pPr>
            <w:rPr>
              <w:szCs w:val="18"/>
            </w:rPr>
          </w:pPr>
        </w:p>
      </w:tc>
    </w:tr>
  </w:tbl>
  <w:p w14:paraId="0AD5DFB5" w14:textId="77777777" w:rsidR="007548CE" w:rsidRDefault="007548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nl-NL" w:vendorID="9" w:dllVersion="512" w:checkStyle="1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 "/>
    <w:docVar w:name="chkVanAfdeling" w:val="Onwaar"/>
    <w:docVar w:name="chkVanBezoekAdres" w:val="Onwaar"/>
    <w:docVar w:name="chkVanContactPersoon" w:val="Onwaar"/>
    <w:docVar w:name="chkVanDienst" w:val="Waar"/>
    <w:docVar w:name="chkVanDirectie" w:val="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Afdeling Projecten"/>
    <w:docVar w:name="txtVanBezoekAdres" w:val="Stationsplein West 30    6811 KM  Arnhem"/>
    <w:docVar w:name="txtVanContactpersoon" w:val=" "/>
    <w:docVar w:name="txtVanDienst" w:val="Rijksvastgoedbedrijf"/>
    <w:docVar w:name="txtVanDirectie" w:val="Directie Transacties &amp; Projecten"/>
    <w:docVar w:name="txtVanEmail" w:val=" "/>
    <w:docVar w:name="txtVanFax" w:val=" "/>
    <w:docVar w:name="txtVanGebouw" w:val=" "/>
    <w:docVar w:name="txtVanIPC" w:val=" "/>
    <w:docVar w:name="txtVanLand" w:val="N"/>
    <w:docVar w:name="txtVanMobiel" w:val=" "/>
    <w:docVar w:name="txtVanPostAdres" w:val="Postbus 20952"/>
    <w:docVar w:name="txtVanPostPcdWpl" w:val="2500 EZ  Den Haag"/>
    <w:docVar w:name="txtVanTelefoon" w:val=" "/>
    <w:docVar w:name="txtWebSite" w:val="www.rijksvastgoedbedrijf.nl"/>
  </w:docVars>
  <w:rsids>
    <w:rsidRoot w:val="0037357E"/>
    <w:rsid w:val="00010F98"/>
    <w:rsid w:val="000137DD"/>
    <w:rsid w:val="00025622"/>
    <w:rsid w:val="000D2CEC"/>
    <w:rsid w:val="000E6091"/>
    <w:rsid w:val="000F734A"/>
    <w:rsid w:val="00107922"/>
    <w:rsid w:val="0017502D"/>
    <w:rsid w:val="00197CC6"/>
    <w:rsid w:val="001B0926"/>
    <w:rsid w:val="001E2C5B"/>
    <w:rsid w:val="001E2E78"/>
    <w:rsid w:val="002256B8"/>
    <w:rsid w:val="002576B0"/>
    <w:rsid w:val="002766F7"/>
    <w:rsid w:val="002A0E8D"/>
    <w:rsid w:val="002B09EC"/>
    <w:rsid w:val="003211F5"/>
    <w:rsid w:val="00321E0B"/>
    <w:rsid w:val="00323692"/>
    <w:rsid w:val="0032610F"/>
    <w:rsid w:val="0037357E"/>
    <w:rsid w:val="00373C47"/>
    <w:rsid w:val="00374226"/>
    <w:rsid w:val="003B111A"/>
    <w:rsid w:val="003D5D04"/>
    <w:rsid w:val="003E354C"/>
    <w:rsid w:val="003E61AD"/>
    <w:rsid w:val="00453156"/>
    <w:rsid w:val="0046630A"/>
    <w:rsid w:val="00471418"/>
    <w:rsid w:val="004A431C"/>
    <w:rsid w:val="004B2EC8"/>
    <w:rsid w:val="004D692A"/>
    <w:rsid w:val="004D7E43"/>
    <w:rsid w:val="00511EA7"/>
    <w:rsid w:val="0054744A"/>
    <w:rsid w:val="00566428"/>
    <w:rsid w:val="00577DFF"/>
    <w:rsid w:val="0059760A"/>
    <w:rsid w:val="005E5E55"/>
    <w:rsid w:val="00607296"/>
    <w:rsid w:val="006740A1"/>
    <w:rsid w:val="00674C80"/>
    <w:rsid w:val="006E4453"/>
    <w:rsid w:val="00723134"/>
    <w:rsid w:val="007548CE"/>
    <w:rsid w:val="00755419"/>
    <w:rsid w:val="007E3C8F"/>
    <w:rsid w:val="007E638E"/>
    <w:rsid w:val="008208C4"/>
    <w:rsid w:val="008610E9"/>
    <w:rsid w:val="0086482C"/>
    <w:rsid w:val="00881ABF"/>
    <w:rsid w:val="00883512"/>
    <w:rsid w:val="008C4637"/>
    <w:rsid w:val="008D4AAF"/>
    <w:rsid w:val="008D7039"/>
    <w:rsid w:val="008E5637"/>
    <w:rsid w:val="008F4262"/>
    <w:rsid w:val="00935F67"/>
    <w:rsid w:val="00937488"/>
    <w:rsid w:val="009570C2"/>
    <w:rsid w:val="009B6679"/>
    <w:rsid w:val="009C7843"/>
    <w:rsid w:val="009E7014"/>
    <w:rsid w:val="009E7989"/>
    <w:rsid w:val="00A05687"/>
    <w:rsid w:val="00AA1FC0"/>
    <w:rsid w:val="00AA39E3"/>
    <w:rsid w:val="00AF3CE8"/>
    <w:rsid w:val="00B533C4"/>
    <w:rsid w:val="00B73F17"/>
    <w:rsid w:val="00C50862"/>
    <w:rsid w:val="00C7182E"/>
    <w:rsid w:val="00C77E23"/>
    <w:rsid w:val="00C87537"/>
    <w:rsid w:val="00CA5CBA"/>
    <w:rsid w:val="00CB2113"/>
    <w:rsid w:val="00CC6C52"/>
    <w:rsid w:val="00CE4C0F"/>
    <w:rsid w:val="00CE54AB"/>
    <w:rsid w:val="00D4515C"/>
    <w:rsid w:val="00DA5F3E"/>
    <w:rsid w:val="00DB1F9E"/>
    <w:rsid w:val="00DC2151"/>
    <w:rsid w:val="00DD0369"/>
    <w:rsid w:val="00E0024E"/>
    <w:rsid w:val="00E074CF"/>
    <w:rsid w:val="00E57803"/>
    <w:rsid w:val="00E95E37"/>
    <w:rsid w:val="00EE1B62"/>
    <w:rsid w:val="00EE2839"/>
    <w:rsid w:val="323BE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1CD055B"/>
  <w15:docId w15:val="{1F8BA31A-E317-4340-8DEB-FA895032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036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DD0369"/>
    <w:pPr>
      <w:keepNext/>
      <w:outlineLvl w:val="0"/>
    </w:pPr>
    <w:rPr>
      <w:b/>
      <w:iCs/>
      <w:sz w:val="32"/>
      <w:szCs w:val="18"/>
    </w:rPr>
  </w:style>
  <w:style w:type="paragraph" w:styleId="Kop2">
    <w:name w:val="heading 2"/>
    <w:basedOn w:val="Standaard"/>
    <w:next w:val="Standaard"/>
    <w:autoRedefine/>
    <w:qFormat/>
    <w:rsid w:val="0037357E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37357E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3735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37357E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37357E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37357E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37357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37357E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link w:val="VoettekstChar"/>
    <w:autoRedefine/>
    <w:uiPriority w:val="99"/>
    <w:rsid w:val="0037357E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37357E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37357E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37357E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37357E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37357E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37357E"/>
  </w:style>
  <w:style w:type="paragraph" w:customStyle="1" w:styleId="opmAfzenderVet">
    <w:name w:val="opmAfzenderVet"/>
    <w:basedOn w:val="opmAfzender"/>
    <w:rsid w:val="0037357E"/>
    <w:rPr>
      <w:b/>
      <w:bCs w:val="0"/>
    </w:rPr>
  </w:style>
  <w:style w:type="paragraph" w:customStyle="1" w:styleId="opmRubricering">
    <w:name w:val="opmRubricering"/>
    <w:basedOn w:val="Voettekst"/>
    <w:autoRedefine/>
    <w:rsid w:val="0037357E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37357E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37357E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37357E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37357E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37357E"/>
    <w:pPr>
      <w:ind w:left="180" w:hanging="180"/>
    </w:pPr>
  </w:style>
  <w:style w:type="paragraph" w:styleId="Indexkop">
    <w:name w:val="index heading"/>
    <w:basedOn w:val="Standaard"/>
    <w:next w:val="Index1"/>
    <w:semiHidden/>
    <w:rsid w:val="0037357E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37357E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37357E"/>
    <w:rPr>
      <w:rFonts w:ascii="Verdana" w:hAnsi="Verdana"/>
      <w:iCs/>
    </w:rPr>
  </w:style>
  <w:style w:type="paragraph" w:styleId="Normaalweb">
    <w:name w:val="Normal (Web)"/>
    <w:basedOn w:val="Standaard"/>
    <w:semiHidden/>
    <w:rsid w:val="0037357E"/>
    <w:rPr>
      <w:sz w:val="24"/>
    </w:rPr>
  </w:style>
  <w:style w:type="paragraph" w:customStyle="1" w:styleId="opmEmbargo">
    <w:name w:val="opmEmbargo"/>
    <w:basedOn w:val="opmRubricering"/>
    <w:rsid w:val="0037357E"/>
    <w:pPr>
      <w:ind w:left="-28"/>
    </w:pPr>
  </w:style>
  <w:style w:type="paragraph" w:customStyle="1" w:styleId="opmInvulgegevenKop">
    <w:name w:val="opmInvulgegevenKop"/>
    <w:basedOn w:val="Standaard"/>
    <w:autoRedefine/>
    <w:rsid w:val="0037357E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37357E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37357E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37357E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37357E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37357E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37357E"/>
    <w:rPr>
      <w:rFonts w:ascii="Verdana" w:hAnsi="Verdana"/>
    </w:rPr>
  </w:style>
  <w:style w:type="paragraph" w:styleId="Ondertitel">
    <w:name w:val="Subtitle"/>
    <w:basedOn w:val="Standaard"/>
    <w:autoRedefine/>
    <w:qFormat/>
    <w:rsid w:val="0037357E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37357E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37357E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37357E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37357E"/>
    <w:rPr>
      <w:sz w:val="13"/>
      <w:szCs w:val="20"/>
    </w:rPr>
  </w:style>
  <w:style w:type="character" w:styleId="Zwaar">
    <w:name w:val="Strong"/>
    <w:basedOn w:val="Standaardalinea-lettertype"/>
    <w:qFormat/>
    <w:rsid w:val="0037357E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7E3C8F"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55419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323692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36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3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7D1C60-63AF-4A3E-BF54-164D971E37D6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9DF1689-2F05-4C65-ACB3-19BC0A703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E19646-BEE6-4942-886D-A41DC20645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85EA6A-83E8-45C0-B9F1-B9BABDB6F6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93</Words>
  <Characters>882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Roording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Wildenberg, Bram</cp:lastModifiedBy>
  <cp:revision>5</cp:revision>
  <cp:lastPrinted>2012-11-16T08:19:00Z</cp:lastPrinted>
  <dcterms:created xsi:type="dcterms:W3CDTF">2022-02-14T14:18:00Z</dcterms:created>
  <dcterms:modified xsi:type="dcterms:W3CDTF">2023-03-10T08:41:00Z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25-07-2014</vt:lpwstr>
  </property>
  <property fmtid="{D5CDD505-2E9C-101B-9397-08002B2CF9AE}" pid="3" name="ContentTypeId">
    <vt:lpwstr>0x010100607052B30DC1AA4AA46ED0BBFE0D8DB9</vt:lpwstr>
  </property>
</Properties>
</file>