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1867" w14:textId="77777777" w:rsidR="009A7644" w:rsidRPr="003E311F" w:rsidRDefault="009A7644" w:rsidP="009A7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3E311F">
        <w:rPr>
          <w:b/>
          <w:sz w:val="28"/>
          <w:szCs w:val="28"/>
        </w:rPr>
        <w:t>BIJLAGE 4</w:t>
      </w:r>
      <w:r w:rsidR="002A0166">
        <w:rPr>
          <w:b/>
          <w:sz w:val="28"/>
          <w:szCs w:val="28"/>
        </w:rPr>
        <w:t>a</w:t>
      </w:r>
      <w:r w:rsidRPr="003E311F">
        <w:rPr>
          <w:b/>
          <w:sz w:val="28"/>
          <w:szCs w:val="28"/>
        </w:rPr>
        <w:t xml:space="preserve">: </w:t>
      </w:r>
      <w:r w:rsidRPr="003E311F">
        <w:rPr>
          <w:b/>
          <w:sz w:val="28"/>
          <w:szCs w:val="28"/>
        </w:rPr>
        <w:tab/>
        <w:t xml:space="preserve">VOS-formulier </w:t>
      </w:r>
    </w:p>
    <w:p w14:paraId="0196EEAE" w14:textId="77777777" w:rsidR="006A18B4" w:rsidRPr="002A0166" w:rsidRDefault="006A18B4" w:rsidP="006A18B4">
      <w:pPr>
        <w:spacing w:line="295" w:lineRule="auto"/>
      </w:pPr>
    </w:p>
    <w:p w14:paraId="164F32B9" w14:textId="77777777" w:rsidR="006A18B4" w:rsidRDefault="006A18B4" w:rsidP="006A18B4">
      <w:pPr>
        <w:spacing w:line="280" w:lineRule="atLeast"/>
        <w:rPr>
          <w:b/>
          <w:bCs/>
        </w:rPr>
      </w:pPr>
      <w:r>
        <w:rPr>
          <w:b/>
          <w:bCs/>
        </w:rPr>
        <w:t xml:space="preserve">Aangeven wat van toepassing is: </w:t>
      </w:r>
    </w:p>
    <w:p w14:paraId="7759AECF" w14:textId="06E3FE50" w:rsidR="006A18B4" w:rsidRDefault="00343588" w:rsidP="006A18B4">
      <w:pPr>
        <w:spacing w:line="280" w:lineRule="atLeast"/>
      </w:pP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="006A18B4">
        <w:instrText xml:space="preserve"> FORMCHECKBOX </w:instrText>
      </w:r>
      <w:r w:rsidR="00BD69EB">
        <w:fldChar w:fldCharType="separate"/>
      </w:r>
      <w:r>
        <w:fldChar w:fldCharType="end"/>
      </w:r>
      <w:bookmarkEnd w:id="0"/>
      <w:r w:rsidR="006A18B4">
        <w:tab/>
      </w:r>
      <w:r w:rsidR="002A0166" w:rsidRPr="00FB1718">
        <w:t xml:space="preserve">Verkeerd gemeld, uitsluitend als </w:t>
      </w:r>
      <w:r w:rsidR="00E21131">
        <w:t>bouwdeel</w:t>
      </w:r>
      <w:r w:rsidR="002A0166" w:rsidRPr="00FB1718">
        <w:t xml:space="preserve"> niet op de C</w:t>
      </w:r>
      <w:r w:rsidR="00611651">
        <w:t>B</w:t>
      </w:r>
      <w:r w:rsidR="002A0166" w:rsidRPr="00FB1718">
        <w:t>L vermeld staat</w:t>
      </w:r>
    </w:p>
    <w:p w14:paraId="46942B1B" w14:textId="77777777" w:rsidR="006A18B4" w:rsidRDefault="00343588" w:rsidP="006A18B4">
      <w:pPr>
        <w:spacing w:line="280" w:lineRule="atLeast"/>
      </w:pPr>
      <w: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A18B4">
        <w:instrText xml:space="preserve"> FORMCHECKBOX </w:instrText>
      </w:r>
      <w:r w:rsidR="00BD69EB">
        <w:fldChar w:fldCharType="separate"/>
      </w:r>
      <w:r>
        <w:fldChar w:fldCharType="end"/>
      </w:r>
      <w:bookmarkEnd w:id="1"/>
      <w:r w:rsidR="006A18B4">
        <w:tab/>
      </w:r>
      <w:r w:rsidR="004A486E">
        <w:t>O</w:t>
      </w:r>
      <w:r w:rsidR="006A18B4">
        <w:t>vermacht door natuurinvloeden</w:t>
      </w:r>
    </w:p>
    <w:p w14:paraId="3D467C42" w14:textId="77777777" w:rsidR="006A18B4" w:rsidRDefault="00343588" w:rsidP="006A18B4">
      <w:pPr>
        <w:spacing w:line="280" w:lineRule="atLeast"/>
      </w:pPr>
      <w: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3"/>
      <w:r w:rsidR="006A18B4">
        <w:instrText xml:space="preserve"> FORMCHECKBOX </w:instrText>
      </w:r>
      <w:r w:rsidR="00BD69EB">
        <w:fldChar w:fldCharType="separate"/>
      </w:r>
      <w:r>
        <w:fldChar w:fldCharType="end"/>
      </w:r>
      <w:bookmarkEnd w:id="2"/>
      <w:r w:rsidR="006A18B4">
        <w:tab/>
      </w:r>
      <w:proofErr w:type="gramStart"/>
      <w:r w:rsidR="004A486E">
        <w:t>S</w:t>
      </w:r>
      <w:r w:rsidR="00C33DCE">
        <w:t>chade /</w:t>
      </w:r>
      <w:proofErr w:type="gramEnd"/>
      <w:r w:rsidR="00C33DCE">
        <w:t xml:space="preserve"> molest, niet door de A</w:t>
      </w:r>
      <w:r w:rsidR="006A18B4">
        <w:t>annemer veroorzaakt</w:t>
      </w:r>
    </w:p>
    <w:p w14:paraId="5419B476" w14:textId="77777777" w:rsidR="006A18B4" w:rsidRDefault="006A18B4" w:rsidP="006A18B4">
      <w:pPr>
        <w:spacing w:line="280" w:lineRule="atLeast"/>
        <w:rPr>
          <w:b/>
          <w:bCs/>
        </w:rPr>
      </w:pPr>
    </w:p>
    <w:p w14:paraId="792CED74" w14:textId="77777777" w:rsidR="006A18B4" w:rsidRDefault="006A18B4" w:rsidP="006A18B4">
      <w:pPr>
        <w:spacing w:line="280" w:lineRule="atLeast"/>
      </w:pPr>
      <w:r>
        <w:t xml:space="preserve">Datum: </w:t>
      </w:r>
      <w:r>
        <w:tab/>
      </w:r>
      <w:r>
        <w:tab/>
      </w:r>
      <w:r>
        <w:tab/>
      </w:r>
      <w:r w:rsidR="00343588"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3" w:name="Tekstvak1"/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  <w:bookmarkEnd w:id="3"/>
    </w:p>
    <w:p w14:paraId="4B9E6C22" w14:textId="77777777" w:rsidR="002A0166" w:rsidRDefault="002A0166" w:rsidP="006A18B4">
      <w:pPr>
        <w:tabs>
          <w:tab w:val="left" w:pos="0"/>
        </w:tabs>
        <w:spacing w:line="280" w:lineRule="atLeast"/>
      </w:pPr>
      <w:r>
        <w:t>Perceelcode:</w:t>
      </w:r>
      <w:r>
        <w:tab/>
      </w:r>
      <w:r>
        <w:tab/>
      </w:r>
      <w:r>
        <w:tab/>
      </w:r>
      <w:r>
        <w:fldChar w:fldCharType="begin">
          <w:ffData>
            <w:name w:val="Tekstvak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A72AE6" w14:textId="77777777" w:rsidR="002A0166" w:rsidRDefault="002A0166" w:rsidP="006A18B4">
      <w:pPr>
        <w:tabs>
          <w:tab w:val="left" w:pos="0"/>
        </w:tabs>
        <w:spacing w:line="280" w:lineRule="atLeast"/>
      </w:pPr>
      <w:r>
        <w:t>Aannemer:</w:t>
      </w:r>
      <w:r>
        <w:tab/>
      </w:r>
      <w:r>
        <w:tab/>
      </w:r>
      <w:r>
        <w:tab/>
      </w:r>
      <w:r>
        <w:fldChar w:fldCharType="begin">
          <w:ffData>
            <w:name w:val="Tekstvak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25652B" w14:textId="77777777" w:rsidR="006A18B4" w:rsidRDefault="006A18B4" w:rsidP="006A18B4">
      <w:pPr>
        <w:tabs>
          <w:tab w:val="left" w:pos="0"/>
        </w:tabs>
        <w:spacing w:line="280" w:lineRule="atLeast"/>
      </w:pPr>
      <w:r>
        <w:t>Inkoopordernummer:</w:t>
      </w:r>
      <w:r>
        <w:tab/>
      </w:r>
      <w:r>
        <w:tab/>
      </w:r>
      <w:r w:rsidR="00343588">
        <w:fldChar w:fldCharType="begin">
          <w:ffData>
            <w:name w:val="Tekstvak4"/>
            <w:enabled/>
            <w:calcOnExit w:val="0"/>
            <w:textInput/>
          </w:ffData>
        </w:fldChar>
      </w:r>
      <w:bookmarkStart w:id="4" w:name="Tekstvak4"/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  <w:bookmarkEnd w:id="4"/>
    </w:p>
    <w:p w14:paraId="4CA6CB28" w14:textId="77777777" w:rsidR="006A18B4" w:rsidRDefault="006A18B4" w:rsidP="006A18B4">
      <w:pPr>
        <w:spacing w:line="280" w:lineRule="atLeast"/>
      </w:pPr>
      <w:r>
        <w:t xml:space="preserve">Naam monteur: </w:t>
      </w:r>
      <w:r>
        <w:tab/>
      </w:r>
      <w:r>
        <w:tab/>
      </w:r>
      <w:r w:rsidR="00343588">
        <w:fldChar w:fldCharType="begin">
          <w:ffData>
            <w:name w:val="Tekstvak5"/>
            <w:enabled/>
            <w:calcOnExit w:val="0"/>
            <w:textInput/>
          </w:ffData>
        </w:fldChar>
      </w:r>
      <w:bookmarkStart w:id="5" w:name="Tekstvak5"/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  <w:bookmarkEnd w:id="5"/>
    </w:p>
    <w:p w14:paraId="35CCA1A4" w14:textId="77777777" w:rsidR="002A0166" w:rsidRDefault="002A0166" w:rsidP="006A18B4">
      <w:pPr>
        <w:spacing w:line="280" w:lineRule="atLeast"/>
      </w:pPr>
    </w:p>
    <w:p w14:paraId="0661CE79" w14:textId="77777777" w:rsidR="006A18B4" w:rsidRDefault="002A0166" w:rsidP="006A18B4">
      <w:pPr>
        <w:spacing w:line="280" w:lineRule="atLeast"/>
      </w:pPr>
      <w:r>
        <w:t>Toelichting:</w:t>
      </w:r>
      <w:r w:rsidR="006A18B4">
        <w:tab/>
      </w:r>
      <w:r w:rsidR="006A18B4">
        <w:tab/>
      </w:r>
      <w:r w:rsidR="006A18B4">
        <w:tab/>
      </w:r>
      <w:r w:rsidR="00343588">
        <w:fldChar w:fldCharType="begin">
          <w:ffData>
            <w:name w:val="Tekstvak6"/>
            <w:enabled/>
            <w:calcOnExit w:val="0"/>
            <w:textInput/>
          </w:ffData>
        </w:fldChar>
      </w:r>
      <w:bookmarkStart w:id="6" w:name="Tekstvak6"/>
      <w:r w:rsidR="006A18B4">
        <w:instrText xml:space="preserve"> FORMTEXT </w:instrText>
      </w:r>
      <w:r w:rsidR="00343588">
        <w:fldChar w:fldCharType="separate"/>
      </w:r>
      <w:r w:rsidR="006A18B4">
        <w:rPr>
          <w:noProof/>
        </w:rPr>
        <w:t> </w:t>
      </w:r>
      <w:r w:rsidR="006A18B4">
        <w:rPr>
          <w:noProof/>
        </w:rPr>
        <w:t> </w:t>
      </w:r>
      <w:r w:rsidR="006A18B4">
        <w:rPr>
          <w:noProof/>
        </w:rPr>
        <w:t> </w:t>
      </w:r>
      <w:r w:rsidR="006A18B4">
        <w:rPr>
          <w:noProof/>
        </w:rPr>
        <w:t> </w:t>
      </w:r>
      <w:r w:rsidR="006A18B4">
        <w:rPr>
          <w:noProof/>
        </w:rPr>
        <w:t> </w:t>
      </w:r>
      <w:r w:rsidR="00343588">
        <w:fldChar w:fldCharType="end"/>
      </w:r>
      <w:bookmarkEnd w:id="6"/>
    </w:p>
    <w:p w14:paraId="713AACC7" w14:textId="77777777" w:rsidR="00C33DCE" w:rsidRDefault="002A0166" w:rsidP="00C33DCE">
      <w:pPr>
        <w:spacing w:line="280" w:lineRule="atLeast"/>
        <w:ind w:left="2835" w:hanging="2835"/>
      </w:pPr>
      <w:r>
        <w:t>Belangrijk t.b.v. toelichting:</w:t>
      </w:r>
      <w:r w:rsidR="00C33DCE">
        <w:tab/>
      </w:r>
      <w:r w:rsidR="002E7F52">
        <w:t xml:space="preserve">In geval van schade/molest, </w:t>
      </w:r>
    </w:p>
    <w:p w14:paraId="730350AA" w14:textId="77777777" w:rsidR="006A18B4" w:rsidRDefault="002E7F52" w:rsidP="00C33DCE">
      <w:pPr>
        <w:spacing w:line="280" w:lineRule="atLeast"/>
        <w:ind w:left="2835"/>
      </w:pPr>
      <w:proofErr w:type="gramStart"/>
      <w:r>
        <w:t>altijd</w:t>
      </w:r>
      <w:proofErr w:type="gramEnd"/>
      <w:r>
        <w:t xml:space="preserve"> </w:t>
      </w:r>
      <w:r w:rsidR="006A18B4">
        <w:t>foto</w:t>
      </w:r>
      <w:r>
        <w:t>’</w:t>
      </w:r>
      <w:r w:rsidR="006A18B4">
        <w:t xml:space="preserve">s </w:t>
      </w:r>
      <w:r>
        <w:t xml:space="preserve">toevoegen </w:t>
      </w:r>
      <w:r w:rsidR="006A18B4">
        <w:t>ter onde</w:t>
      </w:r>
      <w:r>
        <w:t xml:space="preserve">rbouwing. </w:t>
      </w:r>
    </w:p>
    <w:p w14:paraId="613A8C0E" w14:textId="77777777" w:rsidR="002A0166" w:rsidRDefault="002A0166" w:rsidP="006A18B4">
      <w:pPr>
        <w:pStyle w:val="Koptekst"/>
        <w:tabs>
          <w:tab w:val="clear" w:pos="4536"/>
          <w:tab w:val="clear" w:pos="9072"/>
        </w:tabs>
        <w:spacing w:line="280" w:lineRule="atLeast"/>
      </w:pPr>
    </w:p>
    <w:p w14:paraId="1E1BF07F" w14:textId="77777777" w:rsidR="006A18B4" w:rsidRDefault="006A18B4" w:rsidP="006A18B4">
      <w:pPr>
        <w:spacing w:line="280" w:lineRule="atLeast"/>
        <w:rPr>
          <w:b/>
          <w:bCs/>
        </w:rPr>
      </w:pPr>
      <w:r w:rsidRPr="002A0166">
        <w:rPr>
          <w:bCs/>
        </w:rPr>
        <w:t>Object</w:t>
      </w:r>
      <w:r w:rsidRPr="002A0166">
        <w:rPr>
          <w:bCs/>
        </w:rPr>
        <w:tab/>
      </w:r>
      <w:r>
        <w:t xml:space="preserve">: </w:t>
      </w:r>
      <w:r>
        <w:tab/>
      </w:r>
      <w:r>
        <w:tab/>
      </w:r>
      <w:r>
        <w:tab/>
      </w:r>
      <w:r w:rsidR="00343588">
        <w:fldChar w:fldCharType="begin">
          <w:ffData>
            <w:name w:val="Tekstvak13"/>
            <w:enabled/>
            <w:calcOnExit w:val="0"/>
            <w:textInput/>
          </w:ffData>
        </w:fldChar>
      </w:r>
      <w:bookmarkStart w:id="7" w:name="Tekstvak13"/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  <w:bookmarkEnd w:id="7"/>
    </w:p>
    <w:p w14:paraId="30E5F1D5" w14:textId="77777777" w:rsidR="006A18B4" w:rsidRDefault="006A18B4" w:rsidP="006A18B4">
      <w:pPr>
        <w:spacing w:line="280" w:lineRule="atLeast"/>
      </w:pPr>
      <w:r>
        <w:t xml:space="preserve">Beheerder: </w:t>
      </w:r>
      <w:r>
        <w:tab/>
      </w:r>
      <w:r>
        <w:tab/>
      </w:r>
      <w:r>
        <w:tab/>
      </w:r>
      <w:r w:rsidR="00343588">
        <w:fldChar w:fldCharType="begin">
          <w:ffData>
            <w:name w:val="Tekstvak14"/>
            <w:enabled/>
            <w:calcOnExit w:val="0"/>
            <w:textInput/>
          </w:ffData>
        </w:fldChar>
      </w:r>
      <w:bookmarkStart w:id="8" w:name="Tekstvak14"/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  <w:bookmarkEnd w:id="8"/>
    </w:p>
    <w:p w14:paraId="007B4CFA" w14:textId="77777777" w:rsidR="006A18B4" w:rsidRDefault="006A18B4" w:rsidP="006A18B4">
      <w:pPr>
        <w:spacing w:line="280" w:lineRule="atLeast"/>
      </w:pPr>
      <w:r>
        <w:t xml:space="preserve">Telefoon: </w:t>
      </w:r>
      <w:r>
        <w:tab/>
      </w:r>
      <w:r>
        <w:tab/>
      </w:r>
      <w:r>
        <w:tab/>
      </w:r>
      <w:r w:rsidR="00343588">
        <w:fldChar w:fldCharType="begin">
          <w:ffData>
            <w:name w:val="Tekstvak14"/>
            <w:enabled/>
            <w:calcOnExit w:val="0"/>
            <w:textInput/>
          </w:ffData>
        </w:fldChar>
      </w:r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</w:p>
    <w:p w14:paraId="1544C912" w14:textId="77777777" w:rsidR="006A18B4" w:rsidRDefault="006A18B4" w:rsidP="006A18B4">
      <w:pPr>
        <w:spacing w:line="280" w:lineRule="atLeast"/>
      </w:pPr>
      <w:r>
        <w:t xml:space="preserve">E-mail: </w:t>
      </w:r>
      <w:r>
        <w:tab/>
      </w:r>
      <w:r>
        <w:tab/>
      </w:r>
      <w:r>
        <w:tab/>
      </w:r>
      <w:r w:rsidR="00343588">
        <w:fldChar w:fldCharType="begin">
          <w:ffData>
            <w:name w:val="Tekstvak14"/>
            <w:enabled/>
            <w:calcOnExit w:val="0"/>
            <w:textInput/>
          </w:ffData>
        </w:fldChar>
      </w:r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</w:p>
    <w:p w14:paraId="0AE27E80" w14:textId="77777777" w:rsidR="006A18B4" w:rsidRDefault="006A18B4" w:rsidP="006A18B4">
      <w:pPr>
        <w:spacing w:line="280" w:lineRule="atLeast"/>
      </w:pPr>
      <w:r>
        <w:t>Op het object gesproken met:</w:t>
      </w:r>
      <w:r>
        <w:tab/>
      </w:r>
      <w:r w:rsidR="00343588">
        <w:fldChar w:fldCharType="begin">
          <w:ffData>
            <w:name w:val="Tekstvak14"/>
            <w:enabled/>
            <w:calcOnExit w:val="0"/>
            <w:textInput/>
          </w:ffData>
        </w:fldChar>
      </w:r>
      <w:r>
        <w:instrText xml:space="preserve"> FORMTEXT </w:instrText>
      </w:r>
      <w:r w:rsidR="0034358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43588">
        <w:fldChar w:fldCharType="end"/>
      </w:r>
    </w:p>
    <w:p w14:paraId="2E1BB401" w14:textId="77777777" w:rsidR="006A18B4" w:rsidRDefault="006A18B4" w:rsidP="006A18B4">
      <w:pPr>
        <w:spacing w:line="280" w:lineRule="atLeast"/>
      </w:pPr>
    </w:p>
    <w:p w14:paraId="77D54EBB" w14:textId="77777777" w:rsidR="002A0166" w:rsidRDefault="006A18B4" w:rsidP="002A0166">
      <w:pPr>
        <w:pStyle w:val="Koptekst"/>
        <w:tabs>
          <w:tab w:val="clear" w:pos="4536"/>
          <w:tab w:val="clear" w:pos="9072"/>
        </w:tabs>
        <w:spacing w:line="280" w:lineRule="atLeast"/>
      </w:pPr>
      <w:r w:rsidRPr="002A0166">
        <w:t>Handtekening</w:t>
      </w:r>
      <w:r w:rsidR="002A0166" w:rsidRPr="002A0166">
        <w:t xml:space="preserve"> </w:t>
      </w:r>
      <w:r w:rsidR="00C33DCE">
        <w:t>A</w:t>
      </w:r>
      <w:r>
        <w:t>annemer</w:t>
      </w:r>
      <w:r w:rsidR="002A0166">
        <w:t>:</w:t>
      </w:r>
      <w:r>
        <w:tab/>
      </w:r>
      <w:r>
        <w:tab/>
      </w:r>
      <w:r>
        <w:tab/>
      </w:r>
      <w:r>
        <w:tab/>
      </w:r>
      <w:r>
        <w:tab/>
      </w:r>
    </w:p>
    <w:p w14:paraId="4D3A659D" w14:textId="77777777" w:rsidR="002A0166" w:rsidRDefault="002A0166" w:rsidP="006A18B4">
      <w:pPr>
        <w:spacing w:line="280" w:lineRule="atLeast"/>
      </w:pPr>
    </w:p>
    <w:p w14:paraId="54591C10" w14:textId="77777777" w:rsidR="002A0166" w:rsidRDefault="002A0166" w:rsidP="006A18B4">
      <w:pPr>
        <w:spacing w:line="280" w:lineRule="atLeast"/>
      </w:pPr>
    </w:p>
    <w:p w14:paraId="79967E75" w14:textId="77777777" w:rsidR="002A0166" w:rsidRDefault="002A0166" w:rsidP="006A18B4">
      <w:pPr>
        <w:spacing w:line="280" w:lineRule="atLeast"/>
      </w:pPr>
    </w:p>
    <w:p w14:paraId="1D7E36E2" w14:textId="77777777" w:rsidR="002A0166" w:rsidRDefault="002A0166" w:rsidP="006A18B4">
      <w:pPr>
        <w:spacing w:line="280" w:lineRule="atLeast"/>
      </w:pPr>
    </w:p>
    <w:p w14:paraId="0E0C30A1" w14:textId="77777777" w:rsidR="002A0166" w:rsidRDefault="002A0166" w:rsidP="002A0166">
      <w:pPr>
        <w:pStyle w:val="Koptekst"/>
        <w:tabs>
          <w:tab w:val="clear" w:pos="4536"/>
          <w:tab w:val="clear" w:pos="9072"/>
        </w:tabs>
        <w:spacing w:line="280" w:lineRule="atLeast"/>
      </w:pPr>
      <w:r>
        <w:t>Contract</w:t>
      </w:r>
      <w:r w:rsidR="00C33DCE">
        <w:t>manager Aannemer</w:t>
      </w:r>
      <w:r>
        <w:t>:</w:t>
      </w:r>
      <w:r>
        <w:tab/>
      </w:r>
      <w:r>
        <w:fldChar w:fldCharType="begin">
          <w:ffData>
            <w:name w:val="Tekstvak10"/>
            <w:enabled/>
            <w:calcOnExit w:val="0"/>
            <w:textInput/>
          </w:ffData>
        </w:fldChar>
      </w:r>
      <w:bookmarkStart w:id="9" w:name="Tekstvak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04B250A1" w14:textId="77777777" w:rsidR="002A0166" w:rsidRDefault="002A0166" w:rsidP="002A0166">
      <w:pPr>
        <w:pStyle w:val="Koptekst"/>
        <w:tabs>
          <w:tab w:val="clear" w:pos="4536"/>
          <w:tab w:val="clear" w:pos="9072"/>
        </w:tabs>
        <w:spacing w:line="280" w:lineRule="atLeast"/>
      </w:pPr>
      <w:r>
        <w:t xml:space="preserve">Telefoon: </w:t>
      </w:r>
      <w:r>
        <w:tab/>
      </w:r>
      <w:r>
        <w:tab/>
      </w:r>
      <w:r>
        <w:tab/>
      </w:r>
      <w:r>
        <w:fldChar w:fldCharType="begin">
          <w:ffData>
            <w:name w:val="Tekstvak11"/>
            <w:enabled/>
            <w:calcOnExit w:val="0"/>
            <w:textInput/>
          </w:ffData>
        </w:fldChar>
      </w:r>
      <w:bookmarkStart w:id="10" w:name="Tekstvak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7CBF68C" w14:textId="77777777" w:rsidR="002A0166" w:rsidRDefault="00C33DCE" w:rsidP="002A0166">
      <w:pPr>
        <w:spacing w:line="280" w:lineRule="atLeast"/>
      </w:pPr>
      <w:r>
        <w:t>E-mail</w:t>
      </w:r>
      <w:r w:rsidR="002A0166">
        <w:t>:</w:t>
      </w:r>
      <w:r>
        <w:tab/>
      </w:r>
      <w:r>
        <w:tab/>
      </w:r>
      <w:r>
        <w:tab/>
      </w:r>
      <w:r w:rsidR="002A0166">
        <w:tab/>
      </w:r>
      <w:r w:rsidR="002A0166">
        <w:fldChar w:fldCharType="begin">
          <w:ffData>
            <w:name w:val="Tekstvak12"/>
            <w:enabled/>
            <w:calcOnExit w:val="0"/>
            <w:textInput/>
          </w:ffData>
        </w:fldChar>
      </w:r>
      <w:bookmarkStart w:id="11" w:name="Tekstvak12"/>
      <w:r w:rsidR="002A0166">
        <w:instrText xml:space="preserve"> FORMTEXT </w:instrText>
      </w:r>
      <w:r w:rsidR="002A0166">
        <w:fldChar w:fldCharType="separate"/>
      </w:r>
      <w:r w:rsidR="002A0166">
        <w:rPr>
          <w:noProof/>
        </w:rPr>
        <w:t> </w:t>
      </w:r>
      <w:r w:rsidR="002A0166">
        <w:rPr>
          <w:noProof/>
        </w:rPr>
        <w:t> </w:t>
      </w:r>
      <w:r w:rsidR="002A0166">
        <w:rPr>
          <w:noProof/>
        </w:rPr>
        <w:t> </w:t>
      </w:r>
      <w:r w:rsidR="002A0166">
        <w:rPr>
          <w:noProof/>
        </w:rPr>
        <w:t> </w:t>
      </w:r>
      <w:r w:rsidR="002A0166">
        <w:rPr>
          <w:noProof/>
        </w:rPr>
        <w:t> </w:t>
      </w:r>
      <w:r w:rsidR="002A0166">
        <w:fldChar w:fldCharType="end"/>
      </w:r>
      <w:bookmarkEnd w:id="11"/>
    </w:p>
    <w:p w14:paraId="76BE2C54" w14:textId="77777777" w:rsidR="006A18B4" w:rsidRDefault="006A18B4" w:rsidP="006A18B4">
      <w:pPr>
        <w:spacing w:line="280" w:lineRule="atLeast"/>
      </w:pPr>
      <w:r>
        <w:tab/>
      </w:r>
      <w:r>
        <w:tab/>
      </w:r>
      <w:r>
        <w:tab/>
      </w:r>
      <w:r>
        <w:tab/>
      </w:r>
      <w:r>
        <w:tab/>
      </w:r>
    </w:p>
    <w:p w14:paraId="78B779B0" w14:textId="77777777" w:rsidR="007D709F" w:rsidRDefault="007D709F"/>
    <w:p w14:paraId="31C459C9" w14:textId="77777777" w:rsidR="0019256F" w:rsidRDefault="0019256F">
      <w:r>
        <w:t>Onderbouwing kosten</w:t>
      </w:r>
      <w:r w:rsidR="00C33DCE">
        <w:t xml:space="preserve"> indien de kosten minder zijn dan € </w:t>
      </w:r>
      <w:proofErr w:type="gramStart"/>
      <w:r w:rsidR="00C33DCE">
        <w:t>1.000,-</w:t>
      </w:r>
      <w:proofErr w:type="gramEnd"/>
      <w:r w:rsidR="00C33DCE">
        <w:t xml:space="preserve"> ex</w:t>
      </w:r>
      <w:r w:rsidR="00D16F17">
        <w:t>cl.</w:t>
      </w:r>
      <w:r w:rsidR="00C33DCE">
        <w:t xml:space="preserve"> BTW.</w:t>
      </w:r>
    </w:p>
    <w:p w14:paraId="54B54FCE" w14:textId="77777777" w:rsidR="0019256F" w:rsidRDefault="00C33DCE">
      <w:pPr>
        <w:pBdr>
          <w:bottom w:val="single" w:sz="12" w:space="1" w:color="auto"/>
        </w:pBdr>
      </w:pPr>
      <w:r>
        <w:t xml:space="preserve">Indien kosten meer zijn dan € </w:t>
      </w:r>
      <w:proofErr w:type="gramStart"/>
      <w:r>
        <w:t>1.000,-</w:t>
      </w:r>
      <w:proofErr w:type="gramEnd"/>
      <w:r>
        <w:t xml:space="preserve"> ex</w:t>
      </w:r>
      <w:r w:rsidR="00D16F17">
        <w:t>cl.</w:t>
      </w:r>
      <w:r>
        <w:t xml:space="preserve"> BTW dan kopie factuur toevoegen.</w:t>
      </w:r>
      <w:r w:rsidR="0019256F">
        <w:t xml:space="preserve"> </w:t>
      </w:r>
    </w:p>
    <w:p w14:paraId="4AC37F3B" w14:textId="77777777" w:rsidR="006C01A7" w:rsidRDefault="006C01A7">
      <w:pPr>
        <w:pBdr>
          <w:bottom w:val="single" w:sz="12" w:space="1" w:color="auto"/>
        </w:pBdr>
      </w:pPr>
    </w:p>
    <w:p w14:paraId="48F4DBC4" w14:textId="77777777" w:rsidR="006C01A7" w:rsidRDefault="006C01A7"/>
    <w:tbl>
      <w:tblPr>
        <w:tblStyle w:val="Tabelraster"/>
        <w:tblW w:w="7508" w:type="dxa"/>
        <w:tblLook w:val="04A0" w:firstRow="1" w:lastRow="0" w:firstColumn="1" w:lastColumn="0" w:noHBand="0" w:noVBand="1"/>
      </w:tblPr>
      <w:tblGrid>
        <w:gridCol w:w="2830"/>
        <w:gridCol w:w="2977"/>
        <w:gridCol w:w="1701"/>
      </w:tblGrid>
      <w:tr w:rsidR="00D16F17" w14:paraId="0434C69F" w14:textId="77777777" w:rsidTr="00D16F17">
        <w:tc>
          <w:tcPr>
            <w:tcW w:w="2830" w:type="dxa"/>
          </w:tcPr>
          <w:p w14:paraId="749FC62B" w14:textId="77777777" w:rsidR="00D16F17" w:rsidRDefault="00D16F17" w:rsidP="00D16F17">
            <w:r>
              <w:t>Akkoord Objectmanager</w:t>
            </w:r>
          </w:p>
        </w:tc>
        <w:tc>
          <w:tcPr>
            <w:tcW w:w="2977" w:type="dxa"/>
          </w:tcPr>
          <w:p w14:paraId="308242E7" w14:textId="77777777" w:rsidR="00D16F17" w:rsidRDefault="00D16F17" w:rsidP="00D16F17">
            <w:r>
              <w:t>Akkoord Beheerder (in alle gevallen)</w:t>
            </w:r>
          </w:p>
        </w:tc>
        <w:tc>
          <w:tcPr>
            <w:tcW w:w="1701" w:type="dxa"/>
          </w:tcPr>
          <w:p w14:paraId="104D6552" w14:textId="77777777" w:rsidR="00D16F17" w:rsidRDefault="00D16F17" w:rsidP="006C01A7">
            <w:r>
              <w:t>Ten laste van (productcode)</w:t>
            </w:r>
          </w:p>
        </w:tc>
      </w:tr>
      <w:tr w:rsidR="00D16F17" w14:paraId="67EBDEFD" w14:textId="77777777" w:rsidTr="00D16F17">
        <w:tc>
          <w:tcPr>
            <w:tcW w:w="2830" w:type="dxa"/>
          </w:tcPr>
          <w:p w14:paraId="77B46E57" w14:textId="77777777" w:rsidR="00D16F17" w:rsidRDefault="00D16F17" w:rsidP="008347EC">
            <w:r>
              <w:t>Naam:</w:t>
            </w:r>
          </w:p>
          <w:p w14:paraId="5FFA02BA" w14:textId="77777777" w:rsidR="00D16F17" w:rsidRDefault="00D16F17" w:rsidP="008347EC"/>
          <w:p w14:paraId="154794FB" w14:textId="77777777" w:rsidR="00D16F17" w:rsidRDefault="00D16F17" w:rsidP="008347EC">
            <w:r>
              <w:t>Datum/Paraaf:</w:t>
            </w:r>
          </w:p>
          <w:p w14:paraId="762B1AE0" w14:textId="77777777" w:rsidR="00D16F17" w:rsidRDefault="00D16F17" w:rsidP="008347EC"/>
          <w:p w14:paraId="6EB2FE54" w14:textId="77777777" w:rsidR="00D16F17" w:rsidRDefault="00D16F17" w:rsidP="006C01A7"/>
        </w:tc>
        <w:tc>
          <w:tcPr>
            <w:tcW w:w="2977" w:type="dxa"/>
          </w:tcPr>
          <w:p w14:paraId="63D3DF90" w14:textId="77777777" w:rsidR="00D16F17" w:rsidRDefault="00D16F17" w:rsidP="006C01A7">
            <w:r>
              <w:t>Naam:</w:t>
            </w:r>
          </w:p>
          <w:p w14:paraId="52348BAD" w14:textId="77777777" w:rsidR="00D16F17" w:rsidRDefault="00D16F17" w:rsidP="006C01A7"/>
          <w:p w14:paraId="44DF490F" w14:textId="77777777" w:rsidR="00D16F17" w:rsidRDefault="00D16F17" w:rsidP="006C01A7">
            <w:r>
              <w:t>Datum/Paraaf:</w:t>
            </w:r>
          </w:p>
          <w:p w14:paraId="45029CCA" w14:textId="77777777" w:rsidR="00D16F17" w:rsidRDefault="00D16F17" w:rsidP="006C01A7"/>
          <w:p w14:paraId="1045D125" w14:textId="77777777" w:rsidR="00D16F17" w:rsidRDefault="00D16F17" w:rsidP="006C01A7"/>
        </w:tc>
        <w:tc>
          <w:tcPr>
            <w:tcW w:w="1701" w:type="dxa"/>
          </w:tcPr>
          <w:p w14:paraId="61753129" w14:textId="77777777" w:rsidR="00D16F17" w:rsidRDefault="00D16F17" w:rsidP="006C01A7"/>
        </w:tc>
      </w:tr>
    </w:tbl>
    <w:p w14:paraId="5ED67BBB" w14:textId="77777777" w:rsidR="006C01A7" w:rsidRDefault="006C01A7" w:rsidP="006A6925"/>
    <w:sectPr w:rsidR="006C01A7" w:rsidSect="006A6925">
      <w:footerReference w:type="default" r:id="rId12"/>
      <w:headerReference w:type="first" r:id="rId13"/>
      <w:footerReference w:type="first" r:id="rId14"/>
      <w:pgSz w:w="11906" w:h="16838" w:code="9"/>
      <w:pgMar w:top="2552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NHSBLANCOFORMATSTAANDPROJECT.BLANCOFORMATSTAAND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0CB8" w14:textId="77777777" w:rsidR="00F77CB4" w:rsidRDefault="00F77CB4">
      <w:r>
        <w:separator/>
      </w:r>
    </w:p>
  </w:endnote>
  <w:endnote w:type="continuationSeparator" w:id="0">
    <w:p w14:paraId="59B0D831" w14:textId="77777777" w:rsidR="00F77CB4" w:rsidRDefault="00F7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9A63" w14:textId="77777777" w:rsidR="007D709F" w:rsidRDefault="007D709F">
    <w:pPr>
      <w:pStyle w:val="Voettekst"/>
    </w:pPr>
    <w:bookmarkStart w:id="12" w:name="Rubricering_4"/>
    <w:bookmarkEnd w:id="12"/>
    <w:r>
      <w:tab/>
      <w:t xml:space="preserve">Pagina </w:t>
    </w:r>
    <w:r w:rsidR="00D551B7">
      <w:rPr>
        <w:noProof/>
      </w:rPr>
      <w:fldChar w:fldCharType="begin"/>
    </w:r>
    <w:r w:rsidR="00D551B7">
      <w:rPr>
        <w:noProof/>
      </w:rPr>
      <w:instrText xml:space="preserve"> PAGE </w:instrText>
    </w:r>
    <w:r w:rsidR="00D551B7">
      <w:rPr>
        <w:noProof/>
      </w:rPr>
      <w:fldChar w:fldCharType="separate"/>
    </w:r>
    <w:r w:rsidR="006A6925">
      <w:rPr>
        <w:noProof/>
      </w:rPr>
      <w:t>2</w:t>
    </w:r>
    <w:r w:rsidR="00D551B7">
      <w:rPr>
        <w:noProof/>
      </w:rPr>
      <w:fldChar w:fldCharType="end"/>
    </w:r>
    <w:r>
      <w:t xml:space="preserve"> van </w:t>
    </w:r>
    <w:r w:rsidR="00D551B7">
      <w:rPr>
        <w:noProof/>
      </w:rPr>
      <w:fldChar w:fldCharType="begin"/>
    </w:r>
    <w:r w:rsidR="00D551B7">
      <w:rPr>
        <w:noProof/>
      </w:rPr>
      <w:instrText xml:space="preserve"> NUMPAGES </w:instrText>
    </w:r>
    <w:r w:rsidR="00D551B7">
      <w:rPr>
        <w:noProof/>
      </w:rPr>
      <w:fldChar w:fldCharType="separate"/>
    </w:r>
    <w:r w:rsidR="006A6925">
      <w:rPr>
        <w:noProof/>
      </w:rPr>
      <w:t>2</w:t>
    </w:r>
    <w:r w:rsidR="00D551B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F966" w14:textId="77777777" w:rsidR="007D709F" w:rsidRDefault="007D709F">
    <w:pPr>
      <w:pStyle w:val="Voettekst"/>
      <w:rPr>
        <w:noProof/>
      </w:rPr>
    </w:pPr>
    <w:bookmarkStart w:id="57" w:name="Rubricering_2"/>
    <w:bookmarkEnd w:id="57"/>
    <w:r>
      <w:tab/>
      <w:t xml:space="preserve">Pagina </w:t>
    </w:r>
    <w:r w:rsidR="00D551B7">
      <w:rPr>
        <w:noProof/>
      </w:rPr>
      <w:fldChar w:fldCharType="begin"/>
    </w:r>
    <w:r w:rsidR="00D551B7">
      <w:rPr>
        <w:noProof/>
      </w:rPr>
      <w:instrText xml:space="preserve"> PAGE </w:instrText>
    </w:r>
    <w:r w:rsidR="00D551B7">
      <w:rPr>
        <w:noProof/>
      </w:rPr>
      <w:fldChar w:fldCharType="separate"/>
    </w:r>
    <w:r w:rsidR="004501DD">
      <w:rPr>
        <w:noProof/>
      </w:rPr>
      <w:t>1</w:t>
    </w:r>
    <w:r w:rsidR="00D551B7">
      <w:rPr>
        <w:noProof/>
      </w:rPr>
      <w:fldChar w:fldCharType="end"/>
    </w:r>
    <w:r>
      <w:t xml:space="preserve"> van </w:t>
    </w:r>
    <w:r w:rsidR="00D551B7">
      <w:rPr>
        <w:noProof/>
      </w:rPr>
      <w:fldChar w:fldCharType="begin"/>
    </w:r>
    <w:r w:rsidR="00D551B7">
      <w:rPr>
        <w:noProof/>
      </w:rPr>
      <w:instrText xml:space="preserve"> NUMPAGES </w:instrText>
    </w:r>
    <w:r w:rsidR="00D551B7">
      <w:rPr>
        <w:noProof/>
      </w:rPr>
      <w:fldChar w:fldCharType="separate"/>
    </w:r>
    <w:r w:rsidR="004501DD">
      <w:rPr>
        <w:noProof/>
      </w:rPr>
      <w:t>1</w:t>
    </w:r>
    <w:r w:rsidR="00D551B7">
      <w:rPr>
        <w:noProof/>
      </w:rPr>
      <w:fldChar w:fldCharType="end"/>
    </w:r>
  </w:p>
  <w:p w14:paraId="5F007E1E" w14:textId="37BF0F50" w:rsidR="006A6925" w:rsidRPr="00BD69EB" w:rsidRDefault="006A6925">
    <w:pPr>
      <w:pStyle w:val="Voettekst"/>
      <w:rPr>
        <w:noProof/>
      </w:rPr>
    </w:pPr>
    <w:r w:rsidRPr="00BD69EB">
      <w:rPr>
        <w:noProof/>
      </w:rPr>
      <w:t>Versie:</w:t>
    </w:r>
    <w:r w:rsidR="004501DD" w:rsidRPr="00BD69EB">
      <w:rPr>
        <w:noProof/>
      </w:rPr>
      <w:t>1.</w:t>
    </w:r>
    <w:r w:rsidR="00611651" w:rsidRPr="00BD69EB">
      <w:rPr>
        <w:noProof/>
      </w:rPr>
      <w:t>1</w:t>
    </w:r>
  </w:p>
  <w:p w14:paraId="30F32A5A" w14:textId="4181A4E5" w:rsidR="006A6925" w:rsidRDefault="006A6925">
    <w:pPr>
      <w:pStyle w:val="Voettekst"/>
    </w:pPr>
    <w:r w:rsidRPr="00BD69EB">
      <w:rPr>
        <w:noProof/>
      </w:rPr>
      <w:t>Datum:</w:t>
    </w:r>
    <w:r w:rsidR="00BD69EB" w:rsidRPr="00BD69EB">
      <w:rPr>
        <w:noProof/>
      </w:rPr>
      <w:t xml:space="preserve"> 01-03-2023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9648" w14:textId="77777777" w:rsidR="00F77CB4" w:rsidRDefault="00F77CB4">
      <w:r>
        <w:separator/>
      </w:r>
    </w:p>
  </w:footnote>
  <w:footnote w:type="continuationSeparator" w:id="0">
    <w:p w14:paraId="270E5553" w14:textId="77777777" w:rsidR="00F77CB4" w:rsidRDefault="00F7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CD02" w14:textId="77777777" w:rsidR="004257C5" w:rsidRPr="00876ABA" w:rsidRDefault="004257C5" w:rsidP="004257C5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61312" behindDoc="0" locked="0" layoutInCell="1" allowOverlap="1" wp14:anchorId="37BB4C3A" wp14:editId="27681095">
          <wp:simplePos x="0" y="0"/>
          <wp:positionH relativeFrom="column">
            <wp:posOffset>3020695</wp:posOffset>
          </wp:positionH>
          <wp:positionV relativeFrom="paragraph">
            <wp:posOffset>-521335</wp:posOffset>
          </wp:positionV>
          <wp:extent cx="2344420" cy="1577340"/>
          <wp:effectExtent l="19050" t="0" r="0" b="0"/>
          <wp:wrapNone/>
          <wp:docPr id="11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3"/>
        <w:szCs w:val="18"/>
        <w:lang w:val="nl-NL"/>
      </w:rPr>
      <w:drawing>
        <wp:anchor distT="0" distB="0" distL="114300" distR="114300" simplePos="0" relativeHeight="251665408" behindDoc="0" locked="0" layoutInCell="1" allowOverlap="1" wp14:anchorId="5E50F0DB" wp14:editId="6234DB65">
          <wp:simplePos x="0" y="0"/>
          <wp:positionH relativeFrom="column">
            <wp:posOffset>3018790</wp:posOffset>
          </wp:positionH>
          <wp:positionV relativeFrom="paragraph">
            <wp:posOffset>-525780</wp:posOffset>
          </wp:positionV>
          <wp:extent cx="2333625" cy="1581150"/>
          <wp:effectExtent l="19050" t="0" r="9525" b="0"/>
          <wp:wrapNone/>
          <wp:docPr id="12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4"/>
        <w:szCs w:val="18"/>
        <w:lang w:val="nl-NL"/>
      </w:rPr>
      <w:drawing>
        <wp:anchor distT="0" distB="0" distL="114300" distR="114300" simplePos="0" relativeHeight="251666432" behindDoc="0" locked="0" layoutInCell="1" allowOverlap="1" wp14:anchorId="20D1A9BB" wp14:editId="26691DF6">
          <wp:simplePos x="0" y="0"/>
          <wp:positionH relativeFrom="column">
            <wp:posOffset>3020060</wp:posOffset>
          </wp:positionH>
          <wp:positionV relativeFrom="paragraph">
            <wp:posOffset>-527050</wp:posOffset>
          </wp:positionV>
          <wp:extent cx="2341245" cy="1581150"/>
          <wp:effectExtent l="19050" t="0" r="1905" b="0"/>
          <wp:wrapNone/>
          <wp:docPr id="13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2336" behindDoc="1" locked="0" layoutInCell="1" allowOverlap="1" wp14:anchorId="29AF3498" wp14:editId="418176F9">
          <wp:simplePos x="0" y="0"/>
          <wp:positionH relativeFrom="column">
            <wp:posOffset>2552700</wp:posOffset>
          </wp:positionH>
          <wp:positionV relativeFrom="paragraph">
            <wp:posOffset>-514350</wp:posOffset>
          </wp:positionV>
          <wp:extent cx="466725" cy="1590675"/>
          <wp:effectExtent l="19050" t="0" r="9525" b="0"/>
          <wp:wrapNone/>
          <wp:docPr id="14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3DCE">
      <w:rPr>
        <w:noProof/>
        <w:lang w:val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BDFA70" wp14:editId="793D5534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4257C5" w:rsidRPr="003E311F" w14:paraId="0B8D60C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A4105EE" w14:textId="77777777" w:rsidR="004257C5" w:rsidRPr="003E311F" w:rsidRDefault="00C71E76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3" w:name="Afdeling1"/>
                                <w:r w:rsidRPr="003E311F">
                                  <w:rPr>
                                    <w:vanish/>
                                  </w:rPr>
                                  <w:t>Rijksvastgoedbedrijf</w:t>
                                </w:r>
                                <w:bookmarkEnd w:id="13"/>
                              </w:p>
                            </w:tc>
                          </w:tr>
                          <w:tr w:rsidR="004257C5" w:rsidRPr="003E311F" w14:paraId="4D4EA89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9C608DB" w14:textId="77777777" w:rsidR="004257C5" w:rsidRPr="003E311F" w:rsidRDefault="004257C5" w:rsidP="00CD1AC5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4" w:name="Afdeling2"/>
                                <w:r w:rsidRPr="003E311F">
                                  <w:rPr>
                                    <w:vanish/>
                                  </w:rPr>
                                  <w:t xml:space="preserve">Directie </w:t>
                                </w:r>
                                <w:r w:rsidR="00CD1AC5">
                                  <w:rPr>
                                    <w:vanish/>
                                  </w:rPr>
                                  <w:t>Vastgoedb</w:t>
                                </w:r>
                                <w:r w:rsidRPr="003E311F">
                                  <w:rPr>
                                    <w:vanish/>
                                  </w:rPr>
                                  <w:t>eheer</w:t>
                                </w:r>
                                <w:bookmarkEnd w:id="14"/>
                              </w:p>
                            </w:tc>
                          </w:tr>
                          <w:tr w:rsidR="004257C5" w:rsidRPr="003E311F" w14:paraId="6A49A50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A6FD20" w14:textId="77777777" w:rsidR="004257C5" w:rsidRPr="003E311F" w:rsidRDefault="00CD1AC5" w:rsidP="006A6925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r>
                                  <w:rPr>
                                    <w:vanish/>
                                  </w:rPr>
                                  <w:t xml:space="preserve">Afdeling: </w:t>
                                </w:r>
                                <w:r w:rsidR="006A6925">
                                  <w:rPr>
                                    <w:vanish/>
                                  </w:rPr>
                                  <w:t>Realisatie Landelijk.</w:t>
                                </w:r>
                              </w:p>
                            </w:tc>
                          </w:tr>
                        </w:tbl>
                        <w:p w14:paraId="264C75FA" w14:textId="77777777" w:rsidR="004257C5" w:rsidRPr="00876ABA" w:rsidRDefault="004257C5" w:rsidP="004257C5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CD1AC5" w:rsidRPr="003E311F" w14:paraId="41B948F5" w14:textId="77777777">
                            <w:tc>
                              <w:tcPr>
                                <w:tcW w:w="2088" w:type="dxa"/>
                              </w:tcPr>
                              <w:p w14:paraId="5E56C465" w14:textId="77777777" w:rsidR="00CD1AC5" w:rsidRPr="006E4453" w:rsidRDefault="00CD1AC5" w:rsidP="000D2E9E">
                                <w:pPr>
                                  <w:pStyle w:val="opmAfzender"/>
                                </w:pPr>
                                <w:bookmarkStart w:id="15" w:name="Afzender1"/>
                                <w:r w:rsidRPr="006E4453">
                                  <w:t xml:space="preserve">Postbus </w:t>
                                </w:r>
                                <w:bookmarkEnd w:id="15"/>
                                <w:r>
                                  <w:t>16169</w:t>
                                </w:r>
                              </w:p>
                            </w:tc>
                          </w:tr>
                          <w:tr w:rsidR="00CD1AC5" w:rsidRPr="003E311F" w14:paraId="7432E802" w14:textId="77777777">
                            <w:tc>
                              <w:tcPr>
                                <w:tcW w:w="2088" w:type="dxa"/>
                              </w:tcPr>
                              <w:p w14:paraId="7C30B8EA" w14:textId="77777777" w:rsidR="00CD1AC5" w:rsidRPr="006E4453" w:rsidRDefault="00CD1AC5" w:rsidP="000D2E9E">
                                <w:pPr>
                                  <w:pStyle w:val="opmAfzender"/>
                                </w:pPr>
                                <w:bookmarkStart w:id="16" w:name="Afzender2"/>
                                <w:r w:rsidRPr="006E4453">
                                  <w:t xml:space="preserve">2500 </w:t>
                                </w:r>
                                <w:r>
                                  <w:t>BD</w:t>
                                </w:r>
                                <w:r w:rsidRPr="006E4453">
                                  <w:t xml:space="preserve">  Den Haag</w:t>
                                </w:r>
                                <w:bookmarkEnd w:id="16"/>
                              </w:p>
                            </w:tc>
                          </w:tr>
                          <w:tr w:rsidR="00CD1AC5" w:rsidRPr="003E311F" w14:paraId="50E0C7F7" w14:textId="77777777">
                            <w:tc>
                              <w:tcPr>
                                <w:tcW w:w="2088" w:type="dxa"/>
                              </w:tcPr>
                              <w:p w14:paraId="5FFB906E" w14:textId="77777777" w:rsidR="00CD1AC5" w:rsidRPr="006E4453" w:rsidRDefault="00CD1AC5" w:rsidP="000D2E9E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CD1AC5" w:rsidRPr="003E311F" w14:paraId="52FEB1F9" w14:textId="77777777">
                            <w:tc>
                              <w:tcPr>
                                <w:tcW w:w="2088" w:type="dxa"/>
                              </w:tcPr>
                              <w:p w14:paraId="5A64402C" w14:textId="77777777" w:rsidR="00CD1AC5" w:rsidRPr="006E4453" w:rsidRDefault="00CD1AC5" w:rsidP="000D2E9E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4257C5" w:rsidRPr="003E311F" w14:paraId="3110C65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FFE7D12" w14:textId="77777777" w:rsidR="004257C5" w:rsidRPr="003E311F" w:rsidRDefault="004257C5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zender5"/>
                                <w:bookmarkEnd w:id="17"/>
                              </w:p>
                            </w:tc>
                          </w:tr>
                          <w:tr w:rsidR="004257C5" w:rsidRPr="003E311F" w14:paraId="54F10FB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B952D20" w14:textId="77777777" w:rsidR="004257C5" w:rsidRPr="003E311F" w:rsidRDefault="004257C5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zender6"/>
                                <w:bookmarkEnd w:id="18"/>
                              </w:p>
                            </w:tc>
                          </w:tr>
                          <w:tr w:rsidR="004257C5" w:rsidRPr="003E311F" w14:paraId="33F9360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EF40F3C" w14:textId="77777777" w:rsidR="004257C5" w:rsidRPr="003E311F" w:rsidRDefault="004257C5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7"/>
                                <w:bookmarkEnd w:id="19"/>
                              </w:p>
                            </w:tc>
                          </w:tr>
                          <w:tr w:rsidR="004257C5" w:rsidRPr="003E311F" w14:paraId="19A3BDE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A9AA473" w14:textId="77777777" w:rsidR="004257C5" w:rsidRPr="003E311F" w:rsidRDefault="004257C5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8"/>
                                <w:bookmarkEnd w:id="20"/>
                              </w:p>
                            </w:tc>
                          </w:tr>
                        </w:tbl>
                        <w:p w14:paraId="39B9E12C" w14:textId="77777777" w:rsidR="004257C5" w:rsidRPr="003E311F" w:rsidRDefault="004257C5" w:rsidP="004257C5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1" w:name="bmContactPersoon"/>
                          <w:r w:rsidRPr="003E311F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4257C5" w:rsidRPr="003E311F" w14:paraId="4272B66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B00380B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2" w:name="ContactPersoon"/>
                                <w:bookmarkEnd w:id="22"/>
                              </w:p>
                            </w:tc>
                          </w:tr>
                        </w:tbl>
                        <w:p w14:paraId="45CCF818" w14:textId="77777777" w:rsidR="004257C5" w:rsidRPr="003E311F" w:rsidRDefault="004257C5" w:rsidP="004257C5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bookmarkEnd w:id="21"/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4257C5" w:rsidRPr="003E311F" w14:paraId="0978E85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35686A9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4257C5" w:rsidRPr="003E311F" w14:paraId="1F7A5DD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E7667D5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3" w:name="Contact2"/>
                                <w:bookmarkEnd w:id="23"/>
                              </w:p>
                            </w:tc>
                          </w:tr>
                          <w:tr w:rsidR="004257C5" w:rsidRPr="003E311F" w14:paraId="29A7A84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46F3742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4" w:name="Contact3"/>
                                <w:bookmarkEnd w:id="24"/>
                              </w:p>
                            </w:tc>
                          </w:tr>
                          <w:tr w:rsidR="004257C5" w:rsidRPr="003E311F" w14:paraId="241C8C2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FEEB82E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5" w:name="Contact4"/>
                                <w:bookmarkEnd w:id="25"/>
                              </w:p>
                            </w:tc>
                          </w:tr>
                          <w:tr w:rsidR="004257C5" w:rsidRPr="003E311F" w14:paraId="7F645BC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638E2DE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6" w:name="Contact5"/>
                                <w:bookmarkEnd w:id="26"/>
                              </w:p>
                            </w:tc>
                          </w:tr>
                          <w:tr w:rsidR="004257C5" w:rsidRPr="003E311F" w14:paraId="530EC25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821C852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7" w:name="Contact6"/>
                                <w:bookmarkEnd w:id="27"/>
                              </w:p>
                            </w:tc>
                          </w:tr>
                          <w:tr w:rsidR="004257C5" w:rsidRPr="003E311F" w14:paraId="20CC00D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8424132" w14:textId="77777777" w:rsidR="004257C5" w:rsidRPr="003E311F" w:rsidRDefault="004257C5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7"/>
                                <w:bookmarkEnd w:id="28"/>
                              </w:p>
                            </w:tc>
                          </w:tr>
                        </w:tbl>
                        <w:p w14:paraId="4D4924AD" w14:textId="77777777" w:rsidR="004257C5" w:rsidRPr="00876ABA" w:rsidRDefault="004257C5" w:rsidP="004257C5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4257C5" w:rsidRPr="003E311F" w14:paraId="44C4B68C" w14:textId="77777777">
                            <w:tc>
                              <w:tcPr>
                                <w:tcW w:w="2088" w:type="dxa"/>
                              </w:tcPr>
                              <w:p w14:paraId="0A10E242" w14:textId="77777777" w:rsidR="004257C5" w:rsidRPr="003E311F" w:rsidRDefault="004257C5">
                                <w:pPr>
                                  <w:pStyle w:val="opmReferentie"/>
                                </w:pPr>
                              </w:p>
                            </w:tc>
                          </w:tr>
                          <w:tr w:rsidR="004257C5" w:rsidRPr="003E311F" w14:paraId="7F86A583" w14:textId="77777777">
                            <w:tc>
                              <w:tcPr>
                                <w:tcW w:w="2088" w:type="dxa"/>
                              </w:tcPr>
                              <w:p w14:paraId="499BF805" w14:textId="77777777" w:rsidR="009D227D" w:rsidRPr="003E311F" w:rsidRDefault="009D227D">
                                <w:pPr>
                                  <w:pStyle w:val="opmInvulgegeven"/>
                                </w:pPr>
                              </w:p>
                            </w:tc>
                          </w:tr>
                          <w:tr w:rsidR="004257C5" w:rsidRPr="003E311F" w14:paraId="73880F7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B88A0A7" w14:textId="77777777" w:rsidR="004257C5" w:rsidRPr="003E311F" w:rsidRDefault="004257C5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9" w:name="Referentie2"/>
                                <w:bookmarkEnd w:id="29"/>
                              </w:p>
                            </w:tc>
                          </w:tr>
                          <w:tr w:rsidR="004257C5" w:rsidRPr="003E311F" w14:paraId="0600870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5C7331C" w14:textId="77777777" w:rsidR="004257C5" w:rsidRPr="003E311F" w:rsidRDefault="004257C5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0" w:name="Invulgegeven2"/>
                                <w:bookmarkEnd w:id="30"/>
                              </w:p>
                            </w:tc>
                          </w:tr>
                          <w:tr w:rsidR="004257C5" w:rsidRPr="00F17926" w14:paraId="4B0C02B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48C074" w14:textId="77777777" w:rsidR="004257C5" w:rsidRPr="00F17926" w:rsidRDefault="004257C5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1" w:name="Referentie3"/>
                                <w:bookmarkEnd w:id="31"/>
                              </w:p>
                            </w:tc>
                          </w:tr>
                          <w:tr w:rsidR="004257C5" w:rsidRPr="00F17926" w14:paraId="474BEE1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6D15238" w14:textId="77777777" w:rsidR="004257C5" w:rsidRPr="00F17926" w:rsidRDefault="004257C5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2" w:name="Invulgegeven3"/>
                                <w:bookmarkEnd w:id="32"/>
                              </w:p>
                            </w:tc>
                          </w:tr>
                          <w:tr w:rsidR="004257C5" w:rsidRPr="00F17926" w14:paraId="10EABAD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6FA71C0" w14:textId="77777777" w:rsidR="004257C5" w:rsidRPr="00F17926" w:rsidRDefault="004257C5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3" w:name="Referentie4"/>
                                <w:bookmarkEnd w:id="33"/>
                              </w:p>
                            </w:tc>
                          </w:tr>
                          <w:tr w:rsidR="004257C5" w:rsidRPr="00F17926" w14:paraId="6F6D21A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80E15F5" w14:textId="77777777" w:rsidR="004257C5" w:rsidRPr="00F17926" w:rsidRDefault="004257C5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4" w:name="Invulgegeven4"/>
                                <w:bookmarkEnd w:id="34"/>
                              </w:p>
                            </w:tc>
                          </w:tr>
                        </w:tbl>
                        <w:p w14:paraId="48B11913" w14:textId="77777777" w:rsidR="004257C5" w:rsidRPr="00876ABA" w:rsidRDefault="004257C5" w:rsidP="004257C5">
                          <w:pPr>
                            <w:rPr>
                              <w:sz w:val="9"/>
                            </w:rPr>
                          </w:pPr>
                        </w:p>
                        <w:p w14:paraId="4D1BCF3C" w14:textId="77777777" w:rsidR="004257C5" w:rsidRPr="00876ABA" w:rsidRDefault="004257C5" w:rsidP="004257C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BDFA70" id="Rectangle 2" o:spid="_x0000_s1026" style="position:absolute;margin-left:380.4pt;margin-top:107.55pt;width:108pt;height:6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4257C5" w:rsidRPr="003E311F" w14:paraId="0B8D60C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A4105EE" w14:textId="77777777" w:rsidR="004257C5" w:rsidRPr="003E311F" w:rsidRDefault="00C71E76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35" w:name="Afdeling1"/>
                          <w:r w:rsidRPr="003E311F">
                            <w:rPr>
                              <w:vanish/>
                            </w:rPr>
                            <w:t>Rijksvastgoedbedrijf</w:t>
                          </w:r>
                          <w:bookmarkEnd w:id="35"/>
                        </w:p>
                      </w:tc>
                    </w:tr>
                    <w:tr w:rsidR="004257C5" w:rsidRPr="003E311F" w14:paraId="4D4EA89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9C608DB" w14:textId="77777777" w:rsidR="004257C5" w:rsidRPr="003E311F" w:rsidRDefault="004257C5" w:rsidP="00CD1AC5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6" w:name="Afdeling2"/>
                          <w:r w:rsidRPr="003E311F">
                            <w:rPr>
                              <w:vanish/>
                            </w:rPr>
                            <w:t xml:space="preserve">Directie </w:t>
                          </w:r>
                          <w:r w:rsidR="00CD1AC5">
                            <w:rPr>
                              <w:vanish/>
                            </w:rPr>
                            <w:t>Vastgoedb</w:t>
                          </w:r>
                          <w:r w:rsidRPr="003E311F">
                            <w:rPr>
                              <w:vanish/>
                            </w:rPr>
                            <w:t>eheer</w:t>
                          </w:r>
                          <w:bookmarkEnd w:id="36"/>
                        </w:p>
                      </w:tc>
                    </w:tr>
                    <w:tr w:rsidR="004257C5" w:rsidRPr="003E311F" w14:paraId="6A49A50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A6FD20" w14:textId="77777777" w:rsidR="004257C5" w:rsidRPr="003E311F" w:rsidRDefault="00CD1AC5" w:rsidP="006A6925">
                          <w:pPr>
                            <w:pStyle w:val="opmAfzender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 xml:space="preserve">Afdeling: </w:t>
                          </w:r>
                          <w:r w:rsidR="006A6925">
                            <w:rPr>
                              <w:vanish/>
                            </w:rPr>
                            <w:t>Realisatie Landelijk.</w:t>
                          </w:r>
                        </w:p>
                      </w:tc>
                    </w:tr>
                  </w:tbl>
                  <w:p w14:paraId="264C75FA" w14:textId="77777777" w:rsidR="004257C5" w:rsidRPr="00876ABA" w:rsidRDefault="004257C5" w:rsidP="004257C5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CD1AC5" w:rsidRPr="003E311F" w14:paraId="41B948F5" w14:textId="77777777">
                      <w:tc>
                        <w:tcPr>
                          <w:tcW w:w="2088" w:type="dxa"/>
                        </w:tcPr>
                        <w:p w14:paraId="5E56C465" w14:textId="77777777" w:rsidR="00CD1AC5" w:rsidRPr="006E4453" w:rsidRDefault="00CD1AC5" w:rsidP="000D2E9E">
                          <w:pPr>
                            <w:pStyle w:val="opmAfzender"/>
                          </w:pPr>
                          <w:bookmarkStart w:id="37" w:name="Afzender1"/>
                          <w:r w:rsidRPr="006E4453">
                            <w:t xml:space="preserve">Postbus </w:t>
                          </w:r>
                          <w:bookmarkEnd w:id="37"/>
                          <w:r>
                            <w:t>16169</w:t>
                          </w:r>
                        </w:p>
                      </w:tc>
                    </w:tr>
                    <w:tr w:rsidR="00CD1AC5" w:rsidRPr="003E311F" w14:paraId="7432E802" w14:textId="77777777">
                      <w:tc>
                        <w:tcPr>
                          <w:tcW w:w="2088" w:type="dxa"/>
                        </w:tcPr>
                        <w:p w14:paraId="7C30B8EA" w14:textId="77777777" w:rsidR="00CD1AC5" w:rsidRPr="006E4453" w:rsidRDefault="00CD1AC5" w:rsidP="000D2E9E">
                          <w:pPr>
                            <w:pStyle w:val="opmAfzender"/>
                          </w:pPr>
                          <w:bookmarkStart w:id="38" w:name="Afzender2"/>
                          <w:r w:rsidRPr="006E4453">
                            <w:t xml:space="preserve">2500 </w:t>
                          </w:r>
                          <w:r>
                            <w:t>BD</w:t>
                          </w:r>
                          <w:r w:rsidRPr="006E4453">
                            <w:t xml:space="preserve">  Den Haag</w:t>
                          </w:r>
                          <w:bookmarkEnd w:id="38"/>
                        </w:p>
                      </w:tc>
                    </w:tr>
                    <w:tr w:rsidR="00CD1AC5" w:rsidRPr="003E311F" w14:paraId="50E0C7F7" w14:textId="77777777">
                      <w:tc>
                        <w:tcPr>
                          <w:tcW w:w="2088" w:type="dxa"/>
                        </w:tcPr>
                        <w:p w14:paraId="5FFB906E" w14:textId="77777777" w:rsidR="00CD1AC5" w:rsidRPr="006E4453" w:rsidRDefault="00CD1AC5" w:rsidP="000D2E9E">
                          <w:pPr>
                            <w:pStyle w:val="opmAfzender"/>
                          </w:pPr>
                        </w:p>
                      </w:tc>
                    </w:tr>
                    <w:tr w:rsidR="00CD1AC5" w:rsidRPr="003E311F" w14:paraId="52FEB1F9" w14:textId="77777777">
                      <w:tc>
                        <w:tcPr>
                          <w:tcW w:w="2088" w:type="dxa"/>
                        </w:tcPr>
                        <w:p w14:paraId="5A64402C" w14:textId="77777777" w:rsidR="00CD1AC5" w:rsidRPr="006E4453" w:rsidRDefault="00CD1AC5" w:rsidP="000D2E9E">
                          <w:pPr>
                            <w:pStyle w:val="opmAfzender"/>
                          </w:pPr>
                        </w:p>
                      </w:tc>
                    </w:tr>
                    <w:tr w:rsidR="004257C5" w:rsidRPr="003E311F" w14:paraId="3110C65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FFE7D12" w14:textId="77777777" w:rsidR="004257C5" w:rsidRPr="003E311F" w:rsidRDefault="004257C5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9" w:name="Afzender5"/>
                          <w:bookmarkEnd w:id="39"/>
                        </w:p>
                      </w:tc>
                    </w:tr>
                    <w:tr w:rsidR="004257C5" w:rsidRPr="003E311F" w14:paraId="54F10FB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B952D20" w14:textId="77777777" w:rsidR="004257C5" w:rsidRPr="003E311F" w:rsidRDefault="004257C5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0" w:name="Afzender6"/>
                          <w:bookmarkEnd w:id="40"/>
                        </w:p>
                      </w:tc>
                    </w:tr>
                    <w:tr w:rsidR="004257C5" w:rsidRPr="003E311F" w14:paraId="33F9360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EF40F3C" w14:textId="77777777" w:rsidR="004257C5" w:rsidRPr="003E311F" w:rsidRDefault="004257C5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1" w:name="Afzender7"/>
                          <w:bookmarkEnd w:id="41"/>
                        </w:p>
                      </w:tc>
                    </w:tr>
                    <w:tr w:rsidR="004257C5" w:rsidRPr="003E311F" w14:paraId="19A3BDE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A9AA473" w14:textId="77777777" w:rsidR="004257C5" w:rsidRPr="003E311F" w:rsidRDefault="004257C5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2" w:name="Afzender8"/>
                          <w:bookmarkEnd w:id="42"/>
                        </w:p>
                      </w:tc>
                    </w:tr>
                  </w:tbl>
                  <w:p w14:paraId="39B9E12C" w14:textId="77777777" w:rsidR="004257C5" w:rsidRPr="003E311F" w:rsidRDefault="004257C5" w:rsidP="004257C5">
                    <w:pPr>
                      <w:pStyle w:val="opmReferentie"/>
                      <w:rPr>
                        <w:vanish/>
                      </w:rPr>
                    </w:pPr>
                    <w:bookmarkStart w:id="43" w:name="bmContactPersoon"/>
                    <w:r w:rsidRPr="003E311F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4257C5" w:rsidRPr="003E311F" w14:paraId="4272B66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B00380B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Persoon"/>
                          <w:bookmarkEnd w:id="44"/>
                        </w:p>
                      </w:tc>
                    </w:tr>
                  </w:tbl>
                  <w:p w14:paraId="45CCF818" w14:textId="77777777" w:rsidR="004257C5" w:rsidRPr="003E311F" w:rsidRDefault="004257C5" w:rsidP="004257C5">
                    <w:pPr>
                      <w:pStyle w:val="opmWit1"/>
                      <w:rPr>
                        <w:vanish/>
                      </w:rPr>
                    </w:pPr>
                  </w:p>
                  <w:bookmarkEnd w:id="43"/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4257C5" w:rsidRPr="003E311F" w14:paraId="0978E85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35686A9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</w:p>
                      </w:tc>
                    </w:tr>
                    <w:tr w:rsidR="004257C5" w:rsidRPr="003E311F" w14:paraId="1F7A5DD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E7667D5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5" w:name="Contact2"/>
                          <w:bookmarkEnd w:id="45"/>
                        </w:p>
                      </w:tc>
                    </w:tr>
                    <w:tr w:rsidR="004257C5" w:rsidRPr="003E311F" w14:paraId="29A7A84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46F3742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6" w:name="Contact3"/>
                          <w:bookmarkEnd w:id="46"/>
                        </w:p>
                      </w:tc>
                    </w:tr>
                    <w:tr w:rsidR="004257C5" w:rsidRPr="003E311F" w14:paraId="241C8C2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FEEB82E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7" w:name="Contact4"/>
                          <w:bookmarkEnd w:id="47"/>
                        </w:p>
                      </w:tc>
                    </w:tr>
                    <w:tr w:rsidR="004257C5" w:rsidRPr="003E311F" w14:paraId="7F645BC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638E2DE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8" w:name="Contact5"/>
                          <w:bookmarkEnd w:id="48"/>
                        </w:p>
                      </w:tc>
                    </w:tr>
                    <w:tr w:rsidR="004257C5" w:rsidRPr="003E311F" w14:paraId="530EC25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821C852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9" w:name="Contact6"/>
                          <w:bookmarkEnd w:id="49"/>
                        </w:p>
                      </w:tc>
                    </w:tr>
                    <w:tr w:rsidR="004257C5" w:rsidRPr="003E311F" w14:paraId="20CC00D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8424132" w14:textId="77777777" w:rsidR="004257C5" w:rsidRPr="003E311F" w:rsidRDefault="004257C5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0" w:name="Contact7"/>
                          <w:bookmarkEnd w:id="50"/>
                        </w:p>
                      </w:tc>
                    </w:tr>
                  </w:tbl>
                  <w:p w14:paraId="4D4924AD" w14:textId="77777777" w:rsidR="004257C5" w:rsidRPr="00876ABA" w:rsidRDefault="004257C5" w:rsidP="004257C5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4257C5" w:rsidRPr="003E311F" w14:paraId="44C4B68C" w14:textId="77777777">
                      <w:tc>
                        <w:tcPr>
                          <w:tcW w:w="2088" w:type="dxa"/>
                        </w:tcPr>
                        <w:p w14:paraId="0A10E242" w14:textId="77777777" w:rsidR="004257C5" w:rsidRPr="003E311F" w:rsidRDefault="004257C5">
                          <w:pPr>
                            <w:pStyle w:val="opmReferentie"/>
                          </w:pPr>
                        </w:p>
                      </w:tc>
                    </w:tr>
                    <w:tr w:rsidR="004257C5" w:rsidRPr="003E311F" w14:paraId="7F86A583" w14:textId="77777777">
                      <w:tc>
                        <w:tcPr>
                          <w:tcW w:w="2088" w:type="dxa"/>
                        </w:tcPr>
                        <w:p w14:paraId="499BF805" w14:textId="77777777" w:rsidR="009D227D" w:rsidRPr="003E311F" w:rsidRDefault="009D227D">
                          <w:pPr>
                            <w:pStyle w:val="opmInvulgegeven"/>
                          </w:pPr>
                        </w:p>
                      </w:tc>
                    </w:tr>
                    <w:tr w:rsidR="004257C5" w:rsidRPr="003E311F" w14:paraId="73880F7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B88A0A7" w14:textId="77777777" w:rsidR="004257C5" w:rsidRPr="003E311F" w:rsidRDefault="004257C5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1" w:name="Referentie2"/>
                          <w:bookmarkEnd w:id="51"/>
                        </w:p>
                      </w:tc>
                    </w:tr>
                    <w:tr w:rsidR="004257C5" w:rsidRPr="003E311F" w14:paraId="0600870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5C7331C" w14:textId="77777777" w:rsidR="004257C5" w:rsidRPr="003E311F" w:rsidRDefault="004257C5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2" w:name="Invulgegeven2"/>
                          <w:bookmarkEnd w:id="52"/>
                        </w:p>
                      </w:tc>
                    </w:tr>
                    <w:tr w:rsidR="004257C5" w:rsidRPr="00F17926" w14:paraId="4B0C02B9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48C074" w14:textId="77777777" w:rsidR="004257C5" w:rsidRPr="00F17926" w:rsidRDefault="004257C5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3" w:name="Referentie3"/>
                          <w:bookmarkEnd w:id="53"/>
                        </w:p>
                      </w:tc>
                    </w:tr>
                    <w:tr w:rsidR="004257C5" w:rsidRPr="00F17926" w14:paraId="474BEE1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6D15238" w14:textId="77777777" w:rsidR="004257C5" w:rsidRPr="00F17926" w:rsidRDefault="004257C5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4" w:name="Invulgegeven3"/>
                          <w:bookmarkEnd w:id="54"/>
                        </w:p>
                      </w:tc>
                    </w:tr>
                    <w:tr w:rsidR="004257C5" w:rsidRPr="00F17926" w14:paraId="10EABAD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6FA71C0" w14:textId="77777777" w:rsidR="004257C5" w:rsidRPr="00F17926" w:rsidRDefault="004257C5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5" w:name="Referentie4"/>
                          <w:bookmarkEnd w:id="55"/>
                        </w:p>
                      </w:tc>
                    </w:tr>
                    <w:tr w:rsidR="004257C5" w:rsidRPr="00F17926" w14:paraId="6F6D21A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80E15F5" w14:textId="77777777" w:rsidR="004257C5" w:rsidRPr="00F17926" w:rsidRDefault="004257C5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6" w:name="Invulgegeven4"/>
                          <w:bookmarkEnd w:id="56"/>
                        </w:p>
                      </w:tc>
                    </w:tr>
                  </w:tbl>
                  <w:p w14:paraId="48B11913" w14:textId="77777777" w:rsidR="004257C5" w:rsidRPr="00876ABA" w:rsidRDefault="004257C5" w:rsidP="004257C5">
                    <w:pPr>
                      <w:rPr>
                        <w:sz w:val="9"/>
                      </w:rPr>
                    </w:pPr>
                  </w:p>
                  <w:p w14:paraId="4D1BCF3C" w14:textId="77777777" w:rsidR="004257C5" w:rsidRPr="00876ABA" w:rsidRDefault="004257C5" w:rsidP="004257C5"/>
                </w:txbxContent>
              </v:textbox>
            </v:rect>
          </w:pict>
        </mc:Fallback>
      </mc:AlternateContent>
    </w:r>
  </w:p>
  <w:p w14:paraId="3EEA08C3" w14:textId="77777777" w:rsidR="004257C5" w:rsidRPr="00876ABA" w:rsidRDefault="004257C5" w:rsidP="004257C5">
    <w:pPr>
      <w:pStyle w:val="opmKoptekst"/>
      <w:rPr>
        <w:lang w:val="nl-NL"/>
      </w:rPr>
    </w:pPr>
  </w:p>
  <w:p w14:paraId="335F041F" w14:textId="77777777" w:rsidR="004257C5" w:rsidRPr="00876ABA" w:rsidRDefault="004257C5" w:rsidP="004257C5">
    <w:pPr>
      <w:pStyle w:val="opmKoptekst"/>
      <w:rPr>
        <w:lang w:val="nl-NL"/>
      </w:rPr>
    </w:pPr>
  </w:p>
  <w:p w14:paraId="5F2DE696" w14:textId="77777777" w:rsidR="004257C5" w:rsidRPr="00876ABA" w:rsidRDefault="004257C5" w:rsidP="004257C5">
    <w:pPr>
      <w:pStyle w:val="opmKoptekst"/>
      <w:rPr>
        <w:lang w:val="nl-NL"/>
      </w:rPr>
    </w:pPr>
  </w:p>
  <w:p w14:paraId="7EF3F3B6" w14:textId="77777777" w:rsidR="004257C5" w:rsidRPr="00876ABA" w:rsidRDefault="004257C5" w:rsidP="004257C5">
    <w:pPr>
      <w:pStyle w:val="opm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7365C"/>
    <w:multiLevelType w:val="hybridMultilevel"/>
    <w:tmpl w:val="56CC6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F4177"/>
    <w:multiLevelType w:val="hybridMultilevel"/>
    <w:tmpl w:val="219257DC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093EF4D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52B63"/>
    <w:multiLevelType w:val="hybridMultilevel"/>
    <w:tmpl w:val="84EA6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 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Onwaar"/>
    <w:docVar w:name="chkVanPostPcdWpl" w:val="Onwaar"/>
    <w:docVar w:name="chkVanTelefoon" w:val="Onwaar"/>
    <w:docVar w:name="chkWebSite" w:val="Onwaar"/>
    <w:docVar w:name="Huisstijl" w:val="5.2"/>
    <w:docVar w:name="Sjabloon" w:val="RHSBijlageStaand"/>
    <w:docVar w:name="SjabloonVersie" w:val="5"/>
    <w:docVar w:name="txtBetreft" w:val=" "/>
    <w:docVar w:name="txtDatum" w:val="9 april 2015"/>
    <w:docVar w:name="txtVanAfdeling" w:val=" "/>
    <w:docVar w:name="txtVanBezoekAdres" w:val="."/>
    <w:docVar w:name="txtVanContactpersoon" w:val=" "/>
    <w:docVar w:name="txtVanDienst" w:val=" "/>
    <w:docVar w:name="txtVanDirectie" w:val=" "/>
    <w:docVar w:name="txtVanEmail" w:val=" "/>
    <w:docVar w:name="txtVanFax" w:val=" "/>
    <w:docVar w:name="txtVanGebouw" w:val=" "/>
    <w:docVar w:name="txtVanIPC" w:val=" "/>
    <w:docVar w:name="txtVanLand" w:val="N"/>
    <w:docVar w:name="txtVanMobiel" w:val=" "/>
    <w:docVar w:name="txtVanPostAdres" w:val="."/>
    <w:docVar w:name="txtVanPostPcdWpl" w:val="."/>
    <w:docVar w:name="txtVanTelefoon" w:val=" "/>
    <w:docVar w:name="txtWebSite" w:val="."/>
  </w:docVars>
  <w:rsids>
    <w:rsidRoot w:val="00A9691A"/>
    <w:rsid w:val="0019256F"/>
    <w:rsid w:val="001A4392"/>
    <w:rsid w:val="001D67DB"/>
    <w:rsid w:val="00206273"/>
    <w:rsid w:val="002951F7"/>
    <w:rsid w:val="002952E2"/>
    <w:rsid w:val="002A0166"/>
    <w:rsid w:val="002B37FF"/>
    <w:rsid w:val="002E7F52"/>
    <w:rsid w:val="002F07FE"/>
    <w:rsid w:val="00316893"/>
    <w:rsid w:val="00343588"/>
    <w:rsid w:val="00373B02"/>
    <w:rsid w:val="003E311F"/>
    <w:rsid w:val="004257C5"/>
    <w:rsid w:val="004501DD"/>
    <w:rsid w:val="004A486E"/>
    <w:rsid w:val="005C7FE5"/>
    <w:rsid w:val="00611651"/>
    <w:rsid w:val="006A18B4"/>
    <w:rsid w:val="006A6925"/>
    <w:rsid w:val="006C01A7"/>
    <w:rsid w:val="006E1C33"/>
    <w:rsid w:val="006F7EC5"/>
    <w:rsid w:val="00770501"/>
    <w:rsid w:val="007D709F"/>
    <w:rsid w:val="007F3CE1"/>
    <w:rsid w:val="008347EC"/>
    <w:rsid w:val="008C05A6"/>
    <w:rsid w:val="009220E6"/>
    <w:rsid w:val="0092631E"/>
    <w:rsid w:val="009A7644"/>
    <w:rsid w:val="009D227D"/>
    <w:rsid w:val="009F5CC4"/>
    <w:rsid w:val="00A754A0"/>
    <w:rsid w:val="00A9691A"/>
    <w:rsid w:val="00AC3883"/>
    <w:rsid w:val="00B54419"/>
    <w:rsid w:val="00BC0349"/>
    <w:rsid w:val="00BD69EB"/>
    <w:rsid w:val="00C33DCE"/>
    <w:rsid w:val="00C71E76"/>
    <w:rsid w:val="00CD1AC5"/>
    <w:rsid w:val="00D16F17"/>
    <w:rsid w:val="00D551B7"/>
    <w:rsid w:val="00DE1CF7"/>
    <w:rsid w:val="00E21131"/>
    <w:rsid w:val="00E6328C"/>
    <w:rsid w:val="00F77CB4"/>
    <w:rsid w:val="00FB1C7F"/>
    <w:rsid w:val="00FE066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3536951"/>
  <w15:docId w15:val="{716E40D1-4185-41A9-BA46-579CF496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18B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206273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206273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206273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2062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206273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06273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206273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206273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206273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206273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206273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206273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206273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206273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206273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206273"/>
  </w:style>
  <w:style w:type="paragraph" w:customStyle="1" w:styleId="opmAfzenderVet">
    <w:name w:val="opmAfzenderVet"/>
    <w:basedOn w:val="opmAfzender"/>
    <w:rsid w:val="00206273"/>
    <w:rPr>
      <w:b/>
      <w:bCs w:val="0"/>
    </w:rPr>
  </w:style>
  <w:style w:type="paragraph" w:customStyle="1" w:styleId="opmRubricering">
    <w:name w:val="opmRubricering"/>
    <w:basedOn w:val="Voettekst"/>
    <w:autoRedefine/>
    <w:rsid w:val="00206273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206273"/>
    <w:pPr>
      <w:numPr>
        <w:numId w:val="6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206273"/>
    <w:pPr>
      <w:numPr>
        <w:ilvl w:val="1"/>
        <w:numId w:val="7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206273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206273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206273"/>
    <w:pPr>
      <w:ind w:left="180" w:hanging="180"/>
    </w:pPr>
  </w:style>
  <w:style w:type="paragraph" w:styleId="Indexkop">
    <w:name w:val="index heading"/>
    <w:basedOn w:val="Standaard"/>
    <w:next w:val="Index1"/>
    <w:semiHidden/>
    <w:rsid w:val="00206273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206273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206273"/>
    <w:rPr>
      <w:rFonts w:ascii="Verdana" w:hAnsi="Verdana"/>
      <w:iCs/>
    </w:rPr>
  </w:style>
  <w:style w:type="paragraph" w:styleId="Normaalweb">
    <w:name w:val="Normal (Web)"/>
    <w:basedOn w:val="Standaard"/>
    <w:semiHidden/>
    <w:rsid w:val="00206273"/>
    <w:rPr>
      <w:sz w:val="24"/>
    </w:rPr>
  </w:style>
  <w:style w:type="paragraph" w:customStyle="1" w:styleId="opmEmbargo">
    <w:name w:val="opmEmbargo"/>
    <w:basedOn w:val="opmRubricering"/>
    <w:rsid w:val="00206273"/>
    <w:pPr>
      <w:ind w:left="-28"/>
    </w:pPr>
  </w:style>
  <w:style w:type="paragraph" w:customStyle="1" w:styleId="opmInvulgegevenKop">
    <w:name w:val="opmInvulgegevenKop"/>
    <w:basedOn w:val="Standaard"/>
    <w:autoRedefine/>
    <w:rsid w:val="00206273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206273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206273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206273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206273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206273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206273"/>
    <w:rPr>
      <w:rFonts w:ascii="Verdana" w:hAnsi="Verdana"/>
    </w:rPr>
  </w:style>
  <w:style w:type="paragraph" w:styleId="Ondertitel">
    <w:name w:val="Subtitle"/>
    <w:basedOn w:val="Standaard"/>
    <w:autoRedefine/>
    <w:qFormat/>
    <w:rsid w:val="00206273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20627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206273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206273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206273"/>
    <w:rPr>
      <w:sz w:val="13"/>
      <w:szCs w:val="20"/>
    </w:rPr>
  </w:style>
  <w:style w:type="character" w:styleId="Zwaar">
    <w:name w:val="Strong"/>
    <w:basedOn w:val="Standaardalinea-lettertype"/>
    <w:qFormat/>
    <w:rsid w:val="00206273"/>
    <w:rPr>
      <w:rFonts w:ascii="Verdana" w:hAnsi="Verdana"/>
      <w:b/>
      <w:bCs/>
    </w:rPr>
  </w:style>
  <w:style w:type="paragraph" w:customStyle="1" w:styleId="plattetekst0">
    <w:name w:val="platte tekst"/>
    <w:basedOn w:val="Standaard"/>
    <w:rsid w:val="006A18B4"/>
    <w:pPr>
      <w:spacing w:line="295" w:lineRule="auto"/>
    </w:pPr>
    <w:rPr>
      <w:rFonts w:ascii="Arial" w:hAnsi="Arial" w:cs="Arial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1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1F7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51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51F7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1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1F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A0166"/>
    <w:pPr>
      <w:ind w:left="720"/>
      <w:contextualSpacing/>
    </w:pPr>
  </w:style>
  <w:style w:type="table" w:styleId="Tabelraster">
    <w:name w:val="Table Grid"/>
    <w:basedOn w:val="Standaardtabel"/>
    <w:uiPriority w:val="59"/>
    <w:rsid w:val="006C0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ijlageStaand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E357F-5815-430B-9FB5-E704FFDD3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5032AB-9465-4569-9AD5-1E115FEBE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6C5CF0-465F-46DF-A233-8F91BCBD93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957F0C-E376-45EC-AC2E-1FD458BF8B73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RHSBijlageStaand</Template>
  <TotalTime>0</TotalTime>
  <Pages>1</Pages>
  <Words>122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Ministerie VROM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Roording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5</cp:revision>
  <cp:lastPrinted>2008-07-21T11:37:00Z</cp:lastPrinted>
  <dcterms:created xsi:type="dcterms:W3CDTF">2021-08-03T12:23:00Z</dcterms:created>
  <dcterms:modified xsi:type="dcterms:W3CDTF">2023-02-24T07:43:00Z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0x010100607052B30DC1AA4AA46ED0BBFE0D8DB9</vt:lpwstr>
  </property>
</Properties>
</file>