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73DBA1A4" w:rsidR="0087779B" w:rsidRPr="00C03709" w:rsidRDefault="003C0FBF" w:rsidP="00BA3F98">
      <w:pPr>
        <w:jc w:val="center"/>
        <w:rPr>
          <w:b/>
          <w:sz w:val="24"/>
          <w:szCs w:val="24"/>
        </w:rPr>
      </w:pPr>
      <w:r>
        <w:rPr>
          <w:b/>
          <w:noProof/>
          <w:sz w:val="24"/>
          <w:szCs w:val="24"/>
        </w:rPr>
        <w:t>Sanitaire Artikelen</w:t>
      </w:r>
    </w:p>
    <w:p w14:paraId="7711AD45" w14:textId="1E6F667C" w:rsidR="0087779B" w:rsidRDefault="0087779B" w:rsidP="000C48BC">
      <w:pPr>
        <w:jc w:val="center"/>
        <w:rPr>
          <w:b/>
          <w:sz w:val="24"/>
          <w:szCs w:val="24"/>
        </w:rPr>
      </w:pPr>
      <w:r w:rsidRPr="00C03709">
        <w:rPr>
          <w:b/>
          <w:sz w:val="24"/>
          <w:szCs w:val="24"/>
        </w:rPr>
        <w:t xml:space="preserve">Referentie: </w:t>
      </w:r>
      <w:r w:rsidR="00C3577D">
        <w:rPr>
          <w:b/>
          <w:noProof/>
          <w:sz w:val="24"/>
          <w:szCs w:val="24"/>
        </w:rPr>
        <w:t>H3O-2023-01</w:t>
      </w:r>
    </w:p>
    <w:p w14:paraId="7C311CEF" w14:textId="7B7819B2" w:rsidR="0087779B" w:rsidRDefault="0087779B" w:rsidP="000C48BC">
      <w:pPr>
        <w:jc w:val="center"/>
        <w:rPr>
          <w:b/>
          <w:sz w:val="24"/>
          <w:szCs w:val="24"/>
        </w:rPr>
      </w:pPr>
      <w:proofErr w:type="spellStart"/>
      <w:r>
        <w:rPr>
          <w:b/>
          <w:sz w:val="24"/>
          <w:szCs w:val="24"/>
        </w:rPr>
        <w:t>TenderNednummer</w:t>
      </w:r>
      <w:proofErr w:type="spellEnd"/>
      <w:r w:rsidRPr="005432BC">
        <w:rPr>
          <w:b/>
          <w:sz w:val="24"/>
          <w:szCs w:val="24"/>
        </w:rPr>
        <w:t xml:space="preserve">: </w:t>
      </w:r>
      <w:r w:rsidR="007C21A5">
        <w:rPr>
          <w:b/>
          <w:sz w:val="24"/>
          <w:szCs w:val="24"/>
        </w:rPr>
        <w:t>430898</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5ECB94F9" w14:textId="77777777" w:rsidR="00C3577D" w:rsidRPr="005A13E9" w:rsidRDefault="00C3577D" w:rsidP="00C3577D">
      <w:pPr>
        <w:jc w:val="center"/>
      </w:pPr>
      <w:r w:rsidRPr="004B0E4C">
        <w:rPr>
          <w:b/>
          <w:noProof/>
          <w:sz w:val="48"/>
          <w:szCs w:val="48"/>
        </w:rPr>
        <w:t xml:space="preserve">Stichting </w:t>
      </w:r>
      <w:r w:rsidRPr="00094D01">
        <w:rPr>
          <w:b/>
          <w:noProof/>
          <w:sz w:val="48"/>
          <w:szCs w:val="48"/>
        </w:rPr>
        <w:t>H</w:t>
      </w:r>
      <w:r w:rsidRPr="00094D01">
        <w:rPr>
          <w:b/>
          <w:noProof/>
          <w:sz w:val="48"/>
          <w:szCs w:val="48"/>
          <w:vertAlign w:val="superscript"/>
        </w:rPr>
        <w:t>3</w:t>
      </w:r>
      <w:r w:rsidRPr="00094D01">
        <w:rPr>
          <w:b/>
          <w:noProof/>
          <w:sz w:val="48"/>
          <w:szCs w:val="48"/>
        </w:rPr>
        <w:t>O</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6D73E477" w:rsidR="0087779B" w:rsidRPr="00BA3F98" w:rsidRDefault="0087779B" w:rsidP="00BA3F98">
      <w:r w:rsidRPr="00BA3F98">
        <w:rPr>
          <w:b/>
        </w:rPr>
        <w:t>Status:</w:t>
      </w:r>
      <w:r w:rsidRPr="00BA3F98">
        <w:t xml:space="preserve"> </w:t>
      </w:r>
      <w:r w:rsidRPr="00BA3F98">
        <w:tab/>
      </w:r>
      <w:r w:rsidRPr="00BA3F98">
        <w:tab/>
      </w:r>
      <w:r w:rsidRPr="00BA3F98">
        <w:tab/>
      </w:r>
      <w:r w:rsidR="00DE6B86">
        <w:rPr>
          <w:noProof/>
        </w:rPr>
        <w:t>Definitief, V1.0</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25CECB8D"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C3577D">
        <w:t>22-09-2023</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8E9EFE5"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1E36BBB3" w:rsidR="0087779B" w:rsidRPr="001960AC" w:rsidRDefault="0087779B" w:rsidP="001960AC">
      <w:r w:rsidRPr="000F1B63">
        <w:rPr>
          <w:b/>
          <w:i/>
          <w:u w:val="single"/>
        </w:rPr>
        <w:t>De versie van de Inschrijving die geldt als origineel dient op de aangegeven plaatsen te zijn ondertekend</w:t>
      </w:r>
      <w:r w:rsidR="005432BC">
        <w:rPr>
          <w:b/>
          <w:i/>
          <w:u w:val="single"/>
        </w:rP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77777777" w:rsidR="0087779B" w:rsidRDefault="0087779B" w:rsidP="00177CEB">
      <w:r>
        <w:t>Zie de apart toegevoegde bijlage. Het document dient -ingevuld en ondertekend- te worden toegevoegd achter deze pagina.</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4827B5C7" w:rsidR="0087779B" w:rsidRDefault="0087779B" w:rsidP="00C90AB0">
      <w:r w:rsidRPr="008978FD">
        <w:t>Hierbij verklaart elk der ondergetekenden dat zijn/</w:t>
      </w:r>
      <w:r w:rsidRPr="00C03709">
        <w:t xml:space="preserve">haar onderneming voor de hierna vermelde combinatie hoofdelijke en gezamenlijke aansprakelijkheid aanvaardt voor de gestanddoening van de verplichtingen voortvloeiend uit de Inschrijving op de </w:t>
      </w:r>
      <w:r w:rsidRPr="00C03709">
        <w:rPr>
          <w:noProof/>
        </w:rPr>
        <w:t>Europese aanbesteding</w:t>
      </w:r>
      <w:r w:rsidRPr="00C03709">
        <w:t xml:space="preserve"> </w:t>
      </w:r>
      <w:r w:rsidR="003C0FBF">
        <w:rPr>
          <w:noProof/>
        </w:rPr>
        <w:t>Sanitaire Artikelen</w:t>
      </w:r>
      <w:r w:rsidRPr="00C03709">
        <w:t xml:space="preserve"> (ref. </w:t>
      </w:r>
      <w:r w:rsidR="00C3577D">
        <w:rPr>
          <w:noProof/>
        </w:rPr>
        <w:t>H3O-2023-01</w:t>
      </w:r>
      <w:r w:rsidRPr="00C03709">
        <w:t>) alsmede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5113CC98" w:rsidR="0087779B" w:rsidRDefault="0087779B" w:rsidP="00D64894">
      <w:r>
        <w:t>Ondergetekende ……………………………………………………. [</w:t>
      </w:r>
      <w:proofErr w:type="gramStart"/>
      <w:r>
        <w:t>naam</w:t>
      </w:r>
      <w:proofErr w:type="gramEnd"/>
      <w:r>
        <w:t xml:space="preserve"> bevoegde bestuurder(s)], als rechtsgeldig vertegenwoordiger van ………………………………………………………………… [naam onderaannemer], verklaart hierbij dat ………………………………………………………………………. [</w:t>
      </w:r>
      <w:proofErr w:type="gramStart"/>
      <w:r>
        <w:t>naam</w:t>
      </w:r>
      <w:proofErr w:type="gramEnd"/>
      <w:r>
        <w:t xml:space="preserve"> hoofdaannemer] kan beschikken over de mensen en middelen van [naam onderaannemer] ten behoeve van de uitvoering van de overeenkomst die onderwerp is van de </w:t>
      </w:r>
      <w:r w:rsidRPr="00A87D0A">
        <w:rPr>
          <w:noProof/>
        </w:rPr>
        <w:t>Europese aanbesteding</w:t>
      </w:r>
      <w:r>
        <w:t xml:space="preserve"> </w:t>
      </w:r>
      <w:r w:rsidR="00C03709" w:rsidRPr="00C03709">
        <w:rPr>
          <w:noProof/>
        </w:rPr>
        <w:t>Hardware</w:t>
      </w:r>
      <w:r w:rsidR="00C03709" w:rsidRPr="00C03709">
        <w:t xml:space="preserve"> </w:t>
      </w:r>
      <w:r w:rsidRPr="00C03709">
        <w:t xml:space="preserve">(ref. </w:t>
      </w:r>
      <w:r w:rsidR="00C3577D">
        <w:rPr>
          <w:noProof/>
        </w:rPr>
        <w:t>H3O-2023-01</w:t>
      </w:r>
      <w:r w:rsidRPr="00C03709">
        <w:t>), indien de Aanbestedende</w:t>
      </w:r>
      <w:r>
        <w:t xml:space="preserv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uiteindelijke Overeenkomst, inclusief alle Bijlagen;</w:t>
      </w:r>
    </w:p>
    <w:p w14:paraId="1F105A55" w14:textId="77777777" w:rsidR="0087779B" w:rsidRPr="005E21C3" w:rsidRDefault="0087779B" w:rsidP="009C6896">
      <w:pPr>
        <w:pStyle w:val="Lijstalinea"/>
        <w:numPr>
          <w:ilvl w:val="0"/>
          <w:numId w:val="40"/>
        </w:numPr>
      </w:pPr>
      <w:proofErr w:type="gramStart"/>
      <w:r w:rsidRPr="005E21C3">
        <w:t>de</w:t>
      </w:r>
      <w:proofErr w:type="gramEnd"/>
      <w:r w:rsidRPr="005E21C3">
        <w:t xml:space="preserve"> Inkoopvoorwaarden behorend bij onderhavige aanbesteding;</w:t>
      </w:r>
    </w:p>
    <w:p w14:paraId="51663A55" w14:textId="77777777" w:rsidR="0087779B" w:rsidRPr="005E21C3" w:rsidRDefault="0087779B" w:rsidP="009C6896">
      <w:pPr>
        <w:pStyle w:val="Lijstalinea"/>
        <w:numPr>
          <w:ilvl w:val="0"/>
          <w:numId w:val="40"/>
        </w:numPr>
      </w:pPr>
      <w:proofErr w:type="gramStart"/>
      <w:r w:rsidRPr="005E21C3">
        <w:t>het</w:t>
      </w:r>
      <w:proofErr w:type="gramEnd"/>
      <w:r w:rsidRPr="005E21C3">
        <w:t xml:space="preserve">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9D2260">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5C22AD95"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Implementatieplan</w:t>
      </w:r>
    </w:p>
    <w:p w14:paraId="71144CAD" w14:textId="77777777" w:rsidR="0087779B" w:rsidRDefault="0087779B" w:rsidP="00E444D2"/>
    <w:p w14:paraId="32CE7439" w14:textId="1951B413"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Beschrijving service en Partnership</w:t>
      </w:r>
    </w:p>
    <w:p w14:paraId="354D6D6C" w14:textId="77777777" w:rsidR="0087779B" w:rsidRDefault="0087779B" w:rsidP="00E444D2"/>
    <w:p w14:paraId="766BA358" w14:textId="2E01E281" w:rsidR="0087779B" w:rsidRPr="00746738" w:rsidRDefault="002A6BB7" w:rsidP="00746738">
      <w:pPr>
        <w:pBdr>
          <w:top w:val="single" w:sz="4" w:space="1" w:color="auto"/>
          <w:left w:val="single" w:sz="4" w:space="4" w:color="auto"/>
          <w:bottom w:val="single" w:sz="4" w:space="1" w:color="auto"/>
          <w:right w:val="single" w:sz="4" w:space="4" w:color="auto"/>
        </w:pBdr>
        <w:jc w:val="center"/>
        <w:rPr>
          <w:b/>
        </w:rPr>
      </w:pPr>
      <w:r>
        <w:rPr>
          <w:b/>
        </w:rPr>
        <w:t xml:space="preserve">Doelgroep </w:t>
      </w:r>
      <w:r w:rsidR="003C0FBF">
        <w:rPr>
          <w:b/>
        </w:rPr>
        <w:t>specifieke oplossing</w:t>
      </w:r>
    </w:p>
    <w:p w14:paraId="1A666261" w14:textId="77777777" w:rsidR="0087779B" w:rsidRDefault="0087779B" w:rsidP="00E444D2"/>
    <w:p w14:paraId="64D8DD02" w14:textId="2BDD2D14" w:rsidR="0087779B" w:rsidRPr="00746738" w:rsidRDefault="002A6BB7" w:rsidP="00B35D5D">
      <w:pPr>
        <w:pBdr>
          <w:top w:val="single" w:sz="4" w:space="1" w:color="auto"/>
          <w:left w:val="single" w:sz="4" w:space="4" w:color="auto"/>
          <w:bottom w:val="single" w:sz="4" w:space="1" w:color="auto"/>
          <w:right w:val="single" w:sz="4" w:space="4" w:color="auto"/>
        </w:pBdr>
        <w:jc w:val="center"/>
        <w:rPr>
          <w:b/>
        </w:rPr>
      </w:pPr>
      <w:r>
        <w:rPr>
          <w:b/>
        </w:rPr>
        <w:t>Duurzaamheid</w:t>
      </w:r>
    </w:p>
    <w:p w14:paraId="6EA37149" w14:textId="2A5380E5" w:rsidR="0087779B" w:rsidRDefault="0087779B" w:rsidP="00E444D2"/>
    <w:p w14:paraId="6084972C" w14:textId="77777777" w:rsidR="002A6BB7" w:rsidRDefault="002A6BB7" w:rsidP="00E444D2"/>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77777777" w:rsidR="0087779B" w:rsidRPr="00746738" w:rsidRDefault="0087779B" w:rsidP="00746738"/>
    <w:sectPr w:rsidR="0087779B" w:rsidRPr="00746738" w:rsidSect="0087779B">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87A28" w14:textId="77777777" w:rsidR="002A7B94" w:rsidRDefault="002A7B94">
      <w:r>
        <w:separator/>
      </w:r>
    </w:p>
  </w:endnote>
  <w:endnote w:type="continuationSeparator" w:id="0">
    <w:p w14:paraId="75A34A29" w14:textId="77777777" w:rsidR="002A7B94" w:rsidRDefault="002A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utura Book">
    <w:altName w:val="Arial"/>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81D4B" w14:textId="409313FA"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C0FBF">
      <w:rPr>
        <w:noProof/>
      </w:rPr>
      <w:t>Sanitaire Artikelen</w:t>
    </w:r>
    <w:r w:rsidR="00884F82">
      <w:rPr>
        <w:noProof/>
      </w:rPr>
      <w:t xml:space="preserve"> </w:t>
    </w:r>
    <w:r w:rsidR="003270A8" w:rsidRPr="00310ED1">
      <w:rPr>
        <w:kern w:val="1"/>
      </w:rPr>
      <w:t>- t.b.v.</w:t>
    </w:r>
    <w:r w:rsidRPr="00310ED1">
      <w:t xml:space="preserve"> </w:t>
    </w:r>
    <w:r w:rsidR="00C3577D">
      <w:rPr>
        <w:color w:val="000000"/>
      </w:rPr>
      <w:t xml:space="preserve">Stichting </w:t>
    </w:r>
    <w:r w:rsidR="00C3577D" w:rsidRPr="00094D01">
      <w:rPr>
        <w:color w:val="000000"/>
      </w:rPr>
      <w:t>H</w:t>
    </w:r>
    <w:r w:rsidR="00C3577D" w:rsidRPr="00094D01">
      <w:rPr>
        <w:color w:val="000000"/>
        <w:vertAlign w:val="superscript"/>
      </w:rPr>
      <w:t>3</w:t>
    </w:r>
    <w:r w:rsidR="00C3577D" w:rsidRPr="00094D01">
      <w:rPr>
        <w:color w:val="000000"/>
      </w:rPr>
      <w:t>O</w:t>
    </w:r>
  </w:p>
  <w:p w14:paraId="4248A6FB" w14:textId="164FB34B"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C3577D">
      <w:rPr>
        <w:noProof/>
        <w:kern w:val="1"/>
      </w:rPr>
      <w:t>H3O-2023-01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219D" w14:textId="034A17AA" w:rsidR="00827473" w:rsidRPr="00310ED1" w:rsidRDefault="00827473" w:rsidP="00827473">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3C0FBF">
      <w:rPr>
        <w:noProof/>
      </w:rPr>
      <w:t>Sanitaire Artikelen</w:t>
    </w:r>
    <w:r w:rsidR="00C03709" w:rsidRPr="00310ED1">
      <w:rPr>
        <w:kern w:val="1"/>
      </w:rPr>
      <w:t xml:space="preserve"> </w:t>
    </w:r>
    <w:r w:rsidRPr="00310ED1">
      <w:rPr>
        <w:kern w:val="1"/>
      </w:rPr>
      <w:t>- t.b.v.</w:t>
    </w:r>
    <w:r w:rsidRPr="00310ED1">
      <w:t xml:space="preserve"> </w:t>
    </w:r>
    <w:r>
      <w:rPr>
        <w:noProof/>
      </w:rPr>
      <w:t>Schoolinkoop</w:t>
    </w:r>
  </w:p>
  <w:p w14:paraId="2DE97195" w14:textId="5520EA6B" w:rsidR="00827473" w:rsidRPr="003270A8" w:rsidRDefault="00827473" w:rsidP="00827473">
    <w:pPr>
      <w:pStyle w:val="Koptekst"/>
      <w:tabs>
        <w:tab w:val="clear" w:pos="9072"/>
        <w:tab w:val="right" w:pos="8789"/>
      </w:tabs>
    </w:pPr>
    <w:r w:rsidRPr="003270A8">
      <w:rPr>
        <w:kern w:val="1"/>
      </w:rPr>
      <w:t xml:space="preserve">© Inkoopcollectieven B.V.        Referentie: </w:t>
    </w:r>
    <w:r>
      <w:rPr>
        <w:noProof/>
        <w:kern w:val="1"/>
      </w:rPr>
      <w:t>SI-</w:t>
    </w:r>
    <w:r w:rsidR="00884F82">
      <w:rPr>
        <w:noProof/>
        <w:kern w:val="1"/>
      </w:rPr>
      <w:t>KA</w:t>
    </w:r>
    <w:r>
      <w:rPr>
        <w:noProof/>
        <w:kern w:val="1"/>
      </w:rPr>
      <w:t>-202</w:t>
    </w:r>
    <w:r w:rsidR="0001396B">
      <w:rPr>
        <w:noProof/>
        <w:kern w:val="1"/>
      </w:rPr>
      <w:t>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E9A3" w14:textId="77777777" w:rsidR="002A7B94" w:rsidRDefault="002A7B94">
      <w:r>
        <w:separator/>
      </w:r>
    </w:p>
  </w:footnote>
  <w:footnote w:type="continuationSeparator" w:id="0">
    <w:p w14:paraId="78E82F8C" w14:textId="77777777" w:rsidR="002A7B94" w:rsidRDefault="002A7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9124" w14:textId="48FCEE4D"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3C0FBF">
      <w:rPr>
        <w:noProof/>
      </w:rPr>
      <w:t>Sanitaire Artikelen</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2EF2" w14:textId="0705AC77" w:rsidR="00827473" w:rsidRDefault="00827473" w:rsidP="00827473">
    <w:pPr>
      <w:pStyle w:val="Koptekst"/>
      <w:rPr>
        <w:szCs w:val="18"/>
      </w:rPr>
    </w:pPr>
    <w:r>
      <w:t>Invuldocument</w:t>
    </w:r>
    <w:r w:rsidRPr="00EC5132">
      <w:t xml:space="preserve"> </w:t>
    </w:r>
    <w:r>
      <w:t xml:space="preserve">- </w:t>
    </w:r>
    <w:r w:rsidRPr="00A87D0A">
      <w:rPr>
        <w:noProof/>
      </w:rPr>
      <w:t>Europese aanbesteding</w:t>
    </w:r>
    <w:r>
      <w:t xml:space="preserve"> </w:t>
    </w:r>
    <w:r w:rsidR="003C0FBF">
      <w:rPr>
        <w:noProof/>
      </w:rPr>
      <w:t>Sanitaire Artikelen</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2082291038">
    <w:abstractNumId w:val="16"/>
  </w:num>
  <w:num w:numId="2" w16cid:durableId="1479228174">
    <w:abstractNumId w:val="10"/>
  </w:num>
  <w:num w:numId="3" w16cid:durableId="599485853">
    <w:abstractNumId w:val="32"/>
  </w:num>
  <w:num w:numId="4" w16cid:durableId="838009355">
    <w:abstractNumId w:val="5"/>
  </w:num>
  <w:num w:numId="5" w16cid:durableId="437412633">
    <w:abstractNumId w:val="41"/>
  </w:num>
  <w:num w:numId="6" w16cid:durableId="1714110121">
    <w:abstractNumId w:val="29"/>
  </w:num>
  <w:num w:numId="7" w16cid:durableId="1871844172">
    <w:abstractNumId w:val="44"/>
  </w:num>
  <w:num w:numId="8" w16cid:durableId="2034770470">
    <w:abstractNumId w:val="24"/>
  </w:num>
  <w:num w:numId="9" w16cid:durableId="394741579">
    <w:abstractNumId w:val="40"/>
  </w:num>
  <w:num w:numId="10" w16cid:durableId="740955563">
    <w:abstractNumId w:val="12"/>
  </w:num>
  <w:num w:numId="11" w16cid:durableId="964233130">
    <w:abstractNumId w:val="13"/>
  </w:num>
  <w:num w:numId="12" w16cid:durableId="1202523652">
    <w:abstractNumId w:val="31"/>
  </w:num>
  <w:num w:numId="13" w16cid:durableId="1054279212">
    <w:abstractNumId w:val="7"/>
  </w:num>
  <w:num w:numId="14" w16cid:durableId="259997435">
    <w:abstractNumId w:val="42"/>
  </w:num>
  <w:num w:numId="15" w16cid:durableId="758526400">
    <w:abstractNumId w:val="19"/>
  </w:num>
  <w:num w:numId="16" w16cid:durableId="1006134544">
    <w:abstractNumId w:val="35"/>
  </w:num>
  <w:num w:numId="17" w16cid:durableId="1117673316">
    <w:abstractNumId w:val="17"/>
  </w:num>
  <w:num w:numId="18" w16cid:durableId="1735857092">
    <w:abstractNumId w:val="23"/>
  </w:num>
  <w:num w:numId="19" w16cid:durableId="1964731665">
    <w:abstractNumId w:val="2"/>
  </w:num>
  <w:num w:numId="20" w16cid:durableId="702435889">
    <w:abstractNumId w:val="6"/>
  </w:num>
  <w:num w:numId="21" w16cid:durableId="960379134">
    <w:abstractNumId w:val="20"/>
  </w:num>
  <w:num w:numId="22" w16cid:durableId="1822770665">
    <w:abstractNumId w:val="21"/>
  </w:num>
  <w:num w:numId="23" w16cid:durableId="891117907">
    <w:abstractNumId w:val="8"/>
  </w:num>
  <w:num w:numId="24" w16cid:durableId="105392048">
    <w:abstractNumId w:val="25"/>
  </w:num>
  <w:num w:numId="25" w16cid:durableId="1321081368">
    <w:abstractNumId w:val="14"/>
  </w:num>
  <w:num w:numId="26" w16cid:durableId="1848592816">
    <w:abstractNumId w:val="43"/>
  </w:num>
  <w:num w:numId="27" w16cid:durableId="1245069071">
    <w:abstractNumId w:val="11"/>
  </w:num>
  <w:num w:numId="28" w16cid:durableId="181866513">
    <w:abstractNumId w:val="18"/>
  </w:num>
  <w:num w:numId="29" w16cid:durableId="1634097370">
    <w:abstractNumId w:val="34"/>
  </w:num>
  <w:num w:numId="30" w16cid:durableId="1915624274">
    <w:abstractNumId w:val="27"/>
  </w:num>
  <w:num w:numId="31" w16cid:durableId="1111053534">
    <w:abstractNumId w:val="36"/>
  </w:num>
  <w:num w:numId="32" w16cid:durableId="1483229611">
    <w:abstractNumId w:val="39"/>
  </w:num>
  <w:num w:numId="33" w16cid:durableId="1416516535">
    <w:abstractNumId w:val="3"/>
  </w:num>
  <w:num w:numId="34" w16cid:durableId="1850170208">
    <w:abstractNumId w:val="22"/>
  </w:num>
  <w:num w:numId="35" w16cid:durableId="1303317160">
    <w:abstractNumId w:val="38"/>
  </w:num>
  <w:num w:numId="36" w16cid:durableId="1451851394">
    <w:abstractNumId w:val="37"/>
  </w:num>
  <w:num w:numId="37" w16cid:durableId="1601528031">
    <w:abstractNumId w:val="1"/>
  </w:num>
  <w:num w:numId="38" w16cid:durableId="461845576">
    <w:abstractNumId w:val="0"/>
  </w:num>
  <w:num w:numId="39" w16cid:durableId="1464884223">
    <w:abstractNumId w:val="9"/>
  </w:num>
  <w:num w:numId="40" w16cid:durableId="1843736502">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A7B94"/>
    <w:rsid w:val="002B018C"/>
    <w:rsid w:val="002B029F"/>
    <w:rsid w:val="002B0CA8"/>
    <w:rsid w:val="002B1320"/>
    <w:rsid w:val="002B157D"/>
    <w:rsid w:val="002B1858"/>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45A"/>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0FBF"/>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2B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31A8"/>
    <w:rsid w:val="0065452B"/>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A74"/>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1A5"/>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8BF"/>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82"/>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C0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AC4"/>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B05"/>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19F"/>
    <w:rsid w:val="00BE1CBE"/>
    <w:rsid w:val="00BE1DDD"/>
    <w:rsid w:val="00BE23BA"/>
    <w:rsid w:val="00BE2D2F"/>
    <w:rsid w:val="00BE311E"/>
    <w:rsid w:val="00BE329D"/>
    <w:rsid w:val="00BE40FC"/>
    <w:rsid w:val="00BE4BF7"/>
    <w:rsid w:val="00BE4D23"/>
    <w:rsid w:val="00BE4D6A"/>
    <w:rsid w:val="00BE51AC"/>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36E3"/>
    <w:rsid w:val="00C03709"/>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77D"/>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7CD"/>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1153"/>
    <w:rsid w:val="00D720D7"/>
    <w:rsid w:val="00D73620"/>
    <w:rsid w:val="00D7624A"/>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E6B86"/>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10</TotalTime>
  <Pages>12</Pages>
  <Words>938</Words>
  <Characters>5159</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6085</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8</cp:revision>
  <cp:lastPrinted>2015-10-23T10:24:00Z</cp:lastPrinted>
  <dcterms:created xsi:type="dcterms:W3CDTF">2021-05-27T12:04:00Z</dcterms:created>
  <dcterms:modified xsi:type="dcterms:W3CDTF">2023-09-22T08:48:00Z</dcterms:modified>
  <cp:category/>
</cp:coreProperties>
</file>