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5" ma:contentTypeDescription="Een nieuw document maken." ma:contentTypeScope="" ma:versionID="fe5e32c3269940dc407a19af4eb26cc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e8fccb7c0d3b78c3adf12af3912e1aef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4D4AE-54DD-46B7-90FB-154B97A43BC5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350E907-08F9-4E1F-92A7-752E0233F67C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