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607D" w14:textId="77777777" w:rsidR="008A06BF" w:rsidRDefault="006E1D64">
      <w:pPr>
        <w:pStyle w:val="Kop1"/>
      </w:pPr>
      <w:bookmarkStart w:id="0" w:name="bmBegin"/>
      <w:bookmarkEnd w:id="0"/>
      <w:r>
        <w:t>Format Openbare samenvatting SBIR project (min. 1000 woorden)</w:t>
      </w:r>
    </w:p>
    <w:p w14:paraId="473A7BFE" w14:textId="77777777" w:rsidR="008A06BF" w:rsidRDefault="008A06BF"/>
    <w:p w14:paraId="29B39E49" w14:textId="77777777" w:rsidR="008A06BF" w:rsidRDefault="006E1D64">
      <w:pPr>
        <w:pStyle w:val="Kop2"/>
      </w:pPr>
      <w:r>
        <w:t>Algemene gegevens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5126"/>
      </w:tblGrid>
      <w:tr w:rsidR="008A06BF" w14:paraId="68C67F4E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1648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SBIR oproep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B81A" w14:textId="77777777" w:rsidR="008A06BF" w:rsidRDefault="008A06B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A06BF" w14:paraId="0605F725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C694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Projecttitel (gebruik volledige titel)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DD2E" w14:textId="77777777" w:rsidR="008A06BF" w:rsidRDefault="008A06B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A06BF" w14:paraId="2D1FECF3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FA38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SBIR-projectnummer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FD87" w14:textId="77777777" w:rsidR="008A06BF" w:rsidRDefault="008A06B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A06BF" w14:paraId="260CF331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F600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Onderneming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4207" w14:textId="77777777" w:rsidR="008A06BF" w:rsidRDefault="008A06B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A06BF" w14:paraId="6852D068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60D0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Postcode van het bezoekadres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0E661" w14:textId="77777777" w:rsidR="008A06BF" w:rsidRDefault="008A06BF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8A06BF" w14:paraId="31A6F896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1653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Contactpersoon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413F" w14:textId="77777777" w:rsidR="008A06BF" w:rsidRDefault="008A06BF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8A06BF" w14:paraId="4FD99001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5F24" w14:textId="77777777" w:rsidR="008A06BF" w:rsidRDefault="006E1D64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In </w:t>
            </w:r>
            <w:r>
              <w:rPr>
                <w:b/>
                <w:bCs/>
                <w:szCs w:val="24"/>
              </w:rPr>
              <w:t>samenwerking met (projectpartners)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E14F" w14:textId="77777777" w:rsidR="008A06BF" w:rsidRDefault="008A06BF">
            <w:pPr>
              <w:spacing w:line="240" w:lineRule="auto"/>
              <w:rPr>
                <w:bCs/>
                <w:sz w:val="20"/>
                <w:szCs w:val="24"/>
              </w:rPr>
            </w:pPr>
          </w:p>
        </w:tc>
      </w:tr>
    </w:tbl>
    <w:p w14:paraId="68765D63" w14:textId="77777777" w:rsidR="008A06BF" w:rsidRDefault="008A06BF">
      <w:pPr>
        <w:spacing w:line="240" w:lineRule="auto"/>
        <w:rPr>
          <w:b/>
          <w:bCs/>
          <w:sz w:val="20"/>
          <w:szCs w:val="24"/>
        </w:rPr>
      </w:pPr>
    </w:p>
    <w:p w14:paraId="1FE995CE" w14:textId="77777777" w:rsidR="008A06BF" w:rsidRDefault="006E1D64">
      <w:pPr>
        <w:pStyle w:val="Kop2"/>
      </w:pPr>
      <w:r>
        <w:t>Het project</w:t>
      </w:r>
    </w:p>
    <w:p w14:paraId="5F24B675" w14:textId="77777777" w:rsidR="008A06BF" w:rsidRDefault="006E1D64">
      <w:r>
        <w:t xml:space="preserve">Beschrijf het doel van het project. </w:t>
      </w:r>
    </w:p>
    <w:p w14:paraId="1E78904E" w14:textId="77777777" w:rsidR="008A06BF" w:rsidRDefault="006E1D64">
      <w:pPr>
        <w:rPr>
          <w:i/>
        </w:rPr>
      </w:pPr>
      <w:r>
        <w:rPr>
          <w:i/>
        </w:rPr>
        <w:t xml:space="preserve">NB Vermeld geen informatie die nog geoctrooieerd moet worden. </w:t>
      </w:r>
    </w:p>
    <w:p w14:paraId="1244C619" w14:textId="77777777" w:rsidR="008A06BF" w:rsidRDefault="008A06BF">
      <w:pPr>
        <w:rPr>
          <w:bCs/>
          <w:sz w:val="20"/>
        </w:rPr>
      </w:pPr>
    </w:p>
    <w:p w14:paraId="737064AD" w14:textId="77777777" w:rsidR="008A06BF" w:rsidRDefault="006E1D64">
      <w:pPr>
        <w:pStyle w:val="Kop2"/>
      </w:pPr>
      <w:r>
        <w:t>Het R&amp;D traject en de testfase</w:t>
      </w:r>
    </w:p>
    <w:p w14:paraId="39D33882" w14:textId="77777777" w:rsidR="008A06BF" w:rsidRDefault="006E1D64">
      <w:r>
        <w:t xml:space="preserve">Wat is het resultaat van het onderzoek (aan het eind van een </w:t>
      </w:r>
      <w:r>
        <w:t>project).</w:t>
      </w:r>
    </w:p>
    <w:p w14:paraId="772BB036" w14:textId="77777777" w:rsidR="008A06BF" w:rsidRDefault="008A06BF">
      <w:pPr>
        <w:rPr>
          <w:bCs/>
          <w:sz w:val="20"/>
        </w:rPr>
      </w:pPr>
    </w:p>
    <w:p w14:paraId="6213F16A" w14:textId="77777777" w:rsidR="008A06BF" w:rsidRDefault="006E1D64">
      <w:pPr>
        <w:pStyle w:val="Kop2"/>
      </w:pPr>
      <w:r>
        <w:t>Uitvoerder(s)</w:t>
      </w:r>
    </w:p>
    <w:p w14:paraId="32215BA1" w14:textId="77777777" w:rsidR="008A06BF" w:rsidRDefault="006E1D64">
      <w:r>
        <w:t>Geef een beknopte beschrijving van de betrokken organisatie(s).</w:t>
      </w:r>
    </w:p>
    <w:p w14:paraId="44C50D73" w14:textId="77777777" w:rsidR="008A06BF" w:rsidRDefault="008A06BF">
      <w:pPr>
        <w:rPr>
          <w:b/>
          <w:bCs/>
          <w:sz w:val="20"/>
        </w:rPr>
      </w:pPr>
    </w:p>
    <w:p w14:paraId="56A1C613" w14:textId="77777777" w:rsidR="008A06BF" w:rsidRDefault="006E1D64">
      <w:pPr>
        <w:pStyle w:val="Kop2"/>
      </w:pPr>
      <w:r>
        <w:t>Contact (+ eventueel contactgegevens)</w:t>
      </w:r>
    </w:p>
    <w:p w14:paraId="1738A3D1" w14:textId="77777777" w:rsidR="008A06BF" w:rsidRDefault="006E1D64">
      <w:r>
        <w:t>Naam projectleider. En eventueel: bezoekadres, website, e-mail adres, etc.</w:t>
      </w:r>
    </w:p>
    <w:p w14:paraId="72F14564" w14:textId="77777777" w:rsidR="008A06BF" w:rsidRDefault="008A06BF">
      <w:pPr>
        <w:rPr>
          <w:bCs/>
          <w:sz w:val="20"/>
          <w:szCs w:val="24"/>
        </w:rPr>
      </w:pPr>
    </w:p>
    <w:p w14:paraId="2CFFFD92" w14:textId="77777777" w:rsidR="008A06BF" w:rsidRDefault="006E1D64">
      <w:pPr>
        <w:pStyle w:val="Kop2"/>
      </w:pPr>
      <w:r>
        <w:t>Afbeelding</w:t>
      </w:r>
    </w:p>
    <w:p w14:paraId="73AFA7C6" w14:textId="77777777" w:rsidR="008A06BF" w:rsidRDefault="006E1D64">
      <w:r>
        <w:t xml:space="preserve">Gebruik geen afbeelding waar </w:t>
      </w:r>
      <w:r>
        <w:t>auteursrecht op zit van een ander.</w:t>
      </w:r>
      <w:r>
        <w:rPr>
          <w:rStyle w:val="Hyperlink"/>
          <w:bCs/>
          <w:szCs w:val="24"/>
        </w:rPr>
        <w:t xml:space="preserve"> </w:t>
      </w:r>
    </w:p>
    <w:sectPr w:rsidR="008A06B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398" w:footer="36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C1FD9" w14:textId="77777777" w:rsidR="00000000" w:rsidRDefault="006E1D64">
      <w:pPr>
        <w:spacing w:line="240" w:lineRule="auto"/>
      </w:pPr>
      <w:r>
        <w:separator/>
      </w:r>
    </w:p>
  </w:endnote>
  <w:endnote w:type="continuationSeparator" w:id="0">
    <w:p w14:paraId="5466B3AD" w14:textId="77777777" w:rsidR="00000000" w:rsidRDefault="006E1D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charset w:val="00"/>
    <w:family w:val="swiss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B3BFC" w14:textId="630D85EB" w:rsidR="006E1D64" w:rsidRDefault="006E1D6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8D76343" wp14:editId="115F03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3" name="Tekstvak 1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AB97E" w14:textId="5F3AFDF3" w:rsidR="006E1D64" w:rsidRPr="006E1D64" w:rsidRDefault="006E1D64" w:rsidP="006E1D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E1D6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76343"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28" type="#_x0000_t202" alt="Intern gebruik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Uaxzg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3FCAB97E" w14:textId="5F3AFDF3" w:rsidR="006E1D64" w:rsidRPr="006E1D64" w:rsidRDefault="006E1D64" w:rsidP="006E1D6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E1D6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5A53" w14:textId="6FB39A14" w:rsidR="00EA35AF" w:rsidRDefault="006E1D6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82AF61D" wp14:editId="75494A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4" name="Tekstvak 1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38968" w14:textId="2BCB49C0" w:rsidR="006E1D64" w:rsidRPr="006E1D64" w:rsidRDefault="006E1D64" w:rsidP="006E1D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E1D6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AF61D" id="_x0000_t202" coordsize="21600,21600" o:spt="202" path="m,l,21600r21600,l21600,xe">
              <v:stroke joinstyle="miter"/>
              <v:path gradientshapeok="t" o:connecttype="rect"/>
            </v:shapetype>
            <v:shape id="Tekstvak 14" o:spid="_x0000_s1029" type="#_x0000_t202" alt="Intern gebruik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4uqEA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/H7vdQnXEoB/2+veWbBktvmQ8vzOGCcQ4UbXjG&#10;QypoSwoDoqQG9+Nv9hiPvKOXkhYFU1KDiqZEfTO4j9linudRYOmGwI1gn8D0Ll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IHTi6o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C538968" w14:textId="2BCB49C0" w:rsidR="006E1D64" w:rsidRPr="006E1D64" w:rsidRDefault="006E1D64" w:rsidP="006E1D6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E1D6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Format SBIR eindrapport fase 1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4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</w:t>
    </w:r>
  </w:p>
  <w:p w14:paraId="5039E5E3" w14:textId="77777777" w:rsidR="00EA35AF" w:rsidRDefault="006E1D64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0D37" w14:textId="471842CE" w:rsidR="00EA35AF" w:rsidRDefault="006E1D6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C7ADF5" wp14:editId="375A3D41">
              <wp:simplePos x="904875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" name="Tekstvak 1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A245C" w14:textId="66D1886E" w:rsidR="006E1D64" w:rsidRPr="006E1D64" w:rsidRDefault="006E1D64" w:rsidP="006E1D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E1D6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7ADF5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34" type="#_x0000_t202" alt="Intern gebruik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CWVRrA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167A245C" w14:textId="66D1886E" w:rsidR="006E1D64" w:rsidRPr="006E1D64" w:rsidRDefault="006E1D64" w:rsidP="006E1D6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E1D6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SBIR Format Openbare samenvatting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6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</w:t>
    </w:r>
  </w:p>
  <w:p w14:paraId="0EE5ADC2" w14:textId="77777777" w:rsidR="00EA35AF" w:rsidRDefault="006E1D64">
    <w:pPr>
      <w:pStyle w:val="Voetteks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439B0" w14:textId="77777777" w:rsidR="00000000" w:rsidRDefault="006E1D6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A9C4148" w14:textId="77777777" w:rsidR="00000000" w:rsidRDefault="006E1D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D41B" w14:textId="77777777" w:rsidR="00EA35AF" w:rsidRDefault="006E1D64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9A3F06" wp14:editId="1070A695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302"/>
              <wp:effectExtent l="0" t="0" r="0" b="0"/>
              <wp:wrapNone/>
              <wp:docPr id="2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30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EA35AF" w14:paraId="053DA71D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733BF906" w14:textId="77777777" w:rsidR="00EA35AF" w:rsidRDefault="006E1D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B88ECB4" wp14:editId="5EED8B68">
                                      <wp:extent cx="466728" cy="1333496"/>
                                      <wp:effectExtent l="0" t="0" r="9522" b="4"/>
                                      <wp:docPr id="1" name="Afbeelding 172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5ECD4E31" w14:textId="77777777" w:rsidR="00EA35AF" w:rsidRDefault="006E1D64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2940B9EF" w14:textId="77777777" w:rsidR="00EA35AF" w:rsidRDefault="006E1D64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A3F0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275.9pt;margin-top:-3.45pt;width:316.9pt;height:119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EA35AF" w14:paraId="053DA71D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733BF906" w14:textId="77777777" w:rsidR="00EA35AF" w:rsidRDefault="006E1D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8ECB4" wp14:editId="5EED8B68">
                                <wp:extent cx="466728" cy="1333496"/>
                                <wp:effectExtent l="0" t="0" r="9522" b="4"/>
                                <wp:docPr id="1" name="Afbeelding 172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5ECD4E31" w14:textId="77777777" w:rsidR="00EA35AF" w:rsidRDefault="006E1D64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</w:tbl>
                  <w:p w14:paraId="2940B9EF" w14:textId="77777777" w:rsidR="00EA35AF" w:rsidRDefault="006E1D6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B3694F" wp14:editId="19DBEAF8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041"/>
              <wp:effectExtent l="0" t="0" r="12698" b="10159"/>
              <wp:wrapNone/>
              <wp:docPr id="4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788"/>
                          </w:tblGrid>
                          <w:tr w:rsidR="00EA35AF" w14:paraId="2F845E91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67B896F7" w14:textId="77777777" w:rsidR="00EA35AF" w:rsidRDefault="006E1D6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A0A02B3" wp14:editId="4D1678C6">
                                      <wp:extent cx="2351407" cy="1590671"/>
                                      <wp:effectExtent l="0" t="0" r="0" b="0"/>
                                      <wp:docPr id="3" name="Afbeelding 17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42CBC8B" w14:textId="77777777" w:rsidR="00EA35AF" w:rsidRDefault="006E1D64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B3694F" id="Text Box 62" o:spid="_x0000_s1027" type="#_x0000_t202" style="position:absolute;margin-left:318.95pt;margin-top:-2pt;width:281pt;height:125.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788"/>
                    </w:tblGrid>
                    <w:tr w:rsidR="00EA35AF" w14:paraId="2F845E91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67B896F7" w14:textId="77777777" w:rsidR="00EA35AF" w:rsidRDefault="006E1D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0A02B3" wp14:editId="4D1678C6">
                                <wp:extent cx="2351407" cy="1590671"/>
                                <wp:effectExtent l="0" t="0" r="0" b="0"/>
                                <wp:docPr id="3" name="Afbeelding 17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42CBC8B" w14:textId="77777777" w:rsidR="00EA35AF" w:rsidRDefault="006E1D64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E790" w14:textId="77777777" w:rsidR="00EA35AF" w:rsidRDefault="006E1D64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4D1FBD2" wp14:editId="26B664F5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302"/>
              <wp:effectExtent l="0" t="0" r="0" b="0"/>
              <wp:wrapNone/>
              <wp:docPr id="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30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EA35AF" w14:paraId="2D5A676E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008F9D91" w14:textId="77777777" w:rsidR="00EA35AF" w:rsidRDefault="006E1D64">
                                <w:pPr>
                                  <w:spacing w:line="240" w:lineRule="auto"/>
                                </w:pPr>
                                <w:bookmarkStart w:id="1" w:name="_Hlk535833295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242569" wp14:editId="6FBC130B">
                                      <wp:extent cx="466728" cy="1333496"/>
                                      <wp:effectExtent l="0" t="0" r="9522" b="4"/>
                                      <wp:docPr id="5" name="Afbeelding 174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209C75A8" w14:textId="77777777" w:rsidR="00EA35AF" w:rsidRDefault="006E1D64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</w:tbl>
                        <w:p w14:paraId="003EAB30" w14:textId="77777777" w:rsidR="00EA35AF" w:rsidRDefault="006E1D64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1FBD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75.9pt;margin-top:-3.45pt;width:316.9pt;height:119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EA35AF" w14:paraId="2D5A676E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008F9D91" w14:textId="77777777" w:rsidR="00EA35AF" w:rsidRDefault="006E1D64">
                          <w:pPr>
                            <w:spacing w:line="240" w:lineRule="auto"/>
                          </w:pPr>
                          <w:bookmarkStart w:id="2" w:name="_Hlk535833295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242569" wp14:editId="6FBC130B">
                                <wp:extent cx="466728" cy="1333496"/>
                                <wp:effectExtent l="0" t="0" r="9522" b="4"/>
                                <wp:docPr id="5" name="Afbeelding 174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209C75A8" w14:textId="77777777" w:rsidR="00EA35AF" w:rsidRDefault="006E1D64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2"/>
                  </w:tbl>
                  <w:p w14:paraId="003EAB30" w14:textId="77777777" w:rsidR="00EA35AF" w:rsidRDefault="006E1D6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4BD149" wp14:editId="7DA8C5E4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041"/>
              <wp:effectExtent l="0" t="0" r="12698" b="10159"/>
              <wp:wrapNone/>
              <wp:docPr id="8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788"/>
                          </w:tblGrid>
                          <w:tr w:rsidR="00EA35AF" w14:paraId="6B7DD39A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6F09F160" w14:textId="77777777" w:rsidR="00EA35AF" w:rsidRDefault="006E1D6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338E66" wp14:editId="5DEAAD34">
                                      <wp:extent cx="2351407" cy="1590671"/>
                                      <wp:effectExtent l="0" t="0" r="0" b="0"/>
                                      <wp:docPr id="7" name="Afbeelding 175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2BB228" w14:textId="77777777" w:rsidR="00EA35AF" w:rsidRDefault="006E1D64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4BD149" id="_x0000_s1031" type="#_x0000_t202" style="position:absolute;margin-left:318.95pt;margin-top:-2pt;width:281pt;height:125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788"/>
                    </w:tblGrid>
                    <w:tr w:rsidR="00EA35AF" w14:paraId="6B7DD39A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6F09F160" w14:textId="77777777" w:rsidR="00EA35AF" w:rsidRDefault="006E1D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338E66" wp14:editId="5DEAAD34">
                                <wp:extent cx="2351407" cy="1590671"/>
                                <wp:effectExtent l="0" t="0" r="0" b="0"/>
                                <wp:docPr id="7" name="Afbeelding 17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2BB228" w14:textId="77777777" w:rsidR="00EA35AF" w:rsidRDefault="006E1D6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BCBD01" wp14:editId="39ABAEE6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041"/>
              <wp:effectExtent l="0" t="0" r="12698" b="10159"/>
              <wp:wrapNone/>
              <wp:docPr id="10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Ind w:w="-106" w:type="dxa"/>
                            <w:tblCellMar>
                              <w:left w:w="10" w:type="dxa"/>
                              <w:right w:w="1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788"/>
                          </w:tblGrid>
                          <w:tr w:rsidR="00EA35AF" w14:paraId="151064E7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2CB0C8B4" w14:textId="77777777" w:rsidR="00EA35AF" w:rsidRDefault="006E1D64">
                                <w:bookmarkStart w:id="3" w:name="bmLintregel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038F0B" wp14:editId="169342BC">
                                      <wp:extent cx="2341248" cy="1585597"/>
                                      <wp:effectExtent l="0" t="0" r="1902" b="0"/>
                                      <wp:docPr id="9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1248" cy="158559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3"/>
                        </w:tbl>
                        <w:p w14:paraId="30FBBEA5" w14:textId="77777777" w:rsidR="00EA35AF" w:rsidRDefault="006E1D64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BCBD01" id="_x0000_s1032" type="#_x0000_t202" style="position:absolute;margin-left:318.95pt;margin-top:-2pt;width:281pt;height:125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" filled="f" stroked="f">
              <v:textbox inset="0,0,0,0">
                <w:txbxContent>
                  <w:tbl>
                    <w:tblPr>
                      <w:tblW w:w="4788" w:type="dxa"/>
                      <w:tblInd w:w="-106" w:type="dxa"/>
                      <w:tblCellMar>
                        <w:left w:w="10" w:type="dxa"/>
                        <w:right w:w="1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788"/>
                    </w:tblGrid>
                    <w:tr w:rsidR="00EA35AF" w14:paraId="151064E7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2CB0C8B4" w14:textId="77777777" w:rsidR="00EA35AF" w:rsidRDefault="006E1D64">
                          <w:bookmarkStart w:id="4" w:name="bmLintregel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038F0B" wp14:editId="169342BC">
                                <wp:extent cx="2341248" cy="1585597"/>
                                <wp:effectExtent l="0" t="0" r="1902" b="0"/>
                                <wp:docPr id="9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1248" cy="15855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4"/>
                  </w:tbl>
                  <w:p w14:paraId="30FBBEA5" w14:textId="77777777" w:rsidR="00EA35AF" w:rsidRDefault="006E1D6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6177BD" wp14:editId="583B3A64">
              <wp:simplePos x="0" y="0"/>
              <wp:positionH relativeFrom="page">
                <wp:posOffset>3507108</wp:posOffset>
              </wp:positionH>
              <wp:positionV relativeFrom="page">
                <wp:posOffset>-43177</wp:posOffset>
              </wp:positionV>
              <wp:extent cx="4024631" cy="1745617"/>
              <wp:effectExtent l="0" t="0" r="0" b="6983"/>
              <wp:wrapNone/>
              <wp:docPr id="11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7456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EA35AF" w14:paraId="6E2D7C81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1E915F55" w14:textId="77777777" w:rsidR="00EA35AF" w:rsidRDefault="006E1D64">
                                <w:bookmarkStart w:id="5" w:name="bmRijksLogo"/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4A02F2E8" w14:textId="77777777" w:rsidR="00EA35AF" w:rsidRDefault="006E1D64"/>
                            </w:tc>
                          </w:tr>
                          <w:bookmarkEnd w:id="5"/>
                        </w:tbl>
                        <w:p w14:paraId="620E52FA" w14:textId="77777777" w:rsidR="00EA35AF" w:rsidRDefault="006E1D64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6177BD" id="_x0000_s1033" type="#_x0000_t202" style="position:absolute;margin-left:276.15pt;margin-top:-3.4pt;width:316.9pt;height:137.4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EA35AF" w14:paraId="6E2D7C81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1E915F55" w14:textId="77777777" w:rsidR="00EA35AF" w:rsidRDefault="006E1D64">
                          <w:bookmarkStart w:id="6" w:name="bmRijksLogo"/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4A02F2E8" w14:textId="77777777" w:rsidR="00EA35AF" w:rsidRDefault="006E1D64"/>
                      </w:tc>
                    </w:tr>
                    <w:bookmarkEnd w:id="6"/>
                  </w:tbl>
                  <w:p w14:paraId="620E52FA" w14:textId="77777777" w:rsidR="00EA35AF" w:rsidRDefault="006E1D64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A50F4"/>
    <w:multiLevelType w:val="multilevel"/>
    <w:tmpl w:val="AEBA82EE"/>
    <w:styleLink w:val="LFO18"/>
    <w:lvl w:ilvl="0">
      <w:numFmt w:val="bullet"/>
      <w:pStyle w:val="Lijstopsomteken2"/>
      <w:lvlText w:val="–"/>
      <w:lvlJc w:val="left"/>
      <w:pPr>
        <w:ind w:left="227" w:firstLine="0"/>
      </w:pPr>
      <w:rPr>
        <w:rFonts w:ascii="Verdana" w:hAnsi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76E04F1"/>
    <w:multiLevelType w:val="multilevel"/>
    <w:tmpl w:val="834A268E"/>
    <w:styleLink w:val="LFO5"/>
    <w:lvl w:ilvl="0">
      <w:numFmt w:val="bullet"/>
      <w:pStyle w:val="Lijstopsomteken"/>
      <w:lvlText w:val="•"/>
      <w:lvlJc w:val="left"/>
      <w:pPr>
        <w:ind w:left="227" w:hanging="227"/>
      </w:pPr>
      <w:rPr>
        <w:rFonts w:ascii="Verdana" w:hAnsi="Verdana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0B4CC8"/>
    <w:multiLevelType w:val="multilevel"/>
    <w:tmpl w:val="CFC07056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B9B47CB"/>
    <w:multiLevelType w:val="multilevel"/>
    <w:tmpl w:val="EFEA71C0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pStyle w:val="Kop2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20C01703"/>
    <w:multiLevelType w:val="multilevel"/>
    <w:tmpl w:val="27D6C3B0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25FA2888"/>
    <w:multiLevelType w:val="multilevel"/>
    <w:tmpl w:val="5536647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F115F0C"/>
    <w:multiLevelType w:val="multilevel"/>
    <w:tmpl w:val="269451D8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568537718">
    <w:abstractNumId w:val="3"/>
  </w:num>
  <w:num w:numId="2" w16cid:durableId="1506364054">
    <w:abstractNumId w:val="4"/>
  </w:num>
  <w:num w:numId="3" w16cid:durableId="58328635">
    <w:abstractNumId w:val="2"/>
  </w:num>
  <w:num w:numId="4" w16cid:durableId="240061634">
    <w:abstractNumId w:val="6"/>
  </w:num>
  <w:num w:numId="5" w16cid:durableId="1496922472">
    <w:abstractNumId w:val="5"/>
  </w:num>
  <w:num w:numId="6" w16cid:durableId="1071544038">
    <w:abstractNumId w:val="1"/>
  </w:num>
  <w:num w:numId="7" w16cid:durableId="57285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22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06BF"/>
    <w:rsid w:val="006E1D64"/>
    <w:rsid w:val="008A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2718"/>
  <w15:docId w15:val="{01A9A50D-A5F7-4E17-9B26-1CE25A28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line="300" w:lineRule="exact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247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numPr>
        <w:ilvl w:val="1"/>
        <w:numId w:val="1"/>
      </w:numPr>
      <w:spacing w:before="40" w:line="247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spacing w:after="160" w:line="244" w:lineRule="auto"/>
      <w:outlineLvl w:val="2"/>
    </w:pPr>
    <w:rPr>
      <w:rFonts w:ascii="Calibri Light" w:hAnsi="Calibri Light"/>
      <w:color w:val="1F3763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4">
    <w:name w:val="WW_OutlineListStyle_4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rPr>
      <w:rFonts w:ascii="Calibri Light" w:hAnsi="Calibri Light"/>
      <w:color w:val="2F5496"/>
      <w:sz w:val="32"/>
      <w:szCs w:val="32"/>
      <w:lang w:eastAsia="en-US"/>
    </w:rPr>
  </w:style>
  <w:style w:type="character" w:customStyle="1" w:styleId="Kop2Char">
    <w:name w:val="Kop 2 Char"/>
    <w:basedOn w:val="Standaardalinea-lettertype"/>
    <w:rPr>
      <w:rFonts w:ascii="Calibri Light" w:hAnsi="Calibri Light"/>
      <w:color w:val="2F5496"/>
      <w:sz w:val="26"/>
      <w:szCs w:val="26"/>
      <w:lang w:eastAsia="en-US"/>
    </w:rPr>
  </w:style>
  <w:style w:type="character" w:customStyle="1" w:styleId="Kop3Char">
    <w:name w:val="Kop 3 Char"/>
    <w:basedOn w:val="Standaardalinea-lettertype"/>
    <w:rPr>
      <w:rFonts w:ascii="Calibri Light" w:hAnsi="Calibri Light"/>
      <w:color w:val="1F3763"/>
      <w:sz w:val="24"/>
      <w:szCs w:val="24"/>
      <w:lang w:eastAsia="en-US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rPr>
      <w:rFonts w:ascii="Verdana" w:hAnsi="Verdana"/>
      <w:sz w:val="18"/>
      <w:szCs w:val="2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rPr>
      <w:rFonts w:ascii="Verdana" w:hAnsi="Verdana"/>
      <w:sz w:val="18"/>
      <w:szCs w:val="24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spacing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autoRedefine/>
    <w:pPr>
      <w:numPr>
        <w:numId w:val="6"/>
      </w:numPr>
    </w:pPr>
  </w:style>
  <w:style w:type="character" w:customStyle="1" w:styleId="Huisstijl-GegevenCharChar">
    <w:name w:val="Huisstijl-Gegeven Char Char"/>
    <w:basedOn w:val="Standaardalinea-lettertype"/>
    <w:rPr>
      <w:rFonts w:ascii="Verdana" w:hAnsi="Verdana" w:cs="Times New Roman"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sz w:val="13"/>
    </w:rPr>
  </w:style>
  <w:style w:type="paragraph" w:styleId="Voetnoottekst">
    <w:name w:val="footnote text"/>
    <w:basedOn w:val="Standaard"/>
    <w:rPr>
      <w:sz w:val="13"/>
    </w:rPr>
  </w:style>
  <w:style w:type="character" w:customStyle="1" w:styleId="VoetnoottekstChar">
    <w:name w:val="Voetnoottekst Char"/>
    <w:basedOn w:val="Standaardalinea-lettertype"/>
    <w:rPr>
      <w:rFonts w:ascii="Verdana" w:hAnsi="Verdana"/>
      <w:sz w:val="20"/>
      <w:szCs w:val="20"/>
    </w:rPr>
  </w:style>
  <w:style w:type="paragraph" w:customStyle="1" w:styleId="Huisstijl-Rubricering">
    <w:name w:val="Huisstijl-Rubricering"/>
    <w:basedOn w:val="Standaard"/>
    <w:pPr>
      <w:spacing w:line="180" w:lineRule="exact"/>
    </w:pPr>
    <w:rPr>
      <w:rFonts w:cs="Verdana-Bold"/>
      <w:b/>
      <w:bCs/>
      <w:smallCaps/>
      <w:sz w:val="16"/>
      <w:szCs w:val="13"/>
    </w:rPr>
  </w:style>
  <w:style w:type="paragraph" w:customStyle="1" w:styleId="Huisstijl-NAW">
    <w:name w:val="Huisstijl-NAW"/>
    <w:basedOn w:val="Standaard"/>
    <w:rPr>
      <w:rFonts w:cs="Verdana"/>
      <w:szCs w:val="18"/>
    </w:rPr>
  </w:style>
  <w:style w:type="character" w:styleId="Hyperlink">
    <w:name w:val="Hyperlink"/>
    <w:basedOn w:val="Standaardalinea-lettertype"/>
    <w:rPr>
      <w:rFonts w:cs="Times New Roman"/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sz w:val="13"/>
    </w:rPr>
  </w:style>
  <w:style w:type="character" w:styleId="Voetnootmarkering">
    <w:name w:val="footnote reference"/>
    <w:basedOn w:val="Standaardalinea-lettertype"/>
    <w:rPr>
      <w:rFonts w:cs="Times New Roman"/>
      <w:position w:val="0"/>
      <w:vertAlign w:val="superscript"/>
    </w:r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left" w:pos="-454"/>
      </w:tabs>
    </w:p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  <w:rPr>
      <w:rFonts w:cs="Times New Roman"/>
    </w:rPr>
  </w:style>
  <w:style w:type="paragraph" w:styleId="Ondertitel">
    <w:name w:val="Subtitle"/>
    <w:basedOn w:val="Standaard"/>
    <w:next w:val="Standaard"/>
    <w:uiPriority w:val="11"/>
    <w:qFormat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uiPriority w:val="10"/>
    <w:qFormat/>
    <w:pPr>
      <w:spacing w:line="320" w:lineRule="atLeast"/>
      <w:outlineLvl w:val="0"/>
    </w:pPr>
    <w:rPr>
      <w:rFonts w:cs="Arial"/>
      <w:bCs/>
      <w:kern w:val="3"/>
      <w:sz w:val="64"/>
      <w:szCs w:val="64"/>
    </w:rPr>
  </w:style>
  <w:style w:type="character" w:customStyle="1" w:styleId="TitelChar">
    <w:name w:val="Titel Char"/>
    <w:basedOn w:val="Standaardalinea-lettertype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Ballontekst">
    <w:name w:val="Balloon Text"/>
    <w:basedOn w:val="Standaar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pPr>
      <w:ind w:left="720"/>
    </w:pPr>
  </w:style>
  <w:style w:type="paragraph" w:customStyle="1" w:styleId="Sentertekst">
    <w:name w:val="Senter tekst"/>
    <w:basedOn w:val="Standaard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styleId="Revisie">
    <w:name w:val="Revision"/>
    <w:pPr>
      <w:suppressAutoHyphens/>
    </w:pPr>
    <w:rPr>
      <w:rFonts w:ascii="Verdana" w:hAnsi="Verdana"/>
      <w:sz w:val="18"/>
      <w:szCs w:val="20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paragraph" w:styleId="Tekstopmerking">
    <w:name w:val="annotation text"/>
    <w:basedOn w:val="Standaar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rFonts w:ascii="Verdana" w:hAnsi="Verdana"/>
      <w:b/>
      <w:bCs/>
      <w:sz w:val="20"/>
      <w:szCs w:val="20"/>
    </w:rPr>
  </w:style>
  <w:style w:type="numbering" w:customStyle="1" w:styleId="WWOutlineListStyle3">
    <w:name w:val="WW_OutlineListStyle_3"/>
    <w:basedOn w:val="Geenlijst"/>
    <w:pPr>
      <w:numPr>
        <w:numId w:val="2"/>
      </w:numPr>
    </w:pPr>
  </w:style>
  <w:style w:type="numbering" w:customStyle="1" w:styleId="WWOutlineListStyle2">
    <w:name w:val="WW_OutlineListStyle_2"/>
    <w:basedOn w:val="Geenlijst"/>
    <w:pPr>
      <w:numPr>
        <w:numId w:val="3"/>
      </w:numPr>
    </w:pPr>
  </w:style>
  <w:style w:type="numbering" w:customStyle="1" w:styleId="WWOutlineListStyle1">
    <w:name w:val="WW_OutlineListStyle_1"/>
    <w:basedOn w:val="Geenlijst"/>
    <w:pPr>
      <w:numPr>
        <w:numId w:val="4"/>
      </w:numPr>
    </w:pPr>
  </w:style>
  <w:style w:type="numbering" w:customStyle="1" w:styleId="WWOutlineListStyle">
    <w:name w:val="WW_OutlineListStyle"/>
    <w:basedOn w:val="Geenlijst"/>
    <w:pPr>
      <w:numPr>
        <w:numId w:val="5"/>
      </w:numPr>
    </w:pPr>
  </w:style>
  <w:style w:type="numbering" w:customStyle="1" w:styleId="LFO5">
    <w:name w:val="LFO5"/>
    <w:basedOn w:val="Geenlijst"/>
    <w:pPr>
      <w:numPr>
        <w:numId w:val="6"/>
      </w:numPr>
    </w:pPr>
  </w:style>
  <w:style w:type="numbering" w:customStyle="1" w:styleId="LFO18">
    <w:name w:val="LFO18"/>
    <w:basedOn w:val="Geenlijst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Company>Ministerie van Economische Zaken en Klimaat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SBIR Eindrapport fase 1</dc:title>
  <dc:creator>Keulen, ir. S.G. van (Bregje)</dc:creator>
  <cp:lastModifiedBy>Beenen, K.A. (Kathelijne)</cp:lastModifiedBy>
  <cp:revision>2</cp:revision>
  <cp:lastPrinted>2009-05-11T11:10:00Z</cp:lastPrinted>
  <dcterms:created xsi:type="dcterms:W3CDTF">2023-07-26T07:16:00Z</dcterms:created>
  <dcterms:modified xsi:type="dcterms:W3CDTF">2023-07-26T07:16:00Z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ClassificationContentMarkingFooterShapeIds">
    <vt:lpwstr>c,d,e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2023-07-26T07:16:25Z</vt:lpwstr>
  </property>
  <property fmtid="{D5CDD505-2E9C-101B-9397-08002B2CF9AE}" pid="10" name="MSIP_Label_acd88dc2-102c-473d-aa45-6161565a3617_Method">
    <vt:lpwstr>Standard</vt:lpwstr>
  </property>
  <property fmtid="{D5CDD505-2E9C-101B-9397-08002B2CF9AE}" pid="11" name="MSIP_Label_acd88dc2-102c-473d-aa45-6161565a3617_Name">
    <vt:lpwstr>Sublabel-Interngebruik-onversleuteld</vt:lpwstr>
  </property>
  <property fmtid="{D5CDD505-2E9C-101B-9397-08002B2CF9AE}" pid="12" name="MSIP_Label_acd88dc2-102c-473d-aa45-6161565a3617_SiteId">
    <vt:lpwstr>1321633e-f6b9-44e2-a44f-59b9d264ecb7</vt:lpwstr>
  </property>
  <property fmtid="{D5CDD505-2E9C-101B-9397-08002B2CF9AE}" pid="13" name="MSIP_Label_acd88dc2-102c-473d-aa45-6161565a3617_ActionId">
    <vt:lpwstr>972f9e72-06fa-401f-806a-cdad876652bf</vt:lpwstr>
  </property>
  <property fmtid="{D5CDD505-2E9C-101B-9397-08002B2CF9AE}" pid="14" name="MSIP_Label_acd88dc2-102c-473d-aa45-6161565a3617_ContentBits">
    <vt:lpwstr>0</vt:lpwstr>
  </property>
</Properties>
</file>