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8E633" w14:textId="77777777" w:rsidR="00217DC3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r w:rsidR="003D7721">
        <w:rPr>
          <w:rFonts w:ascii="Corbel" w:hAnsi="Corbel"/>
          <w:b/>
          <w:sz w:val="24"/>
          <w:szCs w:val="24"/>
        </w:rPr>
        <w:t xml:space="preserve">s </w:t>
      </w:r>
    </w:p>
    <w:p w14:paraId="597DFB1E" w14:textId="220FFA41" w:rsidR="007650B2" w:rsidRPr="00FE135A" w:rsidRDefault="003D7721" w:rsidP="00FE135A">
      <w:pPr>
        <w:rPr>
          <w:rFonts w:ascii="Corbel" w:hAnsi="Corbel"/>
          <w:b/>
          <w:sz w:val="24"/>
          <w:szCs w:val="24"/>
        </w:rPr>
      </w:pPr>
      <w:r w:rsidRPr="003D7721">
        <w:rPr>
          <w:rFonts w:ascii="Corbel" w:hAnsi="Corbel"/>
          <w:b/>
          <w:i/>
          <w:iCs/>
          <w:sz w:val="24"/>
          <w:szCs w:val="24"/>
        </w:rPr>
        <w:t xml:space="preserve">Perceel 1: Landelijke Data Safe House </w:t>
      </w:r>
      <w:r w:rsidR="00217DC3">
        <w:rPr>
          <w:rFonts w:ascii="Corbel" w:hAnsi="Corbel"/>
          <w:b/>
          <w:i/>
          <w:iCs/>
          <w:sz w:val="24"/>
          <w:szCs w:val="24"/>
        </w:rPr>
        <w:t>m</w:t>
      </w:r>
      <w:r w:rsidRPr="003D7721">
        <w:rPr>
          <w:rFonts w:ascii="Corbel" w:hAnsi="Corbel"/>
          <w:b/>
          <w:i/>
          <w:iCs/>
          <w:sz w:val="24"/>
          <w:szCs w:val="24"/>
        </w:rPr>
        <w:t>anager</w:t>
      </w:r>
      <w:r w:rsidR="00FE135A" w:rsidRPr="003D7721">
        <w:rPr>
          <w:rFonts w:ascii="Corbel" w:hAnsi="Corbel"/>
          <w:b/>
          <w:i/>
          <w:iCs/>
          <w:sz w:val="24"/>
          <w:szCs w:val="24"/>
        </w:rPr>
        <w:t xml:space="preserve"> </w:t>
      </w:r>
      <w:bookmarkEnd w:id="0"/>
      <w:bookmarkEnd w:id="1"/>
    </w:p>
    <w:p w14:paraId="51178F14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4DAC3E2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0FD8E2A9" w14:textId="7EE51EF8" w:rsidR="00A57DF0" w:rsidRPr="008D6F54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3D772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1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0E7C328F" w14:textId="798EB966" w:rsidR="00D155E8" w:rsidRPr="00A57DF0" w:rsidRDefault="008000F4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8D6F54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overlegt een referentie waaruit blijkt dat Inschrijver een kandidaat heeft aangeboden die een energietransitie opdracht heeft uitgevoerd in de energie intensieve industrie en/of bij één van de netbeheerders.</w:t>
            </w:r>
          </w:p>
        </w:tc>
      </w:tr>
      <w:tr w:rsidR="00D82414" w:rsidRPr="001A17B8" w14:paraId="748B68D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3D99D2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E6F07C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68F44B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341D56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FA392A0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13CDA4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5F060841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14CEA2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EC02F7D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DEAAD4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18F8329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5779DE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8F0624E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59C3F6A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4B88B3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6C0983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0643E4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639794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5EEACB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0FB997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0B6B956" w14:textId="36E21684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</w:t>
            </w:r>
            <w:r w:rsidRPr="003D7721">
              <w:rPr>
                <w:rFonts w:ascii="Corbel" w:hAnsi="Corbel"/>
                <w:sz w:val="16"/>
                <w:szCs w:val="16"/>
              </w:rPr>
              <w:t>eferentie-opdracht is uitgevoerd door een specifieke deelnemer aan Samenwerkingsverband of specifieke Derde waarop door</w:t>
            </w:r>
            <w:r w:rsidR="0047548D" w:rsidRPr="003D7721">
              <w:rPr>
                <w:rFonts w:ascii="Corbel" w:hAnsi="Corbel"/>
                <w:sz w:val="16"/>
                <w:szCs w:val="16"/>
              </w:rPr>
              <w:t xml:space="preserve"> </w:t>
            </w:r>
            <w:r w:rsidRPr="003D7721">
              <w:rPr>
                <w:rFonts w:ascii="Corbel" w:hAnsi="Corbel"/>
                <w:sz w:val="16"/>
                <w:szCs w:val="16"/>
              </w:rPr>
              <w:t>Inschrijver een beroep</w:t>
            </w:r>
            <w:r>
              <w:rPr>
                <w:rFonts w:ascii="Corbel" w:hAnsi="Corbel"/>
                <w:sz w:val="16"/>
                <w:szCs w:val="16"/>
              </w:rPr>
              <w:t xml:space="preserve">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4CF0D5E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E4B11E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D1D25E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F3B91C5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6B54121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4739A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E7A825F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CE848C9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3D0B6D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EEC4E95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5A8F78E1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6894937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2440AC6" w14:textId="247FDE45" w:rsidR="00702A25" w:rsidRPr="008000F4" w:rsidRDefault="00BE603D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Cs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bCs/>
                <w:sz w:val="16"/>
                <w:szCs w:val="16"/>
              </w:rPr>
              <w:t>H</w:t>
            </w:r>
            <w:r w:rsidR="008000F4">
              <w:rPr>
                <w:rFonts w:ascii="Corbel" w:hAnsi="Corbel"/>
                <w:bCs/>
                <w:sz w:val="16"/>
                <w:szCs w:val="16"/>
              </w:rPr>
              <w:t>eeft</w:t>
            </w:r>
            <w:r>
              <w:rPr>
                <w:rFonts w:ascii="Corbel" w:hAnsi="Corbel"/>
                <w:bCs/>
                <w:sz w:val="16"/>
                <w:szCs w:val="16"/>
              </w:rPr>
              <w:t xml:space="preserve"> u</w:t>
            </w:r>
            <w:r w:rsidR="008000F4" w:rsidRPr="008000F4">
              <w:rPr>
                <w:rFonts w:ascii="Corbel" w:hAnsi="Corbel"/>
                <w:bCs/>
                <w:sz w:val="16"/>
                <w:szCs w:val="16"/>
              </w:rPr>
              <w:t xml:space="preserve"> een kandidaat aangeboden die een energietransitie opdracht heeft uitgevoerd in de energie intensieve industrie en/of bij één van de netbeheerders</w:t>
            </w:r>
            <w:r>
              <w:rPr>
                <w:rFonts w:ascii="Corbel" w:hAnsi="Corbel"/>
                <w:bCs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375E316F" w14:textId="5683E264" w:rsidR="00702A25" w:rsidRPr="00012773" w:rsidRDefault="00BF2AB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01277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012773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012773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8000F4" w:rsidRPr="00012773">
              <w:rPr>
                <w:rFonts w:ascii="Corbel" w:eastAsia="MS Gothic" w:hAnsi="Corbel"/>
                <w:sz w:val="16"/>
                <w:szCs w:val="16"/>
              </w:rPr>
              <w:t>,</w:t>
            </w:r>
            <w:r w:rsidR="00012773" w:rsidRPr="00012773">
              <w:rPr>
                <w:rFonts w:ascii="Corbel" w:eastAsia="MS Gothic" w:hAnsi="Corbel"/>
                <w:sz w:val="16"/>
                <w:szCs w:val="16"/>
              </w:rPr>
              <w:t xml:space="preserve"> in de energie intensieve industrie</w:t>
            </w:r>
          </w:p>
          <w:p w14:paraId="01A7B8C9" w14:textId="5E2FE6F8" w:rsidR="00012773" w:rsidRPr="00012773" w:rsidRDefault="00BF2AB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7705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773" w:rsidRPr="0001277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12773" w:rsidRPr="00012773">
              <w:rPr>
                <w:rFonts w:ascii="Corbel" w:eastAsia="MS Gothic" w:hAnsi="Corbel"/>
                <w:sz w:val="16"/>
                <w:szCs w:val="16"/>
              </w:rPr>
              <w:t xml:space="preserve"> Ja, bij een netbeheerder namelijk </w:t>
            </w:r>
            <w:r w:rsidR="00012773"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39B518E" w14:textId="77777777" w:rsidR="00702A25" w:rsidRPr="00133F0C" w:rsidRDefault="00BF2AB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01277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012773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012773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012773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012773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012773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012773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7650B2" w:rsidRPr="001A17B8" w14:paraId="29E49CE6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16ADC133" w14:textId="1A869AB3" w:rsidR="00376FA8" w:rsidRPr="003D7721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3D7721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 w:rsidRPr="003D7721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22D9736F" w14:textId="77777777" w:rsidR="00376FA8" w:rsidRPr="00A019E4" w:rsidRDefault="00BF2AB4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B2E1BC1" w14:textId="77777777" w:rsidR="007650B2" w:rsidRPr="00A019E4" w:rsidRDefault="00BF2AB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02EB77F6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65B85D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F5E90C5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4C4868D" w14:textId="77777777" w:rsidTr="00BF2AB4">
        <w:trPr>
          <w:trHeight w:val="113"/>
          <w:jc w:val="center"/>
        </w:trPr>
        <w:tc>
          <w:tcPr>
            <w:tcW w:w="5076" w:type="dxa"/>
            <w:shd w:val="clear" w:color="auto" w:fill="auto"/>
          </w:tcPr>
          <w:p w14:paraId="4263FA66" w14:textId="03189004" w:rsidR="00D82414" w:rsidRPr="003D7721" w:rsidRDefault="00BF2AB4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</w:t>
            </w:r>
            <w:r w:rsidRPr="00BF2AB4">
              <w:rPr>
                <w:rFonts w:ascii="Corbel" w:hAnsi="Corbel"/>
                <w:sz w:val="16"/>
                <w:szCs w:val="16"/>
              </w:rPr>
              <w:t>n welke periode is de kandidaat aangeboden?</w:t>
            </w:r>
          </w:p>
        </w:tc>
        <w:tc>
          <w:tcPr>
            <w:tcW w:w="3941" w:type="dxa"/>
            <w:shd w:val="clear" w:color="auto" w:fill="auto"/>
          </w:tcPr>
          <w:p w14:paraId="1089E28A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5CE82A65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26A8E76" w14:textId="77777777" w:rsidR="007650B2" w:rsidRPr="003D7721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3D7721"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3D7721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2F81ED42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51AF4340" w14:textId="38E98936" w:rsidR="007650B2" w:rsidRPr="003D7721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3D7721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3D7721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3D7721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 w:rsidRPr="003D7721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3D7721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3D7721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 w:rsidRPr="003D7721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BB3D0EE" w14:textId="77777777" w:rsidR="007650B2" w:rsidRPr="003D7721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C631CC4" w14:textId="77777777" w:rsidR="008717DD" w:rsidRPr="003D7721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D7721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 w:rsidRPr="003D7721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D7721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1537109" w14:textId="77777777" w:rsidR="00376FA8" w:rsidRPr="00A019E4" w:rsidRDefault="00BF2AB4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92413FA" w14:textId="77777777" w:rsidR="007650B2" w:rsidRPr="001A17B8" w:rsidRDefault="00BF2AB4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081F3005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677D4B8" w14:textId="1F6A46F6" w:rsidR="003D7721" w:rsidRDefault="003D7721" w:rsidP="007650B2">
      <w:pPr>
        <w:spacing w:after="200" w:line="276" w:lineRule="auto"/>
      </w:pPr>
    </w:p>
    <w:p w14:paraId="4B310F40" w14:textId="77777777" w:rsidR="003D7721" w:rsidRDefault="003D7721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3D7721" w:rsidRPr="00A57DF0" w14:paraId="1338AC01" w14:textId="77777777" w:rsidTr="00613262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DEE5C7C" w14:textId="6EBDBA50" w:rsidR="003D7721" w:rsidRPr="00A57DF0" w:rsidRDefault="003D7721" w:rsidP="00613262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6C5EFDBA" w14:textId="27EEA9CF" w:rsidR="003D7721" w:rsidRPr="00A57DF0" w:rsidRDefault="008D6F54" w:rsidP="00613262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8D6F54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Inschrijver overlegt een referentie waaruit blijkt dat Inschrijver een kandidaat heeft aangeboden die gedurende minimaal 12 maanden werkzaam is geweest in de technologische sector.</w:t>
            </w:r>
          </w:p>
        </w:tc>
      </w:tr>
      <w:tr w:rsidR="003D7721" w:rsidRPr="001A17B8" w14:paraId="5223F37F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002B5758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9C26832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7721" w:rsidRPr="001A17B8" w14:paraId="6419CAAF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48413339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856E6D4" w14:textId="77777777" w:rsidR="003D7721" w:rsidRPr="001E36FF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8E213AF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D7721" w:rsidRPr="001A17B8" w14:paraId="41527F30" w14:textId="77777777" w:rsidTr="00613262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C81788F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DFAEFC0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ECC5E82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D7721" w:rsidRPr="001A17B8" w14:paraId="7D572615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14E625BD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C427A35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7721" w:rsidRPr="001A17B8" w14:paraId="7E2EE524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135CE3E0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D9EBFBF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7721" w:rsidRPr="001A17B8" w14:paraId="09FBD485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68197F80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53D4138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7721" w:rsidRPr="001A17B8" w14:paraId="3397493B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1D149742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</w:t>
            </w:r>
            <w:r w:rsidRPr="003D7721">
              <w:rPr>
                <w:rFonts w:ascii="Corbel" w:hAnsi="Corbel"/>
                <w:sz w:val="16"/>
                <w:szCs w:val="16"/>
              </w:rPr>
              <w:t>eferentie-opdracht is uitgevoerd door een specifieke deelnemer aan Samenwerkingsverband of specifieke Derde waarop door Inschrijver een beroep</w:t>
            </w:r>
            <w:r>
              <w:rPr>
                <w:rFonts w:ascii="Corbel" w:hAnsi="Corbel"/>
                <w:sz w:val="16"/>
                <w:szCs w:val="16"/>
              </w:rPr>
              <w:t xml:space="preserve">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9FB8782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18A597A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D7721" w:rsidRPr="00376FA8" w14:paraId="1A02E342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4DE120D8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50B5DD97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02C737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A16F42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9360E91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9D9B77A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060A541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6B07199" w14:textId="77777777" w:rsidR="003D7721" w:rsidRPr="00376FA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7721" w:rsidRPr="00133F0C" w14:paraId="0404A1CE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7BD52B4C" w14:textId="2DF4454C" w:rsidR="003D7721" w:rsidRPr="00702A25" w:rsidRDefault="00C1799F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</w:t>
            </w:r>
            <w:r w:rsidR="008D6F54" w:rsidRPr="008D6F54">
              <w:rPr>
                <w:rFonts w:ascii="Corbel" w:hAnsi="Corbel"/>
                <w:sz w:val="16"/>
                <w:szCs w:val="16"/>
              </w:rPr>
              <w:t>een kandidaat aangeboden die gedurende minimaal 12 maanden werkzaam is geweest in de technologische sector</w:t>
            </w:r>
            <w:r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3BEAF806" w14:textId="77777777" w:rsidR="003D7721" w:rsidRPr="008D6F54" w:rsidRDefault="00BF2AB4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4938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721" w:rsidRPr="008D6F5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7721" w:rsidRPr="008D6F5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039C9EF" w14:textId="77777777" w:rsidR="003D7721" w:rsidRPr="008D6F54" w:rsidRDefault="00BF2AB4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5580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721" w:rsidRPr="008D6F5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7721" w:rsidRPr="008D6F54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3D7721" w:rsidRPr="008D6F54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D7721" w:rsidRPr="008D6F54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3D7721" w:rsidRPr="00376FA8" w14:paraId="36FA16DE" w14:textId="77777777" w:rsidTr="00613262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4DC0E95C" w14:textId="77777777" w:rsidR="003D7721" w:rsidRPr="003D7721" w:rsidRDefault="003D7721" w:rsidP="0061326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3D7721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7CC53E24" w14:textId="77777777" w:rsidR="003D7721" w:rsidRPr="00A019E4" w:rsidRDefault="00BF2AB4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3081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72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7721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5EDF579" w14:textId="77777777" w:rsidR="003D7721" w:rsidRPr="00A019E4" w:rsidRDefault="00BF2AB4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14018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72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7721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D7721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D7721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D772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04EEE952" w14:textId="77777777" w:rsidR="003D7721" w:rsidRPr="00A019E4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C799168" w14:textId="77777777" w:rsidR="003D7721" w:rsidRPr="00A019E4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ECC1979" w14:textId="77777777" w:rsidR="003D7721" w:rsidRPr="00376FA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D7721" w:rsidRPr="00376FA8" w14:paraId="39785002" w14:textId="77777777" w:rsidTr="00BF2AB4">
        <w:trPr>
          <w:trHeight w:val="113"/>
          <w:jc w:val="center"/>
        </w:trPr>
        <w:tc>
          <w:tcPr>
            <w:tcW w:w="5076" w:type="dxa"/>
            <w:shd w:val="clear" w:color="auto" w:fill="auto"/>
          </w:tcPr>
          <w:p w14:paraId="334C094F" w14:textId="71B97C95" w:rsidR="003D7721" w:rsidRPr="003D7721" w:rsidRDefault="00BF2AB4" w:rsidP="0061326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F2AB4">
              <w:rPr>
                <w:rFonts w:ascii="Corbel" w:hAnsi="Corbel"/>
                <w:sz w:val="16"/>
                <w:szCs w:val="16"/>
              </w:rPr>
              <w:t>In welke periode</w:t>
            </w:r>
            <w:r>
              <w:rPr>
                <w:rFonts w:ascii="Corbel" w:hAnsi="Corbel"/>
                <w:sz w:val="16"/>
                <w:szCs w:val="16"/>
              </w:rPr>
              <w:t xml:space="preserve"> van 12 maanden</w:t>
            </w:r>
            <w:r w:rsidRPr="00BF2AB4">
              <w:rPr>
                <w:rFonts w:ascii="Corbel" w:hAnsi="Corbel"/>
                <w:sz w:val="16"/>
                <w:szCs w:val="16"/>
              </w:rPr>
              <w:t xml:space="preserve"> is de kandidaat aangeboden?</w:t>
            </w:r>
          </w:p>
        </w:tc>
        <w:tc>
          <w:tcPr>
            <w:tcW w:w="3941" w:type="dxa"/>
            <w:shd w:val="clear" w:color="auto" w:fill="auto"/>
          </w:tcPr>
          <w:p w14:paraId="070DDA31" w14:textId="77777777" w:rsidR="003D7721" w:rsidRPr="00376FA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7721" w:rsidRPr="003D7721" w14:paraId="06367D4A" w14:textId="77777777" w:rsidTr="00613262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57A23E22" w14:textId="77777777" w:rsidR="003D7721" w:rsidRP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3D7721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3D7721" w:rsidRPr="001A17B8" w14:paraId="13C9EE92" w14:textId="77777777" w:rsidTr="00613262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737138AD" w14:textId="77777777" w:rsidR="003D7721" w:rsidRPr="003D7721" w:rsidRDefault="003D7721" w:rsidP="0061326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3D7721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599838E9" w14:textId="77777777" w:rsidR="003D7721" w:rsidRPr="003D7721" w:rsidRDefault="003D7721" w:rsidP="0061326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FCC2A6C" w14:textId="77777777" w:rsidR="003D7721" w:rsidRPr="003D7721" w:rsidRDefault="003D7721" w:rsidP="00613262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D7721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6843AAB" w14:textId="77777777" w:rsidR="003D7721" w:rsidRPr="00A019E4" w:rsidRDefault="00BF2AB4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87105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72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7721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9CB65E5" w14:textId="77777777" w:rsidR="003D7721" w:rsidRPr="001A17B8" w:rsidRDefault="00BF2AB4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2596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72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7721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D7721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3D7721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D772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B10EFBD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03B705E8" w14:textId="35DC6B47" w:rsidR="003D7721" w:rsidRDefault="003D7721" w:rsidP="007650B2">
      <w:pPr>
        <w:spacing w:after="200" w:line="276" w:lineRule="auto"/>
      </w:pPr>
    </w:p>
    <w:p w14:paraId="640C44CE" w14:textId="77777777" w:rsidR="003D7721" w:rsidRDefault="003D7721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3D7721" w:rsidRPr="00A57DF0" w14:paraId="74D26A17" w14:textId="77777777" w:rsidTr="00613262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0006AD0" w14:textId="71449501" w:rsidR="003D7721" w:rsidRPr="00A57DF0" w:rsidRDefault="003D7721" w:rsidP="00613262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7B0E7604" w14:textId="06C40680" w:rsidR="003D7721" w:rsidRPr="00A57DF0" w:rsidRDefault="00A90D7F" w:rsidP="00613262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r w:rsidRPr="00A90D7F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 xml:space="preserve">Inschrijver overlegt een referentie waaruit blijkt dat Inschrijver een kandidaat heeft aangeboden die een opdracht heeft uitgevoerd waarbinnen hij/zij succesvol een leidende </w:t>
            </w:r>
            <w:proofErr w:type="spellStart"/>
            <w:r w:rsidRPr="00A90D7F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multi</w:t>
            </w:r>
            <w:proofErr w:type="spellEnd"/>
            <w:r w:rsidRPr="00A90D7F">
              <w:rPr>
                <w:rFonts w:ascii="Corbel" w:hAnsi="Corbel" w:cs="Verdana"/>
                <w:color w:val="FFFFFF" w:themeColor="background1"/>
                <w:sz w:val="16"/>
                <w:szCs w:val="16"/>
              </w:rPr>
              <w:t>-stakeholder managementfunctie in een veranderproject heeft uitgevoerd.</w:t>
            </w:r>
          </w:p>
        </w:tc>
      </w:tr>
      <w:tr w:rsidR="003D7721" w:rsidRPr="001A17B8" w14:paraId="12D7D0D6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473CF143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8006964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7721" w:rsidRPr="001A17B8" w14:paraId="4A9B5665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7C735B5C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084CC69" w14:textId="77777777" w:rsidR="003D7721" w:rsidRPr="001E36FF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1A2B8E1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D7721" w:rsidRPr="001A17B8" w14:paraId="4C58AE10" w14:textId="77777777" w:rsidTr="00613262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44E458C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9CED212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E5DB795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D7721" w:rsidRPr="001A17B8" w14:paraId="5C97963B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011A7AFA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FEC7028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7721" w:rsidRPr="001A17B8" w14:paraId="1A7BC622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3E6B49CC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4FAF452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7721" w:rsidRPr="001A17B8" w14:paraId="624AA5B0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196CBFC0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C04E178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7721" w:rsidRPr="001A17B8" w14:paraId="74F8BA26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64C33CC2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</w:t>
            </w:r>
            <w:r w:rsidRPr="003D7721">
              <w:rPr>
                <w:rFonts w:ascii="Corbel" w:hAnsi="Corbel"/>
                <w:sz w:val="16"/>
                <w:szCs w:val="16"/>
              </w:rPr>
              <w:t>eferentie-opdracht is uitgevoerd door een specifieke deelnemer aan Samenwerkingsverband of specifieke Derde waarop door Inschrijver een beroep</w:t>
            </w:r>
            <w:r>
              <w:rPr>
                <w:rFonts w:ascii="Corbel" w:hAnsi="Corbel"/>
                <w:sz w:val="16"/>
                <w:szCs w:val="16"/>
              </w:rPr>
              <w:t xml:space="preserve">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0FEC6EE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92253E1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D7721" w:rsidRPr="00376FA8" w14:paraId="17684DAA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050A34BA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73956CDA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67DEA9F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79EA050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B791300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EDABD17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895103F" w14:textId="77777777" w:rsid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799D0225" w14:textId="77777777" w:rsidR="003D7721" w:rsidRPr="00376FA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7721" w:rsidRPr="00133F0C" w14:paraId="7B6D325D" w14:textId="77777777" w:rsidTr="00613262">
        <w:trPr>
          <w:jc w:val="center"/>
        </w:trPr>
        <w:tc>
          <w:tcPr>
            <w:tcW w:w="5076" w:type="dxa"/>
            <w:shd w:val="clear" w:color="auto" w:fill="auto"/>
          </w:tcPr>
          <w:p w14:paraId="17782EEE" w14:textId="131C139F" w:rsidR="003D7721" w:rsidRPr="00702A25" w:rsidRDefault="00AF694D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 w:cs="Verdana"/>
                <w:sz w:val="16"/>
                <w:szCs w:val="16"/>
              </w:rPr>
              <w:t>H</w:t>
            </w:r>
            <w:r w:rsidR="00A90D7F">
              <w:rPr>
                <w:rFonts w:ascii="Corbel" w:hAnsi="Corbel" w:cs="Verdana"/>
                <w:sz w:val="16"/>
                <w:szCs w:val="16"/>
              </w:rPr>
              <w:t>eeft</w:t>
            </w:r>
            <w:r>
              <w:rPr>
                <w:rFonts w:ascii="Corbel" w:hAnsi="Corbel" w:cs="Verdana"/>
                <w:sz w:val="16"/>
                <w:szCs w:val="16"/>
              </w:rPr>
              <w:t xml:space="preserve"> u</w:t>
            </w:r>
            <w:r w:rsidR="00A90D7F">
              <w:rPr>
                <w:rFonts w:ascii="Corbel" w:hAnsi="Corbel" w:cs="Verdana"/>
                <w:sz w:val="16"/>
                <w:szCs w:val="16"/>
              </w:rPr>
              <w:t xml:space="preserve"> </w:t>
            </w:r>
            <w:r w:rsidR="00A90D7F" w:rsidRPr="00A90D7F">
              <w:rPr>
                <w:rFonts w:ascii="Corbel" w:hAnsi="Corbel" w:cs="Verdana"/>
                <w:sz w:val="16"/>
                <w:szCs w:val="16"/>
              </w:rPr>
              <w:t xml:space="preserve">een kandidaat aangeboden die een opdracht heeft uitgevoerd waarbinnen hij/zij succesvol een leidende </w:t>
            </w:r>
            <w:proofErr w:type="spellStart"/>
            <w:r w:rsidR="00A90D7F" w:rsidRPr="00A90D7F">
              <w:rPr>
                <w:rFonts w:ascii="Corbel" w:hAnsi="Corbel" w:cs="Verdana"/>
                <w:sz w:val="16"/>
                <w:szCs w:val="16"/>
              </w:rPr>
              <w:t>multi</w:t>
            </w:r>
            <w:proofErr w:type="spellEnd"/>
            <w:r w:rsidR="00A90D7F" w:rsidRPr="00A90D7F">
              <w:rPr>
                <w:rFonts w:ascii="Corbel" w:hAnsi="Corbel" w:cs="Verdana"/>
                <w:sz w:val="16"/>
                <w:szCs w:val="16"/>
              </w:rPr>
              <w:t>-stakeholder managementfunctie in een veranderproject heeft uitgevoerd</w:t>
            </w:r>
            <w:r w:rsidR="00BF2AB4">
              <w:rPr>
                <w:rFonts w:ascii="Corbel" w:hAnsi="Corbel" w:cs="Verdana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78AD0E77" w14:textId="77777777" w:rsidR="003D7721" w:rsidRPr="00554BE9" w:rsidRDefault="00BF2AB4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5555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721" w:rsidRPr="00554B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7721" w:rsidRPr="00554BE9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210D94D" w14:textId="77777777" w:rsidR="003D7721" w:rsidRPr="00133F0C" w:rsidRDefault="00BF2AB4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6113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721" w:rsidRPr="00554BE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7721" w:rsidRPr="00554BE9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3D7721" w:rsidRPr="00554BE9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D7721" w:rsidRPr="00554BE9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3D7721" w:rsidRPr="00376FA8" w14:paraId="0DD89BC2" w14:textId="77777777" w:rsidTr="00613262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F29EF28" w14:textId="77777777" w:rsidR="003D7721" w:rsidRPr="003D7721" w:rsidRDefault="003D7721" w:rsidP="0061326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3D7721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76C8AC7E" w14:textId="77777777" w:rsidR="003D7721" w:rsidRPr="00A019E4" w:rsidRDefault="00BF2AB4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94318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72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7721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B8E4B3F" w14:textId="77777777" w:rsidR="003D7721" w:rsidRPr="00A019E4" w:rsidRDefault="00BF2AB4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90376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72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7721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D7721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D7721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D772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CE971E5" w14:textId="77777777" w:rsidR="003D7721" w:rsidRPr="00A019E4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2C35F5E" w14:textId="77777777" w:rsidR="003D7721" w:rsidRPr="00A019E4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C2E78AF" w14:textId="77777777" w:rsidR="003D7721" w:rsidRPr="00376FA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D7721" w:rsidRPr="00376FA8" w14:paraId="7063EA4A" w14:textId="77777777" w:rsidTr="00BF2AB4">
        <w:trPr>
          <w:trHeight w:val="57"/>
          <w:jc w:val="center"/>
        </w:trPr>
        <w:tc>
          <w:tcPr>
            <w:tcW w:w="5076" w:type="dxa"/>
            <w:shd w:val="clear" w:color="auto" w:fill="auto"/>
          </w:tcPr>
          <w:p w14:paraId="49DC0E35" w14:textId="40DD65E0" w:rsidR="003D7721" w:rsidRPr="003D7721" w:rsidRDefault="003D7721" w:rsidP="0061326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3D7721">
              <w:rPr>
                <w:rFonts w:ascii="Corbel" w:hAnsi="Corbel"/>
                <w:sz w:val="16"/>
                <w:szCs w:val="16"/>
              </w:rPr>
              <w:t xml:space="preserve">In welke periode </w:t>
            </w:r>
            <w:r w:rsidR="00BF2AB4">
              <w:rPr>
                <w:rFonts w:ascii="Corbel" w:hAnsi="Corbel"/>
                <w:sz w:val="16"/>
                <w:szCs w:val="16"/>
              </w:rPr>
              <w:t>is de kandidaat</w:t>
            </w:r>
            <w:r w:rsidRPr="003D7721">
              <w:rPr>
                <w:rFonts w:ascii="Corbel" w:hAnsi="Corbel"/>
                <w:sz w:val="16"/>
                <w:szCs w:val="16"/>
              </w:rPr>
              <w:t xml:space="preserve"> </w:t>
            </w:r>
            <w:r w:rsidR="00BF2AB4">
              <w:rPr>
                <w:rFonts w:ascii="Corbel" w:hAnsi="Corbel"/>
                <w:sz w:val="16"/>
                <w:szCs w:val="16"/>
              </w:rPr>
              <w:t>aangeboden?</w:t>
            </w:r>
          </w:p>
        </w:tc>
        <w:tc>
          <w:tcPr>
            <w:tcW w:w="3941" w:type="dxa"/>
            <w:shd w:val="clear" w:color="auto" w:fill="auto"/>
          </w:tcPr>
          <w:p w14:paraId="1A19F1F4" w14:textId="77777777" w:rsidR="003D7721" w:rsidRPr="00376FA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3D7721" w:rsidRPr="003D7721" w14:paraId="1D63DED8" w14:textId="77777777" w:rsidTr="00613262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4420121E" w14:textId="77777777" w:rsidR="003D7721" w:rsidRPr="003D7721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3D7721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3D7721" w:rsidRPr="001A17B8" w14:paraId="7A6AF9E8" w14:textId="77777777" w:rsidTr="00613262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1B68C50F" w14:textId="77777777" w:rsidR="003D7721" w:rsidRPr="003D7721" w:rsidRDefault="003D7721" w:rsidP="0061326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3D7721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1D5C99F5" w14:textId="77777777" w:rsidR="003D7721" w:rsidRPr="003D7721" w:rsidRDefault="003D7721" w:rsidP="00613262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48B06C0" w14:textId="77777777" w:rsidR="003D7721" w:rsidRPr="003D7721" w:rsidRDefault="003D7721" w:rsidP="00613262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D7721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648EB6CF" w14:textId="77777777" w:rsidR="003D7721" w:rsidRPr="00A019E4" w:rsidRDefault="00BF2AB4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55506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72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7721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20812D7" w14:textId="77777777" w:rsidR="003D7721" w:rsidRPr="001A17B8" w:rsidRDefault="00BF2AB4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3689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721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D7721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D7721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3D7721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D7721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AC7B4AC" w14:textId="77777777" w:rsidR="003D7721" w:rsidRPr="001A17B8" w:rsidRDefault="003D7721" w:rsidP="0061326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7662D15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DFF1D" w14:textId="77777777" w:rsidR="00007C25" w:rsidRDefault="00007C25" w:rsidP="00A57DF0">
      <w:pPr>
        <w:spacing w:line="240" w:lineRule="auto"/>
      </w:pPr>
      <w:r>
        <w:separator/>
      </w:r>
    </w:p>
  </w:endnote>
  <w:endnote w:type="continuationSeparator" w:id="0">
    <w:p w14:paraId="28D861B5" w14:textId="77777777" w:rsidR="00007C25" w:rsidRDefault="00007C25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12DEF36B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0E2D0D64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86538" w14:textId="77777777" w:rsidR="00007C25" w:rsidRDefault="00007C25" w:rsidP="00A57DF0">
      <w:pPr>
        <w:spacing w:line="240" w:lineRule="auto"/>
      </w:pPr>
      <w:r>
        <w:separator/>
      </w:r>
    </w:p>
  </w:footnote>
  <w:footnote w:type="continuationSeparator" w:id="0">
    <w:p w14:paraId="3441F001" w14:textId="77777777" w:rsidR="00007C25" w:rsidRDefault="00007C25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25"/>
    <w:rsid w:val="00007C25"/>
    <w:rsid w:val="00012773"/>
    <w:rsid w:val="00064E11"/>
    <w:rsid w:val="00087AF2"/>
    <w:rsid w:val="000A5C56"/>
    <w:rsid w:val="00100A15"/>
    <w:rsid w:val="00125F21"/>
    <w:rsid w:val="00133F0C"/>
    <w:rsid w:val="001E36FF"/>
    <w:rsid w:val="00217DC3"/>
    <w:rsid w:val="00287178"/>
    <w:rsid w:val="003265BB"/>
    <w:rsid w:val="00376002"/>
    <w:rsid w:val="00376FA8"/>
    <w:rsid w:val="003D7721"/>
    <w:rsid w:val="004045F0"/>
    <w:rsid w:val="0047548D"/>
    <w:rsid w:val="00520270"/>
    <w:rsid w:val="00554BE9"/>
    <w:rsid w:val="00632837"/>
    <w:rsid w:val="00702A25"/>
    <w:rsid w:val="007576F1"/>
    <w:rsid w:val="007650B2"/>
    <w:rsid w:val="007B2A9F"/>
    <w:rsid w:val="008000F4"/>
    <w:rsid w:val="008717DD"/>
    <w:rsid w:val="008A5C68"/>
    <w:rsid w:val="008D6F54"/>
    <w:rsid w:val="00904410"/>
    <w:rsid w:val="00A019E4"/>
    <w:rsid w:val="00A57DF0"/>
    <w:rsid w:val="00A90D7F"/>
    <w:rsid w:val="00AF694D"/>
    <w:rsid w:val="00BE603D"/>
    <w:rsid w:val="00BF2AB4"/>
    <w:rsid w:val="00C12F22"/>
    <w:rsid w:val="00C1799F"/>
    <w:rsid w:val="00CE7F7A"/>
    <w:rsid w:val="00D06D74"/>
    <w:rsid w:val="00D155E8"/>
    <w:rsid w:val="00D82414"/>
    <w:rsid w:val="00E76EC8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074AD"/>
  <w15:docId w15:val="{6D880C9E-BACE-4BC6-924F-DF106AA5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Muller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D66423-E276-41F4-A21A-990F11B74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9</TotalTime>
  <Pages>3</Pages>
  <Words>953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Muller</dc:creator>
  <cp:lastModifiedBy>Emily van der Linden</cp:lastModifiedBy>
  <cp:revision>12</cp:revision>
  <dcterms:created xsi:type="dcterms:W3CDTF">2023-11-07T10:29:00Z</dcterms:created>
  <dcterms:modified xsi:type="dcterms:W3CDTF">2023-12-07T13:16:00Z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