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53239" w14:textId="77777777" w:rsidR="00A12144" w:rsidRPr="00121EB2" w:rsidRDefault="00A12144"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766481CE" w14:textId="77777777" w:rsidR="00A12144" w:rsidRPr="00121EB2" w:rsidRDefault="00A12144"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08D4B885" w14:textId="77777777" w:rsidR="00A12144" w:rsidRPr="002146DC" w:rsidRDefault="00A12144" w:rsidP="00895F3A">
      <w:pPr>
        <w:rPr>
          <w:rFonts w:asciiTheme="minorHAnsi" w:hAnsiTheme="minorHAnsi" w:cstheme="minorHAnsi"/>
          <w:b/>
          <w:sz w:val="22"/>
          <w:szCs w:val="22"/>
        </w:rPr>
      </w:pPr>
    </w:p>
    <w:p w14:paraId="63B78362" w14:textId="747F4558" w:rsidR="00A12144" w:rsidRPr="00D351DC" w:rsidRDefault="00A12144"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w:t>
      </w:r>
      <w:r w:rsidRPr="00D351DC">
        <w:rPr>
          <w:rFonts w:ascii="Calibri" w:hAnsi="Calibri" w:cs="Arial"/>
          <w:b/>
          <w:sz w:val="24"/>
          <w:szCs w:val="24"/>
        </w:rPr>
        <w:t xml:space="preserve">tot de Europese Aanbesteding </w:t>
      </w:r>
      <w:r w:rsidR="00A00D1C" w:rsidRPr="00D351DC">
        <w:rPr>
          <w:rFonts w:ascii="Calibri" w:hAnsi="Calibri" w:cs="Arial"/>
          <w:b/>
          <w:sz w:val="24"/>
          <w:szCs w:val="24"/>
        </w:rPr>
        <w:t>2023-MEU-0606</w:t>
      </w:r>
      <w:r w:rsidRPr="00D351DC">
        <w:rPr>
          <w:rFonts w:ascii="Calibri" w:hAnsi="Calibri" w:cs="Arial"/>
          <w:b/>
          <w:sz w:val="24"/>
          <w:szCs w:val="24"/>
        </w:rPr>
        <w:t xml:space="preserve"> ten behoeve van </w:t>
      </w:r>
      <w:r w:rsidR="00A00D1C" w:rsidRPr="00D351DC">
        <w:rPr>
          <w:rFonts w:ascii="Calibri" w:hAnsi="Calibri" w:cs="Arial"/>
          <w:b/>
          <w:sz w:val="24"/>
          <w:szCs w:val="24"/>
        </w:rPr>
        <w:t xml:space="preserve">Stichting Christelijke </w:t>
      </w:r>
      <w:proofErr w:type="spellStart"/>
      <w:r w:rsidR="00A00D1C" w:rsidRPr="00D351DC">
        <w:rPr>
          <w:rFonts w:ascii="Calibri" w:hAnsi="Calibri" w:cs="Arial"/>
          <w:b/>
          <w:sz w:val="24"/>
          <w:szCs w:val="24"/>
        </w:rPr>
        <w:t>Kindcentra</w:t>
      </w:r>
      <w:proofErr w:type="spellEnd"/>
      <w:r w:rsidR="00A00D1C" w:rsidRPr="00D351DC">
        <w:rPr>
          <w:rFonts w:ascii="Calibri" w:hAnsi="Calibri" w:cs="Arial"/>
          <w:b/>
          <w:sz w:val="24"/>
          <w:szCs w:val="24"/>
        </w:rPr>
        <w:t xml:space="preserve"> Drenthe.</w:t>
      </w:r>
      <w:r w:rsidRPr="00D351DC">
        <w:rPr>
          <w:rFonts w:ascii="Calibri" w:hAnsi="Calibri" w:cs="Arial"/>
          <w:b/>
          <w:sz w:val="24"/>
          <w:szCs w:val="24"/>
        </w:rPr>
        <w:br/>
      </w:r>
    </w:p>
    <w:p w14:paraId="123821DE" w14:textId="77777777" w:rsidR="00A12144" w:rsidRPr="002146DC" w:rsidRDefault="00A12144"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0E77FE45" w14:textId="77777777" w:rsidR="00A12144" w:rsidRPr="002146DC" w:rsidRDefault="00A12144" w:rsidP="00895F3A">
      <w:pPr>
        <w:rPr>
          <w:rFonts w:asciiTheme="minorHAnsi" w:hAnsiTheme="minorHAnsi" w:cstheme="minorHAnsi"/>
          <w:sz w:val="22"/>
          <w:szCs w:val="22"/>
        </w:rPr>
      </w:pPr>
    </w:p>
    <w:p w14:paraId="2C624E85" w14:textId="77777777" w:rsidR="00A12144" w:rsidRPr="002146DC" w:rsidRDefault="00A12144"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526B19A9" w14:textId="77777777" w:rsidR="00A12144" w:rsidRPr="002146DC" w:rsidRDefault="00A12144" w:rsidP="00895F3A">
      <w:pPr>
        <w:keepNext/>
        <w:jc w:val="both"/>
        <w:outlineLvl w:val="5"/>
        <w:rPr>
          <w:rFonts w:asciiTheme="minorHAnsi" w:hAnsiTheme="minorHAnsi" w:cstheme="minorHAnsi"/>
          <w:b/>
          <w:bCs/>
          <w:sz w:val="22"/>
          <w:szCs w:val="22"/>
        </w:rPr>
      </w:pPr>
    </w:p>
    <w:p w14:paraId="71C43DF6" w14:textId="77777777" w:rsidR="00A12144" w:rsidRPr="002146DC" w:rsidRDefault="00A12144"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1089F0D8" w14:textId="77777777" w:rsidR="00A12144" w:rsidRDefault="00A12144"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p>
    <w:p w14:paraId="16E9464B" w14:textId="77777777" w:rsidR="00A12144" w:rsidRPr="002146DC" w:rsidRDefault="00A12144"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0E3A6B17" w14:textId="77777777" w:rsidR="00A12144" w:rsidRPr="002146DC" w:rsidRDefault="00A12144" w:rsidP="00895F3A">
      <w:pPr>
        <w:jc w:val="both"/>
        <w:rPr>
          <w:rFonts w:asciiTheme="minorHAnsi" w:hAnsiTheme="minorHAnsi" w:cstheme="minorHAnsi"/>
          <w:sz w:val="22"/>
          <w:szCs w:val="22"/>
        </w:rPr>
      </w:pPr>
    </w:p>
    <w:p w14:paraId="722AFB8A" w14:textId="77777777" w:rsidR="00A12144" w:rsidRPr="002146DC" w:rsidRDefault="00A12144"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7600C116" w14:textId="77777777" w:rsidR="00A12144" w:rsidRPr="002146DC" w:rsidRDefault="00A12144" w:rsidP="00895F3A">
      <w:pPr>
        <w:rPr>
          <w:rFonts w:asciiTheme="minorHAnsi" w:eastAsia="MS Mincho" w:hAnsiTheme="minorHAnsi" w:cstheme="minorHAnsi"/>
          <w:bCs/>
          <w:sz w:val="22"/>
          <w:szCs w:val="22"/>
        </w:rPr>
      </w:pPr>
    </w:p>
    <w:p w14:paraId="15FC4ED3" w14:textId="77777777" w:rsidR="00A12144" w:rsidRPr="00C0118D" w:rsidRDefault="00A12144"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0B68A270" w14:textId="77777777" w:rsidR="00A12144" w:rsidRPr="00C0118D" w:rsidRDefault="00A12144" w:rsidP="00895F3A">
      <w:pPr>
        <w:ind w:left="426"/>
        <w:rPr>
          <w:rFonts w:asciiTheme="minorHAnsi" w:eastAsia="MS Mincho" w:hAnsiTheme="minorHAnsi" w:cstheme="minorHAnsi"/>
          <w:bCs/>
          <w:sz w:val="22"/>
          <w:szCs w:val="22"/>
        </w:rPr>
      </w:pPr>
    </w:p>
    <w:p w14:paraId="482C557D" w14:textId="77777777" w:rsidR="00A12144" w:rsidRPr="00C0118D" w:rsidRDefault="00A12144"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67D87C17" w14:textId="77777777" w:rsidR="00A12144" w:rsidRPr="00C0118D" w:rsidRDefault="00A12144" w:rsidP="00895F3A">
      <w:pPr>
        <w:ind w:left="426"/>
        <w:rPr>
          <w:rFonts w:asciiTheme="minorHAnsi" w:eastAsia="MS Mincho" w:hAnsiTheme="minorHAnsi" w:cstheme="minorHAnsi"/>
          <w:bCs/>
          <w:sz w:val="22"/>
          <w:szCs w:val="22"/>
        </w:rPr>
      </w:pPr>
    </w:p>
    <w:p w14:paraId="771D7CD5" w14:textId="77777777" w:rsidR="00A12144" w:rsidRPr="000E2408" w:rsidRDefault="00A12144"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D351DC">
        <w:rPr>
          <w:rFonts w:asciiTheme="minorHAnsi" w:eastAsia="MS Mincho" w:hAnsiTheme="minorHAnsi" w:cstheme="minorHAnsi"/>
          <w:bCs/>
          <w:sz w:val="22"/>
          <w:szCs w:val="22"/>
        </w:rPr>
        <w:t xml:space="preserve">circa 60% is van </w:t>
      </w:r>
      <w:r w:rsidRPr="00C0118D">
        <w:rPr>
          <w:rFonts w:asciiTheme="minorHAnsi" w:eastAsia="MS Mincho" w:hAnsiTheme="minorHAnsi" w:cstheme="minorHAnsi"/>
          <w:bCs/>
          <w:sz w:val="22"/>
          <w:szCs w:val="22"/>
        </w:rPr>
        <w:t>de onderhavige opdracht gelet op aard, omzet en omvang.</w:t>
      </w:r>
    </w:p>
    <w:p w14:paraId="414AE899" w14:textId="77777777" w:rsidR="00A12144" w:rsidRDefault="00A12144"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A12144" w14:paraId="14873B00"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71C9FABD" w14:textId="77777777" w:rsidR="00A12144" w:rsidRPr="00BF5D75" w:rsidRDefault="00A1214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6CA51799" w14:textId="77777777" w:rsidR="00A12144" w:rsidRDefault="00A12144"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A12144" w14:paraId="66C6741B"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22EF3090" w14:textId="77777777" w:rsidR="00A12144" w:rsidRPr="00BF5D75" w:rsidRDefault="00A1214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4D26DBAE" w14:textId="77777777" w:rsidR="00A12144" w:rsidRDefault="00A1214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A12144" w14:paraId="66159A5C"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66611E1A" w14:textId="77777777" w:rsidR="00A12144" w:rsidRPr="00BF5D75" w:rsidRDefault="00A1214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36CCB3AC" w14:textId="77777777" w:rsidR="00A12144" w:rsidRDefault="00A12144"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A12144" w14:paraId="0F82C3A0"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5CFA332" w14:textId="77777777" w:rsidR="00A12144" w:rsidRPr="00BF5D75" w:rsidRDefault="00A1214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69B4A4F4" w14:textId="77777777" w:rsidR="00A12144" w:rsidRDefault="00A1214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52292524" w14:textId="77777777" w:rsidR="00A12144" w:rsidRDefault="00A1214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26979A08" w14:textId="77777777" w:rsidR="00A12144" w:rsidRDefault="00A12144" w:rsidP="00BE1A92">
      <w:pPr>
        <w:pStyle w:val="Koptekst"/>
        <w:tabs>
          <w:tab w:val="clear" w:pos="4536"/>
          <w:tab w:val="clear" w:pos="9072"/>
          <w:tab w:val="left" w:pos="1276"/>
        </w:tabs>
        <w:rPr>
          <w:rFonts w:ascii="Calibri" w:hAnsi="Calibri" w:cs="Arial"/>
          <w:sz w:val="22"/>
          <w:szCs w:val="22"/>
        </w:rPr>
        <w:sectPr w:rsidR="00A12144" w:rsidSect="00584A86">
          <w:headerReference w:type="default" r:id="rId8"/>
          <w:footerReference w:type="default" r:id="rId9"/>
          <w:pgSz w:w="11906" w:h="16838" w:code="9"/>
          <w:pgMar w:top="1985" w:right="926" w:bottom="567" w:left="1418" w:header="708" w:footer="708" w:gutter="0"/>
          <w:pgNumType w:start="1"/>
          <w:cols w:space="708"/>
        </w:sectPr>
      </w:pPr>
    </w:p>
    <w:p w14:paraId="20FCF4A2" w14:textId="77777777" w:rsidR="00A12144" w:rsidRPr="005A61C6" w:rsidRDefault="00A12144" w:rsidP="00BE1A92">
      <w:pPr>
        <w:pStyle w:val="Koptekst"/>
        <w:tabs>
          <w:tab w:val="clear" w:pos="4536"/>
          <w:tab w:val="clear" w:pos="9072"/>
          <w:tab w:val="left" w:pos="1276"/>
        </w:tabs>
        <w:rPr>
          <w:rFonts w:ascii="Calibri" w:hAnsi="Calibri" w:cs="Arial"/>
          <w:sz w:val="22"/>
          <w:szCs w:val="22"/>
        </w:rPr>
      </w:pPr>
    </w:p>
    <w:sectPr w:rsidR="00A12144" w:rsidRPr="005A61C6" w:rsidSect="00A12144">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CC776" w14:textId="77777777" w:rsidR="00A12144" w:rsidRDefault="00A12144">
      <w:r>
        <w:separator/>
      </w:r>
    </w:p>
  </w:endnote>
  <w:endnote w:type="continuationSeparator" w:id="0">
    <w:p w14:paraId="028CB354" w14:textId="77777777" w:rsidR="00A12144" w:rsidRDefault="00A12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9DB33" w14:textId="77777777" w:rsidR="00A12144" w:rsidRDefault="00A12144">
    <w:pPr>
      <w:pStyle w:val="Voettekst"/>
    </w:pPr>
    <w:r>
      <w:rPr>
        <w:noProof/>
      </w:rPr>
      <w:drawing>
        <wp:anchor distT="0" distB="0" distL="114300" distR="114300" simplePos="0" relativeHeight="251663360" behindDoc="1" locked="0" layoutInCell="1" allowOverlap="1" wp14:anchorId="4BC08E9B" wp14:editId="352BB550">
          <wp:simplePos x="0" y="0"/>
          <wp:positionH relativeFrom="margin">
            <wp:align>right</wp:align>
          </wp:positionH>
          <wp:positionV relativeFrom="paragraph">
            <wp:posOffset>-247650</wp:posOffset>
          </wp:positionV>
          <wp:extent cx="2346960" cy="463550"/>
          <wp:effectExtent l="0" t="0" r="0" b="0"/>
          <wp:wrapNone/>
          <wp:docPr id="1270059765" name="Afbeelding 1270059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E885B" w14:textId="77777777" w:rsidR="00BF5D75" w:rsidRDefault="00121EB2">
    <w:pPr>
      <w:pStyle w:val="Voettekst"/>
    </w:pPr>
    <w:r>
      <w:rPr>
        <w:noProof/>
      </w:rPr>
      <w:drawing>
        <wp:anchor distT="0" distB="0" distL="114300" distR="114300" simplePos="0" relativeHeight="251660288" behindDoc="1" locked="0" layoutInCell="1" allowOverlap="1" wp14:anchorId="6DB1EC8D" wp14:editId="5DCCDBB3">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1A885" w14:textId="77777777" w:rsidR="00A12144" w:rsidRDefault="00A12144">
      <w:r>
        <w:separator/>
      </w:r>
    </w:p>
  </w:footnote>
  <w:footnote w:type="continuationSeparator" w:id="0">
    <w:p w14:paraId="505221F5" w14:textId="77777777" w:rsidR="00A12144" w:rsidRDefault="00A12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09BF7" w14:textId="77777777" w:rsidR="00A12144" w:rsidRDefault="00A12144">
    <w:pPr>
      <w:pStyle w:val="Koptekst"/>
    </w:pPr>
    <w:r>
      <w:rPr>
        <w:noProof/>
      </w:rPr>
      <w:drawing>
        <wp:anchor distT="0" distB="0" distL="114300" distR="114300" simplePos="0" relativeHeight="251662336" behindDoc="1" locked="0" layoutInCell="1" allowOverlap="1" wp14:anchorId="4E5B31CA" wp14:editId="1B92046D">
          <wp:simplePos x="0" y="0"/>
          <wp:positionH relativeFrom="margin">
            <wp:align>left</wp:align>
          </wp:positionH>
          <wp:positionV relativeFrom="paragraph">
            <wp:posOffset>-154305</wp:posOffset>
          </wp:positionV>
          <wp:extent cx="1694815" cy="658495"/>
          <wp:effectExtent l="0" t="0" r="635" b="8255"/>
          <wp:wrapNone/>
          <wp:docPr id="1911129560" name="Afbeelding 191112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664B3" w14:textId="77777777" w:rsidR="00121EB2" w:rsidRDefault="00121EB2">
    <w:pPr>
      <w:pStyle w:val="Koptekst"/>
    </w:pPr>
    <w:r>
      <w:rPr>
        <w:noProof/>
      </w:rPr>
      <w:drawing>
        <wp:anchor distT="0" distB="0" distL="114300" distR="114300" simplePos="0" relativeHeight="251659264" behindDoc="1" locked="0" layoutInCell="1" allowOverlap="1" wp14:anchorId="68D79234" wp14:editId="3110D46B">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1510560">
    <w:abstractNumId w:val="2"/>
  </w:num>
  <w:num w:numId="2" w16cid:durableId="303700948">
    <w:abstractNumId w:val="1"/>
  </w:num>
  <w:num w:numId="3" w16cid:durableId="15355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1984"/>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7E739F"/>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00D1C"/>
    <w:rsid w:val="00A116FE"/>
    <w:rsid w:val="00A12144"/>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351DC"/>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75CF9"/>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231</Words>
  <Characters>1429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Leonieke Westra</cp:lastModifiedBy>
  <cp:revision>3</cp:revision>
  <cp:lastPrinted>2011-04-29T11:47:00Z</cp:lastPrinted>
  <dcterms:created xsi:type="dcterms:W3CDTF">2023-06-02T07:11:00Z</dcterms:created>
  <dcterms:modified xsi:type="dcterms:W3CDTF">2023-06-16T12:43:00Z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