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6D640144" w:rsidR="0074367D" w:rsidRDefault="00782A8C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09171A9" wp14:editId="6C628DDC">
          <wp:simplePos x="0" y="0"/>
          <wp:positionH relativeFrom="margin">
            <wp:posOffset>4808220</wp:posOffset>
          </wp:positionH>
          <wp:positionV relativeFrom="page">
            <wp:posOffset>312420</wp:posOffset>
          </wp:positionV>
          <wp:extent cx="1677882" cy="510432"/>
          <wp:effectExtent l="0" t="0" r="0" b="4445"/>
          <wp:wrapThrough wrapText="bothSides">
            <wp:wrapPolygon edited="0">
              <wp:start x="0" y="0"/>
              <wp:lineTo x="0" y="20981"/>
              <wp:lineTo x="21338" y="20981"/>
              <wp:lineTo x="21338" y="0"/>
              <wp:lineTo x="0" y="0"/>
            </wp:wrapPolygon>
          </wp:wrapThrough>
          <wp:docPr id="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73571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882" cy="510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6594E62070646AFA21BFAAA0E5C23" ma:contentTypeVersion="4" ma:contentTypeDescription="Een nieuw document maken." ma:contentTypeScope="" ma:versionID="c4920701c4d0ef46687fa507d5bc4569">
  <xsd:schema xmlns:xsd="http://www.w3.org/2001/XMLSchema" xmlns:xs="http://www.w3.org/2001/XMLSchema" xmlns:p="http://schemas.microsoft.com/office/2006/metadata/properties" xmlns:ns2="b2237773-3055-428f-8ff8-7539aad85502" targetNamespace="http://schemas.microsoft.com/office/2006/metadata/properties" ma:root="true" ma:fieldsID="c2e6c12939492f8b41d9a7ed93921127" ns2:_="">
    <xsd:import namespace="b2237773-3055-428f-8ff8-7539aad85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37773-3055-428f-8ff8-7539aad85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36A6B4-661B-4A91-BE20-D30648530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37773-3055-428f-8ff8-7539aad8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Short_report.dotx</Template>
  <TotalTime>3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Dionne Bakker</cp:lastModifiedBy>
  <cp:revision>6</cp:revision>
  <cp:lastPrinted>2016-09-08T07:41:00Z</cp:lastPrinted>
  <dcterms:created xsi:type="dcterms:W3CDTF">2022-04-05T10:43:00Z</dcterms:created>
  <dcterms:modified xsi:type="dcterms:W3CDTF">2023-03-10T11:01:00Z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0x0101005096594E62070646AFA21BFAAA0E5C23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