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989F7" w14:textId="348D06DA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6A9E7935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14118887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C9CD419" w14:textId="7E337EFF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330664CC" w14:textId="77777777" w:rsidR="00395C7F" w:rsidRPr="00395C7F" w:rsidRDefault="00395C7F" w:rsidP="00395C7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395C7F">
              <w:rPr>
                <w:rFonts w:ascii="Corbel" w:hAnsi="Corbel" w:cs="Verdana"/>
                <w:color w:val="FFFFFF" w:themeColor="background1"/>
                <w:szCs w:val="18"/>
              </w:rPr>
              <w:t>Inschrijver heeft in de afgelopen 36 maanden bij één of meerdere referentie-organisaties bij herhaling grote volumes onverpakt diervoer en onverpakt bodembedekkingsmateriaal naar tevredenheid geleverd, waarbij de minimale afname per jaar is:</w:t>
            </w:r>
          </w:p>
          <w:p w14:paraId="1755C2CC" w14:textId="77777777" w:rsidR="00395C7F" w:rsidRPr="00395C7F" w:rsidRDefault="00395C7F" w:rsidP="00395C7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395C7F">
              <w:rPr>
                <w:rFonts w:ascii="Corbel" w:hAnsi="Corbel" w:cs="Verdana"/>
                <w:color w:val="FFFFFF" w:themeColor="background1"/>
                <w:szCs w:val="18"/>
              </w:rPr>
              <w:t>-</w:t>
            </w:r>
            <w:r w:rsidRPr="00395C7F">
              <w:rPr>
                <w:rFonts w:ascii="Corbel" w:hAnsi="Corbel" w:cs="Verdana"/>
                <w:color w:val="FFFFFF" w:themeColor="background1"/>
                <w:szCs w:val="18"/>
              </w:rPr>
              <w:tab/>
              <w:t>4000 balen (15-25 kg) weidehooi – vrij van stof, schimmel en Jacobskruid</w:t>
            </w:r>
          </w:p>
          <w:p w14:paraId="501EDA09" w14:textId="77777777" w:rsidR="00395C7F" w:rsidRPr="00395C7F" w:rsidRDefault="00395C7F" w:rsidP="00395C7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395C7F">
              <w:rPr>
                <w:rFonts w:ascii="Corbel" w:hAnsi="Corbel" w:cs="Verdana"/>
                <w:color w:val="FFFFFF" w:themeColor="background1"/>
                <w:szCs w:val="18"/>
              </w:rPr>
              <w:t>-</w:t>
            </w:r>
            <w:r w:rsidRPr="00395C7F">
              <w:rPr>
                <w:rFonts w:ascii="Corbel" w:hAnsi="Corbel" w:cs="Verdana"/>
                <w:color w:val="FFFFFF" w:themeColor="background1"/>
                <w:szCs w:val="18"/>
              </w:rPr>
              <w:tab/>
              <w:t>2000 balen (15-25 kg) tarwestro</w:t>
            </w:r>
          </w:p>
          <w:p w14:paraId="0781A7DD" w14:textId="4A9F6183" w:rsidR="00D155E8" w:rsidRPr="00A57DF0" w:rsidRDefault="00395C7F" w:rsidP="00395C7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395C7F">
              <w:rPr>
                <w:rFonts w:ascii="Corbel" w:hAnsi="Corbel" w:cs="Verdana"/>
                <w:color w:val="FFFFFF" w:themeColor="background1"/>
                <w:szCs w:val="18"/>
              </w:rPr>
              <w:t>-</w:t>
            </w:r>
            <w:r w:rsidRPr="00395C7F">
              <w:rPr>
                <w:rFonts w:ascii="Corbel" w:hAnsi="Corbel" w:cs="Verdana"/>
                <w:color w:val="FFFFFF" w:themeColor="background1"/>
                <w:szCs w:val="18"/>
              </w:rPr>
              <w:tab/>
              <w:t>10 balen (250-300 kg) kuilgras</w:t>
            </w:r>
          </w:p>
        </w:tc>
      </w:tr>
      <w:tr w:rsidR="00D82414" w:rsidRPr="001A17B8" w14:paraId="6283336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FAF623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65769D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73E521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E57739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BF985A0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E881FF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0AA0EF1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CDF372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A52EED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AA17FA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369474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70C0A0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E92CD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15807C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8E1856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EC89DB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35B36E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2FD01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A4DBD1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CC4B90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D568942" w14:textId="42D35032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76330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976330">
              <w:rPr>
                <w:rFonts w:ascii="Corbel" w:hAnsi="Corbel"/>
                <w:sz w:val="16"/>
                <w:szCs w:val="16"/>
              </w:rPr>
              <w:t xml:space="preserve"> </w:t>
            </w:r>
            <w:r w:rsidRPr="00976330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BDC8DC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387A9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37AEB5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1FAC270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C0249C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D56AA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6A53B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619E69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B05CF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EC34D7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2B421A0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21374B2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BF2D5F0" w14:textId="77777777" w:rsidR="007408E1" w:rsidRPr="007408E1" w:rsidRDefault="00E516B8" w:rsidP="007408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08E1"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C81087" w:rsidRPr="007408E1">
              <w:rPr>
                <w:rFonts w:ascii="Corbel" w:hAnsi="Corbel"/>
                <w:sz w:val="16"/>
                <w:szCs w:val="16"/>
              </w:rPr>
              <w:t xml:space="preserve">bij de referentie-organisatie bij herhaling grote </w:t>
            </w:r>
            <w:r w:rsidR="00FD5B75" w:rsidRPr="007408E1">
              <w:rPr>
                <w:rFonts w:ascii="Corbel" w:hAnsi="Corbel"/>
                <w:sz w:val="16"/>
                <w:szCs w:val="16"/>
              </w:rPr>
              <w:t xml:space="preserve">volumes onverpakt diervoer en </w:t>
            </w:r>
            <w:r w:rsidR="00227B6A" w:rsidRPr="007408E1">
              <w:rPr>
                <w:rFonts w:ascii="Corbel" w:hAnsi="Corbel"/>
                <w:sz w:val="16"/>
                <w:szCs w:val="16"/>
              </w:rPr>
              <w:t>onverpakt bodembedekkingsmateriaal</w:t>
            </w:r>
            <w:r w:rsidR="00175B04" w:rsidRPr="007408E1">
              <w:rPr>
                <w:rFonts w:ascii="Corbel" w:hAnsi="Corbel"/>
                <w:sz w:val="16"/>
                <w:szCs w:val="16"/>
              </w:rPr>
              <w:t xml:space="preserve"> naar tevredenheid geleverd, </w:t>
            </w:r>
            <w:r w:rsidR="007408E1" w:rsidRPr="007408E1">
              <w:rPr>
                <w:rFonts w:ascii="Corbel" w:hAnsi="Corbel"/>
                <w:sz w:val="16"/>
                <w:szCs w:val="16"/>
              </w:rPr>
              <w:t>waarbij de minimale afname per jaar is:</w:t>
            </w:r>
          </w:p>
          <w:p w14:paraId="7E060F55" w14:textId="5EDFB92C" w:rsidR="007408E1" w:rsidRPr="007408E1" w:rsidRDefault="007408E1" w:rsidP="007408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08E1">
              <w:rPr>
                <w:rFonts w:ascii="Corbel" w:hAnsi="Corbel"/>
                <w:sz w:val="16"/>
                <w:szCs w:val="16"/>
              </w:rPr>
              <w:t>-</w:t>
            </w:r>
            <w:r w:rsidR="00384247">
              <w:rPr>
                <w:rFonts w:ascii="Corbel" w:hAnsi="Corbel"/>
                <w:sz w:val="16"/>
                <w:szCs w:val="16"/>
              </w:rPr>
              <w:t xml:space="preserve"> </w:t>
            </w:r>
            <w:r w:rsidRPr="007408E1">
              <w:rPr>
                <w:rFonts w:ascii="Corbel" w:hAnsi="Corbel"/>
                <w:sz w:val="16"/>
                <w:szCs w:val="16"/>
              </w:rPr>
              <w:t>4000 balen (15-25 kg) weidehooi – vrij van stof, schimmel en Jacobskruid</w:t>
            </w:r>
          </w:p>
          <w:p w14:paraId="49872418" w14:textId="47CFACD1" w:rsidR="007408E1" w:rsidRPr="007408E1" w:rsidRDefault="007408E1" w:rsidP="007408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408E1">
              <w:rPr>
                <w:rFonts w:ascii="Corbel" w:hAnsi="Corbel"/>
                <w:sz w:val="16"/>
                <w:szCs w:val="16"/>
              </w:rPr>
              <w:t>-</w:t>
            </w:r>
            <w:r w:rsidR="00384247">
              <w:rPr>
                <w:rFonts w:ascii="Corbel" w:hAnsi="Corbel"/>
                <w:sz w:val="16"/>
                <w:szCs w:val="16"/>
              </w:rPr>
              <w:t xml:space="preserve"> </w:t>
            </w:r>
            <w:r w:rsidRPr="007408E1">
              <w:rPr>
                <w:rFonts w:ascii="Corbel" w:hAnsi="Corbel"/>
                <w:sz w:val="16"/>
                <w:szCs w:val="16"/>
              </w:rPr>
              <w:t>2000 balen (15-25 kg) tarwestro</w:t>
            </w:r>
          </w:p>
          <w:p w14:paraId="7DA337E0" w14:textId="0525B3FB" w:rsidR="00702A25" w:rsidRPr="00F17046" w:rsidRDefault="007408E1" w:rsidP="007408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yellow"/>
              </w:rPr>
            </w:pPr>
            <w:r w:rsidRPr="007408E1">
              <w:rPr>
                <w:rFonts w:ascii="Corbel" w:hAnsi="Corbel"/>
                <w:sz w:val="16"/>
                <w:szCs w:val="16"/>
              </w:rPr>
              <w:t>-</w:t>
            </w:r>
            <w:r w:rsidR="00384247">
              <w:rPr>
                <w:rFonts w:ascii="Corbel" w:hAnsi="Corbel"/>
                <w:sz w:val="16"/>
                <w:szCs w:val="16"/>
              </w:rPr>
              <w:t xml:space="preserve"> </w:t>
            </w:r>
            <w:r w:rsidRPr="007408E1">
              <w:rPr>
                <w:rFonts w:ascii="Corbel" w:hAnsi="Corbel"/>
                <w:sz w:val="16"/>
                <w:szCs w:val="16"/>
              </w:rPr>
              <w:t>10 balen (250-300 kg) kuilgras</w:t>
            </w:r>
          </w:p>
        </w:tc>
        <w:tc>
          <w:tcPr>
            <w:tcW w:w="3941" w:type="dxa"/>
            <w:shd w:val="clear" w:color="auto" w:fill="auto"/>
          </w:tcPr>
          <w:p w14:paraId="11D478B7" w14:textId="3C07C770" w:rsidR="00326828" w:rsidRPr="00452FFF" w:rsidRDefault="00384247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452F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452F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452FFF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452FFF">
              <w:rPr>
                <w:rFonts w:ascii="Corbel" w:eastAsia="MS Gothic" w:hAnsi="Corbel"/>
                <w:sz w:val="16"/>
                <w:szCs w:val="16"/>
              </w:rPr>
              <w:t>, aantallen:</w:t>
            </w:r>
          </w:p>
          <w:p w14:paraId="0B4E85E7" w14:textId="2CF79DB6" w:rsidR="00326828" w:rsidRDefault="00850ADB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326828" w:rsidRPr="00326828">
              <w:rPr>
                <w:rFonts w:ascii="Corbel" w:eastAsia="MS Gothic" w:hAnsi="Corbel"/>
                <w:sz w:val="16"/>
                <w:szCs w:val="16"/>
              </w:rPr>
              <w:t xml:space="preserve">Balen </w:t>
            </w:r>
            <w:r w:rsidR="00452FFF">
              <w:rPr>
                <w:rFonts w:ascii="Corbel" w:eastAsia="MS Gothic" w:hAnsi="Corbel"/>
                <w:sz w:val="16"/>
                <w:szCs w:val="16"/>
              </w:rPr>
              <w:t>w</w:t>
            </w:r>
            <w:r w:rsidR="00326828" w:rsidRPr="00326828">
              <w:rPr>
                <w:rFonts w:ascii="Corbel" w:eastAsia="MS Gothic" w:hAnsi="Corbel"/>
                <w:sz w:val="16"/>
                <w:szCs w:val="16"/>
              </w:rPr>
              <w:t>eidehooi</w:t>
            </w:r>
          </w:p>
          <w:p w14:paraId="0F2960D0" w14:textId="27FD4739" w:rsidR="00452FFF" w:rsidRDefault="00850ADB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452FFF">
              <w:rPr>
                <w:rFonts w:ascii="Corbel" w:eastAsia="MS Gothic" w:hAnsi="Corbel"/>
                <w:sz w:val="16"/>
                <w:szCs w:val="16"/>
              </w:rPr>
              <w:t>Balen tarwestro</w:t>
            </w:r>
          </w:p>
          <w:p w14:paraId="7AAE27A9" w14:textId="5848B5BC" w:rsidR="00326828" w:rsidRDefault="00850ADB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452FFF" w:rsidRPr="00452FFF">
              <w:rPr>
                <w:rFonts w:ascii="Corbel" w:eastAsia="MS Gothic" w:hAnsi="Corbel"/>
                <w:sz w:val="16"/>
                <w:szCs w:val="16"/>
              </w:rPr>
              <w:t>Balen k</w:t>
            </w:r>
            <w:r w:rsidR="00326828" w:rsidRPr="00452FFF">
              <w:rPr>
                <w:rFonts w:ascii="Corbel" w:eastAsia="MS Gothic" w:hAnsi="Corbel"/>
                <w:sz w:val="16"/>
                <w:szCs w:val="16"/>
              </w:rPr>
              <w:t>uilgras</w:t>
            </w:r>
          </w:p>
          <w:p w14:paraId="27E54578" w14:textId="77777777" w:rsidR="00326828" w:rsidRPr="00133F0C" w:rsidRDefault="0032682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</w:p>
          <w:p w14:paraId="13578FE0" w14:textId="77777777" w:rsidR="00702A25" w:rsidRPr="00133F0C" w:rsidRDefault="00384247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850AD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850ADB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850ADB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850ADB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850ADB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850AD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850ADB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650B2" w:rsidRPr="001A17B8" w14:paraId="0A77DB5F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A804E87" w14:textId="2EDABFEE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976330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976330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7514C3C" w14:textId="77777777" w:rsidR="00376FA8" w:rsidRPr="00A019E4" w:rsidRDefault="00384247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14E686AC" w14:textId="7BDFC360" w:rsidR="007650B2" w:rsidRPr="00A019E4" w:rsidRDefault="00384247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AC92509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9EBF15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15695E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EA77CF0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3278309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DDAD198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59BA5A2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1A70D4AD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8509032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F2E238F" w14:textId="071B1F84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76330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976330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976330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 w:rsidRPr="00976330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976330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976330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976330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5817162A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8BA34C9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A87A93B" w14:textId="77777777" w:rsidR="00376FA8" w:rsidRPr="00A019E4" w:rsidRDefault="00384247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1742EB2" w14:textId="77777777" w:rsidR="007650B2" w:rsidRPr="001A17B8" w:rsidRDefault="00384247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13062F2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5B87D12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CA05" w14:textId="77777777" w:rsidR="004329EE" w:rsidRDefault="004329EE" w:rsidP="00A57DF0">
      <w:pPr>
        <w:spacing w:line="240" w:lineRule="auto"/>
      </w:pPr>
      <w:r>
        <w:separator/>
      </w:r>
    </w:p>
  </w:endnote>
  <w:endnote w:type="continuationSeparator" w:id="0">
    <w:p w14:paraId="2A1ECD64" w14:textId="77777777" w:rsidR="004329EE" w:rsidRDefault="004329EE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1BDB48C2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682EDBA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23DA9" w14:textId="77777777" w:rsidR="004329EE" w:rsidRDefault="004329EE" w:rsidP="00A57DF0">
      <w:pPr>
        <w:spacing w:line="240" w:lineRule="auto"/>
      </w:pPr>
      <w:r>
        <w:separator/>
      </w:r>
    </w:p>
  </w:footnote>
  <w:footnote w:type="continuationSeparator" w:id="0">
    <w:p w14:paraId="5A9ACF56" w14:textId="77777777" w:rsidR="004329EE" w:rsidRDefault="004329EE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94E1816"/>
    <w:multiLevelType w:val="hybridMultilevel"/>
    <w:tmpl w:val="E8AA70DE"/>
    <w:lvl w:ilvl="0" w:tplc="30CA0D1A">
      <w:start w:val="21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801388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B7"/>
    <w:rsid w:val="0004437C"/>
    <w:rsid w:val="00064E11"/>
    <w:rsid w:val="00087AF2"/>
    <w:rsid w:val="000A5C56"/>
    <w:rsid w:val="00100A15"/>
    <w:rsid w:val="00125F21"/>
    <w:rsid w:val="00133F0C"/>
    <w:rsid w:val="00175B04"/>
    <w:rsid w:val="001E36FF"/>
    <w:rsid w:val="00227B6A"/>
    <w:rsid w:val="00287178"/>
    <w:rsid w:val="003265BB"/>
    <w:rsid w:val="00326828"/>
    <w:rsid w:val="00376002"/>
    <w:rsid w:val="00376FA8"/>
    <w:rsid w:val="00384247"/>
    <w:rsid w:val="00395C7F"/>
    <w:rsid w:val="004045F0"/>
    <w:rsid w:val="004329EE"/>
    <w:rsid w:val="00452FFF"/>
    <w:rsid w:val="0047548D"/>
    <w:rsid w:val="00520270"/>
    <w:rsid w:val="005A13A2"/>
    <w:rsid w:val="00632837"/>
    <w:rsid w:val="006F0D5C"/>
    <w:rsid w:val="00702A25"/>
    <w:rsid w:val="007408E1"/>
    <w:rsid w:val="007576F1"/>
    <w:rsid w:val="007650B2"/>
    <w:rsid w:val="007B2A9F"/>
    <w:rsid w:val="00850ADB"/>
    <w:rsid w:val="008717DD"/>
    <w:rsid w:val="008A5C68"/>
    <w:rsid w:val="008C325C"/>
    <w:rsid w:val="00904410"/>
    <w:rsid w:val="00976330"/>
    <w:rsid w:val="00A019E4"/>
    <w:rsid w:val="00A57DF0"/>
    <w:rsid w:val="00A97AB7"/>
    <w:rsid w:val="00C12F22"/>
    <w:rsid w:val="00C81087"/>
    <w:rsid w:val="00CE7F7A"/>
    <w:rsid w:val="00D06D74"/>
    <w:rsid w:val="00D155E8"/>
    <w:rsid w:val="00D82414"/>
    <w:rsid w:val="00E516B8"/>
    <w:rsid w:val="00E76EC8"/>
    <w:rsid w:val="00F17046"/>
    <w:rsid w:val="00FD5B75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38CB"/>
  <w15:docId w15:val="{6C65D3E4-1094-4FB5-85DA-1196EE81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43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437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437C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43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437C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elaSadal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D1A10FFE-18BA-437C-B0B5-6B4E3C232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14</TotalTime>
  <Pages>1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Mauela Sadal</dc:creator>
  <cp:lastModifiedBy>Manuela Sadal</cp:lastModifiedBy>
  <cp:revision>18</cp:revision>
  <dcterms:created xsi:type="dcterms:W3CDTF">2023-08-28T11:58:00Z</dcterms:created>
  <dcterms:modified xsi:type="dcterms:W3CDTF">2023-09-26T14:16:00Z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