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56FC" w14:textId="0D003CEC" w:rsidR="00661EC2" w:rsidRPr="005760E9" w:rsidRDefault="00321DF4" w:rsidP="00762E95">
      <w:pPr>
        <w:rPr>
          <w:rFonts w:eastAsia="Times New Roman" w:cs="Segoe UI"/>
          <w:b/>
          <w:bCs/>
          <w:sz w:val="28"/>
          <w:szCs w:val="28"/>
          <w:lang w:eastAsia="nl-NL"/>
        </w:rPr>
      </w:pPr>
      <w:r w:rsidRPr="005760E9">
        <w:rPr>
          <w:rFonts w:eastAsia="Times New Roman" w:cs="Segoe UI"/>
          <w:b/>
          <w:bCs/>
          <w:sz w:val="28"/>
          <w:szCs w:val="28"/>
          <w:lang w:eastAsia="nl-NL"/>
        </w:rPr>
        <w:t xml:space="preserve">Bijlage 1: </w:t>
      </w:r>
      <w:r w:rsidR="00C9595A" w:rsidRPr="005760E9">
        <w:rPr>
          <w:rFonts w:eastAsia="Times New Roman" w:cs="Segoe UI"/>
          <w:b/>
          <w:bCs/>
          <w:sz w:val="28"/>
          <w:szCs w:val="28"/>
          <w:lang w:eastAsia="nl-NL"/>
        </w:rPr>
        <w:t>Vragenlijst</w:t>
      </w:r>
      <w:r w:rsidR="005760E9">
        <w:rPr>
          <w:rFonts w:eastAsia="Times New Roman" w:cs="Segoe UI"/>
          <w:b/>
          <w:bCs/>
          <w:sz w:val="28"/>
          <w:szCs w:val="28"/>
          <w:lang w:eastAsia="nl-NL"/>
        </w:rPr>
        <w:t xml:space="preserve"> (om in te vullen)</w:t>
      </w:r>
    </w:p>
    <w:p w14:paraId="14E797AD" w14:textId="77777777" w:rsidR="00C9595A" w:rsidRPr="00DF29DE" w:rsidRDefault="00C9595A" w:rsidP="00762E95">
      <w:pPr>
        <w:rPr>
          <w:rFonts w:eastAsia="Times New Roman" w:cs="Segoe UI"/>
          <w:sz w:val="22"/>
          <w:szCs w:val="22"/>
          <w:lang w:eastAsia="nl-NL"/>
        </w:rPr>
      </w:pPr>
    </w:p>
    <w:p w14:paraId="051DCD1D" w14:textId="75406185" w:rsidR="00B9360B" w:rsidRPr="00DF29DE" w:rsidRDefault="00B9360B" w:rsidP="00762E95">
      <w:pPr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 xml:space="preserve">U 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>wordt gevraagd om onderstaande vragen te beantwoorden</w:t>
      </w:r>
      <w:r w:rsidRPr="00DF29DE">
        <w:rPr>
          <w:rFonts w:eastAsia="Times New Roman" w:cs="Segoe UI"/>
          <w:sz w:val="22"/>
          <w:szCs w:val="22"/>
          <w:lang w:eastAsia="nl-NL"/>
        </w:rPr>
        <w:t xml:space="preserve"> in relatie tot het gesteld in het Marktconsultatiedocument en bijlage 2 Visiedocument </w:t>
      </w:r>
      <w:r w:rsidR="005760E9">
        <w:rPr>
          <w:rFonts w:eastAsia="Times New Roman" w:cs="Segoe UI"/>
          <w:sz w:val="22"/>
          <w:szCs w:val="22"/>
          <w:lang w:eastAsia="nl-NL"/>
        </w:rPr>
        <w:t>positionering van het studenteninformatiesysteem binnen het onderwijsconcept en applicatielandschap van Firda.</w:t>
      </w:r>
    </w:p>
    <w:p w14:paraId="6E379743" w14:textId="77777777" w:rsidR="00B9360B" w:rsidRPr="00DF29DE" w:rsidRDefault="00B9360B" w:rsidP="00762E95">
      <w:pPr>
        <w:rPr>
          <w:rFonts w:eastAsia="Times New Roman" w:cs="Segoe UI"/>
          <w:sz w:val="22"/>
          <w:szCs w:val="22"/>
          <w:lang w:eastAsia="nl-NL"/>
        </w:rPr>
      </w:pPr>
    </w:p>
    <w:p w14:paraId="429C2087" w14:textId="716942E1" w:rsidR="00C9595A" w:rsidRPr="00DF29DE" w:rsidRDefault="00321DF4" w:rsidP="00762E95">
      <w:pPr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Uw antwoorden worden vertrouwelijk behandeld door Firda. Zie daarvoor het marktconsultatiedocument.</w:t>
      </w:r>
    </w:p>
    <w:p w14:paraId="1BD4CEF8" w14:textId="77777777" w:rsidR="00B9360B" w:rsidRPr="00DF29DE" w:rsidRDefault="00B9360B" w:rsidP="00762E95">
      <w:pPr>
        <w:rPr>
          <w:rFonts w:eastAsia="Times New Roman" w:cs="Segoe UI"/>
          <w:sz w:val="22"/>
          <w:szCs w:val="22"/>
          <w:lang w:eastAsia="nl-NL"/>
        </w:rPr>
      </w:pPr>
    </w:p>
    <w:p w14:paraId="222040E6" w14:textId="65B2EA56" w:rsidR="00C9595A" w:rsidRPr="00DF29DE" w:rsidRDefault="00C9595A" w:rsidP="00762E95">
      <w:pPr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U kunt net zoveel ruimte gebruiken voor uw antwoord als u nodig heeft.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 Licht uw antwoorden toe.</w:t>
      </w:r>
      <w:r w:rsidR="00321DF4" w:rsidRPr="00DF29DE">
        <w:rPr>
          <w:rFonts w:eastAsia="Times New Roman" w:cs="Segoe UI"/>
          <w:sz w:val="22"/>
          <w:szCs w:val="22"/>
          <w:lang w:eastAsia="nl-NL"/>
        </w:rPr>
        <w:t xml:space="preserve"> Indien sprake is van bedrijfsvertrouwelijke informatie verzoekt Firda dat te vermelden om te voorkomen dat die informatie in aanbestedingsstukken terecht komt.</w:t>
      </w:r>
    </w:p>
    <w:p w14:paraId="0CEBC630" w14:textId="77777777" w:rsidR="00B9360B" w:rsidRPr="00DF29DE" w:rsidRDefault="00B9360B" w:rsidP="00762E95">
      <w:pPr>
        <w:rPr>
          <w:rFonts w:eastAsia="Times New Roman" w:cs="Segoe UI"/>
          <w:sz w:val="22"/>
          <w:szCs w:val="22"/>
          <w:lang w:eastAsia="nl-NL"/>
        </w:rPr>
      </w:pPr>
    </w:p>
    <w:p w14:paraId="54381C12" w14:textId="2B708EF2" w:rsidR="00B9360B" w:rsidRPr="00DF29DE" w:rsidRDefault="00B9360B" w:rsidP="00762E95">
      <w:pPr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U kunt de ingevulde bijlage verzenden via TenderNed-Berichten.</w:t>
      </w:r>
    </w:p>
    <w:p w14:paraId="105B4F9A" w14:textId="77777777" w:rsidR="00C9595A" w:rsidRPr="00DF29DE" w:rsidRDefault="00C9595A" w:rsidP="00762E95">
      <w:pPr>
        <w:rPr>
          <w:rFonts w:cs="Segoe UI"/>
          <w:sz w:val="22"/>
          <w:szCs w:val="22"/>
        </w:rPr>
      </w:pPr>
    </w:p>
    <w:p w14:paraId="0F56B872" w14:textId="77777777" w:rsidR="00594F5A" w:rsidRPr="00DF29DE" w:rsidRDefault="00594F5A">
      <w:pPr>
        <w:spacing w:line="240" w:lineRule="atLeast"/>
        <w:rPr>
          <w:rFonts w:cs="Segoe UI"/>
          <w:b/>
          <w:bCs/>
          <w:sz w:val="22"/>
          <w:szCs w:val="22"/>
        </w:rPr>
      </w:pPr>
      <w:r w:rsidRPr="00DF29DE">
        <w:rPr>
          <w:rFonts w:cs="Segoe UI"/>
          <w:b/>
          <w:bCs/>
          <w:sz w:val="22"/>
          <w:szCs w:val="22"/>
        </w:rPr>
        <w:br w:type="page"/>
      </w:r>
    </w:p>
    <w:p w14:paraId="4B3ED10B" w14:textId="6D6D25F9" w:rsidR="00C9595A" w:rsidRPr="00DF29DE" w:rsidRDefault="00C9595A" w:rsidP="00762E95">
      <w:pPr>
        <w:rPr>
          <w:rFonts w:eastAsia="Times New Roman" w:cs="Segoe UI"/>
          <w:sz w:val="22"/>
          <w:szCs w:val="22"/>
          <w:lang w:eastAsia="nl-NL"/>
        </w:rPr>
      </w:pPr>
      <w:r w:rsidRPr="005760E9">
        <w:rPr>
          <w:rFonts w:eastAsia="Times New Roman" w:cs="Segoe UI"/>
          <w:b/>
          <w:bCs/>
          <w:sz w:val="22"/>
          <w:szCs w:val="22"/>
          <w:lang w:eastAsia="nl-NL"/>
        </w:rPr>
        <w:lastRenderedPageBreak/>
        <w:t>Naam leverancier</w:t>
      </w:r>
      <w:r w:rsidRPr="00DF29DE">
        <w:rPr>
          <w:rFonts w:eastAsia="Times New Roman" w:cs="Segoe UI"/>
          <w:sz w:val="22"/>
          <w:szCs w:val="22"/>
          <w:lang w:eastAsia="nl-NL"/>
        </w:rPr>
        <w:t>: &lt;</w:t>
      </w:r>
      <w:r w:rsidRPr="005760E9">
        <w:rPr>
          <w:rFonts w:eastAsia="Times New Roman" w:cs="Segoe UI"/>
          <w:sz w:val="22"/>
          <w:szCs w:val="22"/>
          <w:highlight w:val="yellow"/>
          <w:lang w:eastAsia="nl-NL"/>
        </w:rPr>
        <w:t>invullen</w:t>
      </w:r>
      <w:r w:rsidRPr="00DF29DE">
        <w:rPr>
          <w:rFonts w:eastAsia="Times New Roman" w:cs="Segoe UI"/>
          <w:sz w:val="22"/>
          <w:szCs w:val="22"/>
          <w:lang w:eastAsia="nl-NL"/>
        </w:rPr>
        <w:t>&gt;</w:t>
      </w:r>
    </w:p>
    <w:p w14:paraId="575595DE" w14:textId="77777777" w:rsidR="00C9595A" w:rsidRPr="00DF29DE" w:rsidRDefault="00C9595A" w:rsidP="00762E95">
      <w:pPr>
        <w:rPr>
          <w:rFonts w:eastAsia="Times New Roman" w:cs="Segoe UI"/>
          <w:sz w:val="22"/>
          <w:szCs w:val="22"/>
          <w:lang w:eastAsia="nl-NL"/>
        </w:rPr>
      </w:pPr>
    </w:p>
    <w:p w14:paraId="4BE485BA" w14:textId="18EB089D" w:rsidR="004D6888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1</w:t>
      </w:r>
      <w:r w:rsidR="004D6888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 xml:space="preserve"> </w:t>
      </w:r>
    </w:p>
    <w:p w14:paraId="3E0AFA8B" w14:textId="463A7698" w:rsidR="004D6888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 xml:space="preserve">Wat is 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in algemene zin </w:t>
      </w:r>
      <w:r w:rsidR="00321DF4" w:rsidRPr="00DF29DE">
        <w:rPr>
          <w:rFonts w:eastAsia="Times New Roman" w:cs="Segoe UI"/>
          <w:sz w:val="22"/>
          <w:szCs w:val="22"/>
          <w:lang w:eastAsia="nl-NL"/>
        </w:rPr>
        <w:t xml:space="preserve">uw reactie </w:t>
      </w:r>
      <w:r w:rsidRPr="00DF29DE">
        <w:rPr>
          <w:rFonts w:eastAsia="Times New Roman" w:cs="Segoe UI"/>
          <w:sz w:val="22"/>
          <w:szCs w:val="22"/>
          <w:lang w:eastAsia="nl-NL"/>
        </w:rPr>
        <w:t>op het visiedocument van Firda?</w:t>
      </w:r>
      <w:r w:rsidR="00321DF4" w:rsidRPr="00DF29DE">
        <w:rPr>
          <w:rFonts w:eastAsia="Times New Roman" w:cs="Segoe UI"/>
          <w:sz w:val="22"/>
          <w:szCs w:val="22"/>
          <w:lang w:eastAsia="nl-NL"/>
        </w:rPr>
        <w:t xml:space="preserve"> </w:t>
      </w:r>
    </w:p>
    <w:p w14:paraId="5A192AF5" w14:textId="1733ECAA" w:rsidR="00C9595A" w:rsidRPr="00DF29DE" w:rsidRDefault="00321DF4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Wat zou u anders doen en waarom?</w:t>
      </w:r>
    </w:p>
    <w:p w14:paraId="03128EF3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960E651" w14:textId="427B18AD" w:rsidR="00C9595A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vraag 1:</w:t>
      </w:r>
    </w:p>
    <w:p w14:paraId="256591E0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53EF4256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DFB3315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3CE55CB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1A08B27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449F2C9" w14:textId="77777777" w:rsidR="004D6888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2</w:t>
      </w:r>
      <w:r w:rsidR="004D6888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3218D34E" w14:textId="43F3DC91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 xml:space="preserve">In hoeverre sluit de visie van Firda t.a.v. </w:t>
      </w:r>
      <w:r w:rsidR="00321DF4" w:rsidRPr="00DF29DE">
        <w:rPr>
          <w:rFonts w:eastAsia="Times New Roman" w:cs="Segoe UI"/>
          <w:sz w:val="22"/>
          <w:szCs w:val="22"/>
          <w:lang w:eastAsia="nl-NL"/>
        </w:rPr>
        <w:t xml:space="preserve">flexibel onderwijs aan op uw visie op </w:t>
      </w:r>
      <w:r w:rsidRPr="00DF29DE">
        <w:rPr>
          <w:rFonts w:eastAsia="Times New Roman" w:cs="Segoe UI"/>
          <w:sz w:val="22"/>
          <w:szCs w:val="22"/>
          <w:lang w:eastAsia="nl-NL"/>
        </w:rPr>
        <w:t>flexibel onderwijs</w:t>
      </w:r>
      <w:r w:rsidR="00321DF4" w:rsidRPr="00DF29DE">
        <w:rPr>
          <w:rFonts w:eastAsia="Times New Roman" w:cs="Segoe UI"/>
          <w:sz w:val="22"/>
          <w:szCs w:val="22"/>
          <w:lang w:eastAsia="nl-NL"/>
        </w:rPr>
        <w:t>?</w:t>
      </w:r>
    </w:p>
    <w:p w14:paraId="26F24030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7D4D2B6" w14:textId="7B76D626" w:rsidR="00C9595A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vraag 2:</w:t>
      </w:r>
    </w:p>
    <w:p w14:paraId="5FD218E2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A117CD5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BEEABFB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E488349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EE1962F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97638F0" w14:textId="77777777" w:rsidR="004D6888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3</w:t>
      </w:r>
      <w:r w:rsidR="004D6888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7D6F15AC" w14:textId="77733D2E" w:rsidR="00C9595A" w:rsidRPr="00DF29DE" w:rsidRDefault="00594F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Bent u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 xml:space="preserve"> bereid </w:t>
      </w:r>
      <w:r w:rsidRPr="00DF29DE">
        <w:rPr>
          <w:rFonts w:eastAsia="Times New Roman" w:cs="Segoe UI"/>
          <w:sz w:val="22"/>
          <w:szCs w:val="22"/>
          <w:lang w:eastAsia="nl-NL"/>
        </w:rPr>
        <w:t>uw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 xml:space="preserve"> applicatie zodanig aan te passen dat </w:t>
      </w:r>
      <w:r w:rsidRPr="00DF29DE">
        <w:rPr>
          <w:rFonts w:eastAsia="Times New Roman" w:cs="Segoe UI"/>
          <w:sz w:val="22"/>
          <w:szCs w:val="22"/>
          <w:lang w:eastAsia="nl-NL"/>
        </w:rPr>
        <w:t>deze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 xml:space="preserve"> ‘matcht’ met de visie van Firda? Zo ja, onder welke voorwaarden?</w:t>
      </w:r>
    </w:p>
    <w:p w14:paraId="09EF582D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B17CA24" w14:textId="06579222" w:rsidR="00C9595A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vraag 3:</w:t>
      </w:r>
    </w:p>
    <w:p w14:paraId="233C4753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5A88F825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53A477BC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7924E65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2D6767E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F6E2B81" w14:textId="415B1F84" w:rsidR="00C9595A" w:rsidRPr="00DF29DE" w:rsidRDefault="00C9595A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br w:type="page"/>
      </w:r>
    </w:p>
    <w:p w14:paraId="2C835691" w14:textId="77777777" w:rsidR="004D6888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lastRenderedPageBreak/>
        <w:t>Vraag 4</w:t>
      </w:r>
      <w:r w:rsidR="004D6888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299F6C7C" w14:textId="459CB285" w:rsidR="00C9595A" w:rsidRPr="00DF29DE" w:rsidRDefault="00594F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Bent u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 xml:space="preserve"> in staat om </w:t>
      </w:r>
      <w:r w:rsidRPr="00DF29DE">
        <w:rPr>
          <w:rFonts w:eastAsia="Times New Roman" w:cs="Segoe UI"/>
          <w:sz w:val="22"/>
          <w:szCs w:val="22"/>
          <w:lang w:eastAsia="nl-NL"/>
        </w:rPr>
        <w:t>uw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 xml:space="preserve"> product(en) in de boogde functionele verdeling van het applicatielandschap in te passen? Zo ja, op welke wijze en onder welke voorwaarden?</w:t>
      </w:r>
    </w:p>
    <w:p w14:paraId="3A13E244" w14:textId="77777777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04DDE61" w14:textId="01E875C2" w:rsidR="00C9595A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 xml:space="preserve">Antwoord op vraag 4: </w:t>
      </w:r>
    </w:p>
    <w:p w14:paraId="23FF13FC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BAE781A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F4230D9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958BF89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CB8C849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9F6DDE5" w14:textId="77777777" w:rsidR="00E6459C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5</w:t>
      </w:r>
      <w:r w:rsidR="004D6888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 xml:space="preserve"> </w:t>
      </w:r>
    </w:p>
    <w:p w14:paraId="64119468" w14:textId="3C6E7E09" w:rsidR="00C9595A" w:rsidRPr="00DF29DE" w:rsidRDefault="00E6459C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W</w:t>
      </w:r>
      <w:r w:rsidR="00C9595A" w:rsidRPr="00DF29DE">
        <w:rPr>
          <w:rFonts w:eastAsia="Times New Roman" w:cs="Segoe UI"/>
          <w:sz w:val="22"/>
          <w:szCs w:val="22"/>
          <w:lang w:eastAsia="nl-NL"/>
        </w:rPr>
        <w:t xml:space="preserve">elke standaardkoppelingen levert </w:t>
      </w:r>
      <w:r w:rsidR="00594F5A" w:rsidRPr="00DF29DE">
        <w:rPr>
          <w:rFonts w:eastAsia="Times New Roman" w:cs="Segoe UI"/>
          <w:sz w:val="22"/>
          <w:szCs w:val="22"/>
          <w:lang w:eastAsia="nl-NL"/>
        </w:rPr>
        <w:t>u</w:t>
      </w:r>
      <w:r w:rsidRPr="00DF29DE">
        <w:rPr>
          <w:rFonts w:eastAsia="Times New Roman" w:cs="Segoe UI"/>
          <w:sz w:val="22"/>
          <w:szCs w:val="22"/>
          <w:lang w:eastAsia="nl-NL"/>
        </w:rPr>
        <w:t xml:space="preserve"> met de volgende applicaties</w:t>
      </w:r>
      <w:r w:rsidR="00594F5A" w:rsidRPr="00DF29DE">
        <w:rPr>
          <w:rFonts w:eastAsia="Times New Roman" w:cs="Segoe UI"/>
          <w:sz w:val="22"/>
          <w:szCs w:val="22"/>
          <w:lang w:eastAsia="nl-NL"/>
        </w:rPr>
        <w:t>?</w:t>
      </w:r>
      <w:r w:rsidR="005760E9">
        <w:rPr>
          <w:rFonts w:eastAsia="Times New Roman" w:cs="Segoe UI"/>
          <w:sz w:val="22"/>
          <w:szCs w:val="22"/>
          <w:lang w:eastAsia="nl-NL"/>
        </w:rPr>
        <w:t xml:space="preserve"> Wij verzoeken u per applicatie te antwoorden:</w:t>
      </w:r>
    </w:p>
    <w:p w14:paraId="061B8407" w14:textId="210292F8" w:rsidR="00C9595A" w:rsidRPr="00DF29DE" w:rsidRDefault="00E6459C" w:rsidP="005760E9">
      <w:pPr>
        <w:pStyle w:val="Lijstalinea"/>
        <w:numPr>
          <w:ilvl w:val="0"/>
          <w:numId w:val="14"/>
        </w:numPr>
        <w:spacing w:line="240" w:lineRule="auto"/>
        <w:ind w:left="284" w:hanging="284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onStage van Xebic</w:t>
      </w:r>
    </w:p>
    <w:p w14:paraId="6B2E4D07" w14:textId="1FD36119" w:rsidR="00E6459C" w:rsidRPr="00DF29DE" w:rsidRDefault="00E6459C" w:rsidP="005760E9">
      <w:pPr>
        <w:pStyle w:val="Lijstalinea"/>
        <w:numPr>
          <w:ilvl w:val="0"/>
          <w:numId w:val="14"/>
        </w:numPr>
        <w:spacing w:line="240" w:lineRule="auto"/>
        <w:ind w:left="284" w:hanging="284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onTrac van Xebic</w:t>
      </w:r>
    </w:p>
    <w:p w14:paraId="4C148D30" w14:textId="34E1049E" w:rsidR="00E6459C" w:rsidRPr="00DF29DE" w:rsidRDefault="00E6459C" w:rsidP="005760E9">
      <w:pPr>
        <w:pStyle w:val="Lijstalinea"/>
        <w:numPr>
          <w:ilvl w:val="0"/>
          <w:numId w:val="14"/>
        </w:numPr>
        <w:spacing w:line="240" w:lineRule="auto"/>
        <w:ind w:left="284" w:hanging="284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Onderwijscatalogus van Educator</w:t>
      </w:r>
    </w:p>
    <w:p w14:paraId="0213DB36" w14:textId="244F63FE" w:rsidR="00E6459C" w:rsidRPr="00DF29DE" w:rsidRDefault="00E6459C" w:rsidP="005760E9">
      <w:pPr>
        <w:pStyle w:val="Lijstalinea"/>
        <w:numPr>
          <w:ilvl w:val="0"/>
          <w:numId w:val="14"/>
        </w:numPr>
        <w:spacing w:line="240" w:lineRule="auto"/>
        <w:ind w:left="284" w:hanging="284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Leermeter van Educator</w:t>
      </w:r>
    </w:p>
    <w:p w14:paraId="06368D08" w14:textId="1A73526E" w:rsidR="00E6459C" w:rsidRPr="00DF29DE" w:rsidRDefault="00E6459C" w:rsidP="005760E9">
      <w:pPr>
        <w:pStyle w:val="Lijstalinea"/>
        <w:numPr>
          <w:ilvl w:val="0"/>
          <w:numId w:val="14"/>
        </w:numPr>
        <w:spacing w:line="240" w:lineRule="auto"/>
        <w:ind w:left="284" w:hanging="284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Xedule van Advitrae</w:t>
      </w:r>
    </w:p>
    <w:p w14:paraId="3554E150" w14:textId="77777777" w:rsidR="00D04DB3" w:rsidRPr="00DF29DE" w:rsidRDefault="00D04DB3" w:rsidP="00D04DB3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3D6FBC1" w14:textId="2422257B" w:rsidR="00C9595A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 xml:space="preserve">Antwoord op vraag 5: </w:t>
      </w:r>
    </w:p>
    <w:p w14:paraId="4A66FB18" w14:textId="61E14A8D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1)</w:t>
      </w:r>
    </w:p>
    <w:p w14:paraId="665F32C6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3784268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C8ED0A5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26F39B7" w14:textId="1F8A55D8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2)</w:t>
      </w:r>
    </w:p>
    <w:p w14:paraId="7CFDA25B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80AD83B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EDF11CA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D5B4940" w14:textId="2C38E870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3)</w:t>
      </w:r>
    </w:p>
    <w:p w14:paraId="2E48F5D4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8680D16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1FED823" w14:textId="7634CC94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4)</w:t>
      </w:r>
    </w:p>
    <w:p w14:paraId="2E38DAF3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0C78692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0215264" w14:textId="77777777" w:rsidR="00256251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41B0C29" w14:textId="0779F45F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5)</w:t>
      </w:r>
    </w:p>
    <w:p w14:paraId="6BBBAD78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9FAC810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4D9BDD7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054CB80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0D5CD5B" w14:textId="77777777" w:rsidR="00D04DB3" w:rsidRPr="00DF29DE" w:rsidRDefault="00D04DB3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br w:type="page"/>
      </w:r>
    </w:p>
    <w:p w14:paraId="3040824E" w14:textId="6590D8B0" w:rsidR="00D04DB3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lastRenderedPageBreak/>
        <w:t>Vraag</w:t>
      </w:r>
      <w:r w:rsidR="00D04DB3" w:rsidRPr="00DF29DE">
        <w:rPr>
          <w:rFonts w:eastAsia="Times New Roman" w:cs="Segoe UI"/>
          <w:b/>
          <w:bCs/>
          <w:sz w:val="22"/>
          <w:szCs w:val="22"/>
          <w:lang w:eastAsia="nl-NL"/>
        </w:rPr>
        <w:t xml:space="preserve"> </w:t>
      </w: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6</w:t>
      </w:r>
      <w:r w:rsidR="00D04DB3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11773EF0" w14:textId="676F3F58" w:rsidR="00C9595A" w:rsidRPr="00DF29DE" w:rsidRDefault="00C9595A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Wat is uw visie op de toepassing van de open onderwijs API?</w:t>
      </w:r>
    </w:p>
    <w:p w14:paraId="47398049" w14:textId="77777777" w:rsidR="00D04DB3" w:rsidRPr="00DF29DE" w:rsidRDefault="00D04DB3" w:rsidP="00C9595A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1D00CB8" w14:textId="09B55D10" w:rsidR="00C9595A" w:rsidRPr="00DF29DE" w:rsidRDefault="00C9595A" w:rsidP="00C9595A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op vraag 6:</w:t>
      </w:r>
    </w:p>
    <w:p w14:paraId="43A55A3F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983EEB7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569B56E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361F35D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FC1E551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F0F2893" w14:textId="77777777" w:rsidR="00D04DB3" w:rsidRPr="00DF29DE" w:rsidRDefault="002A20D5" w:rsidP="002A20D5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7</w:t>
      </w:r>
      <w:r w:rsidR="00D04DB3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26B638E8" w14:textId="74C5BD16" w:rsidR="00C9595A" w:rsidRPr="00DF29DE" w:rsidRDefault="00C9595A" w:rsidP="002A20D5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 xml:space="preserve">Volgens welke Europese aanbestedingsprocedure zou deze aanbesteding 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naar uw mening </w:t>
      </w:r>
      <w:r w:rsidRPr="00DF29DE">
        <w:rPr>
          <w:rFonts w:eastAsia="Times New Roman" w:cs="Segoe UI"/>
          <w:sz w:val="22"/>
          <w:szCs w:val="22"/>
          <w:lang w:eastAsia="nl-NL"/>
        </w:rPr>
        <w:t xml:space="preserve">het beste in de markt gezet kunnen worden: standaardprocedures </w:t>
      </w:r>
      <w:r w:rsidR="005760E9">
        <w:rPr>
          <w:rFonts w:eastAsia="Times New Roman" w:cs="Segoe UI"/>
          <w:sz w:val="22"/>
          <w:szCs w:val="22"/>
          <w:lang w:eastAsia="nl-NL"/>
        </w:rPr>
        <w:t xml:space="preserve">(d.w.z. openbare of niet-openbare procedure) </w:t>
      </w:r>
      <w:r w:rsidRPr="00DF29DE">
        <w:rPr>
          <w:rFonts w:eastAsia="Times New Roman" w:cs="Segoe UI"/>
          <w:sz w:val="22"/>
          <w:szCs w:val="22"/>
          <w:lang w:eastAsia="nl-NL"/>
        </w:rPr>
        <w:t>of een bijzondere procedure zoals de concurrentiële dialoog</w:t>
      </w:r>
      <w:r w:rsidR="00594F5A" w:rsidRPr="00DF29DE">
        <w:rPr>
          <w:rFonts w:eastAsia="Times New Roman" w:cs="Segoe UI"/>
          <w:sz w:val="22"/>
          <w:szCs w:val="22"/>
          <w:lang w:eastAsia="nl-NL"/>
        </w:rPr>
        <w:t>,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 en waarom?</w:t>
      </w:r>
    </w:p>
    <w:p w14:paraId="6F5F57C3" w14:textId="77777777" w:rsidR="002A20D5" w:rsidRPr="00DF29DE" w:rsidRDefault="002A20D5" w:rsidP="002A20D5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9341B4C" w14:textId="7FB779AF" w:rsidR="002A20D5" w:rsidRPr="00DF29DE" w:rsidRDefault="002A20D5" w:rsidP="002A20D5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op vraag 7:</w:t>
      </w:r>
    </w:p>
    <w:p w14:paraId="046200D1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EC60819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E318D6F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5E0BB9CF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2E415EA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D10D7D7" w14:textId="77777777" w:rsidR="00D04DB3" w:rsidRPr="00DF29DE" w:rsidRDefault="002A20D5" w:rsidP="002A20D5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8</w:t>
      </w:r>
      <w:r w:rsidR="00D04DB3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37B1ED34" w14:textId="37331039" w:rsidR="00C9595A" w:rsidRPr="00DF29DE" w:rsidRDefault="00D04DB3" w:rsidP="002A20D5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W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>elk budget is naar uw mening nodig voor een Europese aanbesteding gelet op de inhoud van het Visiedocument</w:t>
      </w:r>
      <w:r w:rsidR="006A6B53">
        <w:rPr>
          <w:rFonts w:eastAsia="Times New Roman" w:cs="Segoe UI"/>
          <w:sz w:val="22"/>
          <w:szCs w:val="22"/>
          <w:lang w:eastAsia="nl-NL"/>
        </w:rPr>
        <w:t xml:space="preserve"> (bijlage 2)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>? Het zou fijn zijn als u ook toelicht waarom dit bedrag nodig is, c.q. aangeeft hoe dit bedrag is opgebouwd.</w:t>
      </w:r>
    </w:p>
    <w:p w14:paraId="1BDBA6E5" w14:textId="77777777" w:rsidR="002A20D5" w:rsidRPr="00DF29DE" w:rsidRDefault="002A20D5" w:rsidP="002A20D5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F9C8099" w14:textId="103FCDD3" w:rsidR="002A20D5" w:rsidRPr="00DF29DE" w:rsidRDefault="002A20D5" w:rsidP="002A20D5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vraag 8:</w:t>
      </w:r>
    </w:p>
    <w:p w14:paraId="55C16422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72B5DB7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55B73A54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7145844D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12F16B5F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2A1B0886" w14:textId="16BB0BC8" w:rsidR="00D04DB3" w:rsidRPr="00DF29DE" w:rsidRDefault="00D04DB3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br w:type="page"/>
      </w:r>
    </w:p>
    <w:p w14:paraId="4ABD9E55" w14:textId="77777777" w:rsidR="00D04DB3" w:rsidRPr="00DF29DE" w:rsidRDefault="002A20D5" w:rsidP="002A20D5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lastRenderedPageBreak/>
        <w:t>Vraag 9</w:t>
      </w:r>
      <w:r w:rsidR="00D04DB3" w:rsidRPr="00DF29DE"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3FE5C453" w14:textId="7704FAF9" w:rsidR="00C9595A" w:rsidRPr="00DF29DE" w:rsidRDefault="00C9595A" w:rsidP="002A20D5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K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>unt u</w:t>
      </w:r>
      <w:r w:rsidRPr="00DF29DE">
        <w:rPr>
          <w:rFonts w:eastAsia="Times New Roman" w:cs="Segoe UI"/>
          <w:sz w:val="22"/>
          <w:szCs w:val="22"/>
          <w:lang w:eastAsia="nl-NL"/>
        </w:rPr>
        <w:t xml:space="preserve"> de opdracht zoals verwoord in het visiedocument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 </w:t>
      </w:r>
      <w:r w:rsidR="005760E9">
        <w:rPr>
          <w:rFonts w:eastAsia="Times New Roman" w:cs="Segoe UI"/>
          <w:sz w:val="22"/>
          <w:szCs w:val="22"/>
          <w:lang w:eastAsia="nl-NL"/>
        </w:rPr>
        <w:t>(bijlage 2)</w:t>
      </w:r>
      <w:r w:rsidRPr="00DF29DE">
        <w:rPr>
          <w:rFonts w:eastAsia="Times New Roman" w:cs="Segoe UI"/>
          <w:sz w:val="22"/>
          <w:szCs w:val="22"/>
          <w:lang w:eastAsia="nl-NL"/>
        </w:rPr>
        <w:t xml:space="preserve">, zelfstandig uitvoeren of 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doet u dat </w:t>
      </w:r>
      <w:r w:rsidRPr="00DF29DE">
        <w:rPr>
          <w:rFonts w:eastAsia="Times New Roman" w:cs="Segoe UI"/>
          <w:sz w:val="22"/>
          <w:szCs w:val="22"/>
          <w:lang w:eastAsia="nl-NL"/>
        </w:rPr>
        <w:t>in samenwerking met derden (combinatie of hoofd-/onderaannemerschap)</w:t>
      </w:r>
      <w:r w:rsidR="002A20D5" w:rsidRPr="00DF29DE">
        <w:rPr>
          <w:rFonts w:eastAsia="Times New Roman" w:cs="Segoe UI"/>
          <w:sz w:val="22"/>
          <w:szCs w:val="22"/>
          <w:lang w:eastAsia="nl-NL"/>
        </w:rPr>
        <w:t xml:space="preserve">? </w:t>
      </w:r>
      <w:r w:rsidR="005760E9">
        <w:rPr>
          <w:rFonts w:eastAsia="Times New Roman" w:cs="Segoe UI"/>
          <w:sz w:val="22"/>
          <w:szCs w:val="22"/>
          <w:lang w:eastAsia="nl-NL"/>
        </w:rPr>
        <w:t>Licht uw antwoord toe.</w:t>
      </w:r>
    </w:p>
    <w:p w14:paraId="3A6DF95E" w14:textId="77777777" w:rsidR="002A20D5" w:rsidRPr="00DF29DE" w:rsidRDefault="002A20D5" w:rsidP="002A20D5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9362B84" w14:textId="7053A886" w:rsidR="002A20D5" w:rsidRPr="00DF29DE" w:rsidRDefault="002A20D5" w:rsidP="002A20D5">
      <w:pPr>
        <w:spacing w:line="240" w:lineRule="auto"/>
        <w:jc w:val="both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op vraag 9:</w:t>
      </w:r>
    </w:p>
    <w:p w14:paraId="0FF2B001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6C56DD65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5B784D06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312FB739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0E94C998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p w14:paraId="4E547BCC" w14:textId="6BF3091D" w:rsidR="00594F5A" w:rsidRPr="005760E9" w:rsidRDefault="005760E9" w:rsidP="00C9595A">
      <w:pPr>
        <w:spacing w:line="240" w:lineRule="atLeast"/>
        <w:rPr>
          <w:rFonts w:eastAsia="Times New Roman" w:cs="Segoe UI"/>
          <w:b/>
          <w:bCs/>
          <w:sz w:val="22"/>
          <w:szCs w:val="22"/>
          <w:lang w:eastAsia="nl-NL"/>
        </w:rPr>
      </w:pPr>
      <w:r w:rsidRPr="005760E9">
        <w:rPr>
          <w:rFonts w:eastAsia="Times New Roman" w:cs="Segoe UI"/>
          <w:b/>
          <w:bCs/>
          <w:sz w:val="22"/>
          <w:szCs w:val="22"/>
          <w:lang w:eastAsia="nl-NL"/>
        </w:rPr>
        <w:t>Vraag 10</w:t>
      </w:r>
      <w:r>
        <w:rPr>
          <w:rFonts w:eastAsia="Times New Roman" w:cs="Segoe UI"/>
          <w:b/>
          <w:bCs/>
          <w:sz w:val="22"/>
          <w:szCs w:val="22"/>
          <w:lang w:eastAsia="nl-NL"/>
        </w:rPr>
        <w:t>.</w:t>
      </w:r>
    </w:p>
    <w:p w14:paraId="7D9B5622" w14:textId="6CA08633" w:rsidR="005760E9" w:rsidRDefault="005760E9" w:rsidP="00C9595A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Geef in volgorde de voorkeursdatum en tijdstip aan voor een face-to-face gesprek door zo</w:t>
      </w:r>
      <w:r w:rsidR="00256251">
        <w:rPr>
          <w:rFonts w:eastAsia="Times New Roman" w:cs="Segoe UI"/>
          <w:sz w:val="22"/>
          <w:szCs w:val="22"/>
          <w:lang w:eastAsia="nl-NL"/>
        </w:rPr>
        <w:t xml:space="preserve"> </w:t>
      </w:r>
      <w:r>
        <w:rPr>
          <w:rFonts w:eastAsia="Times New Roman" w:cs="Segoe UI"/>
          <w:sz w:val="22"/>
          <w:szCs w:val="22"/>
          <w:lang w:eastAsia="nl-NL"/>
        </w:rPr>
        <w:t>nodig de dagen en tijdstippen in het Antwoord te verplaatsen.</w:t>
      </w:r>
    </w:p>
    <w:p w14:paraId="54C9D9F2" w14:textId="77777777" w:rsidR="005760E9" w:rsidRDefault="005760E9" w:rsidP="00C9595A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</w:p>
    <w:p w14:paraId="44532F8B" w14:textId="37995969" w:rsidR="005760E9" w:rsidRDefault="005760E9" w:rsidP="00C9595A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 w:rsidRPr="005760E9">
        <w:rPr>
          <w:rFonts w:eastAsia="Times New Roman" w:cs="Segoe UI"/>
          <w:b/>
          <w:bCs/>
          <w:sz w:val="22"/>
          <w:szCs w:val="22"/>
          <w:lang w:eastAsia="nl-NL"/>
        </w:rPr>
        <w:t>Antwoord op vraag 10</w:t>
      </w:r>
      <w:r>
        <w:rPr>
          <w:rFonts w:eastAsia="Times New Roman" w:cs="Segoe UI"/>
          <w:sz w:val="22"/>
          <w:szCs w:val="22"/>
          <w:lang w:eastAsia="nl-NL"/>
        </w:rPr>
        <w:t>:</w:t>
      </w:r>
    </w:p>
    <w:p w14:paraId="1B5706D0" w14:textId="65806885" w:rsidR="005760E9" w:rsidRDefault="005760E9" w:rsidP="005760E9">
      <w:pPr>
        <w:pStyle w:val="Lijstalinea"/>
        <w:numPr>
          <w:ilvl w:val="0"/>
          <w:numId w:val="15"/>
        </w:num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5 maart ochtend (10-12.00 uur)</w:t>
      </w:r>
      <w:r w:rsidR="00256251">
        <w:rPr>
          <w:rFonts w:eastAsia="Times New Roman" w:cs="Segoe UI"/>
          <w:sz w:val="22"/>
          <w:szCs w:val="22"/>
          <w:lang w:eastAsia="nl-NL"/>
        </w:rPr>
        <w:t xml:space="preserve"> </w:t>
      </w:r>
    </w:p>
    <w:p w14:paraId="3B12F887" w14:textId="3D0223C3" w:rsidR="005760E9" w:rsidRDefault="005760E9" w:rsidP="005760E9">
      <w:pPr>
        <w:pStyle w:val="Lijstalinea"/>
        <w:numPr>
          <w:ilvl w:val="0"/>
          <w:numId w:val="15"/>
        </w:num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5 maart middag (14.00-16</w:t>
      </w:r>
      <w:r w:rsidR="006A6B53">
        <w:rPr>
          <w:rFonts w:eastAsia="Times New Roman" w:cs="Segoe UI"/>
          <w:sz w:val="22"/>
          <w:szCs w:val="22"/>
          <w:lang w:eastAsia="nl-NL"/>
        </w:rPr>
        <w:t>.</w:t>
      </w:r>
      <w:r>
        <w:rPr>
          <w:rFonts w:eastAsia="Times New Roman" w:cs="Segoe UI"/>
          <w:sz w:val="22"/>
          <w:szCs w:val="22"/>
          <w:lang w:eastAsia="nl-NL"/>
        </w:rPr>
        <w:t>00 uur)</w:t>
      </w:r>
    </w:p>
    <w:p w14:paraId="4A465028" w14:textId="41A9FC61" w:rsidR="005760E9" w:rsidRDefault="005760E9" w:rsidP="005760E9">
      <w:pPr>
        <w:pStyle w:val="Lijstalinea"/>
        <w:numPr>
          <w:ilvl w:val="0"/>
          <w:numId w:val="15"/>
        </w:num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13 maart ochtend (10.00-12.00 uur)</w:t>
      </w:r>
    </w:p>
    <w:p w14:paraId="1509D185" w14:textId="19C86C71" w:rsidR="005760E9" w:rsidRPr="005760E9" w:rsidRDefault="005760E9" w:rsidP="005760E9">
      <w:pPr>
        <w:pStyle w:val="Lijstalinea"/>
        <w:numPr>
          <w:ilvl w:val="0"/>
          <w:numId w:val="15"/>
        </w:num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>
        <w:rPr>
          <w:rFonts w:eastAsia="Times New Roman" w:cs="Segoe UI"/>
          <w:sz w:val="22"/>
          <w:szCs w:val="22"/>
          <w:lang w:eastAsia="nl-NL"/>
        </w:rPr>
        <w:t>13 maart middag (14.00 – 16.00 uur)</w:t>
      </w:r>
    </w:p>
    <w:p w14:paraId="46E0CDB9" w14:textId="77777777" w:rsidR="00256251" w:rsidRDefault="00256251" w:rsidP="00C9595A">
      <w:pPr>
        <w:spacing w:line="240" w:lineRule="atLeast"/>
        <w:rPr>
          <w:rFonts w:eastAsia="Times New Roman" w:cs="Segoe UI"/>
          <w:b/>
          <w:bCs/>
          <w:sz w:val="22"/>
          <w:szCs w:val="22"/>
          <w:lang w:eastAsia="nl-NL"/>
        </w:rPr>
      </w:pPr>
    </w:p>
    <w:p w14:paraId="6E148E03" w14:textId="3DA3903A" w:rsidR="00D04DB3" w:rsidRPr="00DF29DE" w:rsidRDefault="00594F5A" w:rsidP="00C9595A">
      <w:pPr>
        <w:spacing w:line="240" w:lineRule="atLeast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Vraag 1</w:t>
      </w:r>
      <w:r w:rsidR="005760E9">
        <w:rPr>
          <w:rFonts w:eastAsia="Times New Roman" w:cs="Segoe UI"/>
          <w:b/>
          <w:bCs/>
          <w:sz w:val="22"/>
          <w:szCs w:val="22"/>
          <w:lang w:eastAsia="nl-NL"/>
        </w:rPr>
        <w:t>1.</w:t>
      </w:r>
    </w:p>
    <w:p w14:paraId="7E1302D7" w14:textId="2598F9EF" w:rsidR="00594F5A" w:rsidRPr="00DF29DE" w:rsidRDefault="00594F5A" w:rsidP="00C9595A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  <w:r w:rsidRPr="00DF29DE">
        <w:rPr>
          <w:rFonts w:eastAsia="Times New Roman" w:cs="Segoe UI"/>
          <w:sz w:val="22"/>
          <w:szCs w:val="22"/>
          <w:lang w:eastAsia="nl-NL"/>
        </w:rPr>
        <w:t>Zijn er zaken die u heeft gemist in deze Vragenlijst, maar die u wel van belang vindt om aan Firda te vermelden?</w:t>
      </w:r>
    </w:p>
    <w:p w14:paraId="08AB672C" w14:textId="77777777" w:rsidR="00594F5A" w:rsidRPr="00DF29DE" w:rsidRDefault="00594F5A" w:rsidP="00C9595A">
      <w:pPr>
        <w:spacing w:line="240" w:lineRule="atLeast"/>
        <w:rPr>
          <w:rFonts w:eastAsia="Times New Roman" w:cs="Segoe UI"/>
          <w:sz w:val="22"/>
          <w:szCs w:val="22"/>
          <w:lang w:eastAsia="nl-NL"/>
        </w:rPr>
      </w:pPr>
    </w:p>
    <w:p w14:paraId="0234CF48" w14:textId="662619A2" w:rsidR="00594F5A" w:rsidRPr="00DF29DE" w:rsidRDefault="00594F5A" w:rsidP="00C9595A">
      <w:pPr>
        <w:spacing w:line="240" w:lineRule="atLeast"/>
        <w:rPr>
          <w:rFonts w:eastAsia="Times New Roman" w:cs="Segoe UI"/>
          <w:b/>
          <w:bCs/>
          <w:sz w:val="22"/>
          <w:szCs w:val="22"/>
          <w:lang w:eastAsia="nl-NL"/>
        </w:rPr>
      </w:pP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>Antwoord vraag 1</w:t>
      </w:r>
      <w:r w:rsidR="005760E9">
        <w:rPr>
          <w:rFonts w:eastAsia="Times New Roman" w:cs="Segoe UI"/>
          <w:b/>
          <w:bCs/>
          <w:sz w:val="22"/>
          <w:szCs w:val="22"/>
          <w:lang w:eastAsia="nl-NL"/>
        </w:rPr>
        <w:t>1</w:t>
      </w:r>
      <w:r w:rsidRPr="00DF29DE">
        <w:rPr>
          <w:rFonts w:eastAsia="Times New Roman" w:cs="Segoe UI"/>
          <w:b/>
          <w:bCs/>
          <w:sz w:val="22"/>
          <w:szCs w:val="22"/>
          <w:lang w:eastAsia="nl-NL"/>
        </w:rPr>
        <w:t xml:space="preserve">: </w:t>
      </w:r>
    </w:p>
    <w:p w14:paraId="3A5220A5" w14:textId="77777777" w:rsidR="00256251" w:rsidRPr="00DF29DE" w:rsidRDefault="00256251" w:rsidP="00256251">
      <w:pPr>
        <w:spacing w:line="240" w:lineRule="auto"/>
        <w:jc w:val="both"/>
        <w:rPr>
          <w:rFonts w:eastAsia="Times New Roman" w:cs="Segoe UI"/>
          <w:sz w:val="22"/>
          <w:szCs w:val="22"/>
          <w:lang w:eastAsia="nl-NL"/>
        </w:rPr>
      </w:pPr>
    </w:p>
    <w:sectPr w:rsidR="00256251" w:rsidRPr="00DF29DE" w:rsidSect="00377D9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903" w:right="1701" w:bottom="79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ED97E" w14:textId="77777777" w:rsidR="008F42BE" w:rsidRDefault="008F42BE" w:rsidP="00D17524">
      <w:pPr>
        <w:spacing w:line="240" w:lineRule="auto"/>
      </w:pPr>
      <w:r>
        <w:separator/>
      </w:r>
    </w:p>
  </w:endnote>
  <w:endnote w:type="continuationSeparator" w:id="0">
    <w:p w14:paraId="318D2D4F" w14:textId="77777777" w:rsidR="008F42BE" w:rsidRDefault="008F42BE" w:rsidP="00D175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572314203"/>
      <w:docPartObj>
        <w:docPartGallery w:val="Page Numbers (Bottom of Page)"/>
        <w:docPartUnique/>
      </w:docPartObj>
    </w:sdtPr>
    <w:sdtEndPr/>
    <w:sdtContent>
      <w:p w14:paraId="2C2BB761" w14:textId="36A5C89E" w:rsidR="00FE7159" w:rsidRDefault="00FE7159">
        <w:pPr>
          <w:pStyle w:val="Voettekst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1811FC">
          <w:rPr>
            <w:rFonts w:ascii="Segoe UI Light" w:eastAsiaTheme="majorEastAsia" w:hAnsi="Segoe UI Light" w:cs="Segoe UI Light"/>
            <w:szCs w:val="20"/>
          </w:rPr>
          <w:t xml:space="preserve">pag. </w:t>
        </w:r>
        <w:r w:rsidRPr="001811FC">
          <w:rPr>
            <w:rFonts w:ascii="Segoe UI Light" w:eastAsiaTheme="minorEastAsia" w:hAnsi="Segoe UI Light" w:cs="Segoe UI Light"/>
            <w:szCs w:val="20"/>
          </w:rPr>
          <w:fldChar w:fldCharType="begin"/>
        </w:r>
        <w:r w:rsidRPr="001811FC">
          <w:rPr>
            <w:rFonts w:ascii="Segoe UI Light" w:hAnsi="Segoe UI Light" w:cs="Segoe UI Light"/>
            <w:szCs w:val="20"/>
          </w:rPr>
          <w:instrText>PAGE    \* MERGEFORMAT</w:instrText>
        </w:r>
        <w:r w:rsidRPr="001811FC">
          <w:rPr>
            <w:rFonts w:ascii="Segoe UI Light" w:eastAsiaTheme="minorEastAsia" w:hAnsi="Segoe UI Light" w:cs="Segoe UI Light"/>
            <w:szCs w:val="20"/>
          </w:rPr>
          <w:fldChar w:fldCharType="separate"/>
        </w:r>
        <w:r w:rsidRPr="001811FC">
          <w:rPr>
            <w:rFonts w:ascii="Segoe UI Light" w:eastAsiaTheme="majorEastAsia" w:hAnsi="Segoe UI Light" w:cs="Segoe UI Light"/>
            <w:szCs w:val="20"/>
          </w:rPr>
          <w:t>2</w:t>
        </w:r>
        <w:r w:rsidRPr="001811FC">
          <w:rPr>
            <w:rFonts w:ascii="Segoe UI Light" w:eastAsiaTheme="majorEastAsia" w:hAnsi="Segoe UI Light" w:cs="Segoe UI Light"/>
            <w:szCs w:val="20"/>
          </w:rPr>
          <w:fldChar w:fldCharType="end"/>
        </w:r>
      </w:p>
    </w:sdtContent>
  </w:sdt>
  <w:p w14:paraId="68C1B804" w14:textId="51923219" w:rsidR="0EF2D283" w:rsidRDefault="0EF2D283" w:rsidP="0EF2D2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EF2D283" w14:paraId="66077FCB" w14:textId="77777777" w:rsidTr="0EF2D283">
      <w:trPr>
        <w:trHeight w:val="300"/>
      </w:trPr>
      <w:tc>
        <w:tcPr>
          <w:tcW w:w="2830" w:type="dxa"/>
        </w:tcPr>
        <w:p w14:paraId="7BAB699F" w14:textId="7827D2CB" w:rsidR="0EF2D283" w:rsidRDefault="0EF2D283" w:rsidP="0EF2D283">
          <w:pPr>
            <w:pStyle w:val="Koptekst"/>
            <w:ind w:left="-115"/>
          </w:pPr>
        </w:p>
      </w:tc>
      <w:tc>
        <w:tcPr>
          <w:tcW w:w="2830" w:type="dxa"/>
        </w:tcPr>
        <w:p w14:paraId="053837E2" w14:textId="42A02795" w:rsidR="0EF2D283" w:rsidRDefault="0EF2D283" w:rsidP="0EF2D283">
          <w:pPr>
            <w:pStyle w:val="Koptekst"/>
            <w:jc w:val="center"/>
          </w:pPr>
        </w:p>
      </w:tc>
      <w:tc>
        <w:tcPr>
          <w:tcW w:w="2830" w:type="dxa"/>
        </w:tcPr>
        <w:p w14:paraId="52179649" w14:textId="48F8EF5C" w:rsidR="0EF2D283" w:rsidRDefault="0EF2D283" w:rsidP="0EF2D283">
          <w:pPr>
            <w:pStyle w:val="Koptekst"/>
            <w:ind w:right="-115"/>
            <w:jc w:val="right"/>
          </w:pPr>
        </w:p>
      </w:tc>
    </w:tr>
  </w:tbl>
  <w:p w14:paraId="145DDCD2" w14:textId="5FAC3DFF" w:rsidR="0EF2D283" w:rsidRDefault="0EF2D283" w:rsidP="0EF2D2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2951" w14:textId="77777777" w:rsidR="008F42BE" w:rsidRDefault="008F42BE" w:rsidP="00D17524">
      <w:pPr>
        <w:spacing w:line="240" w:lineRule="auto"/>
      </w:pPr>
      <w:r>
        <w:separator/>
      </w:r>
    </w:p>
  </w:footnote>
  <w:footnote w:type="continuationSeparator" w:id="0">
    <w:p w14:paraId="41E52390" w14:textId="77777777" w:rsidR="008F42BE" w:rsidRDefault="008F42BE" w:rsidP="00D175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CC57" w14:textId="77777777" w:rsidR="00D17524" w:rsidRDefault="00F91AAD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23DAE21A" wp14:editId="1F20CD9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235600" cy="2966400"/>
              <wp:effectExtent l="0" t="0" r="0" b="5715"/>
              <wp:wrapNone/>
              <wp:docPr id="11" name="Groep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235600" cy="2966400"/>
                        <a:chOff x="0" y="0"/>
                        <a:chExt cx="2318329" cy="3078000"/>
                      </a:xfrm>
                    </wpg:grpSpPr>
                    <wps:wsp>
                      <wps:cNvPr id="5" name="Firda_vorm_volgvel"/>
                      <wps:cNvSpPr/>
                      <wps:spPr>
                        <a:xfrm rot="5400000">
                          <a:off x="-650880" y="650880"/>
                          <a:ext cx="3078000" cy="1776240"/>
                        </a:xfrm>
                        <a:prstGeom prst="rtTriangl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Firda_Logo_Volgvel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694" y="162595"/>
                          <a:ext cx="2159635" cy="1079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3960AC" id="Groep 11" o:spid="_x0000_s1026" style="position:absolute;margin-left:0;margin-top:0;width:176.05pt;height:233.55pt;z-index:251667456;mso-position-horizontal-relative:page;mso-position-vertical-relative:page;mso-width-relative:margin;mso-height-relative:margin" coordsize="23183,307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">
              <o:lock v:ext="edit" aspectratio="t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Firda_vorm_volgvel" o:spid="_x0000_s1027" type="#_x0000_t6" style="position:absolute;left:-6509;top:6509;width:30780;height:177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" fillcolor="#bccec2 [3208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irda_Logo_Volgvel" o:spid="_x0000_s1028" type="#_x0000_t75" style="position:absolute;left:1586;top:1625;width:2159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">
                <v:imagedata r:id="rId3" o:title="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25755" w14:textId="5C1DC1EF" w:rsidR="00D17524" w:rsidRDefault="008570AC">
    <w:pPr>
      <w:pStyle w:val="Kopteks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C3CA266" wp14:editId="7CA5E69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2235600" cy="2966400"/>
              <wp:effectExtent l="0" t="0" r="0" b="5715"/>
              <wp:wrapNone/>
              <wp:docPr id="4" name="Groep 1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235600" cy="2966400"/>
                        <a:chOff x="0" y="0"/>
                        <a:chExt cx="2318329" cy="3078000"/>
                      </a:xfrm>
                    </wpg:grpSpPr>
                    <wps:wsp>
                      <wps:cNvPr id="12" name="Firda_vorm_volgvel"/>
                      <wps:cNvSpPr/>
                      <wps:spPr>
                        <a:xfrm rot="5400000">
                          <a:off x="-650880" y="650880"/>
                          <a:ext cx="3078000" cy="1776240"/>
                        </a:xfrm>
                        <a:prstGeom prst="rtTriangle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Firda_Logo_Volgvel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58694" y="162595"/>
                          <a:ext cx="2159635" cy="10795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199960" id="Groep 11" o:spid="_x0000_s1026" style="position:absolute;margin-left:0;margin-top:0;width:176.05pt;height:233.55pt;z-index:251670528;mso-position-horizontal-relative:page;mso-position-vertical-relative:page;mso-width-relative:margin;mso-height-relative:margin" coordsize="23183,307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">
              <o:lock v:ext="edit" aspectratio="t"/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Firda_vorm_volgvel" o:spid="_x0000_s1027" type="#_x0000_t6" style="position:absolute;left:-6509;top:6509;width:30780;height:1776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" fillcolor="#bccec2 [3208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irda_Logo_Volgvel" o:spid="_x0000_s1028" type="#_x0000_t75" style="position:absolute;left:1586;top:1625;width:2159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">
                <v:imagedata r:id="rId3" o:title="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2BDA"/>
    <w:multiLevelType w:val="hybridMultilevel"/>
    <w:tmpl w:val="242ABFFE"/>
    <w:lvl w:ilvl="0" w:tplc="11C4D61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166235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2E840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5FA5A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9CE88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EC9468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B30F2D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8F805B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80A10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" w15:restartNumberingAfterBreak="0">
    <w:nsid w:val="009A45F1"/>
    <w:multiLevelType w:val="hybridMultilevel"/>
    <w:tmpl w:val="F384AAA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F7769"/>
    <w:multiLevelType w:val="multilevel"/>
    <w:tmpl w:val="E70E8D06"/>
    <w:styleLink w:val="stij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  <w:b/>
        <w:i w:val="0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  <w:b/>
        <w:i w:val="0"/>
      </w:rPr>
    </w:lvl>
    <w:lvl w:ilvl="5">
      <w:start w:val="1"/>
      <w:numFmt w:val="decimal"/>
      <w:lvlText w:val="%6"/>
      <w:lvlJc w:val="left"/>
      <w:pPr>
        <w:ind w:left="1701" w:hanging="281"/>
      </w:pPr>
      <w:rPr>
        <w:rFonts w:hint="default"/>
        <w:b/>
        <w:i w:val="0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  <w:b/>
        <w:i w:val="0"/>
      </w:rPr>
    </w:lvl>
    <w:lvl w:ilvl="7">
      <w:start w:val="1"/>
      <w:numFmt w:val="decimal"/>
      <w:lvlText w:val="%8"/>
      <w:lvlJc w:val="left"/>
      <w:pPr>
        <w:ind w:left="2268" w:hanging="283"/>
      </w:pPr>
      <w:rPr>
        <w:rFonts w:hint="default"/>
        <w:b/>
        <w:i w:val="0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  <w:b/>
        <w:i w:val="0"/>
      </w:rPr>
    </w:lvl>
  </w:abstractNum>
  <w:abstractNum w:abstractNumId="3" w15:restartNumberingAfterBreak="0">
    <w:nsid w:val="13817F75"/>
    <w:multiLevelType w:val="hybridMultilevel"/>
    <w:tmpl w:val="2264B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44A46"/>
    <w:multiLevelType w:val="multilevel"/>
    <w:tmpl w:val="0413001D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5" w15:restartNumberingAfterBreak="0">
    <w:nsid w:val="1AF6756F"/>
    <w:multiLevelType w:val="hybridMultilevel"/>
    <w:tmpl w:val="D5C6B0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70DC9"/>
    <w:multiLevelType w:val="hybridMultilevel"/>
    <w:tmpl w:val="139EE4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522EA"/>
    <w:multiLevelType w:val="hybridMultilevel"/>
    <w:tmpl w:val="38EC2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83AEB"/>
    <w:multiLevelType w:val="multilevel"/>
    <w:tmpl w:val="FD08B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521E07"/>
    <w:multiLevelType w:val="multilevel"/>
    <w:tmpl w:val="47C85BC8"/>
    <w:styleLink w:val="stij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</w:rPr>
    </w:lvl>
  </w:abstractNum>
  <w:abstractNum w:abstractNumId="10" w15:restartNumberingAfterBreak="0">
    <w:nsid w:val="46370070"/>
    <w:multiLevelType w:val="hybridMultilevel"/>
    <w:tmpl w:val="DC86B230"/>
    <w:lvl w:ilvl="0" w:tplc="CEC0308C">
      <w:start w:val="5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30E98"/>
    <w:multiLevelType w:val="hybridMultilevel"/>
    <w:tmpl w:val="2D1AC6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516963"/>
    <w:multiLevelType w:val="hybridMultilevel"/>
    <w:tmpl w:val="8D94E0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F7853"/>
    <w:multiLevelType w:val="hybridMultilevel"/>
    <w:tmpl w:val="B01EE3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6E77F9"/>
    <w:multiLevelType w:val="hybridMultilevel"/>
    <w:tmpl w:val="DF682398"/>
    <w:lvl w:ilvl="0" w:tplc="762284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417515">
    <w:abstractNumId w:val="9"/>
  </w:num>
  <w:num w:numId="2" w16cid:durableId="2049837513">
    <w:abstractNumId w:val="2"/>
  </w:num>
  <w:num w:numId="3" w16cid:durableId="1968537229">
    <w:abstractNumId w:val="12"/>
  </w:num>
  <w:num w:numId="4" w16cid:durableId="339550323">
    <w:abstractNumId w:val="5"/>
  </w:num>
  <w:num w:numId="5" w16cid:durableId="1893418119">
    <w:abstractNumId w:val="7"/>
  </w:num>
  <w:num w:numId="6" w16cid:durableId="228227617">
    <w:abstractNumId w:val="3"/>
  </w:num>
  <w:num w:numId="7" w16cid:durableId="1894584601">
    <w:abstractNumId w:val="6"/>
  </w:num>
  <w:num w:numId="8" w16cid:durableId="1514033073">
    <w:abstractNumId w:val="1"/>
  </w:num>
  <w:num w:numId="9" w16cid:durableId="56169387">
    <w:abstractNumId w:val="11"/>
  </w:num>
  <w:num w:numId="10" w16cid:durableId="1433434915">
    <w:abstractNumId w:val="0"/>
  </w:num>
  <w:num w:numId="11" w16cid:durableId="1761024765">
    <w:abstractNumId w:val="8"/>
  </w:num>
  <w:num w:numId="12" w16cid:durableId="764225283">
    <w:abstractNumId w:val="13"/>
  </w:num>
  <w:num w:numId="13" w16cid:durableId="1259606752">
    <w:abstractNumId w:val="14"/>
  </w:num>
  <w:num w:numId="14" w16cid:durableId="2084642050">
    <w:abstractNumId w:val="4"/>
  </w:num>
  <w:num w:numId="15" w16cid:durableId="128804573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B7"/>
    <w:rsid w:val="00012412"/>
    <w:rsid w:val="000207FD"/>
    <w:rsid w:val="00020E31"/>
    <w:rsid w:val="000218BC"/>
    <w:rsid w:val="000222EA"/>
    <w:rsid w:val="00023911"/>
    <w:rsid w:val="00025408"/>
    <w:rsid w:val="00030916"/>
    <w:rsid w:val="00030F4A"/>
    <w:rsid w:val="00036824"/>
    <w:rsid w:val="00046445"/>
    <w:rsid w:val="0004646A"/>
    <w:rsid w:val="00046DB2"/>
    <w:rsid w:val="000477B4"/>
    <w:rsid w:val="00051F26"/>
    <w:rsid w:val="00061293"/>
    <w:rsid w:val="00074F27"/>
    <w:rsid w:val="00077DF9"/>
    <w:rsid w:val="000A376D"/>
    <w:rsid w:val="000B1F6A"/>
    <w:rsid w:val="000C3092"/>
    <w:rsid w:val="000C3176"/>
    <w:rsid w:val="000C4F51"/>
    <w:rsid w:val="000D09BB"/>
    <w:rsid w:val="000D219B"/>
    <w:rsid w:val="000D2D16"/>
    <w:rsid w:val="000D3786"/>
    <w:rsid w:val="000D7E07"/>
    <w:rsid w:val="000E239E"/>
    <w:rsid w:val="000E2844"/>
    <w:rsid w:val="000E2D76"/>
    <w:rsid w:val="000E7C78"/>
    <w:rsid w:val="000F4378"/>
    <w:rsid w:val="000F4809"/>
    <w:rsid w:val="000F6BC0"/>
    <w:rsid w:val="000F6DC9"/>
    <w:rsid w:val="00104FD4"/>
    <w:rsid w:val="00106874"/>
    <w:rsid w:val="001148AB"/>
    <w:rsid w:val="0012729F"/>
    <w:rsid w:val="00140260"/>
    <w:rsid w:val="001422B5"/>
    <w:rsid w:val="00144434"/>
    <w:rsid w:val="00150FF7"/>
    <w:rsid w:val="00152B96"/>
    <w:rsid w:val="00156BB8"/>
    <w:rsid w:val="00156CF3"/>
    <w:rsid w:val="00157DB5"/>
    <w:rsid w:val="0016264B"/>
    <w:rsid w:val="00165E8D"/>
    <w:rsid w:val="00167640"/>
    <w:rsid w:val="00167CE2"/>
    <w:rsid w:val="00167DBA"/>
    <w:rsid w:val="00172D63"/>
    <w:rsid w:val="001741BA"/>
    <w:rsid w:val="001811FC"/>
    <w:rsid w:val="001831A7"/>
    <w:rsid w:val="001931C6"/>
    <w:rsid w:val="001A29F6"/>
    <w:rsid w:val="001A5350"/>
    <w:rsid w:val="001A541F"/>
    <w:rsid w:val="001B0517"/>
    <w:rsid w:val="001B0F13"/>
    <w:rsid w:val="001B3BC3"/>
    <w:rsid w:val="001B7FE4"/>
    <w:rsid w:val="001C06F4"/>
    <w:rsid w:val="001C20A5"/>
    <w:rsid w:val="001C2410"/>
    <w:rsid w:val="001C6437"/>
    <w:rsid w:val="001D18D1"/>
    <w:rsid w:val="001D2920"/>
    <w:rsid w:val="001D5775"/>
    <w:rsid w:val="001D6F18"/>
    <w:rsid w:val="001E1654"/>
    <w:rsid w:val="001E4C57"/>
    <w:rsid w:val="001F363A"/>
    <w:rsid w:val="001F44C7"/>
    <w:rsid w:val="001F7FD3"/>
    <w:rsid w:val="00200172"/>
    <w:rsid w:val="00206623"/>
    <w:rsid w:val="002072B0"/>
    <w:rsid w:val="00224CE4"/>
    <w:rsid w:val="00225BBC"/>
    <w:rsid w:val="00230955"/>
    <w:rsid w:val="00243764"/>
    <w:rsid w:val="0024398A"/>
    <w:rsid w:val="002477CF"/>
    <w:rsid w:val="00256251"/>
    <w:rsid w:val="00260988"/>
    <w:rsid w:val="00266BD5"/>
    <w:rsid w:val="00270C77"/>
    <w:rsid w:val="002716E3"/>
    <w:rsid w:val="00273F01"/>
    <w:rsid w:val="00274F11"/>
    <w:rsid w:val="00276BF2"/>
    <w:rsid w:val="00285C6A"/>
    <w:rsid w:val="00290D55"/>
    <w:rsid w:val="00293471"/>
    <w:rsid w:val="00296A0E"/>
    <w:rsid w:val="002A04DE"/>
    <w:rsid w:val="002A0AD1"/>
    <w:rsid w:val="002A1CA1"/>
    <w:rsid w:val="002A20D5"/>
    <w:rsid w:val="002A43DF"/>
    <w:rsid w:val="002B1E49"/>
    <w:rsid w:val="002B208A"/>
    <w:rsid w:val="002B2F75"/>
    <w:rsid w:val="002B3173"/>
    <w:rsid w:val="002B3954"/>
    <w:rsid w:val="002B4EBC"/>
    <w:rsid w:val="002C3B7E"/>
    <w:rsid w:val="002C6CFE"/>
    <w:rsid w:val="002C6FC9"/>
    <w:rsid w:val="002D04AD"/>
    <w:rsid w:val="002D2B6C"/>
    <w:rsid w:val="002D2EC1"/>
    <w:rsid w:val="002D72B1"/>
    <w:rsid w:val="002E1B48"/>
    <w:rsid w:val="002E60B1"/>
    <w:rsid w:val="002F62C0"/>
    <w:rsid w:val="00300E5F"/>
    <w:rsid w:val="003041C0"/>
    <w:rsid w:val="0031101F"/>
    <w:rsid w:val="00315DC1"/>
    <w:rsid w:val="00321DF4"/>
    <w:rsid w:val="00325891"/>
    <w:rsid w:val="0032728B"/>
    <w:rsid w:val="00327732"/>
    <w:rsid w:val="00327E46"/>
    <w:rsid w:val="00330CFD"/>
    <w:rsid w:val="00335E12"/>
    <w:rsid w:val="00342834"/>
    <w:rsid w:val="003431AA"/>
    <w:rsid w:val="00343E79"/>
    <w:rsid w:val="00343FEC"/>
    <w:rsid w:val="0034535B"/>
    <w:rsid w:val="0034617A"/>
    <w:rsid w:val="00351E90"/>
    <w:rsid w:val="003644CA"/>
    <w:rsid w:val="00366948"/>
    <w:rsid w:val="003740C8"/>
    <w:rsid w:val="00374464"/>
    <w:rsid w:val="00377D9A"/>
    <w:rsid w:val="0038057A"/>
    <w:rsid w:val="00380DE6"/>
    <w:rsid w:val="00381BB8"/>
    <w:rsid w:val="00381C34"/>
    <w:rsid w:val="00390228"/>
    <w:rsid w:val="00394C2C"/>
    <w:rsid w:val="003950F1"/>
    <w:rsid w:val="003951B6"/>
    <w:rsid w:val="003A043E"/>
    <w:rsid w:val="003A2AA7"/>
    <w:rsid w:val="003A508E"/>
    <w:rsid w:val="003A5D80"/>
    <w:rsid w:val="003A7F46"/>
    <w:rsid w:val="003B081F"/>
    <w:rsid w:val="003B295C"/>
    <w:rsid w:val="003C30CC"/>
    <w:rsid w:val="003C5500"/>
    <w:rsid w:val="003C5737"/>
    <w:rsid w:val="003C7527"/>
    <w:rsid w:val="003D0C0F"/>
    <w:rsid w:val="003E4325"/>
    <w:rsid w:val="003E6A84"/>
    <w:rsid w:val="003E7B95"/>
    <w:rsid w:val="003F61A5"/>
    <w:rsid w:val="00405DB4"/>
    <w:rsid w:val="00406732"/>
    <w:rsid w:val="00412DA9"/>
    <w:rsid w:val="00415D5A"/>
    <w:rsid w:val="0041619E"/>
    <w:rsid w:val="0042652C"/>
    <w:rsid w:val="00427D20"/>
    <w:rsid w:val="004328F1"/>
    <w:rsid w:val="00432FCA"/>
    <w:rsid w:val="0043469D"/>
    <w:rsid w:val="00445E32"/>
    <w:rsid w:val="0044684A"/>
    <w:rsid w:val="004528E8"/>
    <w:rsid w:val="0045292C"/>
    <w:rsid w:val="00455E67"/>
    <w:rsid w:val="00462768"/>
    <w:rsid w:val="004632BB"/>
    <w:rsid w:val="004638B7"/>
    <w:rsid w:val="0046754A"/>
    <w:rsid w:val="00470F6A"/>
    <w:rsid w:val="00471BA5"/>
    <w:rsid w:val="00472C62"/>
    <w:rsid w:val="00475ACB"/>
    <w:rsid w:val="00480698"/>
    <w:rsid w:val="004828CC"/>
    <w:rsid w:val="004864C8"/>
    <w:rsid w:val="0049241E"/>
    <w:rsid w:val="004A3208"/>
    <w:rsid w:val="004B4B78"/>
    <w:rsid w:val="004C02EE"/>
    <w:rsid w:val="004C1FA6"/>
    <w:rsid w:val="004C48CC"/>
    <w:rsid w:val="004C625C"/>
    <w:rsid w:val="004C6284"/>
    <w:rsid w:val="004D131C"/>
    <w:rsid w:val="004D44CC"/>
    <w:rsid w:val="004D4873"/>
    <w:rsid w:val="004D6888"/>
    <w:rsid w:val="004E3602"/>
    <w:rsid w:val="004E4771"/>
    <w:rsid w:val="004E7503"/>
    <w:rsid w:val="004F0829"/>
    <w:rsid w:val="004F707B"/>
    <w:rsid w:val="00511A9E"/>
    <w:rsid w:val="005145BD"/>
    <w:rsid w:val="00516F66"/>
    <w:rsid w:val="00521941"/>
    <w:rsid w:val="005227D4"/>
    <w:rsid w:val="005267BA"/>
    <w:rsid w:val="0052745D"/>
    <w:rsid w:val="0053182C"/>
    <w:rsid w:val="0053231C"/>
    <w:rsid w:val="005332C7"/>
    <w:rsid w:val="005333C5"/>
    <w:rsid w:val="00536305"/>
    <w:rsid w:val="00541A5C"/>
    <w:rsid w:val="00541A88"/>
    <w:rsid w:val="00543524"/>
    <w:rsid w:val="00543B7F"/>
    <w:rsid w:val="00543E2C"/>
    <w:rsid w:val="00546D45"/>
    <w:rsid w:val="0055290A"/>
    <w:rsid w:val="00554478"/>
    <w:rsid w:val="0056045D"/>
    <w:rsid w:val="00567CF2"/>
    <w:rsid w:val="0057098F"/>
    <w:rsid w:val="00572AA6"/>
    <w:rsid w:val="005760E9"/>
    <w:rsid w:val="005809C3"/>
    <w:rsid w:val="005810DB"/>
    <w:rsid w:val="00583030"/>
    <w:rsid w:val="00584532"/>
    <w:rsid w:val="005857BD"/>
    <w:rsid w:val="00585DBC"/>
    <w:rsid w:val="00591CF2"/>
    <w:rsid w:val="00592939"/>
    <w:rsid w:val="00594F5A"/>
    <w:rsid w:val="0059636D"/>
    <w:rsid w:val="005A0376"/>
    <w:rsid w:val="005A0E72"/>
    <w:rsid w:val="005A25BA"/>
    <w:rsid w:val="005A3596"/>
    <w:rsid w:val="005B0965"/>
    <w:rsid w:val="005B7A64"/>
    <w:rsid w:val="005B7B66"/>
    <w:rsid w:val="005C6827"/>
    <w:rsid w:val="005D0A36"/>
    <w:rsid w:val="005E1B4E"/>
    <w:rsid w:val="005E217E"/>
    <w:rsid w:val="005E49D9"/>
    <w:rsid w:val="005E56A3"/>
    <w:rsid w:val="005E7FC2"/>
    <w:rsid w:val="005F084C"/>
    <w:rsid w:val="005F3EE2"/>
    <w:rsid w:val="006039C0"/>
    <w:rsid w:val="006043D6"/>
    <w:rsid w:val="006143CE"/>
    <w:rsid w:val="00614A50"/>
    <w:rsid w:val="00616DC6"/>
    <w:rsid w:val="00617A8D"/>
    <w:rsid w:val="00617DD6"/>
    <w:rsid w:val="006211C7"/>
    <w:rsid w:val="0062195C"/>
    <w:rsid w:val="006244F0"/>
    <w:rsid w:val="006279E3"/>
    <w:rsid w:val="006319BA"/>
    <w:rsid w:val="006407FE"/>
    <w:rsid w:val="00641564"/>
    <w:rsid w:val="00645E96"/>
    <w:rsid w:val="00646AAA"/>
    <w:rsid w:val="006517CD"/>
    <w:rsid w:val="0065213E"/>
    <w:rsid w:val="00654001"/>
    <w:rsid w:val="00661EC2"/>
    <w:rsid w:val="00667DA7"/>
    <w:rsid w:val="006718BC"/>
    <w:rsid w:val="00672C6C"/>
    <w:rsid w:val="0067305E"/>
    <w:rsid w:val="006737B8"/>
    <w:rsid w:val="00674D2C"/>
    <w:rsid w:val="00676179"/>
    <w:rsid w:val="006769FA"/>
    <w:rsid w:val="00690432"/>
    <w:rsid w:val="006925FF"/>
    <w:rsid w:val="006937C5"/>
    <w:rsid w:val="006A3CA2"/>
    <w:rsid w:val="006A5052"/>
    <w:rsid w:val="006A6B53"/>
    <w:rsid w:val="006B1410"/>
    <w:rsid w:val="006B291B"/>
    <w:rsid w:val="006B6E9C"/>
    <w:rsid w:val="006B6FA1"/>
    <w:rsid w:val="006C2864"/>
    <w:rsid w:val="006C527D"/>
    <w:rsid w:val="006C53AA"/>
    <w:rsid w:val="006D1057"/>
    <w:rsid w:val="006D118A"/>
    <w:rsid w:val="006D7A4D"/>
    <w:rsid w:val="006E0643"/>
    <w:rsid w:val="006E7A70"/>
    <w:rsid w:val="006E7F38"/>
    <w:rsid w:val="006F1AF5"/>
    <w:rsid w:val="006F2F80"/>
    <w:rsid w:val="007015E1"/>
    <w:rsid w:val="00707535"/>
    <w:rsid w:val="0071164C"/>
    <w:rsid w:val="0071471D"/>
    <w:rsid w:val="007212D7"/>
    <w:rsid w:val="0072133E"/>
    <w:rsid w:val="0072294B"/>
    <w:rsid w:val="007253DC"/>
    <w:rsid w:val="00726038"/>
    <w:rsid w:val="00733A34"/>
    <w:rsid w:val="00733D23"/>
    <w:rsid w:val="007370B7"/>
    <w:rsid w:val="00740DCF"/>
    <w:rsid w:val="00740FE5"/>
    <w:rsid w:val="007427F8"/>
    <w:rsid w:val="00742C3E"/>
    <w:rsid w:val="007445AB"/>
    <w:rsid w:val="0074537A"/>
    <w:rsid w:val="007462B5"/>
    <w:rsid w:val="0075051C"/>
    <w:rsid w:val="00750CDE"/>
    <w:rsid w:val="0075178A"/>
    <w:rsid w:val="007573FF"/>
    <w:rsid w:val="00762817"/>
    <w:rsid w:val="00762E95"/>
    <w:rsid w:val="00764053"/>
    <w:rsid w:val="00766EF2"/>
    <w:rsid w:val="00772B18"/>
    <w:rsid w:val="00772C3C"/>
    <w:rsid w:val="00781F44"/>
    <w:rsid w:val="007838B6"/>
    <w:rsid w:val="00785087"/>
    <w:rsid w:val="00785520"/>
    <w:rsid w:val="00785BD6"/>
    <w:rsid w:val="00786C62"/>
    <w:rsid w:val="00787449"/>
    <w:rsid w:val="00792A3E"/>
    <w:rsid w:val="007A014C"/>
    <w:rsid w:val="007A0D57"/>
    <w:rsid w:val="007A3372"/>
    <w:rsid w:val="007C08A6"/>
    <w:rsid w:val="007D162D"/>
    <w:rsid w:val="007D3489"/>
    <w:rsid w:val="007E09A0"/>
    <w:rsid w:val="007E6539"/>
    <w:rsid w:val="007F20EA"/>
    <w:rsid w:val="007F57ED"/>
    <w:rsid w:val="0080062A"/>
    <w:rsid w:val="0080432B"/>
    <w:rsid w:val="00804579"/>
    <w:rsid w:val="008073D2"/>
    <w:rsid w:val="00812359"/>
    <w:rsid w:val="00815F0E"/>
    <w:rsid w:val="00817D3C"/>
    <w:rsid w:val="008202CF"/>
    <w:rsid w:val="008244E7"/>
    <w:rsid w:val="00825D6E"/>
    <w:rsid w:val="008311D1"/>
    <w:rsid w:val="00833ABF"/>
    <w:rsid w:val="00834381"/>
    <w:rsid w:val="008359E7"/>
    <w:rsid w:val="00835F44"/>
    <w:rsid w:val="00836402"/>
    <w:rsid w:val="008375DD"/>
    <w:rsid w:val="0084004E"/>
    <w:rsid w:val="00847D9D"/>
    <w:rsid w:val="00852C44"/>
    <w:rsid w:val="008570AC"/>
    <w:rsid w:val="00867190"/>
    <w:rsid w:val="00871330"/>
    <w:rsid w:val="00871FDB"/>
    <w:rsid w:val="00876A7E"/>
    <w:rsid w:val="0088272D"/>
    <w:rsid w:val="00885FC4"/>
    <w:rsid w:val="008962C6"/>
    <w:rsid w:val="008A04EB"/>
    <w:rsid w:val="008A206B"/>
    <w:rsid w:val="008A2816"/>
    <w:rsid w:val="008A2CF8"/>
    <w:rsid w:val="008B2432"/>
    <w:rsid w:val="008C1646"/>
    <w:rsid w:val="008C2102"/>
    <w:rsid w:val="008C3D1E"/>
    <w:rsid w:val="008C3E81"/>
    <w:rsid w:val="008C5C99"/>
    <w:rsid w:val="008D011A"/>
    <w:rsid w:val="008F2F51"/>
    <w:rsid w:val="008F42BE"/>
    <w:rsid w:val="008F507A"/>
    <w:rsid w:val="00906651"/>
    <w:rsid w:val="00907C70"/>
    <w:rsid w:val="00910503"/>
    <w:rsid w:val="00912657"/>
    <w:rsid w:val="00915978"/>
    <w:rsid w:val="009161FE"/>
    <w:rsid w:val="00925FCE"/>
    <w:rsid w:val="00926D38"/>
    <w:rsid w:val="00930A64"/>
    <w:rsid w:val="0093191E"/>
    <w:rsid w:val="00932C6B"/>
    <w:rsid w:val="00932F58"/>
    <w:rsid w:val="0093449A"/>
    <w:rsid w:val="00941E1C"/>
    <w:rsid w:val="009464D1"/>
    <w:rsid w:val="00950639"/>
    <w:rsid w:val="009567E8"/>
    <w:rsid w:val="00957EA2"/>
    <w:rsid w:val="009602C5"/>
    <w:rsid w:val="00966147"/>
    <w:rsid w:val="00966228"/>
    <w:rsid w:val="00971EFC"/>
    <w:rsid w:val="009739FB"/>
    <w:rsid w:val="0098098F"/>
    <w:rsid w:val="0098151D"/>
    <w:rsid w:val="00983C68"/>
    <w:rsid w:val="00983D24"/>
    <w:rsid w:val="009862F8"/>
    <w:rsid w:val="0098685A"/>
    <w:rsid w:val="009872A8"/>
    <w:rsid w:val="0098760D"/>
    <w:rsid w:val="00987A6D"/>
    <w:rsid w:val="0099055E"/>
    <w:rsid w:val="009922AE"/>
    <w:rsid w:val="009922E1"/>
    <w:rsid w:val="0099338E"/>
    <w:rsid w:val="0099375C"/>
    <w:rsid w:val="009A098D"/>
    <w:rsid w:val="009A14F0"/>
    <w:rsid w:val="009A3EFB"/>
    <w:rsid w:val="009A49A4"/>
    <w:rsid w:val="009A7001"/>
    <w:rsid w:val="009B38A1"/>
    <w:rsid w:val="009B404B"/>
    <w:rsid w:val="009C5694"/>
    <w:rsid w:val="009C68AB"/>
    <w:rsid w:val="009D6819"/>
    <w:rsid w:val="009E04B9"/>
    <w:rsid w:val="009E05DA"/>
    <w:rsid w:val="009E1EA1"/>
    <w:rsid w:val="009E2DB7"/>
    <w:rsid w:val="009E5E53"/>
    <w:rsid w:val="009F2BBC"/>
    <w:rsid w:val="00A00F1F"/>
    <w:rsid w:val="00A120BE"/>
    <w:rsid w:val="00A12B6D"/>
    <w:rsid w:val="00A1713D"/>
    <w:rsid w:val="00A20C27"/>
    <w:rsid w:val="00A21107"/>
    <w:rsid w:val="00A24675"/>
    <w:rsid w:val="00A27909"/>
    <w:rsid w:val="00A313A1"/>
    <w:rsid w:val="00A32D1E"/>
    <w:rsid w:val="00A334F3"/>
    <w:rsid w:val="00A43F3C"/>
    <w:rsid w:val="00A4438E"/>
    <w:rsid w:val="00A44E44"/>
    <w:rsid w:val="00A46744"/>
    <w:rsid w:val="00A47C21"/>
    <w:rsid w:val="00A47E28"/>
    <w:rsid w:val="00A47F7A"/>
    <w:rsid w:val="00A50731"/>
    <w:rsid w:val="00A5088A"/>
    <w:rsid w:val="00A5186E"/>
    <w:rsid w:val="00A533DA"/>
    <w:rsid w:val="00A5394C"/>
    <w:rsid w:val="00A54C0F"/>
    <w:rsid w:val="00A567AC"/>
    <w:rsid w:val="00A5736E"/>
    <w:rsid w:val="00A57422"/>
    <w:rsid w:val="00A604D4"/>
    <w:rsid w:val="00A60F08"/>
    <w:rsid w:val="00A66653"/>
    <w:rsid w:val="00A70AEA"/>
    <w:rsid w:val="00A73E09"/>
    <w:rsid w:val="00A73E7A"/>
    <w:rsid w:val="00A75EB6"/>
    <w:rsid w:val="00A8491B"/>
    <w:rsid w:val="00A90F39"/>
    <w:rsid w:val="00A9363F"/>
    <w:rsid w:val="00AA19F1"/>
    <w:rsid w:val="00AA2523"/>
    <w:rsid w:val="00AA3759"/>
    <w:rsid w:val="00AB09D6"/>
    <w:rsid w:val="00AB11D6"/>
    <w:rsid w:val="00AB2130"/>
    <w:rsid w:val="00AB582A"/>
    <w:rsid w:val="00AC420F"/>
    <w:rsid w:val="00AC44E6"/>
    <w:rsid w:val="00AC47B0"/>
    <w:rsid w:val="00AD6608"/>
    <w:rsid w:val="00AE3577"/>
    <w:rsid w:val="00AE587A"/>
    <w:rsid w:val="00AF3D8F"/>
    <w:rsid w:val="00B00684"/>
    <w:rsid w:val="00B02740"/>
    <w:rsid w:val="00B05363"/>
    <w:rsid w:val="00B05879"/>
    <w:rsid w:val="00B07E1F"/>
    <w:rsid w:val="00B20B3E"/>
    <w:rsid w:val="00B20EED"/>
    <w:rsid w:val="00B22457"/>
    <w:rsid w:val="00B24A0A"/>
    <w:rsid w:val="00B251F2"/>
    <w:rsid w:val="00B35FE3"/>
    <w:rsid w:val="00B4584E"/>
    <w:rsid w:val="00B45ABC"/>
    <w:rsid w:val="00B477D9"/>
    <w:rsid w:val="00B50454"/>
    <w:rsid w:val="00B540B3"/>
    <w:rsid w:val="00B55F6D"/>
    <w:rsid w:val="00B569D6"/>
    <w:rsid w:val="00B601E1"/>
    <w:rsid w:val="00B6528E"/>
    <w:rsid w:val="00B71421"/>
    <w:rsid w:val="00B71F6C"/>
    <w:rsid w:val="00B72FD3"/>
    <w:rsid w:val="00B7318E"/>
    <w:rsid w:val="00B75967"/>
    <w:rsid w:val="00B77C84"/>
    <w:rsid w:val="00B82119"/>
    <w:rsid w:val="00B842A1"/>
    <w:rsid w:val="00B849D9"/>
    <w:rsid w:val="00B868B3"/>
    <w:rsid w:val="00B9360B"/>
    <w:rsid w:val="00B969E2"/>
    <w:rsid w:val="00BA534D"/>
    <w:rsid w:val="00BA635C"/>
    <w:rsid w:val="00BA71B3"/>
    <w:rsid w:val="00BB0065"/>
    <w:rsid w:val="00BB180E"/>
    <w:rsid w:val="00BB6F57"/>
    <w:rsid w:val="00BB7A16"/>
    <w:rsid w:val="00BC0909"/>
    <w:rsid w:val="00BC2E8F"/>
    <w:rsid w:val="00BC2FB3"/>
    <w:rsid w:val="00BC5968"/>
    <w:rsid w:val="00BD6B29"/>
    <w:rsid w:val="00BE3BAF"/>
    <w:rsid w:val="00BE5553"/>
    <w:rsid w:val="00BF131C"/>
    <w:rsid w:val="00BF4100"/>
    <w:rsid w:val="00C01DF0"/>
    <w:rsid w:val="00C04609"/>
    <w:rsid w:val="00C16FA6"/>
    <w:rsid w:val="00C17352"/>
    <w:rsid w:val="00C177B0"/>
    <w:rsid w:val="00C220DA"/>
    <w:rsid w:val="00C2665B"/>
    <w:rsid w:val="00C36816"/>
    <w:rsid w:val="00C410D2"/>
    <w:rsid w:val="00C44815"/>
    <w:rsid w:val="00C45562"/>
    <w:rsid w:val="00C5283D"/>
    <w:rsid w:val="00C577ED"/>
    <w:rsid w:val="00C57DAE"/>
    <w:rsid w:val="00C6008F"/>
    <w:rsid w:val="00C60A20"/>
    <w:rsid w:val="00C62E7C"/>
    <w:rsid w:val="00C64581"/>
    <w:rsid w:val="00C66BEB"/>
    <w:rsid w:val="00C679DD"/>
    <w:rsid w:val="00C740D6"/>
    <w:rsid w:val="00C86234"/>
    <w:rsid w:val="00C87C1C"/>
    <w:rsid w:val="00C91992"/>
    <w:rsid w:val="00C91C3C"/>
    <w:rsid w:val="00C9595A"/>
    <w:rsid w:val="00C97089"/>
    <w:rsid w:val="00CA25C5"/>
    <w:rsid w:val="00CA26A5"/>
    <w:rsid w:val="00CA273F"/>
    <w:rsid w:val="00CA3C91"/>
    <w:rsid w:val="00CC0C1A"/>
    <w:rsid w:val="00CC3FB6"/>
    <w:rsid w:val="00CD39FC"/>
    <w:rsid w:val="00CD566D"/>
    <w:rsid w:val="00CD7F86"/>
    <w:rsid w:val="00CE09F3"/>
    <w:rsid w:val="00CE2DA1"/>
    <w:rsid w:val="00CE6FC5"/>
    <w:rsid w:val="00CE7263"/>
    <w:rsid w:val="00CE7ECE"/>
    <w:rsid w:val="00CF041C"/>
    <w:rsid w:val="00CF125A"/>
    <w:rsid w:val="00CF1ABB"/>
    <w:rsid w:val="00D04DB3"/>
    <w:rsid w:val="00D077D2"/>
    <w:rsid w:val="00D10674"/>
    <w:rsid w:val="00D10794"/>
    <w:rsid w:val="00D115A0"/>
    <w:rsid w:val="00D135DE"/>
    <w:rsid w:val="00D13CD8"/>
    <w:rsid w:val="00D17048"/>
    <w:rsid w:val="00D17524"/>
    <w:rsid w:val="00D22F8D"/>
    <w:rsid w:val="00D2656E"/>
    <w:rsid w:val="00D26FCD"/>
    <w:rsid w:val="00D30400"/>
    <w:rsid w:val="00D34FF7"/>
    <w:rsid w:val="00D35EDB"/>
    <w:rsid w:val="00D37B56"/>
    <w:rsid w:val="00D404EB"/>
    <w:rsid w:val="00D40772"/>
    <w:rsid w:val="00D407F6"/>
    <w:rsid w:val="00D41B3E"/>
    <w:rsid w:val="00D44D09"/>
    <w:rsid w:val="00D50764"/>
    <w:rsid w:val="00D50A69"/>
    <w:rsid w:val="00D6202F"/>
    <w:rsid w:val="00D66DDF"/>
    <w:rsid w:val="00D701FE"/>
    <w:rsid w:val="00D713B8"/>
    <w:rsid w:val="00D74972"/>
    <w:rsid w:val="00D7777F"/>
    <w:rsid w:val="00D8434C"/>
    <w:rsid w:val="00D85764"/>
    <w:rsid w:val="00D90D9C"/>
    <w:rsid w:val="00D915CA"/>
    <w:rsid w:val="00D93C03"/>
    <w:rsid w:val="00D97009"/>
    <w:rsid w:val="00DA0939"/>
    <w:rsid w:val="00DA2634"/>
    <w:rsid w:val="00DA544F"/>
    <w:rsid w:val="00DC018B"/>
    <w:rsid w:val="00DC242B"/>
    <w:rsid w:val="00DC39BC"/>
    <w:rsid w:val="00DC4296"/>
    <w:rsid w:val="00DC44D9"/>
    <w:rsid w:val="00DC48D5"/>
    <w:rsid w:val="00DC5089"/>
    <w:rsid w:val="00DD0D1F"/>
    <w:rsid w:val="00DD6E08"/>
    <w:rsid w:val="00DE1FC0"/>
    <w:rsid w:val="00DE4D9C"/>
    <w:rsid w:val="00DF0DE5"/>
    <w:rsid w:val="00DF29DE"/>
    <w:rsid w:val="00E00C84"/>
    <w:rsid w:val="00E01639"/>
    <w:rsid w:val="00E06E86"/>
    <w:rsid w:val="00E07CFB"/>
    <w:rsid w:val="00E10645"/>
    <w:rsid w:val="00E212A2"/>
    <w:rsid w:val="00E23B69"/>
    <w:rsid w:val="00E26D23"/>
    <w:rsid w:val="00E33125"/>
    <w:rsid w:val="00E34CEC"/>
    <w:rsid w:val="00E37A0C"/>
    <w:rsid w:val="00E41A4F"/>
    <w:rsid w:val="00E44117"/>
    <w:rsid w:val="00E46435"/>
    <w:rsid w:val="00E50C16"/>
    <w:rsid w:val="00E57916"/>
    <w:rsid w:val="00E62527"/>
    <w:rsid w:val="00E6459C"/>
    <w:rsid w:val="00E67744"/>
    <w:rsid w:val="00E67C06"/>
    <w:rsid w:val="00E70296"/>
    <w:rsid w:val="00E81016"/>
    <w:rsid w:val="00E81815"/>
    <w:rsid w:val="00E86C20"/>
    <w:rsid w:val="00E91224"/>
    <w:rsid w:val="00E938A9"/>
    <w:rsid w:val="00E95D58"/>
    <w:rsid w:val="00E9654A"/>
    <w:rsid w:val="00E97105"/>
    <w:rsid w:val="00EA397B"/>
    <w:rsid w:val="00EB2993"/>
    <w:rsid w:val="00EB319E"/>
    <w:rsid w:val="00EB47E4"/>
    <w:rsid w:val="00EB5585"/>
    <w:rsid w:val="00EB6BB7"/>
    <w:rsid w:val="00EB6F01"/>
    <w:rsid w:val="00EB7CD8"/>
    <w:rsid w:val="00EC0A07"/>
    <w:rsid w:val="00EC43D6"/>
    <w:rsid w:val="00EC593E"/>
    <w:rsid w:val="00EC6FA7"/>
    <w:rsid w:val="00ED2B07"/>
    <w:rsid w:val="00EE3546"/>
    <w:rsid w:val="00EE3E03"/>
    <w:rsid w:val="00EE56D9"/>
    <w:rsid w:val="00EE6244"/>
    <w:rsid w:val="00F020FE"/>
    <w:rsid w:val="00F11A01"/>
    <w:rsid w:val="00F20815"/>
    <w:rsid w:val="00F22614"/>
    <w:rsid w:val="00F23DD9"/>
    <w:rsid w:val="00F3601D"/>
    <w:rsid w:val="00F3740E"/>
    <w:rsid w:val="00F37A5C"/>
    <w:rsid w:val="00F42767"/>
    <w:rsid w:val="00F43F62"/>
    <w:rsid w:val="00F44D1D"/>
    <w:rsid w:val="00F453B8"/>
    <w:rsid w:val="00F45456"/>
    <w:rsid w:val="00F50550"/>
    <w:rsid w:val="00F5224B"/>
    <w:rsid w:val="00F57550"/>
    <w:rsid w:val="00F57BA9"/>
    <w:rsid w:val="00F608AE"/>
    <w:rsid w:val="00F6323D"/>
    <w:rsid w:val="00F644FB"/>
    <w:rsid w:val="00F64B63"/>
    <w:rsid w:val="00F658B8"/>
    <w:rsid w:val="00F6797D"/>
    <w:rsid w:val="00F70513"/>
    <w:rsid w:val="00F7119E"/>
    <w:rsid w:val="00F80BD0"/>
    <w:rsid w:val="00F81A5D"/>
    <w:rsid w:val="00F81BF5"/>
    <w:rsid w:val="00F82B7B"/>
    <w:rsid w:val="00F833F9"/>
    <w:rsid w:val="00F87AAC"/>
    <w:rsid w:val="00F91AAD"/>
    <w:rsid w:val="00F966FC"/>
    <w:rsid w:val="00F97A8D"/>
    <w:rsid w:val="00FA0F57"/>
    <w:rsid w:val="00FA10BD"/>
    <w:rsid w:val="00FA5024"/>
    <w:rsid w:val="00FA55C3"/>
    <w:rsid w:val="00FB05D0"/>
    <w:rsid w:val="00FB07E9"/>
    <w:rsid w:val="00FB10AF"/>
    <w:rsid w:val="00FB563B"/>
    <w:rsid w:val="00FB56BB"/>
    <w:rsid w:val="00FB6E9C"/>
    <w:rsid w:val="00FC25A0"/>
    <w:rsid w:val="00FC629B"/>
    <w:rsid w:val="00FD0C6D"/>
    <w:rsid w:val="00FD16A3"/>
    <w:rsid w:val="00FD1978"/>
    <w:rsid w:val="00FE0CC5"/>
    <w:rsid w:val="00FE70C4"/>
    <w:rsid w:val="00FE7159"/>
    <w:rsid w:val="00FF51B8"/>
    <w:rsid w:val="00FF7D8F"/>
    <w:rsid w:val="0881FB7F"/>
    <w:rsid w:val="0B466A36"/>
    <w:rsid w:val="0EF2D283"/>
    <w:rsid w:val="149BB173"/>
    <w:rsid w:val="1691E27A"/>
    <w:rsid w:val="18055DE4"/>
    <w:rsid w:val="19BA5F9B"/>
    <w:rsid w:val="1B856A08"/>
    <w:rsid w:val="24536A0E"/>
    <w:rsid w:val="2C69F0A5"/>
    <w:rsid w:val="2CF3344B"/>
    <w:rsid w:val="2DC57C54"/>
    <w:rsid w:val="363C8E5D"/>
    <w:rsid w:val="3C92A784"/>
    <w:rsid w:val="49791812"/>
    <w:rsid w:val="4B14E873"/>
    <w:rsid w:val="4CB0B8D4"/>
    <w:rsid w:val="4FE85996"/>
    <w:rsid w:val="5256D707"/>
    <w:rsid w:val="572A482A"/>
    <w:rsid w:val="57F36B7B"/>
    <w:rsid w:val="5B157A69"/>
    <w:rsid w:val="5E12ADF5"/>
    <w:rsid w:val="639452A2"/>
    <w:rsid w:val="687829B7"/>
    <w:rsid w:val="6C02A240"/>
    <w:rsid w:val="6DB79AFE"/>
    <w:rsid w:val="6F696B93"/>
    <w:rsid w:val="76569C96"/>
    <w:rsid w:val="7BC3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7E145"/>
  <w15:chartTrackingRefBased/>
  <w15:docId w15:val="{C350D580-78AB-4D5C-BFBA-CFEC50D3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6251"/>
    <w:pPr>
      <w:spacing w:line="280" w:lineRule="atLeast"/>
    </w:pPr>
    <w:rPr>
      <w:rFonts w:ascii="Segoe UI" w:hAnsi="Segoe UI"/>
      <w:sz w:val="20"/>
    </w:rPr>
  </w:style>
  <w:style w:type="paragraph" w:styleId="Kop1">
    <w:name w:val="heading 1"/>
    <w:basedOn w:val="Standaard"/>
    <w:link w:val="Kop1Char"/>
    <w:uiPriority w:val="9"/>
    <w:qFormat/>
    <w:rsid w:val="00FD19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567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B4141" w:themeColor="accent1" w:themeShade="BF"/>
      <w:sz w:val="26"/>
      <w:szCs w:val="26"/>
    </w:rPr>
  </w:style>
  <w:style w:type="paragraph" w:styleId="Kop3">
    <w:name w:val="heading 3"/>
    <w:basedOn w:val="Standaard"/>
    <w:link w:val="Kop3Char"/>
    <w:uiPriority w:val="9"/>
    <w:qFormat/>
    <w:rsid w:val="00FD19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Kenmerk">
    <w:name w:val="stijl_Kenmerk"/>
    <w:basedOn w:val="Standaard"/>
    <w:qFormat/>
    <w:rsid w:val="006F2F80"/>
    <w:pPr>
      <w:spacing w:line="240" w:lineRule="atLeast"/>
    </w:pPr>
    <w:rPr>
      <w:noProof/>
      <w:sz w:val="16"/>
      <w:lang w:val="de-DE"/>
    </w:rPr>
  </w:style>
  <w:style w:type="paragraph" w:customStyle="1" w:styleId="stijlKopKenmerk">
    <w:name w:val="stijl_KopKenmerk"/>
    <w:basedOn w:val="stijlKenmerk"/>
    <w:qFormat/>
    <w:rsid w:val="002D2B6C"/>
    <w:rPr>
      <w:b/>
    </w:rPr>
  </w:style>
  <w:style w:type="table" w:styleId="Tabelraster">
    <w:name w:val="Table Grid"/>
    <w:basedOn w:val="Standaardtabel"/>
    <w:uiPriority w:val="39"/>
    <w:rsid w:val="002D2B6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75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7524"/>
    <w:rPr>
      <w:rFonts w:ascii="Nirmala UI" w:hAnsi="Nirmala U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D1752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7524"/>
    <w:rPr>
      <w:rFonts w:ascii="Nirmala UI" w:hAnsi="Nirmala UI"/>
      <w:sz w:val="18"/>
    </w:rPr>
  </w:style>
  <w:style w:type="paragraph" w:customStyle="1" w:styleId="stijlTussenKop">
    <w:name w:val="stijl_TussenKop"/>
    <w:basedOn w:val="Standaard"/>
    <w:next w:val="Standaard"/>
    <w:qFormat/>
    <w:rsid w:val="00445E32"/>
    <w:rPr>
      <w:b/>
      <w:noProof/>
    </w:rPr>
  </w:style>
  <w:style w:type="character" w:styleId="Hyperlink">
    <w:name w:val="Hyperlink"/>
    <w:basedOn w:val="Standaardalinea-lettertype"/>
    <w:uiPriority w:val="99"/>
    <w:unhideWhenUsed/>
    <w:rsid w:val="006F2F80"/>
    <w:rPr>
      <w:color w:val="95CDEA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F2F80"/>
    <w:rPr>
      <w:color w:val="605E5C"/>
      <w:shd w:val="clear" w:color="auto" w:fill="E1DFDD"/>
    </w:rPr>
  </w:style>
  <w:style w:type="paragraph" w:customStyle="1" w:styleId="stijlRetouradres">
    <w:name w:val="stijl_Retouradres"/>
    <w:basedOn w:val="Standaard"/>
    <w:qFormat/>
    <w:rsid w:val="006F2F80"/>
    <w:pPr>
      <w:spacing w:line="160" w:lineRule="exact"/>
    </w:pPr>
    <w:rPr>
      <w:noProof/>
      <w:sz w:val="12"/>
    </w:rPr>
  </w:style>
  <w:style w:type="paragraph" w:styleId="Geenafstand">
    <w:name w:val="No Spacing"/>
    <w:uiPriority w:val="1"/>
    <w:qFormat/>
    <w:rsid w:val="0065213E"/>
    <w:pPr>
      <w:spacing w:line="240" w:lineRule="auto"/>
    </w:pPr>
    <w:rPr>
      <w:rFonts w:ascii="Segoe UI" w:hAnsi="Segoe UI"/>
      <w:sz w:val="20"/>
    </w:rPr>
  </w:style>
  <w:style w:type="paragraph" w:customStyle="1" w:styleId="stijlHoofdstuk">
    <w:name w:val="stijl_Hoofdstuk"/>
    <w:basedOn w:val="Standaard"/>
    <w:qFormat/>
    <w:rsid w:val="00394C2C"/>
    <w:rPr>
      <w:b/>
      <w:noProof/>
      <w:sz w:val="28"/>
    </w:rPr>
  </w:style>
  <w:style w:type="paragraph" w:styleId="Lijstalinea">
    <w:name w:val="List Paragraph"/>
    <w:basedOn w:val="Standaard"/>
    <w:uiPriority w:val="34"/>
    <w:qFormat/>
    <w:rsid w:val="00394C2C"/>
    <w:pPr>
      <w:ind w:left="720"/>
      <w:contextualSpacing/>
    </w:pPr>
  </w:style>
  <w:style w:type="numbering" w:customStyle="1" w:styleId="stijlBullets">
    <w:name w:val="stijl_Bullets"/>
    <w:uiPriority w:val="99"/>
    <w:rsid w:val="00394C2C"/>
    <w:pPr>
      <w:numPr>
        <w:numId w:val="1"/>
      </w:numPr>
    </w:pPr>
  </w:style>
  <w:style w:type="numbering" w:customStyle="1" w:styleId="stijlNummers">
    <w:name w:val="stijl_Nummers"/>
    <w:uiPriority w:val="99"/>
    <w:rsid w:val="00EB6F01"/>
    <w:pPr>
      <w:numPr>
        <w:numId w:val="2"/>
      </w:numPr>
    </w:pPr>
  </w:style>
  <w:style w:type="paragraph" w:customStyle="1" w:styleId="paragraph">
    <w:name w:val="paragraph"/>
    <w:basedOn w:val="Standaard"/>
    <w:rsid w:val="0054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46D45"/>
  </w:style>
  <w:style w:type="character" w:customStyle="1" w:styleId="scxw183704740">
    <w:name w:val="scxw183704740"/>
    <w:basedOn w:val="Standaardalinea-lettertype"/>
    <w:rsid w:val="00546D45"/>
  </w:style>
  <w:style w:type="character" w:customStyle="1" w:styleId="eop">
    <w:name w:val="eop"/>
    <w:basedOn w:val="Standaardalinea-lettertype"/>
    <w:rsid w:val="00546D45"/>
  </w:style>
  <w:style w:type="character" w:customStyle="1" w:styleId="spellingerror">
    <w:name w:val="spellingerror"/>
    <w:basedOn w:val="Standaardalinea-lettertype"/>
    <w:rsid w:val="00546D45"/>
  </w:style>
  <w:style w:type="character" w:customStyle="1" w:styleId="Kop1Char">
    <w:name w:val="Kop 1 Char"/>
    <w:basedOn w:val="Standaardalinea-lettertype"/>
    <w:link w:val="Kop1"/>
    <w:uiPriority w:val="9"/>
    <w:rsid w:val="00FD1978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D1978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F2BB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F2BBC"/>
    <w:rPr>
      <w:rFonts w:ascii="Segoe UI" w:hAnsi="Segoe U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F2BBC"/>
    <w:rPr>
      <w:vertAlign w:val="superscript"/>
    </w:rPr>
  </w:style>
  <w:style w:type="paragraph" w:customStyle="1" w:styleId="xmsonormal">
    <w:name w:val="x_msonormal"/>
    <w:basedOn w:val="Standaard"/>
    <w:rsid w:val="000C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9567E8"/>
    <w:rPr>
      <w:rFonts w:asciiTheme="majorHAnsi" w:eastAsiaTheme="majorEastAsia" w:hAnsiTheme="majorHAnsi" w:cstheme="majorBidi"/>
      <w:color w:val="2B4141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046445"/>
    <w:pPr>
      <w:spacing w:line="240" w:lineRule="auto"/>
    </w:pPr>
    <w:rPr>
      <w:rFonts w:ascii="Segoe UI" w:hAnsi="Segoe UI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008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008F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008F"/>
    <w:rPr>
      <w:rFonts w:ascii="Segoe U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008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008F"/>
    <w:rPr>
      <w:rFonts w:ascii="Segoe UI" w:hAnsi="Segoe UI"/>
      <w:b/>
      <w:bCs/>
      <w:sz w:val="20"/>
      <w:szCs w:val="20"/>
    </w:rPr>
  </w:style>
  <w:style w:type="paragraph" w:customStyle="1" w:styleId="xmsolistparagraph">
    <w:name w:val="x_msolistparagraph"/>
    <w:basedOn w:val="Standaard"/>
    <w:rsid w:val="00A53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0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is\ROC%20Friese%20Poort\Samenwerkplaats%20fusie%20FC%20en%20FP%20-%20Documenten\&#127968;%20Huisstijl\Briefpapiertemplates%20voor%20Eduarte\Firda_Brief_Eduarte2_digital.dotx" TargetMode="External"/></Relationships>
</file>

<file path=word/theme/theme1.xml><?xml version="1.0" encoding="utf-8"?>
<a:theme xmlns:a="http://schemas.openxmlformats.org/drawingml/2006/main" name="Kantoorthema">
  <a:themeElements>
    <a:clrScheme name="Firda">
      <a:dk1>
        <a:srgbClr val="3C3C3C"/>
      </a:dk1>
      <a:lt1>
        <a:sysClr val="window" lastClr="FFFFFF"/>
      </a:lt1>
      <a:dk2>
        <a:srgbClr val="3C3C3C"/>
      </a:dk2>
      <a:lt2>
        <a:srgbClr val="FFFFFF"/>
      </a:lt2>
      <a:accent1>
        <a:srgbClr val="3A5757"/>
      </a:accent1>
      <a:accent2>
        <a:srgbClr val="95CDEA"/>
      </a:accent2>
      <a:accent3>
        <a:srgbClr val="FFCD00"/>
      </a:accent3>
      <a:accent4>
        <a:srgbClr val="7E9E9B"/>
      </a:accent4>
      <a:accent5>
        <a:srgbClr val="BCCEC2"/>
      </a:accent5>
      <a:accent6>
        <a:srgbClr val="3C3C3C"/>
      </a:accent6>
      <a:hlink>
        <a:srgbClr val="95CDEA"/>
      </a:hlink>
      <a:folHlink>
        <a:srgbClr val="7E9E9B"/>
      </a:folHlink>
    </a:clrScheme>
    <a:fontScheme name="Firda">
      <a:majorFont>
        <a:latin typeface="Nirmala UI"/>
        <a:ea typeface=""/>
        <a:cs typeface=""/>
      </a:majorFont>
      <a:minorFont>
        <a:latin typeface="Nirmala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CCD196A9B554B8DEF564C96E69571" ma:contentTypeVersion="33" ma:contentTypeDescription="Create a new document." ma:contentTypeScope="" ma:versionID="4fe082d4b71bc331dca25779d99f3789">
  <xsd:schema xmlns:xsd="http://www.w3.org/2001/XMLSchema" xmlns:xs="http://www.w3.org/2001/XMLSchema" xmlns:p="http://schemas.microsoft.com/office/2006/metadata/properties" xmlns:ns1="http://schemas.microsoft.com/sharepoint/v3" xmlns:ns3="dc5d610f-dee9-4a69-990b-a30750f2e014" xmlns:ns4="4ce21dcf-1dde-45d9-8e39-cdb149a6e901" targetNamespace="http://schemas.microsoft.com/office/2006/metadata/properties" ma:root="true" ma:fieldsID="299653c882262ec18fc3025be3655436" ns1:_="" ns3:_="" ns4:_="">
    <xsd:import namespace="http://schemas.microsoft.com/sharepoint/v3"/>
    <xsd:import namespace="dc5d610f-dee9-4a69-990b-a30750f2e014"/>
    <xsd:import namespace="4ce21dcf-1dde-45d9-8e39-cdb149a6e90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type_bestand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d610f-dee9-4a69-990b-a30750f2e0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21dcf-1dde-45d9-8e39-cdb149a6e901" elementFormDefault="qualified">
    <xsd:import namespace="http://schemas.microsoft.com/office/2006/documentManagement/types"/>
    <xsd:import namespace="http://schemas.microsoft.com/office/infopath/2007/PartnerControls"/>
    <xsd:element name="type_bestand" ma:index="11" nillable="true" ma:displayName="type_bestand" ma:default="jpeg" ma:internalName="type_bestand">
      <xsd:simpleType>
        <xsd:restriction base="dms:Text">
          <xsd:maxLength value="255"/>
        </xsd:restriction>
      </xsd:simpleType>
    </xsd:element>
    <xsd:element name="NotebookType" ma:index="12" nillable="true" ma:displayName="Notebook Type" ma:internalName="NotebookType">
      <xsd:simpleType>
        <xsd:restriction base="dms:Text"/>
      </xsd:simpleType>
    </xsd:element>
    <xsd:element name="FolderType" ma:index="13" nillable="true" ma:displayName="Folder Type" ma:internalName="FolderType">
      <xsd:simpleType>
        <xsd:restriction base="dms:Text"/>
      </xsd:simpleType>
    </xsd:element>
    <xsd:element name="Owner" ma:index="14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chers" ma:index="1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2" nillable="true" ma:displayName="Self_Registration_Enabled" ma:internalName="Self_Registration_Enabled">
      <xsd:simpleType>
        <xsd:restriction base="dms:Boolean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MediaServiceMetadata" ma:index="2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7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3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ternalName="MediaServiceLocation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37" nillable="true" ma:displayName="_activity" ma:hidden="true" ma:internalName="_activity">
      <xsd:simpleType>
        <xsd:restriction base="dms:Note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Owner xmlns="4ce21dcf-1dde-45d9-8e39-cdb149a6e901">
      <UserInfo>
        <DisplayName/>
        <AccountId xsi:nil="true"/>
        <AccountType/>
      </UserInfo>
    </Owner>
    <Has_Teacher_Only_SectionGroup xmlns="4ce21dcf-1dde-45d9-8e39-cdb149a6e901" xsi:nil="true"/>
    <_activity xmlns="4ce21dcf-1dde-45d9-8e39-cdb149a6e901" xsi:nil="true"/>
    <Invited_Teachers xmlns="4ce21dcf-1dde-45d9-8e39-cdb149a6e901" xsi:nil="true"/>
    <NotebookType xmlns="4ce21dcf-1dde-45d9-8e39-cdb149a6e901" xsi:nil="true"/>
    <_ip_UnifiedCompliancePolicyProperties xmlns="http://schemas.microsoft.com/sharepoint/v3" xsi:nil="true"/>
    <Self_Registration_Enabled xmlns="4ce21dcf-1dde-45d9-8e39-cdb149a6e901" xsi:nil="true"/>
    <DefaultSectionNames xmlns="4ce21dcf-1dde-45d9-8e39-cdb149a6e901" xsi:nil="true"/>
    <type_bestand xmlns="4ce21dcf-1dde-45d9-8e39-cdb149a6e901">jpeg</type_bestand>
    <Invited_Students xmlns="4ce21dcf-1dde-45d9-8e39-cdb149a6e901" xsi:nil="true"/>
    <FolderType xmlns="4ce21dcf-1dde-45d9-8e39-cdb149a6e901" xsi:nil="true"/>
    <Teachers xmlns="4ce21dcf-1dde-45d9-8e39-cdb149a6e901">
      <UserInfo>
        <DisplayName/>
        <AccountId xsi:nil="true"/>
        <AccountType/>
      </UserInfo>
    </Teachers>
    <Students xmlns="4ce21dcf-1dde-45d9-8e39-cdb149a6e901">
      <UserInfo>
        <DisplayName/>
        <AccountId xsi:nil="true"/>
        <AccountType/>
      </UserInfo>
    </Students>
    <Student_Groups xmlns="4ce21dcf-1dde-45d9-8e39-cdb149a6e901">
      <UserInfo>
        <DisplayName/>
        <AccountId xsi:nil="true"/>
        <AccountType/>
      </UserInfo>
    </Student_Groups>
    <AppVersion xmlns="4ce21dcf-1dde-45d9-8e39-cdb149a6e90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469DE-BE4C-4DF3-B541-FB3BF626E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5d610f-dee9-4a69-990b-a30750f2e014"/>
    <ds:schemaRef ds:uri="4ce21dcf-1dde-45d9-8e39-cdb149a6e9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AEE80-DC5F-486D-A614-8A1B29E06F6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ce21dcf-1dde-45d9-8e39-cdb149a6e901"/>
  </ds:schemaRefs>
</ds:datastoreItem>
</file>

<file path=customXml/itemProps3.xml><?xml version="1.0" encoding="utf-8"?>
<ds:datastoreItem xmlns:ds="http://schemas.openxmlformats.org/officeDocument/2006/customXml" ds:itemID="{9D24FA5B-F182-4DD5-9FBD-15B3939299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B20C8F-C962-45A9-AE08-B8D7913E12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Firda_Brief_Eduarte2_digital</Template>
  <TotalTime>1</TotalTime>
  <Pages>5</Pages>
  <Words>464</Words>
  <Characters>2556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Manager>RGN</Manager>
  <Company>Firda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Hendrika Vis - de Ruiter</dc:creator>
  <cp:keywords/>
  <dc:description>v1.1</dc:description>
  <cp:lastModifiedBy>Herma Dijkgraaf</cp:lastModifiedBy>
  <cp:revision>2</cp:revision>
  <cp:lastPrinted>2023-12-08T12:42:00Z</cp:lastPrinted>
  <dcterms:created xsi:type="dcterms:W3CDTF">2023-12-15T10:16:00Z</dcterms:created>
  <dcterms:modified xsi:type="dcterms:W3CDTF">2023-12-15T10:16:00Z</dcterms:modified>
  <cp:category>Corporate identity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0x010100A1ECCD196A9B554B8DEF564C96E69571</vt:lpwstr>
  </property>
  <property fmtid="{D5CDD505-2E9C-101B-9397-08002B2CF9AE}" pid="3" name="MediaServiceImageTags">
    <vt:lpwstr/>
  </property>
  <property fmtid="{D5CDD505-2E9C-101B-9397-08002B2CF9AE}" pid="4" name="MSIP_Label_4df6591b-3561-49b3-a0f7-b911da88ea58_Enabled">
    <vt:lpwstr>true</vt:lpwstr>
  </property>
  <property fmtid="{D5CDD505-2E9C-101B-9397-08002B2CF9AE}" pid="5" name="MSIP_Label_4df6591b-3561-49b3-a0f7-b911da88ea58_SetDate">
    <vt:lpwstr>2023-11-27T13:56:29Z</vt:lpwstr>
  </property>
  <property fmtid="{D5CDD505-2E9C-101B-9397-08002B2CF9AE}" pid="6" name="MSIP_Label_4df6591b-3561-49b3-a0f7-b911da88ea58_Method">
    <vt:lpwstr>Standard</vt:lpwstr>
  </property>
  <property fmtid="{D5CDD505-2E9C-101B-9397-08002B2CF9AE}" pid="7" name="MSIP_Label_4df6591b-3561-49b3-a0f7-b911da88ea58_Name">
    <vt:lpwstr>4df6591b-3561-49b3-a0f7-b911da88ea58</vt:lpwstr>
  </property>
  <property fmtid="{D5CDD505-2E9C-101B-9397-08002B2CF9AE}" pid="8" name="MSIP_Label_4df6591b-3561-49b3-a0f7-b911da88ea58_SiteId">
    <vt:lpwstr>c972a348-dcb3-4d4d-b449-2136a50d84d4</vt:lpwstr>
  </property>
  <property fmtid="{D5CDD505-2E9C-101B-9397-08002B2CF9AE}" pid="9" name="MSIP_Label_4df6591b-3561-49b3-a0f7-b911da88ea58_ActionId">
    <vt:lpwstr>5728a4a2-de09-407e-b309-d31a5d7a3e6b</vt:lpwstr>
  </property>
  <property fmtid="{D5CDD505-2E9C-101B-9397-08002B2CF9AE}" pid="10" name="MSIP_Label_4df6591b-3561-49b3-a0f7-b911da88ea58_ContentBits">
    <vt:lpwstr>0</vt:lpwstr>
  </property>
</Properties>
</file>