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1478948150"/>
        <w:docPartObj>
          <w:docPartGallery w:val="Cover Pages"/>
          <w:docPartUnique/>
        </w:docPartObj>
      </w:sdtPr>
      <w:sdtEndPr/>
      <w:sdtContent>
        <w:p w14:paraId="455D90CF" w14:textId="552BCFA1" w:rsidR="00323B96" w:rsidRDefault="0039437C" w:rsidP="0039437C">
          <w:pPr>
            <w:rPr>
              <w:rFonts w:eastAsiaTheme="minorHAnsi" w:cstheme="minorBidi"/>
              <w:szCs w:val="22"/>
            </w:rPr>
          </w:pPr>
          <w:sdt>
            <w:sdtPr>
              <w:rPr>
                <w:rFonts w:cs="Arial"/>
              </w:rPr>
              <w:id w:val="-1724059452"/>
              <w:placeholder>
                <w:docPart w:val="FA2F382AE02F4B5BABDFBEE33121D0A9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cs="Arial"/>
                  </w:rPr>
                  <w:id w:val="266589722"/>
                  <w:placeholder>
                    <w:docPart w:val="FA2F382AE02F4B5BABDFBEE33121D0A9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cs="Arial"/>
                      </w:rPr>
                      <w:id w:val="-1493568491"/>
                      <w:placeholder>
                        <w:docPart w:val="FA2F382AE02F4B5BABDFBEE33121D0A9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sdt>
                        <w:sdtPr>
                          <w:rPr>
                            <w:rFonts w:cs="Arial"/>
                          </w:rPr>
                          <w:id w:val="986826251"/>
                          <w:placeholder>
                            <w:docPart w:val="FA2F382AE02F4B5BABDFBEE33121D0A9"/>
                          </w:placeholder>
                          <w:docPartList>
                            <w:docPartGallery w:val="Quick Parts"/>
                          </w:docPartList>
                        </w:sdtPr>
                        <w:sdtEndPr/>
                        <w:sdtContent>
                          <w:r w:rsidR="00C76E6D"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58243" behindDoc="0" locked="0" layoutInCell="1" allowOverlap="1" wp14:anchorId="6AD2BE8D" wp14:editId="31E52434">
                                    <wp:simplePos x="0" y="0"/>
                                    <wp:positionH relativeFrom="column">
                                      <wp:posOffset>4626990</wp:posOffset>
                                    </wp:positionH>
                                    <wp:positionV relativeFrom="paragraph">
                                      <wp:posOffset>23259</wp:posOffset>
                                    </wp:positionV>
                                    <wp:extent cx="1678374" cy="10478"/>
                                    <wp:effectExtent l="0" t="0" r="0" b="27940"/>
                                    <wp:wrapNone/>
                                    <wp:docPr id="9" name="Rechte verbindingslijn 9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678374" cy="104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 cmpd="sng">
                                              <a:solidFill>
                                                <a:schemeClr val="bg1"/>
                                              </a:solidFill>
                                              <a:prstDash val="lgDash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line w14:anchorId="08B8A23D" id="Rechte verbindingslijn 9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35pt,1.85pt" to="49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" strokecolor="white [3212]" strokeweight="1.5pt">
                                    <v:stroke dashstyle="longDash" joinstyle="miter"/>
                                  </v:line>
                                </w:pict>
                              </mc:Fallback>
                            </mc:AlternateConten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p>
      </w:sdtContent>
    </w:sdt>
    <w:p w14:paraId="34DB0DBB" w14:textId="5E711650" w:rsidR="77A83276" w:rsidRDefault="006D6E83" w:rsidP="00EE0ED8">
      <w:pPr>
        <w:pStyle w:val="VRhoofdstuk"/>
      </w:pPr>
      <w:bookmarkStart w:id="0" w:name="_Toc153483472"/>
      <w:r w:rsidRPr="00C41D66">
        <w:lastRenderedPageBreak/>
        <w:t xml:space="preserve">Bijlage </w:t>
      </w:r>
      <w:r w:rsidR="00207011">
        <w:t>1</w:t>
      </w:r>
      <w:r w:rsidR="000523C8">
        <w:t>,</w:t>
      </w:r>
      <w:r w:rsidRPr="00C41D66">
        <w:t xml:space="preserve"> beantwoording </w:t>
      </w:r>
      <w:r w:rsidR="001D2405">
        <w:t>hoofd</w:t>
      </w:r>
      <w:r w:rsidRPr="00C41D66">
        <w:t xml:space="preserve">vragen </w:t>
      </w:r>
      <w:r w:rsidR="00DE0D59">
        <w:t>marktoriëntatie</w:t>
      </w:r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080"/>
        <w:gridCol w:w="8276"/>
      </w:tblGrid>
      <w:tr w:rsidR="006D6E83" w:rsidRPr="00731EC1" w14:paraId="3D90F3AD" w14:textId="77777777" w:rsidTr="4F393430">
        <w:trPr>
          <w:trHeight w:val="1274"/>
        </w:trPr>
        <w:tc>
          <w:tcPr>
            <w:tcW w:w="1080" w:type="dxa"/>
            <w:tcBorders>
              <w:bottom w:val="single" w:sz="12" w:space="0" w:color="000000" w:themeColor="text1"/>
            </w:tcBorders>
            <w:shd w:val="clear" w:color="auto" w:fill="35357B"/>
            <w:vAlign w:val="center"/>
          </w:tcPr>
          <w:p w14:paraId="75DBBB68" w14:textId="77777777" w:rsidR="006D6E83" w:rsidRPr="00C319BB" w:rsidRDefault="006D6E83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 nr.</w:t>
            </w:r>
          </w:p>
        </w:tc>
        <w:tc>
          <w:tcPr>
            <w:tcW w:w="8276" w:type="dxa"/>
            <w:tcBorders>
              <w:bottom w:val="single" w:sz="12" w:space="0" w:color="000000" w:themeColor="text1"/>
            </w:tcBorders>
            <w:shd w:val="clear" w:color="auto" w:fill="35357B"/>
          </w:tcPr>
          <w:p w14:paraId="09B16FC8" w14:textId="77777777" w:rsidR="006D6E83" w:rsidRPr="00C319BB" w:rsidRDefault="006D6E83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</w:p>
          <w:p w14:paraId="771A0DD1" w14:textId="5E28F9ED" w:rsidR="006D6E83" w:rsidRPr="00C319BB" w:rsidRDefault="006D6E83" w:rsidP="00C319BB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>Vra</w:t>
            </w:r>
            <w:r w:rsidR="00156DF0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>gen</w:t>
            </w:r>
            <w:r w:rsidR="006659F5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 xml:space="preserve"> marktoriëntatie</w:t>
            </w:r>
          </w:p>
        </w:tc>
      </w:tr>
      <w:tr w:rsidR="006D6E83" w:rsidRPr="00731EC1" w14:paraId="37CFB94B" w14:textId="77777777" w:rsidTr="4F393430">
        <w:tc>
          <w:tcPr>
            <w:tcW w:w="1080" w:type="dxa"/>
            <w:shd w:val="clear" w:color="auto" w:fill="auto"/>
          </w:tcPr>
          <w:p w14:paraId="7CE10B49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8276" w:type="dxa"/>
            <w:shd w:val="clear" w:color="auto" w:fill="auto"/>
          </w:tcPr>
          <w:p w14:paraId="607CBDD2" w14:textId="77777777" w:rsidR="005D3688" w:rsidRDefault="005D3688" w:rsidP="005D36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VRNHN heeft qua inhuur flexkrachten als:</w:t>
            </w:r>
          </w:p>
          <w:p w14:paraId="2C8B0D56" w14:textId="77777777" w:rsidR="005D3688" w:rsidRDefault="005D3688" w:rsidP="005D3688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 klassieke uitzendkracht;</w:t>
            </w:r>
          </w:p>
          <w:p w14:paraId="6D8B733B" w14:textId="77777777" w:rsidR="005D3688" w:rsidRDefault="005D3688" w:rsidP="005D3688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Zelden </w:t>
            </w:r>
            <w:proofErr w:type="spellStart"/>
            <w:r>
              <w:rPr>
                <w:rFonts w:cs="Arial"/>
                <w:szCs w:val="20"/>
              </w:rPr>
              <w:t>payrolling</w:t>
            </w:r>
            <w:proofErr w:type="spellEnd"/>
            <w:r>
              <w:rPr>
                <w:rFonts w:cs="Arial"/>
                <w:szCs w:val="20"/>
              </w:rPr>
              <w:t>;</w:t>
            </w:r>
          </w:p>
          <w:p w14:paraId="19D09A38" w14:textId="77777777" w:rsidR="005D3688" w:rsidRDefault="005D3688" w:rsidP="005D3688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Vaker detachering;</w:t>
            </w:r>
          </w:p>
          <w:p w14:paraId="72B90C84" w14:textId="77777777" w:rsidR="005D3688" w:rsidRDefault="005D3688" w:rsidP="005D3688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Steeds meer ZZP-</w:t>
            </w:r>
            <w:proofErr w:type="spellStart"/>
            <w:r>
              <w:rPr>
                <w:rFonts w:cs="Arial"/>
                <w:szCs w:val="20"/>
              </w:rPr>
              <w:t>ers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14:paraId="40220A4E" w14:textId="03CCB04E" w:rsidR="005D3688" w:rsidRPr="00651B41" w:rsidRDefault="005D3688" w:rsidP="005D36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Hoe zou dit het beste vorm gegeven kunnen worden vanuit uw perspectief, rekening houdende dat VRNHN </w:t>
            </w:r>
            <w:proofErr w:type="spellStart"/>
            <w:r>
              <w:rPr>
                <w:rFonts w:cs="Arial"/>
                <w:szCs w:val="20"/>
              </w:rPr>
              <w:t>aanbestedingsplichtig</w:t>
            </w:r>
            <w:proofErr w:type="spellEnd"/>
            <w:r>
              <w:rPr>
                <w:rFonts w:cs="Arial"/>
                <w:szCs w:val="20"/>
              </w:rPr>
              <w:t xml:space="preserve"> is?</w:t>
            </w:r>
          </w:p>
          <w:p w14:paraId="6725FFB5" w14:textId="77777777" w:rsidR="006D6E83" w:rsidRPr="00F70A51" w:rsidRDefault="006D6E83" w:rsidP="005D3688">
            <w:pPr>
              <w:rPr>
                <w:rFonts w:cs="Arial"/>
                <w:szCs w:val="20"/>
              </w:rPr>
            </w:pPr>
          </w:p>
        </w:tc>
      </w:tr>
      <w:tr w:rsidR="006D6E83" w:rsidRPr="00731EC1" w14:paraId="4276851E" w14:textId="77777777" w:rsidTr="4F393430">
        <w:tc>
          <w:tcPr>
            <w:tcW w:w="9356" w:type="dxa"/>
            <w:gridSpan w:val="2"/>
            <w:shd w:val="clear" w:color="auto" w:fill="auto"/>
          </w:tcPr>
          <w:p w14:paraId="3704335C" w14:textId="4DE661F0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 w:rsidR="0034043C"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7332458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4006083B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7F904CA8" w14:textId="77777777" w:rsidTr="4F393430">
        <w:tc>
          <w:tcPr>
            <w:tcW w:w="1080" w:type="dxa"/>
            <w:shd w:val="clear" w:color="auto" w:fill="auto"/>
          </w:tcPr>
          <w:p w14:paraId="57DDA6E4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</w:tc>
        <w:tc>
          <w:tcPr>
            <w:tcW w:w="8276" w:type="dxa"/>
            <w:shd w:val="clear" w:color="auto" w:fill="auto"/>
          </w:tcPr>
          <w:p w14:paraId="07EECF5D" w14:textId="77777777" w:rsidR="00FD0215" w:rsidRDefault="00FD0215" w:rsidP="00FD021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VRNHN is tevens ook een afdeling crisisorganisatie. </w:t>
            </w:r>
          </w:p>
          <w:p w14:paraId="6F95DB5A" w14:textId="77777777" w:rsidR="00FD0215" w:rsidRDefault="00FD0215" w:rsidP="00FD0215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 w:rsidRPr="00007690">
              <w:rPr>
                <w:rFonts w:cs="Arial"/>
                <w:szCs w:val="20"/>
              </w:rPr>
              <w:t>Hoe zou u de inhuur vormgeven tijdens crisis?</w:t>
            </w:r>
          </w:p>
          <w:p w14:paraId="42CE35C8" w14:textId="77777777" w:rsidR="006D6E83" w:rsidRDefault="00FD0215" w:rsidP="00FD0215">
            <w:pPr>
              <w:pStyle w:val="Lijstalinea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Bijv. wanneer de kandidaat niet via het eigen bureau te vinden is. Hoe wordt de vacature dan alsnog ingevuld?</w:t>
            </w:r>
          </w:p>
          <w:p w14:paraId="6FBEA36C" w14:textId="0EA6223F" w:rsidR="00F14129" w:rsidRPr="00F70A51" w:rsidRDefault="00F14129" w:rsidP="00F14129">
            <w:pPr>
              <w:pStyle w:val="Lijstalinea"/>
              <w:numPr>
                <w:ilvl w:val="0"/>
                <w:numId w:val="3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Hanteert u een andere keer factor</w:t>
            </w:r>
            <w:r w:rsidR="007877B9">
              <w:rPr>
                <w:rFonts w:cs="Arial"/>
                <w:szCs w:val="20"/>
              </w:rPr>
              <w:t xml:space="preserve"> bij langdurige inzet? En/of is dit eventueel af te spreken?</w:t>
            </w:r>
          </w:p>
        </w:tc>
      </w:tr>
      <w:tr w:rsidR="006D6E83" w:rsidRPr="00731EC1" w14:paraId="52143FCC" w14:textId="77777777" w:rsidTr="4F393430">
        <w:tc>
          <w:tcPr>
            <w:tcW w:w="9356" w:type="dxa"/>
            <w:gridSpan w:val="2"/>
            <w:shd w:val="clear" w:color="auto" w:fill="auto"/>
          </w:tcPr>
          <w:p w14:paraId="5151A41E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8CA405F" w14:textId="77777777" w:rsidR="006D6E83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6ECFCA1B" w14:textId="77777777" w:rsidTr="4F393430">
        <w:tc>
          <w:tcPr>
            <w:tcW w:w="1080" w:type="dxa"/>
            <w:shd w:val="clear" w:color="auto" w:fill="auto"/>
          </w:tcPr>
          <w:p w14:paraId="6DE0534B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</w:tc>
        <w:tc>
          <w:tcPr>
            <w:tcW w:w="8276" w:type="dxa"/>
            <w:shd w:val="clear" w:color="auto" w:fill="auto"/>
          </w:tcPr>
          <w:p w14:paraId="577CEE53" w14:textId="4FEE7ED1" w:rsidR="006D6E83" w:rsidRDefault="003954C0" w:rsidP="00042C89">
            <w:pPr>
              <w:rPr>
                <w:rFonts w:cs="Arial"/>
                <w:szCs w:val="20"/>
              </w:rPr>
            </w:pPr>
            <w:r w:rsidRPr="00042C89">
              <w:rPr>
                <w:rFonts w:cs="Arial"/>
                <w:szCs w:val="20"/>
              </w:rPr>
              <w:t xml:space="preserve">Hoe ziet het wervingsproces eruit van uw organisatie? Hoe gaat u ermee om als er geen passende kandidaat is. Heeft u hiervan een voorbeeld? </w:t>
            </w:r>
          </w:p>
        </w:tc>
      </w:tr>
      <w:tr w:rsidR="006D6E83" w:rsidRPr="00731EC1" w14:paraId="31D596CE" w14:textId="77777777" w:rsidTr="4F393430">
        <w:tc>
          <w:tcPr>
            <w:tcW w:w="9356" w:type="dxa"/>
            <w:gridSpan w:val="2"/>
            <w:shd w:val="clear" w:color="auto" w:fill="auto"/>
          </w:tcPr>
          <w:p w14:paraId="0FA95A7D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354A89F" w14:textId="77777777" w:rsidR="006D6E83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17E4C2C5" w14:textId="77777777" w:rsidTr="4F393430">
        <w:tc>
          <w:tcPr>
            <w:tcW w:w="1080" w:type="dxa"/>
            <w:shd w:val="clear" w:color="auto" w:fill="auto"/>
          </w:tcPr>
          <w:p w14:paraId="6A073BC5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</w:tc>
        <w:tc>
          <w:tcPr>
            <w:tcW w:w="8276" w:type="dxa"/>
            <w:shd w:val="clear" w:color="auto" w:fill="auto"/>
          </w:tcPr>
          <w:p w14:paraId="5FA35445" w14:textId="06C263FA" w:rsidR="006D6E83" w:rsidRDefault="00A569E5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Hoe worden medewerkers begeleid tijdens hun inzet bij VRNHN (of een andere organisatie)?</w:t>
            </w:r>
          </w:p>
        </w:tc>
      </w:tr>
      <w:tr w:rsidR="006D6E83" w:rsidRPr="00731EC1" w14:paraId="4210FB5E" w14:textId="77777777" w:rsidTr="4F393430">
        <w:tc>
          <w:tcPr>
            <w:tcW w:w="9356" w:type="dxa"/>
            <w:gridSpan w:val="2"/>
            <w:shd w:val="clear" w:color="auto" w:fill="auto"/>
          </w:tcPr>
          <w:p w14:paraId="7DB89CB5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3F064CE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5857F9A4" w14:textId="77777777" w:rsidR="006D6E83" w:rsidRPr="00731EC1" w:rsidRDefault="006D6E83" w:rsidP="00A569E5">
            <w:pPr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054E5AEF" w14:textId="77777777" w:rsidTr="4F393430">
        <w:tc>
          <w:tcPr>
            <w:tcW w:w="1080" w:type="dxa"/>
            <w:shd w:val="clear" w:color="auto" w:fill="auto"/>
          </w:tcPr>
          <w:p w14:paraId="2088297B" w14:textId="77777777" w:rsidR="006D6E83" w:rsidRPr="007057E9" w:rsidRDefault="009A40DD" w:rsidP="007057E9">
            <w:pPr>
              <w:rPr>
                <w:rFonts w:cs="Arial"/>
                <w:szCs w:val="20"/>
              </w:rPr>
            </w:pPr>
            <w:r w:rsidRPr="007057E9">
              <w:rPr>
                <w:rFonts w:cs="Arial"/>
                <w:szCs w:val="20"/>
              </w:rPr>
              <w:t>5</w:t>
            </w:r>
          </w:p>
        </w:tc>
        <w:tc>
          <w:tcPr>
            <w:tcW w:w="8276" w:type="dxa"/>
            <w:shd w:val="clear" w:color="auto" w:fill="auto"/>
          </w:tcPr>
          <w:p w14:paraId="3DDA9336" w14:textId="27E9F8A4" w:rsidR="00C319BB" w:rsidRPr="007057E9" w:rsidRDefault="007057E9" w:rsidP="007057E9">
            <w:pPr>
              <w:rPr>
                <w:rFonts w:cs="Arial"/>
                <w:szCs w:val="20"/>
              </w:rPr>
            </w:pPr>
            <w:r w:rsidRPr="007057E9">
              <w:rPr>
                <w:rFonts w:cs="Arial"/>
                <w:szCs w:val="20"/>
              </w:rPr>
              <w:t>Hoe stimuleert uw organisatie kennisdeling en opleiding van de inhuur. Hoe ziet het kostenplaatje daarvan uit?</w:t>
            </w:r>
          </w:p>
        </w:tc>
      </w:tr>
      <w:tr w:rsidR="006D6E83" w:rsidRPr="00731EC1" w14:paraId="16BD5C66" w14:textId="77777777" w:rsidTr="4F393430">
        <w:tc>
          <w:tcPr>
            <w:tcW w:w="9356" w:type="dxa"/>
            <w:gridSpan w:val="2"/>
            <w:shd w:val="clear" w:color="auto" w:fill="auto"/>
          </w:tcPr>
          <w:p w14:paraId="3EE78A31" w14:textId="77777777" w:rsidR="0034043C" w:rsidRPr="007057E9" w:rsidRDefault="0034043C" w:rsidP="007057E9">
            <w:pPr>
              <w:rPr>
                <w:rFonts w:cs="Arial"/>
                <w:szCs w:val="20"/>
              </w:rPr>
            </w:pPr>
            <w:r w:rsidRPr="007057E9">
              <w:rPr>
                <w:rFonts w:cs="Arial"/>
                <w:szCs w:val="20"/>
              </w:rPr>
              <w:t>Antwoord:</w:t>
            </w:r>
          </w:p>
          <w:p w14:paraId="57050821" w14:textId="77777777" w:rsidR="006D6E83" w:rsidRPr="007057E9" w:rsidRDefault="006D6E83" w:rsidP="007057E9">
            <w:pPr>
              <w:rPr>
                <w:rFonts w:cs="Arial"/>
                <w:szCs w:val="20"/>
              </w:rPr>
            </w:pPr>
          </w:p>
          <w:p w14:paraId="7715B493" w14:textId="77777777" w:rsidR="006D6E83" w:rsidRPr="007057E9" w:rsidRDefault="006D6E83" w:rsidP="007057E9">
            <w:pPr>
              <w:rPr>
                <w:rFonts w:cs="Arial"/>
                <w:szCs w:val="20"/>
              </w:rPr>
            </w:pPr>
          </w:p>
        </w:tc>
      </w:tr>
      <w:tr w:rsidR="000D64D9" w:rsidRPr="00731EC1" w14:paraId="71FCD702" w14:textId="77777777" w:rsidTr="4F393430">
        <w:tc>
          <w:tcPr>
            <w:tcW w:w="1080" w:type="dxa"/>
            <w:shd w:val="clear" w:color="auto" w:fill="auto"/>
          </w:tcPr>
          <w:p w14:paraId="5F38F92C" w14:textId="4AC686C5" w:rsidR="000D64D9" w:rsidRPr="0098071D" w:rsidRDefault="00393959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6</w:t>
            </w:r>
          </w:p>
        </w:tc>
        <w:tc>
          <w:tcPr>
            <w:tcW w:w="8276" w:type="dxa"/>
            <w:shd w:val="clear" w:color="auto" w:fill="auto"/>
          </w:tcPr>
          <w:p w14:paraId="27BBFD9A" w14:textId="627BA2A1" w:rsidR="000D64D9" w:rsidRPr="0098071D" w:rsidRDefault="62804B41" w:rsidP="4F393430">
            <w:pPr>
              <w:jc w:val="left"/>
              <w:rPr>
                <w:rFonts w:cs="Arial"/>
                <w:lang w:eastAsia="nl-NL"/>
              </w:rPr>
            </w:pPr>
            <w:r w:rsidRPr="4F393430">
              <w:rPr>
                <w:rFonts w:cs="Arial"/>
                <w:lang w:eastAsia="nl-NL"/>
              </w:rPr>
              <w:t xml:space="preserve">Hoe zorgen jullie voor </w:t>
            </w:r>
            <w:r w:rsidR="3589C334" w:rsidRPr="4F393430">
              <w:rPr>
                <w:rFonts w:cs="Arial"/>
                <w:lang w:eastAsia="nl-NL"/>
              </w:rPr>
              <w:t xml:space="preserve">goed </w:t>
            </w:r>
            <w:r w:rsidR="4731FF67" w:rsidRPr="4F393430">
              <w:rPr>
                <w:rFonts w:cs="Arial"/>
                <w:lang w:eastAsia="nl-NL"/>
              </w:rPr>
              <w:t>werkgeverschap</w:t>
            </w:r>
            <w:r w:rsidR="582FDD25" w:rsidRPr="4F393430">
              <w:rPr>
                <w:rFonts w:cs="Arial"/>
                <w:lang w:eastAsia="nl-NL"/>
              </w:rPr>
              <w:t xml:space="preserve"> en </w:t>
            </w:r>
            <w:proofErr w:type="spellStart"/>
            <w:r w:rsidR="009254AF">
              <w:rPr>
                <w:rFonts w:cs="Arial"/>
                <w:lang w:eastAsia="nl-NL"/>
              </w:rPr>
              <w:t>opdracht</w:t>
            </w:r>
            <w:r w:rsidR="00412456">
              <w:rPr>
                <w:rFonts w:cs="Arial"/>
                <w:lang w:eastAsia="nl-NL"/>
              </w:rPr>
              <w:t>nemerschap</w:t>
            </w:r>
            <w:proofErr w:type="spellEnd"/>
            <w:r w:rsidR="4731FF67" w:rsidRPr="4F393430">
              <w:rPr>
                <w:rFonts w:cs="Arial"/>
                <w:lang w:eastAsia="nl-NL"/>
              </w:rPr>
              <w:t>?</w:t>
            </w:r>
          </w:p>
        </w:tc>
      </w:tr>
      <w:tr w:rsidR="0098071D" w:rsidRPr="00731EC1" w14:paraId="02ABF189" w14:textId="77777777" w:rsidTr="4F393430">
        <w:tc>
          <w:tcPr>
            <w:tcW w:w="9356" w:type="dxa"/>
            <w:gridSpan w:val="2"/>
            <w:shd w:val="clear" w:color="auto" w:fill="auto"/>
          </w:tcPr>
          <w:p w14:paraId="4F5EC49B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1A95809" w14:textId="77777777" w:rsidR="0098071D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58A3100F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D64D9" w:rsidRPr="00731EC1" w14:paraId="765369B5" w14:textId="77777777" w:rsidTr="4F393430">
        <w:tc>
          <w:tcPr>
            <w:tcW w:w="1080" w:type="dxa"/>
            <w:shd w:val="clear" w:color="auto" w:fill="auto"/>
          </w:tcPr>
          <w:p w14:paraId="01F377CC" w14:textId="05F7AE7B" w:rsidR="000D64D9" w:rsidRPr="0098071D" w:rsidRDefault="00393959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7</w:t>
            </w:r>
          </w:p>
        </w:tc>
        <w:tc>
          <w:tcPr>
            <w:tcW w:w="8276" w:type="dxa"/>
            <w:shd w:val="clear" w:color="auto" w:fill="auto"/>
          </w:tcPr>
          <w:p w14:paraId="74478202" w14:textId="615AA074" w:rsidR="000D64D9" w:rsidRPr="0098071D" w:rsidRDefault="00D57438" w:rsidP="0098071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 w:rsidRPr="0098071D">
              <w:rPr>
                <w:rFonts w:cs="Arial"/>
                <w:bCs/>
                <w:szCs w:val="20"/>
                <w:lang w:eastAsia="nl-NL"/>
              </w:rPr>
              <w:t xml:space="preserve">Wat </w:t>
            </w:r>
            <w:r w:rsidR="007E3D75">
              <w:rPr>
                <w:rFonts w:cs="Arial"/>
                <w:bCs/>
                <w:szCs w:val="20"/>
                <w:lang w:eastAsia="nl-NL"/>
              </w:rPr>
              <w:t>zijn</w:t>
            </w:r>
            <w:r w:rsidRPr="0098071D">
              <w:rPr>
                <w:rFonts w:cs="Arial"/>
                <w:bCs/>
                <w:szCs w:val="20"/>
                <w:lang w:eastAsia="nl-NL"/>
              </w:rPr>
              <w:t xml:space="preserve"> momenteel trend</w:t>
            </w:r>
            <w:r w:rsidR="007E3D75">
              <w:rPr>
                <w:rFonts w:cs="Arial"/>
                <w:bCs/>
                <w:szCs w:val="20"/>
                <w:lang w:eastAsia="nl-NL"/>
              </w:rPr>
              <w:t>s en ontwikkelingen</w:t>
            </w:r>
            <w:r w:rsidRPr="0098071D">
              <w:rPr>
                <w:rFonts w:cs="Arial"/>
                <w:bCs/>
                <w:szCs w:val="20"/>
                <w:lang w:eastAsia="nl-NL"/>
              </w:rPr>
              <w:t xml:space="preserve"> binnen jullie vakgebied, waar wij met de aanbesteding rekening mee moeten/kunnen houden?</w:t>
            </w:r>
          </w:p>
        </w:tc>
      </w:tr>
      <w:tr w:rsidR="0098071D" w:rsidRPr="00731EC1" w14:paraId="0CF57C06" w14:textId="77777777" w:rsidTr="4F393430">
        <w:tc>
          <w:tcPr>
            <w:tcW w:w="9356" w:type="dxa"/>
            <w:gridSpan w:val="2"/>
            <w:shd w:val="clear" w:color="auto" w:fill="auto"/>
          </w:tcPr>
          <w:p w14:paraId="195DCACC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E39A62A" w14:textId="77777777" w:rsidR="0098071D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44A870A0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D64D9" w:rsidRPr="00731EC1" w14:paraId="3F325E25" w14:textId="77777777" w:rsidTr="4F393430">
        <w:tc>
          <w:tcPr>
            <w:tcW w:w="1080" w:type="dxa"/>
            <w:shd w:val="clear" w:color="auto" w:fill="auto"/>
          </w:tcPr>
          <w:p w14:paraId="120943C6" w14:textId="71AF4AD0" w:rsidR="000D64D9" w:rsidRPr="0098071D" w:rsidRDefault="00393959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8</w:t>
            </w:r>
          </w:p>
        </w:tc>
        <w:tc>
          <w:tcPr>
            <w:tcW w:w="8276" w:type="dxa"/>
            <w:shd w:val="clear" w:color="auto" w:fill="auto"/>
          </w:tcPr>
          <w:p w14:paraId="046C617B" w14:textId="4C22752B" w:rsidR="000D64D9" w:rsidRDefault="4B96D254" w:rsidP="4F393430">
            <w:pPr>
              <w:jc w:val="left"/>
              <w:rPr>
                <w:rFonts w:cs="Arial"/>
                <w:lang w:eastAsia="nl-NL"/>
              </w:rPr>
            </w:pPr>
            <w:r w:rsidRPr="2171C8B8">
              <w:rPr>
                <w:rFonts w:cs="Arial"/>
                <w:lang w:eastAsia="nl-NL"/>
              </w:rPr>
              <w:t>D</w:t>
            </w:r>
            <w:r w:rsidR="00FA2EC6" w:rsidRPr="2171C8B8">
              <w:rPr>
                <w:rFonts w:cs="Arial"/>
                <w:lang w:eastAsia="nl-NL"/>
              </w:rPr>
              <w:t xml:space="preserve">e </w:t>
            </w:r>
            <w:r w:rsidR="4E4210A6" w:rsidRPr="2171C8B8">
              <w:rPr>
                <w:rFonts w:cs="Arial"/>
                <w:lang w:eastAsia="nl-NL"/>
              </w:rPr>
              <w:t>V</w:t>
            </w:r>
            <w:r w:rsidR="697455D7" w:rsidRPr="2171C8B8">
              <w:rPr>
                <w:rFonts w:cs="Arial"/>
                <w:lang w:eastAsia="nl-NL"/>
              </w:rPr>
              <w:t>RNHN</w:t>
            </w:r>
            <w:r w:rsidR="697455D7" w:rsidRPr="4F393430">
              <w:rPr>
                <w:rFonts w:cs="Arial"/>
                <w:lang w:eastAsia="nl-NL"/>
              </w:rPr>
              <w:t xml:space="preserve"> heeft momenteel een overeenkomst die eind 2024 ten einde loopt.</w:t>
            </w:r>
            <w:r w:rsidR="3282804A" w:rsidRPr="4F393430">
              <w:rPr>
                <w:rFonts w:cs="Arial"/>
                <w:lang w:eastAsia="nl-NL"/>
              </w:rPr>
              <w:t xml:space="preserve"> Hoe zou u invulling geven aan de inzet van uitzenden/</w:t>
            </w:r>
            <w:proofErr w:type="spellStart"/>
            <w:r w:rsidR="3282804A" w:rsidRPr="4F393430">
              <w:rPr>
                <w:rFonts w:cs="Arial"/>
                <w:lang w:eastAsia="nl-NL"/>
              </w:rPr>
              <w:t>payrolling</w:t>
            </w:r>
            <w:proofErr w:type="spellEnd"/>
            <w:r w:rsidR="3282804A" w:rsidRPr="4F393430">
              <w:rPr>
                <w:rFonts w:cs="Arial"/>
                <w:lang w:eastAsia="nl-NL"/>
              </w:rPr>
              <w:t>/detacheren/ZZP-</w:t>
            </w:r>
            <w:proofErr w:type="spellStart"/>
            <w:r w:rsidR="3282804A" w:rsidRPr="4F393430">
              <w:rPr>
                <w:rFonts w:cs="Arial"/>
                <w:lang w:eastAsia="nl-NL"/>
              </w:rPr>
              <w:t>ers</w:t>
            </w:r>
            <w:proofErr w:type="spellEnd"/>
            <w:r w:rsidR="3282804A" w:rsidRPr="4F393430">
              <w:rPr>
                <w:rFonts w:cs="Arial"/>
                <w:lang w:eastAsia="nl-NL"/>
              </w:rPr>
              <w:t>?</w:t>
            </w:r>
          </w:p>
          <w:p w14:paraId="0879AEC5" w14:textId="20607278" w:rsidR="0098071D" w:rsidRPr="0098071D" w:rsidRDefault="000723D8" w:rsidP="0098071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lastRenderedPageBreak/>
              <w:t>Aan w</w:t>
            </w:r>
            <w:r w:rsidRPr="00D043AA">
              <w:rPr>
                <w:rFonts w:cs="Arial"/>
                <w:bCs/>
                <w:szCs w:val="20"/>
                <w:lang w:eastAsia="nl-NL"/>
              </w:rPr>
              <w:t xml:space="preserve">elke samenwerkingsmodellen </w:t>
            </w:r>
            <w:r>
              <w:rPr>
                <w:rFonts w:cs="Arial"/>
                <w:bCs/>
                <w:szCs w:val="20"/>
                <w:lang w:eastAsia="nl-NL"/>
              </w:rPr>
              <w:t xml:space="preserve">zou u </w:t>
            </w:r>
            <w:r w:rsidR="009E3D22">
              <w:rPr>
                <w:rFonts w:cs="Arial"/>
                <w:bCs/>
                <w:szCs w:val="20"/>
                <w:lang w:eastAsia="nl-NL"/>
              </w:rPr>
              <w:t>denken</w:t>
            </w:r>
            <w:r w:rsidRPr="00D043AA">
              <w:rPr>
                <w:rFonts w:cs="Arial"/>
                <w:bCs/>
                <w:szCs w:val="20"/>
                <w:lang w:eastAsia="nl-NL"/>
              </w:rPr>
              <w:t xml:space="preserve">, rekening houdend met de behoefte </w:t>
            </w:r>
            <w:r w:rsidR="0042402A">
              <w:rPr>
                <w:rFonts w:cs="Arial"/>
                <w:bCs/>
                <w:szCs w:val="20"/>
                <w:lang w:eastAsia="nl-NL"/>
              </w:rPr>
              <w:t>van VRNHN;</w:t>
            </w:r>
            <w:r w:rsidRPr="00D043AA">
              <w:rPr>
                <w:rFonts w:cs="Arial"/>
                <w:bCs/>
                <w:szCs w:val="20"/>
                <w:lang w:eastAsia="nl-NL"/>
              </w:rPr>
              <w:t xml:space="preserve"> </w:t>
            </w:r>
            <w:proofErr w:type="spellStart"/>
            <w:r w:rsidRPr="00D043AA">
              <w:rPr>
                <w:rFonts w:cs="Arial"/>
                <w:bCs/>
                <w:szCs w:val="20"/>
                <w:lang w:eastAsia="nl-NL"/>
              </w:rPr>
              <w:t>ontzorging</w:t>
            </w:r>
            <w:proofErr w:type="spellEnd"/>
            <w:r w:rsidRPr="00D043AA">
              <w:rPr>
                <w:rFonts w:cs="Arial"/>
                <w:bCs/>
                <w:szCs w:val="20"/>
                <w:lang w:eastAsia="nl-NL"/>
              </w:rPr>
              <w:t xml:space="preserve">, </w:t>
            </w:r>
            <w:r w:rsidR="00327E6F" w:rsidRPr="00D043AA">
              <w:rPr>
                <w:rFonts w:cs="Arial"/>
                <w:bCs/>
                <w:szCs w:val="20"/>
                <w:lang w:eastAsia="nl-NL"/>
              </w:rPr>
              <w:t>rec</w:t>
            </w:r>
            <w:r w:rsidR="00327E6F">
              <w:rPr>
                <w:rFonts w:cs="Arial"/>
                <w:bCs/>
                <w:szCs w:val="20"/>
                <w:lang w:eastAsia="nl-NL"/>
              </w:rPr>
              <w:t>htmatige</w:t>
            </w:r>
            <w:r>
              <w:rPr>
                <w:rFonts w:cs="Arial"/>
                <w:bCs/>
                <w:szCs w:val="20"/>
                <w:lang w:eastAsia="nl-NL"/>
              </w:rPr>
              <w:t xml:space="preserve"> aanbesteding en flexibiliteit?</w:t>
            </w:r>
            <w:r>
              <w:br/>
            </w:r>
          </w:p>
        </w:tc>
      </w:tr>
      <w:tr w:rsidR="0098071D" w:rsidRPr="00731EC1" w14:paraId="6F330431" w14:textId="77777777" w:rsidTr="4F393430">
        <w:tc>
          <w:tcPr>
            <w:tcW w:w="9356" w:type="dxa"/>
            <w:gridSpan w:val="2"/>
            <w:shd w:val="clear" w:color="auto" w:fill="auto"/>
          </w:tcPr>
          <w:p w14:paraId="181AD098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lastRenderedPageBreak/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57C10AFE" w14:textId="77777777" w:rsidR="0098071D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23CF9FD2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D64D9" w:rsidRPr="00731EC1" w14:paraId="5B43C906" w14:textId="77777777" w:rsidTr="4F393430">
        <w:tc>
          <w:tcPr>
            <w:tcW w:w="1080" w:type="dxa"/>
            <w:shd w:val="clear" w:color="auto" w:fill="auto"/>
          </w:tcPr>
          <w:p w14:paraId="0A5297D6" w14:textId="6A20126E" w:rsidR="000D64D9" w:rsidRPr="0098071D" w:rsidRDefault="00393959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9</w:t>
            </w:r>
          </w:p>
        </w:tc>
        <w:tc>
          <w:tcPr>
            <w:tcW w:w="8276" w:type="dxa"/>
            <w:shd w:val="clear" w:color="auto" w:fill="auto"/>
          </w:tcPr>
          <w:p w14:paraId="1D979535" w14:textId="70A62CA4" w:rsidR="000D64D9" w:rsidRPr="0098071D" w:rsidRDefault="00393959" w:rsidP="0098071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>Hoe kijkt u naar</w:t>
            </w:r>
            <w:r w:rsidR="00FA2EC6">
              <w:rPr>
                <w:rFonts w:cs="Arial"/>
                <w:bCs/>
                <w:szCs w:val="20"/>
                <w:lang w:eastAsia="nl-NL"/>
              </w:rPr>
              <w:t xml:space="preserve"> de toekomst van</w:t>
            </w:r>
            <w:r>
              <w:rPr>
                <w:rFonts w:cs="Arial"/>
                <w:bCs/>
                <w:szCs w:val="20"/>
                <w:lang w:eastAsia="nl-NL"/>
              </w:rPr>
              <w:t xml:space="preserve"> het ‘klassieke uitzenden’ met het oog op </w:t>
            </w:r>
            <w:r w:rsidR="00174CAC">
              <w:rPr>
                <w:rFonts w:cs="Arial"/>
                <w:bCs/>
                <w:szCs w:val="20"/>
                <w:lang w:eastAsia="nl-NL"/>
              </w:rPr>
              <w:t>de huidige wet</w:t>
            </w:r>
            <w:r w:rsidR="00FA2EC6">
              <w:rPr>
                <w:rFonts w:cs="Arial"/>
                <w:bCs/>
                <w:szCs w:val="20"/>
                <w:lang w:eastAsia="nl-NL"/>
              </w:rPr>
              <w:t>- en regel</w:t>
            </w:r>
            <w:r w:rsidR="00174CAC">
              <w:rPr>
                <w:rFonts w:cs="Arial"/>
                <w:bCs/>
                <w:szCs w:val="20"/>
                <w:lang w:eastAsia="nl-NL"/>
              </w:rPr>
              <w:t>geving?</w:t>
            </w:r>
            <w:r w:rsidR="5C7AE8C2" w:rsidRPr="017BFEC8">
              <w:rPr>
                <w:rFonts w:cs="Arial"/>
                <w:lang w:eastAsia="nl-NL"/>
              </w:rPr>
              <w:t xml:space="preserve"> </w:t>
            </w:r>
            <w:r w:rsidR="009747CB">
              <w:rPr>
                <w:rFonts w:cs="Arial"/>
                <w:lang w:eastAsia="nl-NL"/>
              </w:rPr>
              <w:t>Waar moet VRNHN rekening mee</w:t>
            </w:r>
            <w:r w:rsidR="00ED4DE1">
              <w:rPr>
                <w:rFonts w:cs="Arial"/>
                <w:lang w:eastAsia="nl-NL"/>
              </w:rPr>
              <w:t xml:space="preserve"> </w:t>
            </w:r>
            <w:r w:rsidR="009747CB">
              <w:rPr>
                <w:rFonts w:cs="Arial"/>
                <w:lang w:eastAsia="nl-NL"/>
              </w:rPr>
              <w:t>houden met de nieuwe aanbesteding?</w:t>
            </w:r>
          </w:p>
        </w:tc>
      </w:tr>
      <w:tr w:rsidR="0098071D" w:rsidRPr="00731EC1" w14:paraId="692AB43E" w14:textId="77777777" w:rsidTr="4F393430">
        <w:tc>
          <w:tcPr>
            <w:tcW w:w="9356" w:type="dxa"/>
            <w:gridSpan w:val="2"/>
            <w:shd w:val="clear" w:color="auto" w:fill="auto"/>
          </w:tcPr>
          <w:p w14:paraId="1334C1E4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69FF057E" w14:textId="77777777" w:rsidR="0098071D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7829F6B" w14:textId="77777777" w:rsidR="0098071D" w:rsidRPr="00731EC1" w:rsidRDefault="0098071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558E39F9" w14:textId="77777777" w:rsidTr="4F393430">
        <w:tc>
          <w:tcPr>
            <w:tcW w:w="1080" w:type="dxa"/>
            <w:shd w:val="clear" w:color="auto" w:fill="auto"/>
          </w:tcPr>
          <w:p w14:paraId="7343390E" w14:textId="3FD7F6E7" w:rsidR="00FD132D" w:rsidRPr="00301B07" w:rsidRDefault="00FD132D" w:rsidP="00FD132D">
            <w:pPr>
              <w:tabs>
                <w:tab w:val="left" w:pos="1800"/>
              </w:tabs>
              <w:rPr>
                <w:rFonts w:cs="Arial"/>
                <w:b/>
                <w:iCs/>
                <w:szCs w:val="20"/>
                <w:lang w:eastAsia="nl-NL"/>
              </w:rPr>
            </w:pPr>
            <w:r w:rsidRPr="00301B07">
              <w:rPr>
                <w:rFonts w:cs="Arial"/>
                <w:b/>
                <w:iCs/>
                <w:szCs w:val="20"/>
                <w:lang w:eastAsia="nl-NL"/>
              </w:rPr>
              <w:t>10</w:t>
            </w:r>
          </w:p>
        </w:tc>
        <w:tc>
          <w:tcPr>
            <w:tcW w:w="8276" w:type="dxa"/>
            <w:shd w:val="clear" w:color="auto" w:fill="auto"/>
          </w:tcPr>
          <w:p w14:paraId="74F0D0FC" w14:textId="2BEC97B2" w:rsidR="00FD132D" w:rsidRPr="00E96AB3" w:rsidRDefault="00FD132D" w:rsidP="00E96AB3">
            <w:pPr>
              <w:pStyle w:val="pf0"/>
              <w:rPr>
                <w:rFonts w:cs="Arial"/>
                <w:bCs/>
                <w:iCs/>
                <w:szCs w:val="20"/>
              </w:rPr>
            </w:pPr>
            <w:r w:rsidRPr="00E96A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Hoe gaat u om met inhuur, wat niet te leveren is via eigen bureau, maar wel via bureau Y. </w:t>
            </w:r>
            <w:r w:rsidR="006E180F" w:rsidRPr="00E96AB3">
              <w:rPr>
                <w:rFonts w:ascii="Arial" w:hAnsi="Arial" w:cs="Arial"/>
                <w:bCs/>
                <w:iCs/>
                <w:sz w:val="20"/>
                <w:szCs w:val="20"/>
              </w:rPr>
              <w:t>Hoe kan VRNHN dit onderdeel het beste verwerken in de aanbesteding, om geen verborgen kosten later gepresenteerd te krijgen, denkend aan een op</w:t>
            </w:r>
            <w:r w:rsidRPr="00E96AB3">
              <w:rPr>
                <w:rFonts w:ascii="Arial" w:hAnsi="Arial" w:cs="Arial"/>
                <w:bCs/>
                <w:iCs/>
                <w:sz w:val="20"/>
                <w:szCs w:val="20"/>
              </w:rPr>
              <w:t>slagpercentage</w:t>
            </w:r>
            <w:r w:rsidR="006E180F" w:rsidRPr="00E96A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van bureau Y</w:t>
            </w:r>
            <w:r w:rsidRPr="00E96AB3">
              <w:rPr>
                <w:rFonts w:ascii="Arial" w:hAnsi="Arial" w:cs="Arial"/>
                <w:bCs/>
                <w:iCs/>
                <w:sz w:val="20"/>
                <w:szCs w:val="20"/>
              </w:rPr>
              <w:t>?</w:t>
            </w:r>
            <w:r w:rsidRPr="00E96AB3">
              <w:rPr>
                <w:rFonts w:cs="Arial"/>
                <w:bCs/>
                <w:iCs/>
                <w:szCs w:val="20"/>
              </w:rPr>
              <w:t xml:space="preserve"> </w:t>
            </w:r>
          </w:p>
        </w:tc>
      </w:tr>
      <w:tr w:rsidR="00FD132D" w:rsidRPr="00731EC1" w14:paraId="6A5C8A0B" w14:textId="77777777" w:rsidTr="4F393430">
        <w:tc>
          <w:tcPr>
            <w:tcW w:w="9356" w:type="dxa"/>
            <w:gridSpan w:val="2"/>
            <w:shd w:val="clear" w:color="auto" w:fill="auto"/>
          </w:tcPr>
          <w:p w14:paraId="2D226783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BE9D98B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54B71E0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4EAFA3C0" w14:textId="77777777" w:rsidTr="4F393430">
        <w:tc>
          <w:tcPr>
            <w:tcW w:w="1080" w:type="dxa"/>
            <w:shd w:val="clear" w:color="auto" w:fill="auto"/>
          </w:tcPr>
          <w:p w14:paraId="765618B5" w14:textId="77777777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4F393430">
              <w:rPr>
                <w:rFonts w:cs="Arial"/>
                <w:b/>
                <w:bCs/>
                <w:lang w:eastAsia="nl-NL"/>
              </w:rPr>
              <w:t>11</w:t>
            </w:r>
          </w:p>
        </w:tc>
        <w:tc>
          <w:tcPr>
            <w:tcW w:w="8276" w:type="dxa"/>
            <w:shd w:val="clear" w:color="auto" w:fill="auto"/>
          </w:tcPr>
          <w:p w14:paraId="5FFED7F4" w14:textId="60DD3F75" w:rsidR="00FD132D" w:rsidRPr="0098071D" w:rsidRDefault="00FD132D" w:rsidP="00500F45">
            <w:pPr>
              <w:jc w:val="left"/>
              <w:rPr>
                <w:rFonts w:cs="Arial"/>
                <w:lang w:eastAsia="nl-NL"/>
              </w:rPr>
            </w:pPr>
            <w:r w:rsidRPr="00500F45">
              <w:rPr>
                <w:rFonts w:cs="Arial"/>
                <w:bCs/>
                <w:szCs w:val="20"/>
                <w:lang w:eastAsia="nl-NL"/>
              </w:rPr>
              <w:t xml:space="preserve">Hoe zorgt u voor marktconform tarieven ? En hoe kan VRNHN dit het beste verwerken in de aanbesteding met als uitvraag </w:t>
            </w:r>
            <w:r w:rsidR="00457D2B" w:rsidRPr="00500F45">
              <w:rPr>
                <w:rFonts w:cs="Arial"/>
                <w:bCs/>
                <w:szCs w:val="20"/>
                <w:lang w:eastAsia="nl-NL"/>
              </w:rPr>
              <w:t>een goede</w:t>
            </w:r>
            <w:r w:rsidR="00E63E53" w:rsidRPr="00500F45">
              <w:rPr>
                <w:rFonts w:cs="Arial"/>
                <w:bCs/>
                <w:szCs w:val="20"/>
                <w:lang w:eastAsia="nl-NL"/>
              </w:rPr>
              <w:t xml:space="preserve"> verhouding voor </w:t>
            </w:r>
            <w:r w:rsidRPr="00500F45">
              <w:rPr>
                <w:rFonts w:cs="Arial"/>
                <w:bCs/>
                <w:szCs w:val="20"/>
                <w:lang w:eastAsia="nl-NL"/>
              </w:rPr>
              <w:t xml:space="preserve">economisch meest voordelige inschrijving? </w:t>
            </w:r>
          </w:p>
        </w:tc>
      </w:tr>
      <w:tr w:rsidR="00FD132D" w:rsidRPr="00731EC1" w14:paraId="6708A630" w14:textId="77777777" w:rsidTr="4F393430">
        <w:tc>
          <w:tcPr>
            <w:tcW w:w="9356" w:type="dxa"/>
            <w:gridSpan w:val="2"/>
            <w:shd w:val="clear" w:color="auto" w:fill="auto"/>
          </w:tcPr>
          <w:p w14:paraId="4329DD1C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8144547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CB280EB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4C0A6452" w14:textId="77777777" w:rsidTr="4F393430">
        <w:tc>
          <w:tcPr>
            <w:tcW w:w="1080" w:type="dxa"/>
            <w:shd w:val="clear" w:color="auto" w:fill="auto"/>
          </w:tcPr>
          <w:p w14:paraId="51DC7227" w14:textId="745553A9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12</w:t>
            </w:r>
          </w:p>
        </w:tc>
        <w:tc>
          <w:tcPr>
            <w:tcW w:w="8276" w:type="dxa"/>
            <w:shd w:val="clear" w:color="auto" w:fill="auto"/>
          </w:tcPr>
          <w:p w14:paraId="11141F88" w14:textId="25F0A6A5" w:rsidR="00FD132D" w:rsidRPr="0098071D" w:rsidRDefault="00E3768C" w:rsidP="00FD132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>Hoe kan VRNHN</w:t>
            </w:r>
            <w:r w:rsidR="004C3EBC">
              <w:rPr>
                <w:rFonts w:cs="Arial"/>
                <w:bCs/>
                <w:szCs w:val="20"/>
                <w:lang w:eastAsia="nl-NL"/>
              </w:rPr>
              <w:t xml:space="preserve"> de inspanningsverplichting</w:t>
            </w:r>
            <w:r w:rsidR="007F605B">
              <w:rPr>
                <w:rFonts w:cs="Arial"/>
                <w:bCs/>
                <w:szCs w:val="20"/>
                <w:lang w:eastAsia="nl-NL"/>
              </w:rPr>
              <w:t xml:space="preserve"> om een kandidaat te leveren</w:t>
            </w:r>
            <w:r w:rsidR="00E7005D">
              <w:rPr>
                <w:rFonts w:cs="Arial"/>
                <w:bCs/>
                <w:szCs w:val="20"/>
                <w:lang w:eastAsia="nl-NL"/>
              </w:rPr>
              <w:t xml:space="preserve"> het beste in de markt zetten</w:t>
            </w:r>
            <w:r w:rsidR="00ED25CC">
              <w:rPr>
                <w:rFonts w:cs="Arial"/>
                <w:bCs/>
                <w:szCs w:val="20"/>
                <w:lang w:eastAsia="nl-NL"/>
              </w:rPr>
              <w:t>, binnen gestelde tijdslijn</w:t>
            </w:r>
            <w:r w:rsidR="00FD132D">
              <w:rPr>
                <w:rFonts w:cs="Arial"/>
                <w:bCs/>
                <w:szCs w:val="20"/>
                <w:lang w:eastAsia="nl-NL"/>
              </w:rPr>
              <w:t>?</w:t>
            </w:r>
            <w:r w:rsidR="00F045A7">
              <w:rPr>
                <w:rFonts w:cs="Arial"/>
                <w:bCs/>
                <w:szCs w:val="20"/>
                <w:lang w:eastAsia="nl-NL"/>
              </w:rPr>
              <w:br/>
              <w:t>Te denken valt aan</w:t>
            </w:r>
            <w:r w:rsidR="00B840FF">
              <w:rPr>
                <w:rFonts w:cs="Arial"/>
                <w:bCs/>
                <w:szCs w:val="20"/>
                <w:lang w:eastAsia="nl-NL"/>
              </w:rPr>
              <w:t>; binnen hoeveel uur is een match te realiseren en ook qua contractmanagement in te regelen.</w:t>
            </w:r>
            <w:r w:rsidR="4870C4A0" w:rsidRPr="35E7D59D">
              <w:rPr>
                <w:rFonts w:cs="Arial"/>
                <w:lang w:eastAsia="nl-NL"/>
              </w:rPr>
              <w:t xml:space="preserve"> </w:t>
            </w:r>
          </w:p>
        </w:tc>
      </w:tr>
      <w:tr w:rsidR="00FD132D" w:rsidRPr="00731EC1" w14:paraId="47ADA375" w14:textId="77777777" w:rsidTr="4F393430">
        <w:tc>
          <w:tcPr>
            <w:tcW w:w="9356" w:type="dxa"/>
            <w:gridSpan w:val="2"/>
            <w:shd w:val="clear" w:color="auto" w:fill="auto"/>
          </w:tcPr>
          <w:p w14:paraId="45B7754E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A1C112C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11CB84AD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17124242" w14:textId="77777777" w:rsidTr="4F393430">
        <w:tc>
          <w:tcPr>
            <w:tcW w:w="1080" w:type="dxa"/>
            <w:shd w:val="clear" w:color="auto" w:fill="auto"/>
          </w:tcPr>
          <w:p w14:paraId="6B64ABB3" w14:textId="68796A6A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13</w:t>
            </w:r>
          </w:p>
        </w:tc>
        <w:tc>
          <w:tcPr>
            <w:tcW w:w="8276" w:type="dxa"/>
            <w:shd w:val="clear" w:color="auto" w:fill="auto"/>
          </w:tcPr>
          <w:p w14:paraId="101BD6F6" w14:textId="79D7E354" w:rsidR="00FD132D" w:rsidRPr="00F116FC" w:rsidRDefault="00F116FC" w:rsidP="00CE7B13">
            <w:pPr>
              <w:pStyle w:val="pf0"/>
              <w:rPr>
                <w:rFonts w:cs="Arial"/>
              </w:rPr>
            </w:pPr>
            <w:r w:rsidRPr="00F116FC">
              <w:rPr>
                <w:rFonts w:ascii="Arial" w:hAnsi="Arial" w:cs="Arial"/>
                <w:bCs/>
                <w:sz w:val="20"/>
                <w:szCs w:val="20"/>
              </w:rPr>
              <w:t>Hoe heeft uw organisatie vergelijkbare vraagstukken in het verleden aangepakt?</w:t>
            </w:r>
            <w:r w:rsidR="686CD459" w:rsidRPr="1230B3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6FC">
              <w:rPr>
                <w:rFonts w:ascii="Arial" w:hAnsi="Arial" w:cs="Arial"/>
                <w:bCs/>
                <w:sz w:val="20"/>
                <w:szCs w:val="20"/>
              </w:rPr>
              <w:t xml:space="preserve">Kunt u voorbeelden geven van succesvolle </w:t>
            </w:r>
            <w:proofErr w:type="spellStart"/>
            <w:r w:rsidRPr="00F116FC">
              <w:rPr>
                <w:rFonts w:ascii="Arial" w:hAnsi="Arial" w:cs="Arial"/>
                <w:bCs/>
                <w:sz w:val="20"/>
                <w:szCs w:val="20"/>
              </w:rPr>
              <w:t>ontzorging</w:t>
            </w:r>
            <w:proofErr w:type="spellEnd"/>
            <w:r w:rsidRPr="00F116FC">
              <w:rPr>
                <w:rFonts w:ascii="Arial" w:hAnsi="Arial" w:cs="Arial"/>
                <w:bCs/>
                <w:sz w:val="20"/>
                <w:szCs w:val="20"/>
              </w:rPr>
              <w:t xml:space="preserve"> van </w:t>
            </w:r>
            <w:r w:rsidR="00CE7B13">
              <w:rPr>
                <w:rFonts w:ascii="Arial" w:hAnsi="Arial" w:cs="Arial"/>
                <w:bCs/>
                <w:sz w:val="20"/>
                <w:szCs w:val="20"/>
              </w:rPr>
              <w:t>overheids</w:t>
            </w:r>
            <w:r w:rsidRPr="00F116FC">
              <w:rPr>
                <w:rFonts w:ascii="Arial" w:hAnsi="Arial" w:cs="Arial"/>
                <w:bCs/>
                <w:sz w:val="20"/>
                <w:szCs w:val="20"/>
              </w:rPr>
              <w:t>organisaties bij inhuurprocedures?</w:t>
            </w:r>
            <w:r w:rsidR="00CE7B13" w:rsidRPr="1230B38E">
              <w:rPr>
                <w:rFonts w:cs="Arial"/>
              </w:rPr>
              <w:t xml:space="preserve"> </w:t>
            </w:r>
          </w:p>
        </w:tc>
      </w:tr>
      <w:tr w:rsidR="00FD132D" w:rsidRPr="00731EC1" w14:paraId="01723F0E" w14:textId="77777777" w:rsidTr="4F393430">
        <w:tc>
          <w:tcPr>
            <w:tcW w:w="9356" w:type="dxa"/>
            <w:gridSpan w:val="2"/>
            <w:shd w:val="clear" w:color="auto" w:fill="auto"/>
          </w:tcPr>
          <w:p w14:paraId="32849BDE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45C6ED7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0914E3C2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10111E57" w14:textId="77777777" w:rsidTr="4F393430">
        <w:tc>
          <w:tcPr>
            <w:tcW w:w="1080" w:type="dxa"/>
            <w:shd w:val="clear" w:color="auto" w:fill="auto"/>
          </w:tcPr>
          <w:p w14:paraId="41C26F4D" w14:textId="75AA5E87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</w:t>
            </w:r>
            <w:r w:rsidR="008F54D1"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</w:tc>
        <w:tc>
          <w:tcPr>
            <w:tcW w:w="8276" w:type="dxa"/>
            <w:shd w:val="clear" w:color="auto" w:fill="auto"/>
          </w:tcPr>
          <w:p w14:paraId="5B34B503" w14:textId="021FDD3D" w:rsidR="00FD132D" w:rsidRPr="00301B07" w:rsidRDefault="00301B07" w:rsidP="00301B07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301B07">
              <w:rPr>
                <w:rStyle w:val="cf01"/>
                <w:rFonts w:ascii="Arial" w:hAnsi="Arial" w:cs="Arial"/>
                <w:sz w:val="20"/>
                <w:szCs w:val="20"/>
              </w:rPr>
              <w:t>Hoe gaat uw organisatie om met situaties waarin VRNHN behoefte heeft aan specifieke specialisten die niet standaard beschikbaar zijn?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301B07">
              <w:rPr>
                <w:rStyle w:val="cf01"/>
                <w:rFonts w:ascii="Arial" w:hAnsi="Arial" w:cs="Arial"/>
                <w:sz w:val="20"/>
                <w:szCs w:val="20"/>
              </w:rPr>
              <w:t>Welke maatregelen kunt u nemen om maatwerkoplossingen te bieden?</w:t>
            </w:r>
          </w:p>
        </w:tc>
      </w:tr>
      <w:tr w:rsidR="00FD132D" w:rsidRPr="00731EC1" w14:paraId="4B33ADE3" w14:textId="77777777" w:rsidTr="4F393430">
        <w:tc>
          <w:tcPr>
            <w:tcW w:w="9356" w:type="dxa"/>
            <w:gridSpan w:val="2"/>
            <w:shd w:val="clear" w:color="auto" w:fill="auto"/>
          </w:tcPr>
          <w:p w14:paraId="7BC5B8CF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6B4FC8CB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6ED70DA7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30FA2D37" w14:textId="77777777" w:rsidTr="4F393430">
        <w:tc>
          <w:tcPr>
            <w:tcW w:w="1080" w:type="dxa"/>
            <w:shd w:val="clear" w:color="auto" w:fill="auto"/>
          </w:tcPr>
          <w:p w14:paraId="0236AE9A" w14:textId="322E32F6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</w:t>
            </w:r>
            <w:r w:rsidR="008F54D1">
              <w:rPr>
                <w:rFonts w:cs="Arial"/>
                <w:b/>
                <w:bCs/>
                <w:szCs w:val="20"/>
                <w:lang w:eastAsia="nl-NL"/>
              </w:rPr>
              <w:t>5</w:t>
            </w:r>
          </w:p>
        </w:tc>
        <w:tc>
          <w:tcPr>
            <w:tcW w:w="8276" w:type="dxa"/>
            <w:shd w:val="clear" w:color="auto" w:fill="auto"/>
          </w:tcPr>
          <w:p w14:paraId="06D4E8F8" w14:textId="0D70C034" w:rsidR="00FD132D" w:rsidRPr="0098071D" w:rsidRDefault="00FD132D" w:rsidP="00FD132D">
            <w:pPr>
              <w:jc w:val="left"/>
              <w:rPr>
                <w:rFonts w:cs="Arial"/>
                <w:lang w:eastAsia="nl-NL"/>
              </w:rPr>
            </w:pPr>
            <w:r w:rsidRPr="4F393430">
              <w:rPr>
                <w:rFonts w:cs="Arial"/>
                <w:lang w:eastAsia="nl-NL"/>
              </w:rPr>
              <w:t>Hoe zorgt u ervoor dat de medewerker zich verbonden voelt met de werkgever, als met de opdrachtgever?</w:t>
            </w:r>
          </w:p>
        </w:tc>
      </w:tr>
      <w:tr w:rsidR="00FD132D" w:rsidRPr="00731EC1" w14:paraId="42E3F9F4" w14:textId="77777777" w:rsidTr="4F393430">
        <w:tc>
          <w:tcPr>
            <w:tcW w:w="9356" w:type="dxa"/>
            <w:gridSpan w:val="2"/>
            <w:shd w:val="clear" w:color="auto" w:fill="auto"/>
          </w:tcPr>
          <w:p w14:paraId="08A56D84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4D6723AD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08D08752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FD132D" w:rsidRPr="00731EC1" w14:paraId="5532AE33" w14:textId="77777777" w:rsidTr="4F393430">
        <w:tc>
          <w:tcPr>
            <w:tcW w:w="1080" w:type="dxa"/>
            <w:shd w:val="clear" w:color="auto" w:fill="auto"/>
          </w:tcPr>
          <w:p w14:paraId="3EF8E314" w14:textId="2A6F7798" w:rsidR="00FD132D" w:rsidRPr="0098071D" w:rsidRDefault="00FD132D" w:rsidP="00FD132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</w:t>
            </w:r>
            <w:r w:rsidR="008F54D1">
              <w:rPr>
                <w:rFonts w:cs="Arial"/>
                <w:b/>
                <w:bCs/>
                <w:szCs w:val="20"/>
                <w:lang w:eastAsia="nl-NL"/>
              </w:rPr>
              <w:t>6</w:t>
            </w:r>
          </w:p>
        </w:tc>
        <w:tc>
          <w:tcPr>
            <w:tcW w:w="8276" w:type="dxa"/>
            <w:shd w:val="clear" w:color="auto" w:fill="auto"/>
          </w:tcPr>
          <w:p w14:paraId="6D2C3D25" w14:textId="6434C794" w:rsidR="00FD132D" w:rsidRPr="0098071D" w:rsidRDefault="00FD132D" w:rsidP="00FD132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>Wat verwacht u van uw contractpartner, waar heeft u behoefte aan?</w:t>
            </w:r>
          </w:p>
        </w:tc>
      </w:tr>
      <w:tr w:rsidR="00FD132D" w:rsidRPr="00731EC1" w14:paraId="3DCC22E0" w14:textId="77777777" w:rsidTr="4F393430">
        <w:tc>
          <w:tcPr>
            <w:tcW w:w="9356" w:type="dxa"/>
            <w:gridSpan w:val="2"/>
            <w:shd w:val="clear" w:color="auto" w:fill="auto"/>
          </w:tcPr>
          <w:p w14:paraId="1451BAD0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E7880B3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0FEE2347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4E52D9" w:rsidRPr="00731EC1" w14:paraId="5505DEAE" w14:textId="77777777" w:rsidTr="4F393430">
        <w:tc>
          <w:tcPr>
            <w:tcW w:w="1080" w:type="dxa"/>
            <w:shd w:val="clear" w:color="auto" w:fill="auto"/>
          </w:tcPr>
          <w:p w14:paraId="71EC9099" w14:textId="5DB74B61" w:rsidR="004E52D9" w:rsidRPr="4F393430" w:rsidRDefault="004E52D9" w:rsidP="00FD132D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4F393430">
              <w:rPr>
                <w:rFonts w:cs="Arial"/>
                <w:b/>
                <w:bCs/>
                <w:lang w:eastAsia="nl-NL"/>
              </w:rPr>
              <w:t>1</w:t>
            </w:r>
            <w:r>
              <w:rPr>
                <w:rFonts w:cs="Arial"/>
                <w:b/>
                <w:bCs/>
                <w:lang w:eastAsia="nl-NL"/>
              </w:rPr>
              <w:t>7</w:t>
            </w:r>
          </w:p>
        </w:tc>
        <w:tc>
          <w:tcPr>
            <w:tcW w:w="8276" w:type="dxa"/>
            <w:shd w:val="clear" w:color="auto" w:fill="auto"/>
          </w:tcPr>
          <w:p w14:paraId="1B743AF1" w14:textId="1AEAA768" w:rsidR="004E52D9" w:rsidRDefault="00B5166D" w:rsidP="00FD132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 xml:space="preserve">Kunt u aangeven </w:t>
            </w:r>
            <w:r w:rsidR="007F444E">
              <w:rPr>
                <w:rFonts w:cs="Arial"/>
                <w:bCs/>
                <w:szCs w:val="20"/>
                <w:lang w:eastAsia="nl-NL"/>
              </w:rPr>
              <w:t xml:space="preserve">of uw werkt met vaste prijzen of met een </w:t>
            </w:r>
            <w:r w:rsidR="008204A7">
              <w:rPr>
                <w:rFonts w:cs="Arial"/>
                <w:bCs/>
                <w:szCs w:val="20"/>
                <w:lang w:eastAsia="nl-NL"/>
              </w:rPr>
              <w:t>opslagtarief</w:t>
            </w:r>
            <w:r w:rsidR="007F444E">
              <w:rPr>
                <w:rFonts w:cs="Arial"/>
                <w:bCs/>
                <w:szCs w:val="20"/>
                <w:lang w:eastAsia="nl-NL"/>
              </w:rPr>
              <w:t xml:space="preserve">? Hoe is </w:t>
            </w:r>
            <w:r w:rsidR="008204A7">
              <w:rPr>
                <w:rFonts w:cs="Arial"/>
                <w:bCs/>
                <w:szCs w:val="20"/>
                <w:lang w:eastAsia="nl-NL"/>
              </w:rPr>
              <w:t>het opslagtarief</w:t>
            </w:r>
            <w:r w:rsidR="007F444E">
              <w:rPr>
                <w:rFonts w:cs="Arial"/>
                <w:bCs/>
                <w:szCs w:val="20"/>
                <w:lang w:eastAsia="nl-NL"/>
              </w:rPr>
              <w:t xml:space="preserve"> dan opgebouwd en waar dient VRNHN rekening mee te houden</w:t>
            </w:r>
            <w:r w:rsidR="004F6B19">
              <w:rPr>
                <w:rFonts w:cs="Arial"/>
                <w:bCs/>
                <w:szCs w:val="20"/>
                <w:lang w:eastAsia="nl-NL"/>
              </w:rPr>
              <w:t>?</w:t>
            </w:r>
          </w:p>
        </w:tc>
      </w:tr>
      <w:tr w:rsidR="004E52D9" w:rsidRPr="00731EC1" w14:paraId="4C22F6FA" w14:textId="77777777">
        <w:tc>
          <w:tcPr>
            <w:tcW w:w="9356" w:type="dxa"/>
            <w:gridSpan w:val="2"/>
            <w:shd w:val="clear" w:color="auto" w:fill="auto"/>
          </w:tcPr>
          <w:p w14:paraId="7954FAB5" w14:textId="5AB89F27" w:rsidR="004E52D9" w:rsidRPr="004E52D9" w:rsidRDefault="004E52D9" w:rsidP="00FD132D">
            <w:pPr>
              <w:jc w:val="left"/>
              <w:rPr>
                <w:rFonts w:cs="Arial"/>
                <w:bCs/>
                <w:i/>
                <w:szCs w:val="20"/>
                <w:lang w:eastAsia="nl-NL"/>
              </w:rPr>
            </w:pPr>
            <w:r>
              <w:rPr>
                <w:rFonts w:cs="Arial"/>
                <w:bCs/>
                <w:i/>
                <w:szCs w:val="20"/>
                <w:lang w:eastAsia="nl-NL"/>
              </w:rPr>
              <w:lastRenderedPageBreak/>
              <w:t>Antwoord:</w:t>
            </w:r>
          </w:p>
        </w:tc>
      </w:tr>
      <w:tr w:rsidR="00FD132D" w:rsidRPr="00731EC1" w14:paraId="2B9E6C2F" w14:textId="77777777" w:rsidTr="4F393430">
        <w:tc>
          <w:tcPr>
            <w:tcW w:w="1080" w:type="dxa"/>
            <w:shd w:val="clear" w:color="auto" w:fill="auto"/>
          </w:tcPr>
          <w:p w14:paraId="18A2BECD" w14:textId="5AEDC194" w:rsidR="00FD132D" w:rsidRPr="0098071D" w:rsidRDefault="00504B62" w:rsidP="00FD132D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4F393430">
              <w:rPr>
                <w:rFonts w:cs="Arial"/>
                <w:b/>
                <w:bCs/>
                <w:lang w:eastAsia="nl-NL"/>
              </w:rPr>
              <w:t>1</w:t>
            </w:r>
            <w:r>
              <w:rPr>
                <w:rFonts w:cs="Arial"/>
                <w:b/>
                <w:bCs/>
                <w:lang w:eastAsia="nl-NL"/>
              </w:rPr>
              <w:t>8</w:t>
            </w:r>
          </w:p>
        </w:tc>
        <w:tc>
          <w:tcPr>
            <w:tcW w:w="8276" w:type="dxa"/>
            <w:shd w:val="clear" w:color="auto" w:fill="auto"/>
          </w:tcPr>
          <w:p w14:paraId="367E7013" w14:textId="353AA6D9" w:rsidR="00FD132D" w:rsidRPr="0098071D" w:rsidRDefault="00FD132D" w:rsidP="00FD132D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>Heeft u nog adviezen of aanvullende zaken te benoemen waar VRNHN rekening mee dient te houden met betrekking tot dit vraagstuk?</w:t>
            </w:r>
          </w:p>
        </w:tc>
      </w:tr>
      <w:tr w:rsidR="00FD132D" w:rsidRPr="00731EC1" w14:paraId="404A3E2E" w14:textId="77777777" w:rsidTr="4F393430">
        <w:tc>
          <w:tcPr>
            <w:tcW w:w="9356" w:type="dxa"/>
            <w:gridSpan w:val="2"/>
            <w:shd w:val="clear" w:color="auto" w:fill="auto"/>
          </w:tcPr>
          <w:p w14:paraId="77A91466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i/>
                <w:szCs w:val="20"/>
                <w:lang w:eastAsia="nl-NL"/>
              </w:rPr>
              <w:t>:</w:t>
            </w:r>
          </w:p>
          <w:p w14:paraId="2C807847" w14:textId="77777777" w:rsidR="00FD132D" w:rsidRDefault="00FD132D" w:rsidP="00FD132D">
            <w:pPr>
              <w:tabs>
                <w:tab w:val="left" w:pos="1800"/>
              </w:tabs>
              <w:rPr>
                <w:rFonts w:cs="Arial"/>
                <w:szCs w:val="20"/>
                <w:lang w:eastAsia="nl-NL"/>
              </w:rPr>
            </w:pPr>
          </w:p>
          <w:p w14:paraId="579312EF" w14:textId="77777777" w:rsidR="00FD132D" w:rsidRPr="00731EC1" w:rsidRDefault="00FD132D" w:rsidP="00FD132D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</w:tbl>
    <w:p w14:paraId="1D0A0989" w14:textId="77777777" w:rsidR="00F92DC3" w:rsidRDefault="00F92DC3" w:rsidP="00627187">
      <w:pPr>
        <w:pStyle w:val="VRbasistekst"/>
      </w:pPr>
    </w:p>
    <w:p w14:paraId="55701484" w14:textId="5D128F16" w:rsidR="006D6E83" w:rsidRDefault="007821CB" w:rsidP="00627187">
      <w:pPr>
        <w:pStyle w:val="VRbasistekst"/>
      </w:pPr>
      <w:r>
        <w:t>Contactpersoon</w:t>
      </w:r>
      <w:r w:rsidRPr="006D6E83">
        <w:t xml:space="preserve"> </w:t>
      </w:r>
    </w:p>
    <w:tbl>
      <w:tblPr>
        <w:tblW w:w="936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1"/>
        <w:gridCol w:w="5143"/>
      </w:tblGrid>
      <w:tr w:rsidR="006D6E83" w:rsidRPr="00BD1298" w14:paraId="2B3DDA7F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47D0026A" w14:textId="4EFDC5EB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Naam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7D05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BD1298" w14:paraId="49269C46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7EF3FE05" w14:textId="7B2BC77B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Functie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F562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BD1298" w14:paraId="467231F5" w14:textId="77777777" w:rsidTr="007821CB">
        <w:trPr>
          <w:trHeight w:val="412"/>
        </w:trPr>
        <w:tc>
          <w:tcPr>
            <w:tcW w:w="4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69460404" w14:textId="1F9CD233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Onderneming</w:t>
            </w:r>
          </w:p>
        </w:tc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FE72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</w:tbl>
    <w:p w14:paraId="40FCDE8E" w14:textId="77777777" w:rsidR="006D6E83" w:rsidRDefault="006D6E83" w:rsidP="00627187">
      <w:pPr>
        <w:pStyle w:val="VRbasistekst"/>
      </w:pPr>
    </w:p>
    <w:p w14:paraId="3B2BC6F8" w14:textId="24672D76" w:rsidR="009F01E8" w:rsidRPr="00BD1298" w:rsidRDefault="0039437C" w:rsidP="0039437C">
      <w:pPr>
        <w:pStyle w:val="VRhoofdstuk"/>
      </w:pPr>
      <w:r w:rsidRPr="00BD1298">
        <w:t xml:space="preserve"> </w:t>
      </w:r>
    </w:p>
    <w:p w14:paraId="197CFBC0" w14:textId="77777777" w:rsidR="009F01E8" w:rsidRPr="009F01E8" w:rsidRDefault="009F01E8" w:rsidP="00627187">
      <w:pPr>
        <w:pStyle w:val="VRbasistekst"/>
      </w:pPr>
    </w:p>
    <w:sectPr w:rsidR="009F01E8" w:rsidRPr="009F01E8" w:rsidSect="00C76E6D">
      <w:footerReference w:type="default" r:id="rId11"/>
      <w:pgSz w:w="11906" w:h="16838" w:code="9"/>
      <w:pgMar w:top="1134" w:right="1134" w:bottom="567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BE37" w14:textId="77777777" w:rsidR="00A02C1A" w:rsidRDefault="00A02C1A" w:rsidP="00B53E4D">
      <w:pPr>
        <w:spacing w:line="240" w:lineRule="auto"/>
      </w:pPr>
      <w:r>
        <w:separator/>
      </w:r>
    </w:p>
  </w:endnote>
  <w:endnote w:type="continuationSeparator" w:id="0">
    <w:p w14:paraId="390292A6" w14:textId="77777777" w:rsidR="00A02C1A" w:rsidRDefault="00A02C1A" w:rsidP="00B53E4D">
      <w:pPr>
        <w:spacing w:line="240" w:lineRule="auto"/>
      </w:pPr>
      <w:r>
        <w:continuationSeparator/>
      </w:r>
    </w:p>
  </w:endnote>
  <w:endnote w:type="continuationNotice" w:id="1">
    <w:p w14:paraId="24351F07" w14:textId="77777777" w:rsidR="00A02C1A" w:rsidRDefault="00A02C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7ED" w14:textId="28A1F5E1" w:rsidR="002B6FA6" w:rsidRDefault="00DE0D59" w:rsidP="00410DB1">
    <w:pPr>
      <w:pStyle w:val="Voettekst"/>
    </w:pPr>
    <w:r>
      <w:rPr>
        <w:rFonts w:cs="Arial"/>
        <w:sz w:val="16"/>
        <w:szCs w:val="16"/>
      </w:rPr>
      <w:t>Marktoriëntatie</w:t>
    </w:r>
    <w:r w:rsidR="008A0C5E">
      <w:rPr>
        <w:rFonts w:cs="Arial"/>
        <w:sz w:val="16"/>
        <w:szCs w:val="16"/>
      </w:rPr>
      <w:t xml:space="preserve"> Inhuur flexibele arbeidskrachten</w:t>
    </w:r>
    <w:r w:rsidR="002B6FA6" w:rsidRPr="00CE76AD">
      <w:rPr>
        <w:rFonts w:cs="Arial"/>
        <w:sz w:val="16"/>
        <w:szCs w:val="16"/>
      </w:rPr>
      <w:tab/>
      <w:t xml:space="preserve">versie </w:t>
    </w:r>
    <w:r w:rsidR="00F107F3" w:rsidRPr="00CE76AD">
      <w:rPr>
        <w:rFonts w:cs="Arial"/>
        <w:sz w:val="16"/>
        <w:szCs w:val="16"/>
      </w:rPr>
      <w:t>1</w:t>
    </w:r>
    <w:r w:rsidR="005B4056" w:rsidRPr="00CE76AD">
      <w:rPr>
        <w:rFonts w:cs="Arial"/>
        <w:sz w:val="16"/>
        <w:szCs w:val="16"/>
      </w:rPr>
      <w:t>.</w:t>
    </w:r>
    <w:r w:rsidR="00E15CB5">
      <w:rPr>
        <w:rFonts w:cs="Arial"/>
        <w:sz w:val="16"/>
        <w:szCs w:val="16"/>
      </w:rPr>
      <w:t>0/</w:t>
    </w:r>
    <w:r w:rsidR="00657723">
      <w:rPr>
        <w:rFonts w:cs="Arial"/>
        <w:sz w:val="16"/>
        <w:szCs w:val="16"/>
      </w:rPr>
      <w:t>14 december 2023</w:t>
    </w:r>
    <w:r w:rsidR="002B6FA6" w:rsidRPr="00CE76AD">
      <w:rPr>
        <w:rFonts w:cs="Arial"/>
        <w:sz w:val="16"/>
        <w:szCs w:val="16"/>
      </w:rPr>
      <w:tab/>
    </w:r>
    <w:sdt>
      <w:sdtPr>
        <w:rPr>
          <w:rFonts w:cs="Arial"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</w:rPr>
      </w:sdtEndPr>
      <w:sdtContent>
        <w:sdt>
          <w:sdtPr>
            <w:rPr>
              <w:rFonts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</w:rPr>
          </w:sdtEndPr>
          <w:sdtContent>
            <w:r w:rsidR="002B6FA6" w:rsidRPr="00CE76AD">
              <w:rPr>
                <w:rFonts w:cs="Arial"/>
                <w:sz w:val="16"/>
                <w:szCs w:val="16"/>
              </w:rPr>
              <w:t xml:space="preserve">Pagina 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="002B6FA6" w:rsidRPr="00CE76AD">
              <w:rPr>
                <w:rFonts w:cs="Arial"/>
                <w:sz w:val="16"/>
                <w:szCs w:val="16"/>
              </w:rPr>
              <w:t xml:space="preserve"> van 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9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FBFD" w14:textId="77777777" w:rsidR="00A02C1A" w:rsidRDefault="00A02C1A" w:rsidP="00B53E4D">
      <w:pPr>
        <w:spacing w:line="240" w:lineRule="auto"/>
      </w:pPr>
      <w:r>
        <w:separator/>
      </w:r>
    </w:p>
  </w:footnote>
  <w:footnote w:type="continuationSeparator" w:id="0">
    <w:p w14:paraId="694E0A67" w14:textId="77777777" w:rsidR="00A02C1A" w:rsidRDefault="00A02C1A" w:rsidP="00B53E4D">
      <w:pPr>
        <w:spacing w:line="240" w:lineRule="auto"/>
      </w:pPr>
      <w:r>
        <w:continuationSeparator/>
      </w:r>
    </w:p>
  </w:footnote>
  <w:footnote w:type="continuationNotice" w:id="1">
    <w:p w14:paraId="6B33D99E" w14:textId="77777777" w:rsidR="00A02C1A" w:rsidRDefault="00A02C1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1E3C"/>
    <w:multiLevelType w:val="hybridMultilevel"/>
    <w:tmpl w:val="40882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881"/>
    <w:multiLevelType w:val="hybridMultilevel"/>
    <w:tmpl w:val="51606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6F92"/>
    <w:multiLevelType w:val="hybridMultilevel"/>
    <w:tmpl w:val="05B099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74606"/>
    <w:multiLevelType w:val="hybridMultilevel"/>
    <w:tmpl w:val="4A749D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F40F6"/>
    <w:multiLevelType w:val="hybridMultilevel"/>
    <w:tmpl w:val="9E78E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F5227"/>
    <w:multiLevelType w:val="hybridMultilevel"/>
    <w:tmpl w:val="F6BE88A6"/>
    <w:lvl w:ilvl="0" w:tplc="DBCE246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22DB"/>
    <w:multiLevelType w:val="hybridMultilevel"/>
    <w:tmpl w:val="D888526E"/>
    <w:lvl w:ilvl="0" w:tplc="4A563E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73FB4"/>
    <w:multiLevelType w:val="hybridMultilevel"/>
    <w:tmpl w:val="2334D0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AD0FD8"/>
    <w:multiLevelType w:val="hybridMultilevel"/>
    <w:tmpl w:val="F2368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87777E"/>
    <w:multiLevelType w:val="hybridMultilevel"/>
    <w:tmpl w:val="E6644F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16A54"/>
    <w:multiLevelType w:val="hybridMultilevel"/>
    <w:tmpl w:val="890066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F68CC"/>
    <w:multiLevelType w:val="hybridMultilevel"/>
    <w:tmpl w:val="4000C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9547A"/>
    <w:multiLevelType w:val="hybridMultilevel"/>
    <w:tmpl w:val="FFFFFFFF"/>
    <w:lvl w:ilvl="0" w:tplc="8C66A87C">
      <w:start w:val="1"/>
      <w:numFmt w:val="decimal"/>
      <w:lvlText w:val="%1."/>
      <w:lvlJc w:val="left"/>
      <w:pPr>
        <w:ind w:left="720" w:hanging="360"/>
      </w:pPr>
    </w:lvl>
    <w:lvl w:ilvl="1" w:tplc="2EBC3728">
      <w:start w:val="1"/>
      <w:numFmt w:val="lowerLetter"/>
      <w:lvlText w:val="%2."/>
      <w:lvlJc w:val="left"/>
      <w:pPr>
        <w:ind w:left="1440" w:hanging="360"/>
      </w:pPr>
    </w:lvl>
    <w:lvl w:ilvl="2" w:tplc="525E69B4">
      <w:start w:val="1"/>
      <w:numFmt w:val="lowerRoman"/>
      <w:lvlText w:val="%3."/>
      <w:lvlJc w:val="right"/>
      <w:pPr>
        <w:ind w:left="2160" w:hanging="180"/>
      </w:pPr>
    </w:lvl>
    <w:lvl w:ilvl="3" w:tplc="A7C0EC80">
      <w:start w:val="1"/>
      <w:numFmt w:val="decimal"/>
      <w:lvlText w:val="%4."/>
      <w:lvlJc w:val="left"/>
      <w:pPr>
        <w:ind w:left="2880" w:hanging="360"/>
      </w:pPr>
    </w:lvl>
    <w:lvl w:ilvl="4" w:tplc="6C78A02A">
      <w:start w:val="1"/>
      <w:numFmt w:val="lowerLetter"/>
      <w:lvlText w:val="%5."/>
      <w:lvlJc w:val="left"/>
      <w:pPr>
        <w:ind w:left="3600" w:hanging="360"/>
      </w:pPr>
    </w:lvl>
    <w:lvl w:ilvl="5" w:tplc="EB328808">
      <w:start w:val="1"/>
      <w:numFmt w:val="lowerRoman"/>
      <w:lvlText w:val="%6."/>
      <w:lvlJc w:val="right"/>
      <w:pPr>
        <w:ind w:left="4320" w:hanging="180"/>
      </w:pPr>
    </w:lvl>
    <w:lvl w:ilvl="6" w:tplc="08F63EDC">
      <w:start w:val="1"/>
      <w:numFmt w:val="decimal"/>
      <w:lvlText w:val="%7."/>
      <w:lvlJc w:val="left"/>
      <w:pPr>
        <w:ind w:left="5040" w:hanging="360"/>
      </w:pPr>
    </w:lvl>
    <w:lvl w:ilvl="7" w:tplc="C89C9252">
      <w:start w:val="1"/>
      <w:numFmt w:val="lowerLetter"/>
      <w:lvlText w:val="%8."/>
      <w:lvlJc w:val="left"/>
      <w:pPr>
        <w:ind w:left="5760" w:hanging="360"/>
      </w:pPr>
    </w:lvl>
    <w:lvl w:ilvl="8" w:tplc="E8AE1C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04B79"/>
    <w:multiLevelType w:val="hybridMultilevel"/>
    <w:tmpl w:val="3FD64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97828CA"/>
    <w:multiLevelType w:val="hybridMultilevel"/>
    <w:tmpl w:val="1BE6C3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30372"/>
    <w:multiLevelType w:val="hybridMultilevel"/>
    <w:tmpl w:val="B74A1B2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B8F4702"/>
    <w:multiLevelType w:val="hybridMultilevel"/>
    <w:tmpl w:val="392242A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52E55"/>
    <w:multiLevelType w:val="hybridMultilevel"/>
    <w:tmpl w:val="69C66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B17F5"/>
    <w:multiLevelType w:val="hybridMultilevel"/>
    <w:tmpl w:val="9678EF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2C2815"/>
    <w:multiLevelType w:val="hybridMultilevel"/>
    <w:tmpl w:val="B680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D38E6"/>
    <w:multiLevelType w:val="hybridMultilevel"/>
    <w:tmpl w:val="170E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70114"/>
    <w:multiLevelType w:val="hybridMultilevel"/>
    <w:tmpl w:val="2D44F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24C96"/>
    <w:multiLevelType w:val="hybridMultilevel"/>
    <w:tmpl w:val="A57E6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5537303">
    <w:abstractNumId w:val="21"/>
  </w:num>
  <w:num w:numId="2" w16cid:durableId="756826607">
    <w:abstractNumId w:val="15"/>
  </w:num>
  <w:num w:numId="3" w16cid:durableId="2118013587">
    <w:abstractNumId w:val="7"/>
  </w:num>
  <w:num w:numId="4" w16cid:durableId="384371866">
    <w:abstractNumId w:val="5"/>
  </w:num>
  <w:num w:numId="5" w16cid:durableId="1977684996">
    <w:abstractNumId w:val="5"/>
  </w:num>
  <w:num w:numId="6" w16cid:durableId="191039192">
    <w:abstractNumId w:val="5"/>
  </w:num>
  <w:num w:numId="7" w16cid:durableId="900561172">
    <w:abstractNumId w:val="5"/>
  </w:num>
  <w:num w:numId="8" w16cid:durableId="295794580">
    <w:abstractNumId w:val="5"/>
  </w:num>
  <w:num w:numId="9" w16cid:durableId="1190413030">
    <w:abstractNumId w:val="5"/>
  </w:num>
  <w:num w:numId="10" w16cid:durableId="1467695840">
    <w:abstractNumId w:val="4"/>
  </w:num>
  <w:num w:numId="11" w16cid:durableId="2031491614">
    <w:abstractNumId w:val="23"/>
  </w:num>
  <w:num w:numId="12" w16cid:durableId="1548451329">
    <w:abstractNumId w:val="8"/>
  </w:num>
  <w:num w:numId="13" w16cid:durableId="1465583612">
    <w:abstractNumId w:val="0"/>
  </w:num>
  <w:num w:numId="14" w16cid:durableId="1074280316">
    <w:abstractNumId w:val="19"/>
  </w:num>
  <w:num w:numId="15" w16cid:durableId="1766609294">
    <w:abstractNumId w:val="10"/>
  </w:num>
  <w:num w:numId="16" w16cid:durableId="190383472">
    <w:abstractNumId w:val="5"/>
    <w:lvlOverride w:ilvl="0">
      <w:startOverride w:val="9"/>
    </w:lvlOverride>
  </w:num>
  <w:num w:numId="17" w16cid:durableId="511191083">
    <w:abstractNumId w:val="5"/>
  </w:num>
  <w:num w:numId="18" w16cid:durableId="1976448241">
    <w:abstractNumId w:val="5"/>
    <w:lvlOverride w:ilvl="0">
      <w:startOverride w:val="9"/>
    </w:lvlOverride>
  </w:num>
  <w:num w:numId="19" w16cid:durableId="1167137308">
    <w:abstractNumId w:val="6"/>
  </w:num>
  <w:num w:numId="20" w16cid:durableId="701369064">
    <w:abstractNumId w:val="9"/>
  </w:num>
  <w:num w:numId="21" w16cid:durableId="622810083">
    <w:abstractNumId w:val="26"/>
  </w:num>
  <w:num w:numId="22" w16cid:durableId="2067991070">
    <w:abstractNumId w:val="16"/>
  </w:num>
  <w:num w:numId="23" w16cid:durableId="1052389809">
    <w:abstractNumId w:val="14"/>
  </w:num>
  <w:num w:numId="24" w16cid:durableId="1033572824">
    <w:abstractNumId w:val="1"/>
  </w:num>
  <w:num w:numId="25" w16cid:durableId="665667783">
    <w:abstractNumId w:val="20"/>
  </w:num>
  <w:num w:numId="26" w16cid:durableId="1451509847">
    <w:abstractNumId w:val="17"/>
  </w:num>
  <w:num w:numId="27" w16cid:durableId="598877343">
    <w:abstractNumId w:val="12"/>
  </w:num>
  <w:num w:numId="28" w16cid:durableId="502934365">
    <w:abstractNumId w:val="3"/>
  </w:num>
  <w:num w:numId="29" w16cid:durableId="179248249">
    <w:abstractNumId w:val="22"/>
  </w:num>
  <w:num w:numId="30" w16cid:durableId="1049957829">
    <w:abstractNumId w:val="25"/>
  </w:num>
  <w:num w:numId="31" w16cid:durableId="303853432">
    <w:abstractNumId w:val="24"/>
  </w:num>
  <w:num w:numId="32" w16cid:durableId="1503622782">
    <w:abstractNumId w:val="11"/>
  </w:num>
  <w:num w:numId="33" w16cid:durableId="562958193">
    <w:abstractNumId w:val="13"/>
  </w:num>
  <w:num w:numId="34" w16cid:durableId="11149797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58294708">
    <w:abstractNumId w:val="18"/>
  </w:num>
  <w:num w:numId="36" w16cid:durableId="1532258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25"/>
    <w:rsid w:val="0000164D"/>
    <w:rsid w:val="0000314E"/>
    <w:rsid w:val="00007690"/>
    <w:rsid w:val="0001138A"/>
    <w:rsid w:val="00016939"/>
    <w:rsid w:val="00016C38"/>
    <w:rsid w:val="00022DFB"/>
    <w:rsid w:val="00024912"/>
    <w:rsid w:val="00035686"/>
    <w:rsid w:val="00037587"/>
    <w:rsid w:val="00042C89"/>
    <w:rsid w:val="00043D4A"/>
    <w:rsid w:val="0004641C"/>
    <w:rsid w:val="000523C8"/>
    <w:rsid w:val="00053423"/>
    <w:rsid w:val="00054174"/>
    <w:rsid w:val="00054669"/>
    <w:rsid w:val="00063686"/>
    <w:rsid w:val="000723D8"/>
    <w:rsid w:val="00073208"/>
    <w:rsid w:val="000753F3"/>
    <w:rsid w:val="00076C11"/>
    <w:rsid w:val="00082D28"/>
    <w:rsid w:val="0008653D"/>
    <w:rsid w:val="0009128C"/>
    <w:rsid w:val="00092521"/>
    <w:rsid w:val="00092F18"/>
    <w:rsid w:val="00095AA7"/>
    <w:rsid w:val="000A0BFA"/>
    <w:rsid w:val="000A1E09"/>
    <w:rsid w:val="000A7992"/>
    <w:rsid w:val="000B3CE3"/>
    <w:rsid w:val="000C17EA"/>
    <w:rsid w:val="000C6FDC"/>
    <w:rsid w:val="000D64D9"/>
    <w:rsid w:val="000D762F"/>
    <w:rsid w:val="000E0321"/>
    <w:rsid w:val="000F04EE"/>
    <w:rsid w:val="000F2A5B"/>
    <w:rsid w:val="000F3AF1"/>
    <w:rsid w:val="000F7555"/>
    <w:rsid w:val="001014F4"/>
    <w:rsid w:val="00106642"/>
    <w:rsid w:val="001162C4"/>
    <w:rsid w:val="00116D63"/>
    <w:rsid w:val="00137F9A"/>
    <w:rsid w:val="00140381"/>
    <w:rsid w:val="001404E5"/>
    <w:rsid w:val="00142EC8"/>
    <w:rsid w:val="00144A35"/>
    <w:rsid w:val="00145A7E"/>
    <w:rsid w:val="00153881"/>
    <w:rsid w:val="00156DF0"/>
    <w:rsid w:val="00157F03"/>
    <w:rsid w:val="0017036A"/>
    <w:rsid w:val="00174CAC"/>
    <w:rsid w:val="001802B8"/>
    <w:rsid w:val="001810D5"/>
    <w:rsid w:val="00185885"/>
    <w:rsid w:val="0018656D"/>
    <w:rsid w:val="00192A3B"/>
    <w:rsid w:val="001933A7"/>
    <w:rsid w:val="001964E7"/>
    <w:rsid w:val="00197248"/>
    <w:rsid w:val="0019740D"/>
    <w:rsid w:val="001A3257"/>
    <w:rsid w:val="001A4300"/>
    <w:rsid w:val="001A6AAC"/>
    <w:rsid w:val="001B0203"/>
    <w:rsid w:val="001B28B1"/>
    <w:rsid w:val="001B3092"/>
    <w:rsid w:val="001B38A3"/>
    <w:rsid w:val="001B3C69"/>
    <w:rsid w:val="001C00BD"/>
    <w:rsid w:val="001C5E5F"/>
    <w:rsid w:val="001C67E2"/>
    <w:rsid w:val="001C6EF1"/>
    <w:rsid w:val="001D2405"/>
    <w:rsid w:val="001D6FF0"/>
    <w:rsid w:val="001D7CDC"/>
    <w:rsid w:val="001E5A7B"/>
    <w:rsid w:val="001E634F"/>
    <w:rsid w:val="001F2191"/>
    <w:rsid w:val="001F29BF"/>
    <w:rsid w:val="001F579E"/>
    <w:rsid w:val="001F693D"/>
    <w:rsid w:val="0020398A"/>
    <w:rsid w:val="00207011"/>
    <w:rsid w:val="0021569C"/>
    <w:rsid w:val="00234727"/>
    <w:rsid w:val="00237B6D"/>
    <w:rsid w:val="00245264"/>
    <w:rsid w:val="0024724C"/>
    <w:rsid w:val="002513D7"/>
    <w:rsid w:val="00252423"/>
    <w:rsid w:val="00254F8C"/>
    <w:rsid w:val="00257A6F"/>
    <w:rsid w:val="00257D89"/>
    <w:rsid w:val="00270208"/>
    <w:rsid w:val="00271EF9"/>
    <w:rsid w:val="0027500C"/>
    <w:rsid w:val="002754BC"/>
    <w:rsid w:val="00285630"/>
    <w:rsid w:val="00290452"/>
    <w:rsid w:val="00292056"/>
    <w:rsid w:val="0029283F"/>
    <w:rsid w:val="00293239"/>
    <w:rsid w:val="00296B2A"/>
    <w:rsid w:val="00296DA1"/>
    <w:rsid w:val="002A0CA0"/>
    <w:rsid w:val="002A3C47"/>
    <w:rsid w:val="002B172C"/>
    <w:rsid w:val="002B6FA6"/>
    <w:rsid w:val="002B7015"/>
    <w:rsid w:val="002C1469"/>
    <w:rsid w:val="002C44CA"/>
    <w:rsid w:val="002C7EEF"/>
    <w:rsid w:val="002D38AA"/>
    <w:rsid w:val="002D398E"/>
    <w:rsid w:val="002D7D57"/>
    <w:rsid w:val="002E5519"/>
    <w:rsid w:val="002F6407"/>
    <w:rsid w:val="00301668"/>
    <w:rsid w:val="00301B07"/>
    <w:rsid w:val="0030235A"/>
    <w:rsid w:val="003102FA"/>
    <w:rsid w:val="00314ECC"/>
    <w:rsid w:val="00317396"/>
    <w:rsid w:val="00317ED0"/>
    <w:rsid w:val="00321F25"/>
    <w:rsid w:val="00323B96"/>
    <w:rsid w:val="00324A09"/>
    <w:rsid w:val="00327E6F"/>
    <w:rsid w:val="0033467F"/>
    <w:rsid w:val="00334A8F"/>
    <w:rsid w:val="00336DBA"/>
    <w:rsid w:val="003373EC"/>
    <w:rsid w:val="0034043C"/>
    <w:rsid w:val="0034363D"/>
    <w:rsid w:val="00350B32"/>
    <w:rsid w:val="003538CC"/>
    <w:rsid w:val="00354B95"/>
    <w:rsid w:val="003556A0"/>
    <w:rsid w:val="003615F4"/>
    <w:rsid w:val="00361714"/>
    <w:rsid w:val="0037125F"/>
    <w:rsid w:val="00372A86"/>
    <w:rsid w:val="003735F6"/>
    <w:rsid w:val="00373F26"/>
    <w:rsid w:val="00380C16"/>
    <w:rsid w:val="00382676"/>
    <w:rsid w:val="00387FC3"/>
    <w:rsid w:val="00393959"/>
    <w:rsid w:val="0039437C"/>
    <w:rsid w:val="003954C0"/>
    <w:rsid w:val="00395D18"/>
    <w:rsid w:val="003A0317"/>
    <w:rsid w:val="003A04A0"/>
    <w:rsid w:val="003A0984"/>
    <w:rsid w:val="003A4B02"/>
    <w:rsid w:val="003B203D"/>
    <w:rsid w:val="003B51A1"/>
    <w:rsid w:val="003B605A"/>
    <w:rsid w:val="003B6B24"/>
    <w:rsid w:val="003C00C7"/>
    <w:rsid w:val="003C5E79"/>
    <w:rsid w:val="003C638D"/>
    <w:rsid w:val="003C6A1D"/>
    <w:rsid w:val="003C7F0D"/>
    <w:rsid w:val="003E145D"/>
    <w:rsid w:val="003E1CBE"/>
    <w:rsid w:val="003E3040"/>
    <w:rsid w:val="003E36FB"/>
    <w:rsid w:val="003F0013"/>
    <w:rsid w:val="003F3064"/>
    <w:rsid w:val="003F5F3D"/>
    <w:rsid w:val="003F7618"/>
    <w:rsid w:val="0040730E"/>
    <w:rsid w:val="00410DB1"/>
    <w:rsid w:val="00412456"/>
    <w:rsid w:val="0042402A"/>
    <w:rsid w:val="00425767"/>
    <w:rsid w:val="0043689A"/>
    <w:rsid w:val="00440EE6"/>
    <w:rsid w:val="00442A8E"/>
    <w:rsid w:val="00447080"/>
    <w:rsid w:val="0045092C"/>
    <w:rsid w:val="00457D2B"/>
    <w:rsid w:val="00461F80"/>
    <w:rsid w:val="0046309C"/>
    <w:rsid w:val="00472BFD"/>
    <w:rsid w:val="00477E30"/>
    <w:rsid w:val="004911B8"/>
    <w:rsid w:val="004921E4"/>
    <w:rsid w:val="004958AB"/>
    <w:rsid w:val="004A56C3"/>
    <w:rsid w:val="004B25BA"/>
    <w:rsid w:val="004B2A1B"/>
    <w:rsid w:val="004B4FD3"/>
    <w:rsid w:val="004B5A6B"/>
    <w:rsid w:val="004C33EE"/>
    <w:rsid w:val="004C3EBC"/>
    <w:rsid w:val="004C541A"/>
    <w:rsid w:val="004D62D5"/>
    <w:rsid w:val="004E1A86"/>
    <w:rsid w:val="004E52D9"/>
    <w:rsid w:val="004E6A19"/>
    <w:rsid w:val="004F365A"/>
    <w:rsid w:val="004F6B19"/>
    <w:rsid w:val="00500384"/>
    <w:rsid w:val="00500B3B"/>
    <w:rsid w:val="00500F45"/>
    <w:rsid w:val="00504B62"/>
    <w:rsid w:val="005125FC"/>
    <w:rsid w:val="00517C55"/>
    <w:rsid w:val="00537244"/>
    <w:rsid w:val="00541111"/>
    <w:rsid w:val="005557D7"/>
    <w:rsid w:val="005722E8"/>
    <w:rsid w:val="00574A99"/>
    <w:rsid w:val="005758B7"/>
    <w:rsid w:val="00580220"/>
    <w:rsid w:val="00580241"/>
    <w:rsid w:val="00580776"/>
    <w:rsid w:val="0058535A"/>
    <w:rsid w:val="00586EB6"/>
    <w:rsid w:val="005903A0"/>
    <w:rsid w:val="00596AA2"/>
    <w:rsid w:val="00596F4E"/>
    <w:rsid w:val="005A59E7"/>
    <w:rsid w:val="005B4056"/>
    <w:rsid w:val="005C13B6"/>
    <w:rsid w:val="005C1ECC"/>
    <w:rsid w:val="005C43A3"/>
    <w:rsid w:val="005D1283"/>
    <w:rsid w:val="005D3688"/>
    <w:rsid w:val="005D7333"/>
    <w:rsid w:val="005E2349"/>
    <w:rsid w:val="005F1072"/>
    <w:rsid w:val="005F518B"/>
    <w:rsid w:val="005F7CFB"/>
    <w:rsid w:val="00604052"/>
    <w:rsid w:val="00605E1D"/>
    <w:rsid w:val="00612A00"/>
    <w:rsid w:val="00612BA7"/>
    <w:rsid w:val="0061513D"/>
    <w:rsid w:val="00621537"/>
    <w:rsid w:val="00627187"/>
    <w:rsid w:val="00630E51"/>
    <w:rsid w:val="006318B0"/>
    <w:rsid w:val="006506DA"/>
    <w:rsid w:val="00650EB8"/>
    <w:rsid w:val="00651B41"/>
    <w:rsid w:val="00654343"/>
    <w:rsid w:val="0065550D"/>
    <w:rsid w:val="006561D6"/>
    <w:rsid w:val="00657723"/>
    <w:rsid w:val="00662B8C"/>
    <w:rsid w:val="006659F5"/>
    <w:rsid w:val="00672C8C"/>
    <w:rsid w:val="00672CF6"/>
    <w:rsid w:val="00672E76"/>
    <w:rsid w:val="00675D4A"/>
    <w:rsid w:val="00676DEC"/>
    <w:rsid w:val="00690262"/>
    <w:rsid w:val="00690303"/>
    <w:rsid w:val="00691048"/>
    <w:rsid w:val="0069624F"/>
    <w:rsid w:val="006963AC"/>
    <w:rsid w:val="006A227E"/>
    <w:rsid w:val="006B377C"/>
    <w:rsid w:val="006B38AB"/>
    <w:rsid w:val="006B6FB4"/>
    <w:rsid w:val="006C0A18"/>
    <w:rsid w:val="006C1971"/>
    <w:rsid w:val="006C2469"/>
    <w:rsid w:val="006C713B"/>
    <w:rsid w:val="006D168E"/>
    <w:rsid w:val="006D4AFC"/>
    <w:rsid w:val="006D6AF1"/>
    <w:rsid w:val="006D6E83"/>
    <w:rsid w:val="006E17BF"/>
    <w:rsid w:val="006E180F"/>
    <w:rsid w:val="006F266B"/>
    <w:rsid w:val="006F4D1D"/>
    <w:rsid w:val="006F4F0B"/>
    <w:rsid w:val="00702204"/>
    <w:rsid w:val="007037E1"/>
    <w:rsid w:val="00704A04"/>
    <w:rsid w:val="007057E9"/>
    <w:rsid w:val="00723413"/>
    <w:rsid w:val="00727C4B"/>
    <w:rsid w:val="007323A0"/>
    <w:rsid w:val="00736022"/>
    <w:rsid w:val="0074032A"/>
    <w:rsid w:val="00740CF4"/>
    <w:rsid w:val="00742A66"/>
    <w:rsid w:val="0075419D"/>
    <w:rsid w:val="007629B1"/>
    <w:rsid w:val="00764C15"/>
    <w:rsid w:val="007717D1"/>
    <w:rsid w:val="007802F0"/>
    <w:rsid w:val="007821CB"/>
    <w:rsid w:val="007875D0"/>
    <w:rsid w:val="007877B9"/>
    <w:rsid w:val="007A0E23"/>
    <w:rsid w:val="007A3D42"/>
    <w:rsid w:val="007A5127"/>
    <w:rsid w:val="007B2B1B"/>
    <w:rsid w:val="007B5E74"/>
    <w:rsid w:val="007C03FD"/>
    <w:rsid w:val="007C24FC"/>
    <w:rsid w:val="007C2CEE"/>
    <w:rsid w:val="007C697B"/>
    <w:rsid w:val="007D0F01"/>
    <w:rsid w:val="007D4FD7"/>
    <w:rsid w:val="007E0EA4"/>
    <w:rsid w:val="007E3D75"/>
    <w:rsid w:val="007E45FB"/>
    <w:rsid w:val="007E64AF"/>
    <w:rsid w:val="007F1F1A"/>
    <w:rsid w:val="007F444E"/>
    <w:rsid w:val="007F605B"/>
    <w:rsid w:val="00800C2B"/>
    <w:rsid w:val="008019A5"/>
    <w:rsid w:val="008025B5"/>
    <w:rsid w:val="00804504"/>
    <w:rsid w:val="0080592D"/>
    <w:rsid w:val="00810DAA"/>
    <w:rsid w:val="00814118"/>
    <w:rsid w:val="008141CB"/>
    <w:rsid w:val="00817C52"/>
    <w:rsid w:val="008204A7"/>
    <w:rsid w:val="008212CB"/>
    <w:rsid w:val="00824823"/>
    <w:rsid w:val="00824A1E"/>
    <w:rsid w:val="0082722E"/>
    <w:rsid w:val="00831CAF"/>
    <w:rsid w:val="00846288"/>
    <w:rsid w:val="0084671E"/>
    <w:rsid w:val="00852A1D"/>
    <w:rsid w:val="008538A4"/>
    <w:rsid w:val="008661F9"/>
    <w:rsid w:val="00871681"/>
    <w:rsid w:val="00882545"/>
    <w:rsid w:val="00882F2D"/>
    <w:rsid w:val="0088598D"/>
    <w:rsid w:val="00885C9A"/>
    <w:rsid w:val="008A0C5E"/>
    <w:rsid w:val="008A2BF5"/>
    <w:rsid w:val="008A3AA1"/>
    <w:rsid w:val="008A547D"/>
    <w:rsid w:val="008A6B5B"/>
    <w:rsid w:val="008C39B5"/>
    <w:rsid w:val="008D6D74"/>
    <w:rsid w:val="008E1AA8"/>
    <w:rsid w:val="008E502E"/>
    <w:rsid w:val="008F2A0A"/>
    <w:rsid w:val="008F43A5"/>
    <w:rsid w:val="008F48AB"/>
    <w:rsid w:val="008F54D1"/>
    <w:rsid w:val="008F5769"/>
    <w:rsid w:val="009077DC"/>
    <w:rsid w:val="00910B2F"/>
    <w:rsid w:val="00913605"/>
    <w:rsid w:val="00916A59"/>
    <w:rsid w:val="00922604"/>
    <w:rsid w:val="009227D6"/>
    <w:rsid w:val="009254AF"/>
    <w:rsid w:val="009276A0"/>
    <w:rsid w:val="0092779C"/>
    <w:rsid w:val="00927971"/>
    <w:rsid w:val="0093463B"/>
    <w:rsid w:val="00935BB0"/>
    <w:rsid w:val="0094252E"/>
    <w:rsid w:val="00942532"/>
    <w:rsid w:val="00952056"/>
    <w:rsid w:val="009633E5"/>
    <w:rsid w:val="0096CCCF"/>
    <w:rsid w:val="009747BE"/>
    <w:rsid w:val="009747CB"/>
    <w:rsid w:val="0098071D"/>
    <w:rsid w:val="009851B8"/>
    <w:rsid w:val="00990F83"/>
    <w:rsid w:val="009A237D"/>
    <w:rsid w:val="009A366F"/>
    <w:rsid w:val="009A40DD"/>
    <w:rsid w:val="009A5993"/>
    <w:rsid w:val="009A7B66"/>
    <w:rsid w:val="009B0FDE"/>
    <w:rsid w:val="009B6BA5"/>
    <w:rsid w:val="009C15F5"/>
    <w:rsid w:val="009C4B4C"/>
    <w:rsid w:val="009C553D"/>
    <w:rsid w:val="009C6948"/>
    <w:rsid w:val="009D66B1"/>
    <w:rsid w:val="009E2442"/>
    <w:rsid w:val="009E3D22"/>
    <w:rsid w:val="009E693F"/>
    <w:rsid w:val="009F01E8"/>
    <w:rsid w:val="009F2369"/>
    <w:rsid w:val="009F675E"/>
    <w:rsid w:val="00A02C1A"/>
    <w:rsid w:val="00A03455"/>
    <w:rsid w:val="00A15789"/>
    <w:rsid w:val="00A15CE1"/>
    <w:rsid w:val="00A1660A"/>
    <w:rsid w:val="00A16C60"/>
    <w:rsid w:val="00A216C5"/>
    <w:rsid w:val="00A21A45"/>
    <w:rsid w:val="00A22D3C"/>
    <w:rsid w:val="00A233D7"/>
    <w:rsid w:val="00A23ECA"/>
    <w:rsid w:val="00A24E5B"/>
    <w:rsid w:val="00A3109A"/>
    <w:rsid w:val="00A37047"/>
    <w:rsid w:val="00A378F4"/>
    <w:rsid w:val="00A52F43"/>
    <w:rsid w:val="00A56634"/>
    <w:rsid w:val="00A569E5"/>
    <w:rsid w:val="00A63CC7"/>
    <w:rsid w:val="00A67019"/>
    <w:rsid w:val="00A740A8"/>
    <w:rsid w:val="00A75AA4"/>
    <w:rsid w:val="00A81439"/>
    <w:rsid w:val="00A81448"/>
    <w:rsid w:val="00A82278"/>
    <w:rsid w:val="00A90B3F"/>
    <w:rsid w:val="00A920BC"/>
    <w:rsid w:val="00A938CC"/>
    <w:rsid w:val="00A94F9B"/>
    <w:rsid w:val="00A9518C"/>
    <w:rsid w:val="00A953D8"/>
    <w:rsid w:val="00AA267A"/>
    <w:rsid w:val="00AA2BE2"/>
    <w:rsid w:val="00AA306F"/>
    <w:rsid w:val="00AA38FD"/>
    <w:rsid w:val="00AB4B24"/>
    <w:rsid w:val="00AB7757"/>
    <w:rsid w:val="00AC28E3"/>
    <w:rsid w:val="00AD5D08"/>
    <w:rsid w:val="00AE0F59"/>
    <w:rsid w:val="00AE21C3"/>
    <w:rsid w:val="00AE342B"/>
    <w:rsid w:val="00AE5791"/>
    <w:rsid w:val="00AE598E"/>
    <w:rsid w:val="00AF0187"/>
    <w:rsid w:val="00AF1601"/>
    <w:rsid w:val="00B011EF"/>
    <w:rsid w:val="00B046B5"/>
    <w:rsid w:val="00B12EB7"/>
    <w:rsid w:val="00B13003"/>
    <w:rsid w:val="00B141B4"/>
    <w:rsid w:val="00B21404"/>
    <w:rsid w:val="00B21AA1"/>
    <w:rsid w:val="00B244D5"/>
    <w:rsid w:val="00B254A0"/>
    <w:rsid w:val="00B3261D"/>
    <w:rsid w:val="00B35D5A"/>
    <w:rsid w:val="00B4204E"/>
    <w:rsid w:val="00B4487E"/>
    <w:rsid w:val="00B5166D"/>
    <w:rsid w:val="00B53E4D"/>
    <w:rsid w:val="00B6370B"/>
    <w:rsid w:val="00B656EF"/>
    <w:rsid w:val="00B733C9"/>
    <w:rsid w:val="00B74386"/>
    <w:rsid w:val="00B82B7E"/>
    <w:rsid w:val="00B837A3"/>
    <w:rsid w:val="00B840FF"/>
    <w:rsid w:val="00B85CFB"/>
    <w:rsid w:val="00B862D4"/>
    <w:rsid w:val="00B90477"/>
    <w:rsid w:val="00B904C1"/>
    <w:rsid w:val="00B943F5"/>
    <w:rsid w:val="00B94691"/>
    <w:rsid w:val="00BB0E3F"/>
    <w:rsid w:val="00BB12B0"/>
    <w:rsid w:val="00BB3A5A"/>
    <w:rsid w:val="00BD3838"/>
    <w:rsid w:val="00BE4FEC"/>
    <w:rsid w:val="00BF262B"/>
    <w:rsid w:val="00BF6E44"/>
    <w:rsid w:val="00BF7112"/>
    <w:rsid w:val="00C00949"/>
    <w:rsid w:val="00C02244"/>
    <w:rsid w:val="00C02FD5"/>
    <w:rsid w:val="00C204F6"/>
    <w:rsid w:val="00C23C3E"/>
    <w:rsid w:val="00C241B2"/>
    <w:rsid w:val="00C27AD6"/>
    <w:rsid w:val="00C319BB"/>
    <w:rsid w:val="00C37176"/>
    <w:rsid w:val="00C40223"/>
    <w:rsid w:val="00C41D66"/>
    <w:rsid w:val="00C436FD"/>
    <w:rsid w:val="00C43F11"/>
    <w:rsid w:val="00C443B2"/>
    <w:rsid w:val="00C50733"/>
    <w:rsid w:val="00C56021"/>
    <w:rsid w:val="00C618D4"/>
    <w:rsid w:val="00C766A5"/>
    <w:rsid w:val="00C76CB3"/>
    <w:rsid w:val="00C76E6D"/>
    <w:rsid w:val="00C77F69"/>
    <w:rsid w:val="00C82F10"/>
    <w:rsid w:val="00C8473D"/>
    <w:rsid w:val="00CA32C5"/>
    <w:rsid w:val="00CA3574"/>
    <w:rsid w:val="00CA3DD9"/>
    <w:rsid w:val="00CB170E"/>
    <w:rsid w:val="00CB230B"/>
    <w:rsid w:val="00CB4D03"/>
    <w:rsid w:val="00CC2B8C"/>
    <w:rsid w:val="00CC685B"/>
    <w:rsid w:val="00CD39D3"/>
    <w:rsid w:val="00CE5A28"/>
    <w:rsid w:val="00CE5BD3"/>
    <w:rsid w:val="00CE7452"/>
    <w:rsid w:val="00CE76AD"/>
    <w:rsid w:val="00CE7B13"/>
    <w:rsid w:val="00CF06A0"/>
    <w:rsid w:val="00CF3E27"/>
    <w:rsid w:val="00D007CE"/>
    <w:rsid w:val="00D043AA"/>
    <w:rsid w:val="00D04902"/>
    <w:rsid w:val="00D053AD"/>
    <w:rsid w:val="00D1030F"/>
    <w:rsid w:val="00D16F21"/>
    <w:rsid w:val="00D2348F"/>
    <w:rsid w:val="00D24483"/>
    <w:rsid w:val="00D25CC1"/>
    <w:rsid w:val="00D25F38"/>
    <w:rsid w:val="00D3211F"/>
    <w:rsid w:val="00D3263E"/>
    <w:rsid w:val="00D33F83"/>
    <w:rsid w:val="00D4224B"/>
    <w:rsid w:val="00D46092"/>
    <w:rsid w:val="00D506F7"/>
    <w:rsid w:val="00D521F8"/>
    <w:rsid w:val="00D559AB"/>
    <w:rsid w:val="00D55F67"/>
    <w:rsid w:val="00D57438"/>
    <w:rsid w:val="00D63175"/>
    <w:rsid w:val="00D6384A"/>
    <w:rsid w:val="00D65467"/>
    <w:rsid w:val="00D66965"/>
    <w:rsid w:val="00D7239A"/>
    <w:rsid w:val="00D8696B"/>
    <w:rsid w:val="00D87403"/>
    <w:rsid w:val="00D92564"/>
    <w:rsid w:val="00D9352D"/>
    <w:rsid w:val="00D9412C"/>
    <w:rsid w:val="00D97805"/>
    <w:rsid w:val="00DA0AA5"/>
    <w:rsid w:val="00DB410C"/>
    <w:rsid w:val="00DC4984"/>
    <w:rsid w:val="00DD18D5"/>
    <w:rsid w:val="00DE0D59"/>
    <w:rsid w:val="00DE14CB"/>
    <w:rsid w:val="00DE3C71"/>
    <w:rsid w:val="00DE4ED1"/>
    <w:rsid w:val="00DE5996"/>
    <w:rsid w:val="00DE681D"/>
    <w:rsid w:val="00DF4F15"/>
    <w:rsid w:val="00DF73E5"/>
    <w:rsid w:val="00DF7B97"/>
    <w:rsid w:val="00E041E4"/>
    <w:rsid w:val="00E15CB5"/>
    <w:rsid w:val="00E32D3D"/>
    <w:rsid w:val="00E34774"/>
    <w:rsid w:val="00E36544"/>
    <w:rsid w:val="00E3768C"/>
    <w:rsid w:val="00E442A5"/>
    <w:rsid w:val="00E54944"/>
    <w:rsid w:val="00E555E7"/>
    <w:rsid w:val="00E567AC"/>
    <w:rsid w:val="00E60D42"/>
    <w:rsid w:val="00E63E53"/>
    <w:rsid w:val="00E64214"/>
    <w:rsid w:val="00E7005D"/>
    <w:rsid w:val="00E85704"/>
    <w:rsid w:val="00E910B7"/>
    <w:rsid w:val="00E93E71"/>
    <w:rsid w:val="00E96276"/>
    <w:rsid w:val="00E96413"/>
    <w:rsid w:val="00E96AB3"/>
    <w:rsid w:val="00EA67D4"/>
    <w:rsid w:val="00EB016C"/>
    <w:rsid w:val="00EC3BEF"/>
    <w:rsid w:val="00EC680A"/>
    <w:rsid w:val="00ED068A"/>
    <w:rsid w:val="00ED25CC"/>
    <w:rsid w:val="00ED4DE1"/>
    <w:rsid w:val="00ED7621"/>
    <w:rsid w:val="00EE0ED8"/>
    <w:rsid w:val="00EE7C27"/>
    <w:rsid w:val="00EF5CB6"/>
    <w:rsid w:val="00EF65F8"/>
    <w:rsid w:val="00EF683F"/>
    <w:rsid w:val="00F045A7"/>
    <w:rsid w:val="00F107F3"/>
    <w:rsid w:val="00F116FC"/>
    <w:rsid w:val="00F12652"/>
    <w:rsid w:val="00F134F7"/>
    <w:rsid w:val="00F13888"/>
    <w:rsid w:val="00F14129"/>
    <w:rsid w:val="00F17817"/>
    <w:rsid w:val="00F212A4"/>
    <w:rsid w:val="00F24020"/>
    <w:rsid w:val="00F2704C"/>
    <w:rsid w:val="00F50184"/>
    <w:rsid w:val="00F5104B"/>
    <w:rsid w:val="00F511B1"/>
    <w:rsid w:val="00F52BC0"/>
    <w:rsid w:val="00F572B4"/>
    <w:rsid w:val="00F62DAA"/>
    <w:rsid w:val="00F63D22"/>
    <w:rsid w:val="00F66E2C"/>
    <w:rsid w:val="00F81DF3"/>
    <w:rsid w:val="00F91DC9"/>
    <w:rsid w:val="00F92DC3"/>
    <w:rsid w:val="00F93722"/>
    <w:rsid w:val="00F9619D"/>
    <w:rsid w:val="00FA2EC6"/>
    <w:rsid w:val="00FA6B6B"/>
    <w:rsid w:val="00FB0188"/>
    <w:rsid w:val="00FB7B66"/>
    <w:rsid w:val="00FD0215"/>
    <w:rsid w:val="00FD132D"/>
    <w:rsid w:val="00FD1403"/>
    <w:rsid w:val="00FD1873"/>
    <w:rsid w:val="00FD4ECB"/>
    <w:rsid w:val="00FD5181"/>
    <w:rsid w:val="00FE03E9"/>
    <w:rsid w:val="00FE1137"/>
    <w:rsid w:val="00FE25BB"/>
    <w:rsid w:val="00FE48A0"/>
    <w:rsid w:val="00FE518C"/>
    <w:rsid w:val="00FF35F5"/>
    <w:rsid w:val="014553EE"/>
    <w:rsid w:val="017BFEC8"/>
    <w:rsid w:val="01E64A25"/>
    <w:rsid w:val="0215D4FF"/>
    <w:rsid w:val="0267E9AA"/>
    <w:rsid w:val="0280EB0A"/>
    <w:rsid w:val="02B1D7C4"/>
    <w:rsid w:val="03913EF1"/>
    <w:rsid w:val="03FA23F6"/>
    <w:rsid w:val="042D1244"/>
    <w:rsid w:val="05B6376C"/>
    <w:rsid w:val="05CAAC8E"/>
    <w:rsid w:val="05F0D54F"/>
    <w:rsid w:val="06359AE6"/>
    <w:rsid w:val="06FFD9A0"/>
    <w:rsid w:val="077A4C95"/>
    <w:rsid w:val="088055B1"/>
    <w:rsid w:val="0ADB5538"/>
    <w:rsid w:val="0BC8B6BB"/>
    <w:rsid w:val="0BFD4150"/>
    <w:rsid w:val="0C41F88A"/>
    <w:rsid w:val="0C59BDDF"/>
    <w:rsid w:val="0C5D8FCD"/>
    <w:rsid w:val="0C8F494D"/>
    <w:rsid w:val="0CB50B78"/>
    <w:rsid w:val="0E6DA6B9"/>
    <w:rsid w:val="0EACBA26"/>
    <w:rsid w:val="0EB376ED"/>
    <w:rsid w:val="0F3F1883"/>
    <w:rsid w:val="0F870C80"/>
    <w:rsid w:val="0FBD7E26"/>
    <w:rsid w:val="106FD65B"/>
    <w:rsid w:val="1114F1B1"/>
    <w:rsid w:val="117A0169"/>
    <w:rsid w:val="11887C9B"/>
    <w:rsid w:val="1230B38E"/>
    <w:rsid w:val="12B0C212"/>
    <w:rsid w:val="12C4C31B"/>
    <w:rsid w:val="13304CAC"/>
    <w:rsid w:val="13346059"/>
    <w:rsid w:val="1490E86C"/>
    <w:rsid w:val="167E8FEB"/>
    <w:rsid w:val="18F566D6"/>
    <w:rsid w:val="1912B0EE"/>
    <w:rsid w:val="1936C38C"/>
    <w:rsid w:val="19546F2C"/>
    <w:rsid w:val="1996F6AF"/>
    <w:rsid w:val="1AABB499"/>
    <w:rsid w:val="1BC03D2B"/>
    <w:rsid w:val="1C59DDE4"/>
    <w:rsid w:val="1CC0908A"/>
    <w:rsid w:val="1D46F8D2"/>
    <w:rsid w:val="1D4B674B"/>
    <w:rsid w:val="1D5C9DCA"/>
    <w:rsid w:val="1D6230BE"/>
    <w:rsid w:val="1E3005C3"/>
    <w:rsid w:val="1E31FED8"/>
    <w:rsid w:val="1FD1F37A"/>
    <w:rsid w:val="2000E142"/>
    <w:rsid w:val="20111717"/>
    <w:rsid w:val="20624D34"/>
    <w:rsid w:val="207DD287"/>
    <w:rsid w:val="2093DE3D"/>
    <w:rsid w:val="20B29D67"/>
    <w:rsid w:val="20C1AF65"/>
    <w:rsid w:val="20EB817D"/>
    <w:rsid w:val="2171C8B8"/>
    <w:rsid w:val="21D9E461"/>
    <w:rsid w:val="22E1E696"/>
    <w:rsid w:val="233F0CF6"/>
    <w:rsid w:val="23671763"/>
    <w:rsid w:val="23CB7EFF"/>
    <w:rsid w:val="23D1100C"/>
    <w:rsid w:val="249FD9FB"/>
    <w:rsid w:val="24F83815"/>
    <w:rsid w:val="24FB1C6B"/>
    <w:rsid w:val="26443853"/>
    <w:rsid w:val="269D16CC"/>
    <w:rsid w:val="26E67625"/>
    <w:rsid w:val="2710BE34"/>
    <w:rsid w:val="273B969E"/>
    <w:rsid w:val="27909974"/>
    <w:rsid w:val="27BAF126"/>
    <w:rsid w:val="28A0AB7F"/>
    <w:rsid w:val="28C0098A"/>
    <w:rsid w:val="28F4D136"/>
    <w:rsid w:val="29ABDA77"/>
    <w:rsid w:val="29B23DC3"/>
    <w:rsid w:val="2A3DF52B"/>
    <w:rsid w:val="2A54E797"/>
    <w:rsid w:val="2B119992"/>
    <w:rsid w:val="2C22D25F"/>
    <w:rsid w:val="2CCA23E8"/>
    <w:rsid w:val="2D0E2533"/>
    <w:rsid w:val="2D5938E8"/>
    <w:rsid w:val="2E7DEAD4"/>
    <w:rsid w:val="2EC1B2D3"/>
    <w:rsid w:val="2EC31399"/>
    <w:rsid w:val="2F002493"/>
    <w:rsid w:val="2F2D8026"/>
    <w:rsid w:val="3083321A"/>
    <w:rsid w:val="30C60A0F"/>
    <w:rsid w:val="31FE3787"/>
    <w:rsid w:val="3282804A"/>
    <w:rsid w:val="330FDAB2"/>
    <w:rsid w:val="3386171C"/>
    <w:rsid w:val="3413A98C"/>
    <w:rsid w:val="34C3A5F9"/>
    <w:rsid w:val="34F83556"/>
    <w:rsid w:val="3589C334"/>
    <w:rsid w:val="35E7D59D"/>
    <w:rsid w:val="36820D95"/>
    <w:rsid w:val="36B0207D"/>
    <w:rsid w:val="36C9E3F1"/>
    <w:rsid w:val="375B69B0"/>
    <w:rsid w:val="37DDD26B"/>
    <w:rsid w:val="380BA4BD"/>
    <w:rsid w:val="383EDD70"/>
    <w:rsid w:val="38931F0C"/>
    <w:rsid w:val="3996072F"/>
    <w:rsid w:val="3A13AEB1"/>
    <w:rsid w:val="3A37C119"/>
    <w:rsid w:val="3B166AE0"/>
    <w:rsid w:val="3B753097"/>
    <w:rsid w:val="3B9D16D0"/>
    <w:rsid w:val="3CC92326"/>
    <w:rsid w:val="3CDB69C6"/>
    <w:rsid w:val="3D249C4B"/>
    <w:rsid w:val="3D7EB159"/>
    <w:rsid w:val="3DD9FEF2"/>
    <w:rsid w:val="3DF48639"/>
    <w:rsid w:val="3E1C9801"/>
    <w:rsid w:val="3E7AE641"/>
    <w:rsid w:val="40B55A91"/>
    <w:rsid w:val="4259E22F"/>
    <w:rsid w:val="428C8790"/>
    <w:rsid w:val="429EA825"/>
    <w:rsid w:val="42F00924"/>
    <w:rsid w:val="436A683B"/>
    <w:rsid w:val="43874788"/>
    <w:rsid w:val="4465748E"/>
    <w:rsid w:val="446C68B2"/>
    <w:rsid w:val="44C7A5E4"/>
    <w:rsid w:val="456B3656"/>
    <w:rsid w:val="45B9CBAD"/>
    <w:rsid w:val="45C6241C"/>
    <w:rsid w:val="45CCB93E"/>
    <w:rsid w:val="468D800A"/>
    <w:rsid w:val="4731FF67"/>
    <w:rsid w:val="47695B9E"/>
    <w:rsid w:val="477CA748"/>
    <w:rsid w:val="485D66A3"/>
    <w:rsid w:val="4870C4A0"/>
    <w:rsid w:val="4929131D"/>
    <w:rsid w:val="49A26F35"/>
    <w:rsid w:val="4A5FF248"/>
    <w:rsid w:val="4A7B7F0C"/>
    <w:rsid w:val="4A9B8D8E"/>
    <w:rsid w:val="4B96D254"/>
    <w:rsid w:val="4BEC559E"/>
    <w:rsid w:val="4D0453CA"/>
    <w:rsid w:val="4D4DFAD9"/>
    <w:rsid w:val="4DCFD440"/>
    <w:rsid w:val="4E4210A6"/>
    <w:rsid w:val="4EC3FE87"/>
    <w:rsid w:val="4F02248D"/>
    <w:rsid w:val="4F036D7B"/>
    <w:rsid w:val="4F393430"/>
    <w:rsid w:val="4F6BA4A1"/>
    <w:rsid w:val="4F7AFDA1"/>
    <w:rsid w:val="4F84CCFE"/>
    <w:rsid w:val="4FEB704D"/>
    <w:rsid w:val="505D9F70"/>
    <w:rsid w:val="5067F5EF"/>
    <w:rsid w:val="5070C1E3"/>
    <w:rsid w:val="51724A13"/>
    <w:rsid w:val="5240CA8A"/>
    <w:rsid w:val="524AC015"/>
    <w:rsid w:val="535ED669"/>
    <w:rsid w:val="53EE85C3"/>
    <w:rsid w:val="54561C6F"/>
    <w:rsid w:val="554FC655"/>
    <w:rsid w:val="55A5C2BD"/>
    <w:rsid w:val="55DAE625"/>
    <w:rsid w:val="5645BB36"/>
    <w:rsid w:val="5653F34C"/>
    <w:rsid w:val="56782FCD"/>
    <w:rsid w:val="5741D62D"/>
    <w:rsid w:val="576C1AB6"/>
    <w:rsid w:val="57B54659"/>
    <w:rsid w:val="57F152A3"/>
    <w:rsid w:val="582FDD25"/>
    <w:rsid w:val="5839CF61"/>
    <w:rsid w:val="5934FD90"/>
    <w:rsid w:val="59CE74CD"/>
    <w:rsid w:val="5AD0CDF1"/>
    <w:rsid w:val="5B2DE59F"/>
    <w:rsid w:val="5BA56630"/>
    <w:rsid w:val="5BFE4AA6"/>
    <w:rsid w:val="5C4A27A9"/>
    <w:rsid w:val="5C7AE8C2"/>
    <w:rsid w:val="5CA105D7"/>
    <w:rsid w:val="5D102D29"/>
    <w:rsid w:val="5D391B05"/>
    <w:rsid w:val="5D63FBE0"/>
    <w:rsid w:val="5E11ED19"/>
    <w:rsid w:val="5E9FBF00"/>
    <w:rsid w:val="5EB6A33F"/>
    <w:rsid w:val="5F32D286"/>
    <w:rsid w:val="5F4DACD5"/>
    <w:rsid w:val="5F6B0846"/>
    <w:rsid w:val="608EB3BB"/>
    <w:rsid w:val="60BF1741"/>
    <w:rsid w:val="60FA6803"/>
    <w:rsid w:val="60FE5857"/>
    <w:rsid w:val="611002A9"/>
    <w:rsid w:val="618D28D3"/>
    <w:rsid w:val="619DCD7A"/>
    <w:rsid w:val="62523EEA"/>
    <w:rsid w:val="62804B41"/>
    <w:rsid w:val="6288D821"/>
    <w:rsid w:val="630B585C"/>
    <w:rsid w:val="638B7D01"/>
    <w:rsid w:val="6471979B"/>
    <w:rsid w:val="6473247C"/>
    <w:rsid w:val="66748AB8"/>
    <w:rsid w:val="6680464F"/>
    <w:rsid w:val="6690063A"/>
    <w:rsid w:val="66D3ACCD"/>
    <w:rsid w:val="66F25C9A"/>
    <w:rsid w:val="674590B0"/>
    <w:rsid w:val="675F27F5"/>
    <w:rsid w:val="68276C62"/>
    <w:rsid w:val="682B0860"/>
    <w:rsid w:val="682B35ED"/>
    <w:rsid w:val="6869B369"/>
    <w:rsid w:val="686CD459"/>
    <w:rsid w:val="68B52D01"/>
    <w:rsid w:val="69309837"/>
    <w:rsid w:val="697455D7"/>
    <w:rsid w:val="69A7A257"/>
    <w:rsid w:val="6A2B8149"/>
    <w:rsid w:val="6A7E7876"/>
    <w:rsid w:val="6AA2E0C0"/>
    <w:rsid w:val="6B78B772"/>
    <w:rsid w:val="6BBFC5E9"/>
    <w:rsid w:val="6DB6F1C9"/>
    <w:rsid w:val="6DDA8182"/>
    <w:rsid w:val="6E943EAF"/>
    <w:rsid w:val="6EFEF26C"/>
    <w:rsid w:val="6F04E54D"/>
    <w:rsid w:val="70B3D2CD"/>
    <w:rsid w:val="71215781"/>
    <w:rsid w:val="726D17EF"/>
    <w:rsid w:val="72E0F528"/>
    <w:rsid w:val="73DA14AD"/>
    <w:rsid w:val="75F0633C"/>
    <w:rsid w:val="764C06C7"/>
    <w:rsid w:val="76DDB710"/>
    <w:rsid w:val="77031531"/>
    <w:rsid w:val="7734AA6E"/>
    <w:rsid w:val="77967E19"/>
    <w:rsid w:val="77A83276"/>
    <w:rsid w:val="7A23D022"/>
    <w:rsid w:val="7BA52524"/>
    <w:rsid w:val="7BB994DB"/>
    <w:rsid w:val="7C03E5E2"/>
    <w:rsid w:val="7E5DC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0F17"/>
  <w15:chartTrackingRefBased/>
  <w15:docId w15:val="{F455809A-A979-427F-90B8-7664FE07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autoRedefine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autoRedefine/>
    <w:qFormat/>
    <w:rsid w:val="00627187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627187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autoRedefine/>
    <w:qFormat/>
    <w:rsid w:val="007F1F1A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7F1F1A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autoRedefine/>
    <w:qFormat/>
    <w:rsid w:val="00D8696B"/>
    <w:pPr>
      <w:tabs>
        <w:tab w:val="left" w:pos="567"/>
      </w:tabs>
      <w:spacing w:after="480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8696B"/>
    <w:rPr>
      <w:rFonts w:ascii="Arial" w:hAnsi="Arial"/>
      <w:b/>
      <w:color w:val="38387B"/>
      <w:sz w:val="28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autoRedefine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373EC"/>
    <w:rPr>
      <w:rFonts w:ascii="Arial" w:eastAsia="Times New Roman" w:hAnsi="Arial" w:cs="Times New Roman"/>
      <w:sz w:val="20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373EC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373E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3EC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3373EC"/>
    <w:rPr>
      <w:color w:val="0563C1" w:themeColor="hyperlink"/>
      <w:u w:val="single"/>
    </w:rPr>
  </w:style>
  <w:style w:type="paragraph" w:styleId="Plattetekstinspringen2">
    <w:name w:val="Body Text Indent 2"/>
    <w:basedOn w:val="Standaard"/>
    <w:link w:val="Plattetekstinspringen2Char"/>
    <w:rsid w:val="00321F25"/>
    <w:pPr>
      <w:tabs>
        <w:tab w:val="num" w:pos="142"/>
      </w:tabs>
      <w:spacing w:line="240" w:lineRule="auto"/>
      <w:ind w:left="426"/>
    </w:pPr>
    <w:rPr>
      <w:rFonts w:ascii="Calibri" w:hAnsi="Calibri"/>
      <w:szCs w:val="20"/>
      <w:lang w:bidi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21F25"/>
    <w:rPr>
      <w:rFonts w:ascii="Calibri" w:eastAsia="Times New Roman" w:hAnsi="Calibri" w:cs="Times New Roman"/>
      <w:sz w:val="20"/>
      <w:szCs w:val="20"/>
      <w:lang w:bidi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F01E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F01E8"/>
    <w:rPr>
      <w:rFonts w:ascii="Arial" w:eastAsia="Times New Roman" w:hAnsi="Arial" w:cs="Times New Roman"/>
      <w:sz w:val="20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4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412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412C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4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412C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41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412C"/>
    <w:rPr>
      <w:rFonts w:ascii="Segoe UI" w:eastAsia="Times New Roman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Revisie">
    <w:name w:val="Revision"/>
    <w:hidden/>
    <w:uiPriority w:val="99"/>
    <w:semiHidden/>
    <w:rsid w:val="00A740A8"/>
    <w:pPr>
      <w:spacing w:after="0" w:line="240" w:lineRule="auto"/>
    </w:pPr>
    <w:rPr>
      <w:rFonts w:ascii="Arial" w:eastAsia="Times New Roman" w:hAnsi="Arial" w:cs="Times New Roman"/>
      <w:sz w:val="20"/>
      <w:szCs w:val="21"/>
    </w:rPr>
  </w:style>
  <w:style w:type="character" w:customStyle="1" w:styleId="cf01">
    <w:name w:val="cf01"/>
    <w:basedOn w:val="Standaardalinea-lettertype"/>
    <w:rsid w:val="003954C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FD132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301B0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\Werkgroepsjablonen\Algemeen\Beschrijvend%20document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010CFD0-34D0-4865-9054-B20A83BF7517}">
    <t:Anchor>
      <t:Comment id="391302863"/>
    </t:Anchor>
    <t:History>
      <t:Event id="{3D9C9BAC-CA2E-4A65-B1BB-4DDA54CD2492}" time="2023-12-14T11:44:12.075Z">
        <t:Attribution userId="S::idmoor@vrnhn.nl::072fc98a-2433-4408-8cce-c9b5f4b349b3" userProvider="AD" userName="Inge de Moor"/>
        <t:Anchor>
          <t:Comment id="391302863"/>
        </t:Anchor>
        <t:Create/>
      </t:Event>
      <t:Event id="{CAABF734-032A-4423-A7E0-33DD408785E8}" time="2023-12-14T11:44:12.075Z">
        <t:Attribution userId="S::idmoor@vrnhn.nl::072fc98a-2433-4408-8cce-c9b5f4b349b3" userProvider="AD" userName="Inge de Moor"/>
        <t:Anchor>
          <t:Comment id="391302863"/>
        </t:Anchor>
        <t:Assign userId="S::mbaas@vrnhn.nl::3e1b8764-809d-431c-bf81-e487350748eb" userProvider="AD" userName="Marian Baas"/>
      </t:Event>
      <t:Event id="{325AA6A4-26DC-4D21-B603-C06C561C31ED}" time="2023-12-14T11:44:12.075Z">
        <t:Attribution userId="S::idmoor@vrnhn.nl::072fc98a-2433-4408-8cce-c9b5f4b349b3" userProvider="AD" userName="Inge de Moor"/>
        <t:Anchor>
          <t:Comment id="391302863"/>
        </t:Anchor>
        <t:SetTitle title="@Marian Baas klopt dit?"/>
      </t:Event>
      <t:Event id="{A83233D7-7313-4B5D-AFA9-24A7FC1E0F16}" time="2023-12-14T11:47:31.229Z">
        <t:Attribution userId="S::idmoor@vrnhn.nl::072fc98a-2433-4408-8cce-c9b5f4b349b3" userProvider="AD" userName="Inge de Moor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2F382AE02F4B5BABDFBEE33121D0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F08944-D7E0-4A18-A569-B91EC684126A}"/>
      </w:docPartPr>
      <w:docPartBody>
        <w:p w:rsidR="009C4A8F" w:rsidRDefault="00EC3BEF" w:rsidP="00EC3BEF">
          <w:pPr>
            <w:pStyle w:val="FA2F382AE02F4B5BABDFBEE33121D0A9"/>
          </w:pPr>
          <w:r w:rsidRPr="002D7472">
            <w:rPr>
              <w:rStyle w:val="Tekstvantijdelijkeaanduiding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EF"/>
    <w:rsid w:val="00133C1C"/>
    <w:rsid w:val="006D6064"/>
    <w:rsid w:val="00703793"/>
    <w:rsid w:val="008C0418"/>
    <w:rsid w:val="0098262B"/>
    <w:rsid w:val="009C20EC"/>
    <w:rsid w:val="009C4A8F"/>
    <w:rsid w:val="00AD734E"/>
    <w:rsid w:val="00C026C2"/>
    <w:rsid w:val="00C376E3"/>
    <w:rsid w:val="00EC3BEF"/>
    <w:rsid w:val="00F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3BEF"/>
    <w:rPr>
      <w:color w:val="808080"/>
    </w:rPr>
  </w:style>
  <w:style w:type="paragraph" w:customStyle="1" w:styleId="FA2F382AE02F4B5BABDFBEE33121D0A9">
    <w:name w:val="FA2F382AE02F4B5BABDFBEE33121D0A9"/>
    <w:rsid w:val="00EC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08484d-360e-4dac-9184-5a5d1453f5c0">
      <UserInfo>
        <DisplayName>Inge de Moor</DisplayName>
        <AccountId>11</AccountId>
        <AccountType/>
      </UserInfo>
      <UserInfo>
        <DisplayName>Melina Bruin</DisplayName>
        <AccountId>13</AccountId>
        <AccountType/>
      </UserInfo>
      <UserInfo>
        <DisplayName>Lionique Engel</DisplayName>
        <AccountId>14</AccountId>
        <AccountType/>
      </UserInfo>
      <UserInfo>
        <DisplayName>Marian Baas</DisplayName>
        <AccountId>12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1345C2E867E468E91D313C6E6692A" ma:contentTypeVersion="5" ma:contentTypeDescription="Een nieuw document maken." ma:contentTypeScope="" ma:versionID="cea33e7c874ea54a4bdf7bb6a4b85f36">
  <xsd:schema xmlns:xsd="http://www.w3.org/2001/XMLSchema" xmlns:xs="http://www.w3.org/2001/XMLSchema" xmlns:p="http://schemas.microsoft.com/office/2006/metadata/properties" xmlns:ns2="12b62c64-ac76-4958-a4ca-15b23a5cf4b4" xmlns:ns3="8108484d-360e-4dac-9184-5a5d1453f5c0" targetNamespace="http://schemas.microsoft.com/office/2006/metadata/properties" ma:root="true" ma:fieldsID="ce47ff7e10ce380fdadcc29e60ea5469" ns2:_="" ns3:_="">
    <xsd:import namespace="12b62c64-ac76-4958-a4ca-15b23a5cf4b4"/>
    <xsd:import namespace="8108484d-360e-4dac-9184-5a5d1453f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62c64-ac76-4958-a4ca-15b23a5cf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8484d-360e-4dac-9184-5a5d1453f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22627-7A77-4C09-8919-066932746D12}">
  <ds:schemaRefs>
    <ds:schemaRef ds:uri="http://schemas.microsoft.com/office/2006/metadata/properties"/>
    <ds:schemaRef ds:uri="http://schemas.microsoft.com/office/infopath/2007/PartnerControls"/>
    <ds:schemaRef ds:uri="12b62c64-ac76-4958-a4ca-15b23a5cf4b4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108484d-360e-4dac-9184-5a5d1453f5c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B00154E-DBE2-4127-89E5-A16DBE6DE4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C5FA2-550D-451A-9E64-822608813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62c64-ac76-4958-a4ca-15b23a5cf4b4"/>
    <ds:schemaRef ds:uri="8108484d-360e-4dac-9184-5a5d1453f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FBCE1-3A11-443D-A1D7-51EF80D5A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Beschrijvend document</Template>
  <TotalTime>6</TotalTime>
  <Pages>3</Pages>
  <Words>543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3524</CharactersWithSpaces>
  <SharedDoc>false</SharedDoc>
  <HLinks>
    <vt:vector size="48" baseType="variant">
      <vt:variant>
        <vt:i4>1835016</vt:i4>
      </vt:variant>
      <vt:variant>
        <vt:i4>45</vt:i4>
      </vt:variant>
      <vt:variant>
        <vt:i4>0</vt:i4>
      </vt:variant>
      <vt:variant>
        <vt:i4>5</vt:i4>
      </vt:variant>
      <vt:variant>
        <vt:lpwstr>http://www.vrnhn.nl/</vt:lpwstr>
      </vt:variant>
      <vt:variant>
        <vt:lpwstr/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_Toc153483473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_Toc153483472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_Toc153483471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_Toc153483470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_Toc153483469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_Toc153483468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_Toc153483467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3</cp:revision>
  <cp:lastPrinted>2023-12-14T20:58:00Z</cp:lastPrinted>
  <dcterms:created xsi:type="dcterms:W3CDTF">2023-12-14T21:26:00Z</dcterms:created>
  <dcterms:modified xsi:type="dcterms:W3CDTF">2023-12-14T21:27:00Z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0x0101004A71345C2E867E468E91D313C6E6692A</vt:lpwstr>
  </property>
  <property fmtid="{D5CDD505-2E9C-101B-9397-08002B2CF9AE}" pid="3" name="Order">
    <vt:r8>15200</vt:r8>
  </property>
  <property fmtid="{D5CDD505-2E9C-101B-9397-08002B2CF9AE}" pid="4" name="MediaServiceImageTags">
    <vt:lpwstr/>
  </property>
</Properties>
</file>