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Arial"/>
        </w:rPr>
        <w:id w:val="1478948150"/>
        <w:docPartObj>
          <w:docPartGallery w:val="Cover Pages"/>
          <w:docPartUnique/>
        </w:docPartObj>
      </w:sdtPr>
      <w:sdtEndPr/>
      <w:sdtContent>
        <w:p w14:paraId="455D90CF" w14:textId="552BCFA1" w:rsidR="00323B96" w:rsidRDefault="00016553" w:rsidP="0039437C">
          <w:pPr>
            <w:rPr>
              <w:rFonts w:eastAsiaTheme="minorHAnsi" w:cstheme="minorBidi"/>
              <w:szCs w:val="22"/>
            </w:rPr>
          </w:pPr>
          <w:sdt>
            <w:sdtPr>
              <w:rPr>
                <w:rFonts w:cs="Arial"/>
              </w:rPr>
              <w:id w:val="-1724059452"/>
              <w:placeholder>
                <w:docPart w:val="FA2F382AE02F4B5BABDFBEE33121D0A9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rPr>
                    <w:rFonts w:cs="Arial"/>
                  </w:rPr>
                  <w:id w:val="266589722"/>
                  <w:placeholder>
                    <w:docPart w:val="FA2F382AE02F4B5BABDFBEE33121D0A9"/>
                  </w:placeholder>
                  <w:docPartList>
                    <w:docPartGallery w:val="Quick Parts"/>
                  </w:docPartList>
                </w:sdtPr>
                <w:sdtEndPr/>
                <w:sdtContent>
                  <w:sdt>
                    <w:sdtPr>
                      <w:rPr>
                        <w:rFonts w:cs="Arial"/>
                      </w:rPr>
                      <w:id w:val="-1493568491"/>
                      <w:placeholder>
                        <w:docPart w:val="FA2F382AE02F4B5BABDFBEE33121D0A9"/>
                      </w:placeholder>
                      <w:docPartList>
                        <w:docPartGallery w:val="Quick Parts"/>
                      </w:docPartList>
                    </w:sdtPr>
                    <w:sdtEndPr/>
                    <w:sdtContent>
                      <w:sdt>
                        <w:sdtPr>
                          <w:rPr>
                            <w:rFonts w:cs="Arial"/>
                          </w:rPr>
                          <w:id w:val="986826251"/>
                          <w:placeholder>
                            <w:docPart w:val="FA2F382AE02F4B5BABDFBEE33121D0A9"/>
                          </w:placeholder>
                          <w:docPartList>
                            <w:docPartGallery w:val="Quick Parts"/>
                          </w:docPartList>
                        </w:sdtPr>
                        <w:sdtEndPr/>
                        <w:sdtContent>
                          <w:r w:rsidR="00C76E6D" w:rsidRPr="008054B4">
                            <w:rPr>
                              <w:rFonts w:cs="Arial"/>
                              <w:noProof/>
                              <w:lang w:eastAsia="nl-NL"/>
                            </w:rPr>
                            <mc:AlternateContent>
                              <mc:Choice Requires="wps">
                                <w:drawing>
                                  <wp:anchor distT="0" distB="0" distL="114300" distR="114300" simplePos="0" relativeHeight="251659264" behindDoc="0" locked="0" layoutInCell="1" allowOverlap="1" wp14:anchorId="6AD2BE8D" wp14:editId="31E52434">
                                    <wp:simplePos x="0" y="0"/>
                                    <wp:positionH relativeFrom="column">
                                      <wp:posOffset>4626990</wp:posOffset>
                                    </wp:positionH>
                                    <wp:positionV relativeFrom="paragraph">
                                      <wp:posOffset>23259</wp:posOffset>
                                    </wp:positionV>
                                    <wp:extent cx="1678374" cy="10478"/>
                                    <wp:effectExtent l="0" t="0" r="0" b="27940"/>
                                    <wp:wrapNone/>
                                    <wp:docPr id="9" name="Rechte verbindingslijn 9"/>
                                    <wp:cNvGraphicFramePr/>
                                    <a:graphic xmlns:a="http://schemas.openxmlformats.org/drawingml/2006/main">
                                      <a:graphicData uri="http://schemas.microsoft.com/office/word/2010/wordprocessingShape">
                                        <wps:wsp>
                                          <wps:cNvCnPr/>
                                          <wps:spPr>
                                            <a:xfrm>
                                              <a:off x="0" y="0"/>
                                              <a:ext cx="1678374" cy="10478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9050" cmpd="sng">
                                              <a:solidFill>
                                                <a:schemeClr val="bg1"/>
                                              </a:solidFill>
                                              <a:prstDash val="lgDash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a:graphicData>
                                    </a:graphic>
                                    <wp14:sizeRelH relativeFrom="margin">
                                      <wp14:pctWidth>0</wp14:pctWidth>
                                    </wp14:sizeRelH>
                                    <wp14:sizeRelV relativeFrom="margin">
                                      <wp14:pctHeight>0</wp14:pctHeight>
                                    </wp14:sizeRelV>
                                  </wp:anchor>
                                </w:drawing>
                              </mc:Choice>
                              <mc:Fallback>
                                <w:pict>
                                  <v:line w14:anchorId="36BE6443" id="Rechte verbindingslijn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35pt,1.85pt" to="496.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" strokecolor="white [3212]" strokeweight="1.5pt">
                                    <v:stroke dashstyle="longDash" joinstyle="miter"/>
                                  </v:line>
                                </w:pict>
                              </mc:Fallback>
                            </mc:AlternateConten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p>
      </w:sdtContent>
    </w:sdt>
    <w:p w14:paraId="37970FC4" w14:textId="77777777" w:rsidR="00016553" w:rsidRPr="00C41D66" w:rsidRDefault="00016553" w:rsidP="00016553">
      <w:pPr>
        <w:pStyle w:val="VRhoofdstuk"/>
      </w:pPr>
      <w:bookmarkStart w:id="0" w:name="_Toc153483473"/>
      <w:r>
        <w:lastRenderedPageBreak/>
        <w:t>Bijlage 2, f</w:t>
      </w:r>
      <w:r w:rsidRPr="00C41D66">
        <w:t>ormat vragen</w:t>
      </w:r>
      <w:r>
        <w:t xml:space="preserve"> stellen</w:t>
      </w:r>
      <w:r w:rsidRPr="00C41D66">
        <w:t xml:space="preserve"> </w:t>
      </w:r>
      <w:r>
        <w:t>marktoriëntatie</w:t>
      </w:r>
      <w:bookmarkEnd w:id="0"/>
      <w:r>
        <w:t xml:space="preserve"> </w:t>
      </w:r>
    </w:p>
    <w:p w14:paraId="39449FC1" w14:textId="77777777" w:rsidR="00016553" w:rsidRDefault="00016553" w:rsidP="00016553">
      <w:r w:rsidRPr="009F01E8">
        <w:t xml:space="preserve">Voor het indienen van vragen, op-/aanmerkingen of toevoegingen naar aanleiding van dit document en de bijbehorende bijlagen dient u gebruik te maken van onderstaand model. Vragen dienen voor de uiterlijke termijn, zoals genoemd in </w:t>
      </w:r>
      <w:r>
        <w:t>paragraaf “planning”</w:t>
      </w:r>
      <w:r w:rsidRPr="009F01E8">
        <w:t xml:space="preserve">, </w:t>
      </w:r>
      <w:r>
        <w:t xml:space="preserve">via mail </w:t>
      </w:r>
      <w:r w:rsidRPr="009F01E8">
        <w:t>ingediend te worden</w:t>
      </w:r>
      <w:r>
        <w:t>.</w:t>
      </w:r>
    </w:p>
    <w:p w14:paraId="18B188E1" w14:textId="77777777" w:rsidR="00016553" w:rsidRDefault="00016553" w:rsidP="00016553"/>
    <w:p w14:paraId="6DDCEA70" w14:textId="77777777" w:rsidR="00016553" w:rsidRDefault="00016553" w:rsidP="00016553">
      <w:r w:rsidRPr="009F01E8">
        <w:t xml:space="preserve">De </w:t>
      </w:r>
      <w:r>
        <w:t>deelnemer</w:t>
      </w:r>
      <w:r w:rsidRPr="009F01E8">
        <w:t xml:space="preserve"> dient bij iedere vraag, op-/aanmerking of toevoeging aan te geven om welk document het gaat. Tevens dient de inschrijver het desbetreffende hoofdstuk-/paragraafnummer en eventueel het bladzijdenummer te vermelden. </w:t>
      </w:r>
    </w:p>
    <w:p w14:paraId="4F1ACE90" w14:textId="77777777" w:rsidR="00016553" w:rsidRPr="009F01E8" w:rsidRDefault="00016553" w:rsidP="00016553"/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6319"/>
      </w:tblGrid>
      <w:tr w:rsidR="00016553" w:rsidRPr="00731EC1" w14:paraId="701EE7EB" w14:textId="77777777" w:rsidTr="0052664F">
        <w:tc>
          <w:tcPr>
            <w:tcW w:w="3041" w:type="dxa"/>
            <w:shd w:val="clear" w:color="auto" w:fill="BFBFBF" w:themeFill="background1" w:themeFillShade="BF"/>
          </w:tcPr>
          <w:p w14:paraId="5273382A" w14:textId="77777777" w:rsidR="00016553" w:rsidRDefault="00016553" w:rsidP="0052664F">
            <w:pPr>
              <w:rPr>
                <w:rFonts w:cs="Arial"/>
                <w:szCs w:val="20"/>
                <w:lang w:eastAsia="nl-NL"/>
              </w:rPr>
            </w:pPr>
            <w:r w:rsidRPr="00731EC1">
              <w:rPr>
                <w:rFonts w:cs="Arial"/>
                <w:szCs w:val="20"/>
                <w:lang w:eastAsia="nl-NL"/>
              </w:rPr>
              <w:t>Bedrijfsnaam:</w:t>
            </w:r>
          </w:p>
          <w:p w14:paraId="293E7289" w14:textId="77777777" w:rsidR="00016553" w:rsidRPr="00731EC1" w:rsidRDefault="00016553" w:rsidP="0052664F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6319" w:type="dxa"/>
            <w:shd w:val="clear" w:color="auto" w:fill="FFFFFF" w:themeFill="background1"/>
          </w:tcPr>
          <w:p w14:paraId="5BBCABFD" w14:textId="77777777" w:rsidR="00016553" w:rsidRPr="00731EC1" w:rsidRDefault="00016553" w:rsidP="0052664F">
            <w:pPr>
              <w:rPr>
                <w:rFonts w:cs="Arial"/>
                <w:szCs w:val="20"/>
                <w:lang w:eastAsia="nl-NL"/>
              </w:rPr>
            </w:pPr>
          </w:p>
        </w:tc>
      </w:tr>
      <w:tr w:rsidR="00016553" w:rsidRPr="00731EC1" w14:paraId="066A03AC" w14:textId="77777777" w:rsidTr="0052664F">
        <w:tc>
          <w:tcPr>
            <w:tcW w:w="3041" w:type="dxa"/>
            <w:shd w:val="clear" w:color="auto" w:fill="BFBFBF" w:themeFill="background1" w:themeFillShade="BF"/>
          </w:tcPr>
          <w:p w14:paraId="6CB4087F" w14:textId="77777777" w:rsidR="00016553" w:rsidRDefault="00016553" w:rsidP="0052664F">
            <w:pPr>
              <w:rPr>
                <w:rFonts w:cs="Arial"/>
                <w:szCs w:val="20"/>
                <w:lang w:eastAsia="nl-NL"/>
              </w:rPr>
            </w:pPr>
            <w:r w:rsidRPr="00731EC1">
              <w:rPr>
                <w:rFonts w:cs="Arial"/>
                <w:szCs w:val="20"/>
                <w:lang w:eastAsia="nl-NL"/>
              </w:rPr>
              <w:t>Naam en functie:</w:t>
            </w:r>
          </w:p>
          <w:p w14:paraId="51B6E027" w14:textId="77777777" w:rsidR="00016553" w:rsidRPr="00731EC1" w:rsidRDefault="00016553" w:rsidP="0052664F">
            <w:pPr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6319" w:type="dxa"/>
            <w:shd w:val="clear" w:color="auto" w:fill="FFFFFF" w:themeFill="background1"/>
          </w:tcPr>
          <w:p w14:paraId="6FC22749" w14:textId="77777777" w:rsidR="00016553" w:rsidRPr="00731EC1" w:rsidRDefault="00016553" w:rsidP="0052664F">
            <w:pPr>
              <w:rPr>
                <w:rFonts w:cs="Arial"/>
                <w:szCs w:val="20"/>
                <w:lang w:eastAsia="nl-NL"/>
              </w:rPr>
            </w:pPr>
          </w:p>
        </w:tc>
      </w:tr>
    </w:tbl>
    <w:p w14:paraId="2C1BA38B" w14:textId="77777777" w:rsidR="00016553" w:rsidRPr="009F01E8" w:rsidRDefault="00016553" w:rsidP="00016553">
      <w:pPr>
        <w:rPr>
          <w:lang w:eastAsia="nl-N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596"/>
        <w:gridCol w:w="2268"/>
        <w:gridCol w:w="6496"/>
      </w:tblGrid>
      <w:tr w:rsidR="00016553" w:rsidRPr="00731EC1" w14:paraId="4FB9450B" w14:textId="77777777" w:rsidTr="0052664F">
        <w:trPr>
          <w:trHeight w:val="910"/>
        </w:trPr>
        <w:tc>
          <w:tcPr>
            <w:tcW w:w="596" w:type="dxa"/>
            <w:tcBorders>
              <w:bottom w:val="single" w:sz="12" w:space="0" w:color="000000"/>
            </w:tcBorders>
            <w:shd w:val="clear" w:color="auto" w:fill="35357B"/>
          </w:tcPr>
          <w:p w14:paraId="3B5DDEF8" w14:textId="77777777" w:rsidR="00016553" w:rsidRPr="00106642" w:rsidRDefault="00016553" w:rsidP="0052664F">
            <w:pPr>
              <w:tabs>
                <w:tab w:val="left" w:pos="1800"/>
              </w:tabs>
              <w:spacing w:after="120"/>
              <w:jc w:val="left"/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106642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nr.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  <w:shd w:val="clear" w:color="auto" w:fill="35357B"/>
          </w:tcPr>
          <w:p w14:paraId="1B3F90E9" w14:textId="77777777" w:rsidR="00016553" w:rsidRPr="00106642" w:rsidRDefault="00016553" w:rsidP="0052664F">
            <w:pPr>
              <w:tabs>
                <w:tab w:val="left" w:pos="1800"/>
              </w:tabs>
              <w:spacing w:after="120"/>
              <w:jc w:val="left"/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106642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 xml:space="preserve">Betrekking op document / hoofdstuk / paragraaf </w:t>
            </w:r>
          </w:p>
        </w:tc>
        <w:tc>
          <w:tcPr>
            <w:tcW w:w="6496" w:type="dxa"/>
            <w:tcBorders>
              <w:bottom w:val="single" w:sz="12" w:space="0" w:color="000000"/>
            </w:tcBorders>
            <w:shd w:val="clear" w:color="auto" w:fill="35357B"/>
          </w:tcPr>
          <w:p w14:paraId="70A6F2B0" w14:textId="77777777" w:rsidR="00016553" w:rsidRPr="00106642" w:rsidRDefault="00016553" w:rsidP="0052664F">
            <w:pPr>
              <w:tabs>
                <w:tab w:val="left" w:pos="1800"/>
              </w:tabs>
              <w:spacing w:after="120"/>
              <w:jc w:val="left"/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</w:pPr>
            <w:r w:rsidRPr="00106642">
              <w:rPr>
                <w:rFonts w:cs="Arial"/>
                <w:b/>
                <w:bCs/>
                <w:color w:val="FFFFFF" w:themeColor="background1"/>
                <w:szCs w:val="20"/>
                <w:lang w:eastAsia="nl-NL"/>
              </w:rPr>
              <w:t>Vraag</w:t>
            </w:r>
          </w:p>
        </w:tc>
      </w:tr>
      <w:tr w:rsidR="00016553" w:rsidRPr="00731EC1" w14:paraId="7863671D" w14:textId="77777777" w:rsidTr="0052664F">
        <w:tc>
          <w:tcPr>
            <w:tcW w:w="596" w:type="dxa"/>
            <w:shd w:val="clear" w:color="auto" w:fill="auto"/>
          </w:tcPr>
          <w:p w14:paraId="119AA19F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 w:rsidRPr="00731EC1">
              <w:rPr>
                <w:rFonts w:cs="Arial"/>
                <w:b/>
                <w:bCs/>
                <w:szCs w:val="20"/>
                <w:lang w:eastAsia="nl-NL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4371671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0064EA69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3A816D46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  <w:tc>
          <w:tcPr>
            <w:tcW w:w="6496" w:type="dxa"/>
            <w:shd w:val="clear" w:color="auto" w:fill="auto"/>
          </w:tcPr>
          <w:p w14:paraId="1249F9F0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  <w:p w14:paraId="3B063671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016553" w:rsidRPr="00731EC1" w14:paraId="60542E88" w14:textId="77777777" w:rsidTr="0052664F">
        <w:tc>
          <w:tcPr>
            <w:tcW w:w="9360" w:type="dxa"/>
            <w:gridSpan w:val="3"/>
            <w:shd w:val="clear" w:color="auto" w:fill="auto"/>
          </w:tcPr>
          <w:p w14:paraId="1877AA1D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 xml:space="preserve">Antwoord (in te vullen door de </w:t>
            </w:r>
            <w:r>
              <w:rPr>
                <w:rFonts w:cs="Arial"/>
                <w:bCs/>
                <w:i/>
                <w:szCs w:val="20"/>
                <w:lang w:eastAsia="nl-NL"/>
              </w:rPr>
              <w:t>VRNHN</w:t>
            </w:r>
            <w:r w:rsidRPr="00731EC1">
              <w:rPr>
                <w:rFonts w:cs="Arial"/>
                <w:bCs/>
                <w:i/>
                <w:szCs w:val="20"/>
                <w:lang w:eastAsia="nl-NL"/>
              </w:rPr>
              <w:t>):</w:t>
            </w:r>
          </w:p>
          <w:p w14:paraId="41C5E7A3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016553" w:rsidRPr="00731EC1" w14:paraId="0F55EB87" w14:textId="77777777" w:rsidTr="0052664F">
        <w:tc>
          <w:tcPr>
            <w:tcW w:w="596" w:type="dxa"/>
            <w:shd w:val="clear" w:color="auto" w:fill="auto"/>
          </w:tcPr>
          <w:p w14:paraId="1889FAD7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 w:rsidRPr="00731EC1">
              <w:rPr>
                <w:rFonts w:cs="Arial"/>
                <w:b/>
                <w:bCs/>
                <w:szCs w:val="20"/>
                <w:lang w:eastAsia="nl-NL"/>
              </w:rPr>
              <w:t>2</w:t>
            </w:r>
          </w:p>
          <w:p w14:paraId="0068BF02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</w:p>
          <w:p w14:paraId="4D746C58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</w:p>
        </w:tc>
        <w:tc>
          <w:tcPr>
            <w:tcW w:w="2268" w:type="dxa"/>
            <w:shd w:val="clear" w:color="auto" w:fill="auto"/>
          </w:tcPr>
          <w:p w14:paraId="066D43CA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  <w:tc>
          <w:tcPr>
            <w:tcW w:w="6496" w:type="dxa"/>
            <w:shd w:val="clear" w:color="auto" w:fill="auto"/>
          </w:tcPr>
          <w:p w14:paraId="28CE59C0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016553" w:rsidRPr="00731EC1" w14:paraId="67541203" w14:textId="77777777" w:rsidTr="0052664F">
        <w:tc>
          <w:tcPr>
            <w:tcW w:w="9360" w:type="dxa"/>
            <w:gridSpan w:val="3"/>
            <w:shd w:val="clear" w:color="auto" w:fill="auto"/>
          </w:tcPr>
          <w:p w14:paraId="6E39462C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 xml:space="preserve">Antwoord (in te vullen door de </w:t>
            </w:r>
            <w:r>
              <w:rPr>
                <w:rFonts w:cs="Arial"/>
                <w:bCs/>
                <w:i/>
                <w:szCs w:val="20"/>
                <w:lang w:eastAsia="nl-NL"/>
              </w:rPr>
              <w:t>VRNHN</w:t>
            </w:r>
            <w:r w:rsidRPr="00731EC1">
              <w:rPr>
                <w:rFonts w:cs="Arial"/>
                <w:bCs/>
                <w:i/>
                <w:szCs w:val="20"/>
                <w:lang w:eastAsia="nl-NL"/>
              </w:rPr>
              <w:t>):</w:t>
            </w:r>
          </w:p>
          <w:p w14:paraId="264605AA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016553" w:rsidRPr="00731EC1" w14:paraId="5429C4E1" w14:textId="77777777" w:rsidTr="0052664F">
        <w:tc>
          <w:tcPr>
            <w:tcW w:w="596" w:type="dxa"/>
            <w:shd w:val="clear" w:color="auto" w:fill="auto"/>
          </w:tcPr>
          <w:p w14:paraId="1F43F354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 w:rsidRPr="00731EC1">
              <w:rPr>
                <w:rFonts w:cs="Arial"/>
                <w:b/>
                <w:bCs/>
                <w:szCs w:val="20"/>
                <w:lang w:eastAsia="nl-NL"/>
              </w:rPr>
              <w:t>3</w:t>
            </w:r>
          </w:p>
          <w:p w14:paraId="0CDAA91F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</w:p>
          <w:p w14:paraId="3B96C84E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</w:p>
        </w:tc>
        <w:tc>
          <w:tcPr>
            <w:tcW w:w="2268" w:type="dxa"/>
            <w:shd w:val="clear" w:color="auto" w:fill="auto"/>
          </w:tcPr>
          <w:p w14:paraId="228F1B19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  <w:tc>
          <w:tcPr>
            <w:tcW w:w="6496" w:type="dxa"/>
            <w:shd w:val="clear" w:color="auto" w:fill="auto"/>
          </w:tcPr>
          <w:p w14:paraId="670F61DA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016553" w:rsidRPr="00731EC1" w14:paraId="7153F57A" w14:textId="77777777" w:rsidTr="0052664F">
        <w:tc>
          <w:tcPr>
            <w:tcW w:w="9360" w:type="dxa"/>
            <w:gridSpan w:val="3"/>
            <w:shd w:val="clear" w:color="auto" w:fill="auto"/>
          </w:tcPr>
          <w:p w14:paraId="6172E006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 xml:space="preserve">Antwoord (in te vullen door de </w:t>
            </w:r>
            <w:r>
              <w:rPr>
                <w:rFonts w:cs="Arial"/>
                <w:bCs/>
                <w:i/>
                <w:szCs w:val="20"/>
                <w:lang w:eastAsia="nl-NL"/>
              </w:rPr>
              <w:t>VRNHN</w:t>
            </w:r>
            <w:r w:rsidRPr="00731EC1">
              <w:rPr>
                <w:rFonts w:cs="Arial"/>
                <w:bCs/>
                <w:i/>
                <w:szCs w:val="20"/>
                <w:lang w:eastAsia="nl-NL"/>
              </w:rPr>
              <w:t>):</w:t>
            </w:r>
          </w:p>
          <w:p w14:paraId="0F0942CA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016553" w:rsidRPr="00731EC1" w14:paraId="491B9C81" w14:textId="77777777" w:rsidTr="0052664F">
        <w:tc>
          <w:tcPr>
            <w:tcW w:w="596" w:type="dxa"/>
            <w:shd w:val="clear" w:color="auto" w:fill="auto"/>
          </w:tcPr>
          <w:p w14:paraId="3CFD4F11" w14:textId="77777777" w:rsidR="00016553" w:rsidRDefault="00016553" w:rsidP="0052664F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  <w:r w:rsidRPr="00731EC1">
              <w:rPr>
                <w:rFonts w:cs="Arial"/>
                <w:b/>
                <w:bCs/>
                <w:szCs w:val="20"/>
                <w:lang w:eastAsia="nl-NL"/>
              </w:rPr>
              <w:t>4</w:t>
            </w:r>
          </w:p>
          <w:p w14:paraId="5CCF21DB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</w:p>
          <w:p w14:paraId="1152B0DE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/>
                <w:bCs/>
                <w:szCs w:val="20"/>
                <w:lang w:eastAsia="nl-NL"/>
              </w:rPr>
            </w:pPr>
          </w:p>
        </w:tc>
        <w:tc>
          <w:tcPr>
            <w:tcW w:w="2268" w:type="dxa"/>
            <w:shd w:val="clear" w:color="auto" w:fill="auto"/>
          </w:tcPr>
          <w:p w14:paraId="2C57F41D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  <w:tc>
          <w:tcPr>
            <w:tcW w:w="6496" w:type="dxa"/>
            <w:shd w:val="clear" w:color="auto" w:fill="auto"/>
          </w:tcPr>
          <w:p w14:paraId="453CD09B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016553" w:rsidRPr="00731EC1" w14:paraId="1EDF2BAA" w14:textId="77777777" w:rsidTr="0052664F">
        <w:tc>
          <w:tcPr>
            <w:tcW w:w="9360" w:type="dxa"/>
            <w:gridSpan w:val="3"/>
            <w:shd w:val="clear" w:color="auto" w:fill="auto"/>
          </w:tcPr>
          <w:p w14:paraId="434FE4AB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i/>
                <w:szCs w:val="20"/>
                <w:lang w:eastAsia="nl-NL"/>
              </w:rPr>
            </w:pPr>
            <w:r w:rsidRPr="00731EC1">
              <w:rPr>
                <w:rFonts w:cs="Arial"/>
                <w:bCs/>
                <w:i/>
                <w:szCs w:val="20"/>
                <w:lang w:eastAsia="nl-NL"/>
              </w:rPr>
              <w:t xml:space="preserve">Antwoord (in te vullen door de </w:t>
            </w:r>
            <w:r>
              <w:rPr>
                <w:rFonts w:cs="Arial"/>
                <w:bCs/>
                <w:i/>
                <w:szCs w:val="20"/>
                <w:lang w:eastAsia="nl-NL"/>
              </w:rPr>
              <w:t>VRNHN</w:t>
            </w:r>
            <w:r w:rsidRPr="00731EC1">
              <w:rPr>
                <w:rFonts w:cs="Arial"/>
                <w:bCs/>
                <w:i/>
                <w:szCs w:val="20"/>
                <w:lang w:eastAsia="nl-NL"/>
              </w:rPr>
              <w:t>):</w:t>
            </w:r>
          </w:p>
          <w:p w14:paraId="6B044BDC" w14:textId="77777777" w:rsidR="00016553" w:rsidRPr="00731EC1" w:rsidRDefault="00016553" w:rsidP="0052664F">
            <w:pPr>
              <w:tabs>
                <w:tab w:val="left" w:pos="1800"/>
              </w:tabs>
              <w:rPr>
                <w:rFonts w:cs="Arial"/>
                <w:bCs/>
                <w:szCs w:val="20"/>
                <w:lang w:eastAsia="nl-NL"/>
              </w:rPr>
            </w:pPr>
          </w:p>
        </w:tc>
      </w:tr>
    </w:tbl>
    <w:p w14:paraId="729ACC3B" w14:textId="77777777" w:rsidR="00016553" w:rsidRPr="00BD1298" w:rsidRDefault="00016553" w:rsidP="00016553"/>
    <w:p w14:paraId="3799EB78" w14:textId="77777777" w:rsidR="00016553" w:rsidRPr="009F01E8" w:rsidRDefault="00016553" w:rsidP="00016553">
      <w:pPr>
        <w:pStyle w:val="VRbasistekst"/>
      </w:pPr>
    </w:p>
    <w:p w14:paraId="197CFBC0" w14:textId="77777777" w:rsidR="009F01E8" w:rsidRPr="009F01E8" w:rsidRDefault="009F01E8" w:rsidP="00016553">
      <w:pPr>
        <w:pStyle w:val="VRhoofdstuk"/>
      </w:pPr>
    </w:p>
    <w:sectPr w:rsidR="009F01E8" w:rsidRPr="009F01E8" w:rsidSect="00C76E6D">
      <w:footerReference w:type="default" r:id="rId11"/>
      <w:pgSz w:w="11906" w:h="16838" w:code="9"/>
      <w:pgMar w:top="1134" w:right="1134" w:bottom="567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8BE37" w14:textId="77777777" w:rsidR="00A02C1A" w:rsidRDefault="00A02C1A" w:rsidP="00B53E4D">
      <w:pPr>
        <w:spacing w:line="240" w:lineRule="auto"/>
      </w:pPr>
      <w:r>
        <w:separator/>
      </w:r>
    </w:p>
  </w:endnote>
  <w:endnote w:type="continuationSeparator" w:id="0">
    <w:p w14:paraId="390292A6" w14:textId="77777777" w:rsidR="00A02C1A" w:rsidRDefault="00A02C1A" w:rsidP="00B53E4D">
      <w:pPr>
        <w:spacing w:line="240" w:lineRule="auto"/>
      </w:pPr>
      <w:r>
        <w:continuationSeparator/>
      </w:r>
    </w:p>
  </w:endnote>
  <w:endnote w:type="continuationNotice" w:id="1">
    <w:p w14:paraId="24351F07" w14:textId="77777777" w:rsidR="00A02C1A" w:rsidRDefault="00A02C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7E7ED" w14:textId="28A1F5E1" w:rsidR="002B6FA6" w:rsidRDefault="00DE0D59" w:rsidP="00410DB1">
    <w:pPr>
      <w:pStyle w:val="Voettekst"/>
    </w:pPr>
    <w:r>
      <w:rPr>
        <w:rFonts w:cs="Arial"/>
        <w:sz w:val="16"/>
        <w:szCs w:val="16"/>
      </w:rPr>
      <w:t>Marktoriëntatie</w:t>
    </w:r>
    <w:r w:rsidR="008A0C5E">
      <w:rPr>
        <w:rFonts w:cs="Arial"/>
        <w:sz w:val="16"/>
        <w:szCs w:val="16"/>
      </w:rPr>
      <w:t xml:space="preserve"> Inhuur flexibele arbeidskrachten</w:t>
    </w:r>
    <w:r w:rsidR="002B6FA6" w:rsidRPr="00CE76AD">
      <w:rPr>
        <w:rFonts w:cs="Arial"/>
        <w:sz w:val="16"/>
        <w:szCs w:val="16"/>
      </w:rPr>
      <w:tab/>
      <w:t xml:space="preserve">versie </w:t>
    </w:r>
    <w:r w:rsidR="00F107F3" w:rsidRPr="00CE76AD">
      <w:rPr>
        <w:rFonts w:cs="Arial"/>
        <w:sz w:val="16"/>
        <w:szCs w:val="16"/>
      </w:rPr>
      <w:t>1</w:t>
    </w:r>
    <w:r w:rsidR="005B4056" w:rsidRPr="00CE76AD">
      <w:rPr>
        <w:rFonts w:cs="Arial"/>
        <w:sz w:val="16"/>
        <w:szCs w:val="16"/>
      </w:rPr>
      <w:t>.</w:t>
    </w:r>
    <w:r w:rsidR="00E15CB5">
      <w:rPr>
        <w:rFonts w:cs="Arial"/>
        <w:sz w:val="16"/>
        <w:szCs w:val="16"/>
      </w:rPr>
      <w:t>0/</w:t>
    </w:r>
    <w:r w:rsidR="00657723">
      <w:rPr>
        <w:rFonts w:cs="Arial"/>
        <w:sz w:val="16"/>
        <w:szCs w:val="16"/>
      </w:rPr>
      <w:t>14 december 2023</w:t>
    </w:r>
    <w:r w:rsidR="002B6FA6" w:rsidRPr="00CE76AD">
      <w:rPr>
        <w:rFonts w:cs="Arial"/>
        <w:sz w:val="16"/>
        <w:szCs w:val="16"/>
      </w:rPr>
      <w:tab/>
    </w:r>
    <w:sdt>
      <w:sdtPr>
        <w:rPr>
          <w:rFonts w:cs="Arial"/>
          <w:sz w:val="16"/>
          <w:szCs w:val="16"/>
        </w:rPr>
        <w:id w:val="-779565203"/>
        <w:docPartObj>
          <w:docPartGallery w:val="Page Numbers (Bottom of Page)"/>
          <w:docPartUnique/>
        </w:docPartObj>
      </w:sdtPr>
      <w:sdtEndPr>
        <w:rPr>
          <w:rFonts w:cs="Times New Roman"/>
        </w:rPr>
      </w:sdtEndPr>
      <w:sdtContent>
        <w:sdt>
          <w:sdtPr>
            <w:rPr>
              <w:rFonts w:cs="Arial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rFonts w:cs="Times New Roman"/>
            </w:rPr>
          </w:sdtEndPr>
          <w:sdtContent>
            <w:r w:rsidR="002B6FA6" w:rsidRPr="00CE76AD">
              <w:rPr>
                <w:rFonts w:cs="Arial"/>
                <w:sz w:val="16"/>
                <w:szCs w:val="16"/>
              </w:rPr>
              <w:t xml:space="preserve">Pagina </w:t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instrText>PAGE</w:instrText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596F4E">
              <w:rPr>
                <w:rFonts w:cs="Arial"/>
                <w:b/>
                <w:bCs/>
                <w:noProof/>
                <w:sz w:val="16"/>
                <w:szCs w:val="16"/>
              </w:rPr>
              <w:t>1</w:t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  <w:r w:rsidR="002B6FA6" w:rsidRPr="00CE76AD">
              <w:rPr>
                <w:rFonts w:cs="Arial"/>
                <w:sz w:val="16"/>
                <w:szCs w:val="16"/>
              </w:rPr>
              <w:t xml:space="preserve"> van </w:t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instrText>NUMPAGES</w:instrText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596F4E">
              <w:rPr>
                <w:rFonts w:cs="Arial"/>
                <w:b/>
                <w:bCs/>
                <w:noProof/>
                <w:sz w:val="16"/>
                <w:szCs w:val="16"/>
              </w:rPr>
              <w:t>9</w:t>
            </w:r>
            <w:r w:rsidR="002B6FA6" w:rsidRPr="00CE76AD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DFBFD" w14:textId="77777777" w:rsidR="00A02C1A" w:rsidRDefault="00A02C1A" w:rsidP="00B53E4D">
      <w:pPr>
        <w:spacing w:line="240" w:lineRule="auto"/>
      </w:pPr>
      <w:r>
        <w:separator/>
      </w:r>
    </w:p>
  </w:footnote>
  <w:footnote w:type="continuationSeparator" w:id="0">
    <w:p w14:paraId="694E0A67" w14:textId="77777777" w:rsidR="00A02C1A" w:rsidRDefault="00A02C1A" w:rsidP="00B53E4D">
      <w:pPr>
        <w:spacing w:line="240" w:lineRule="auto"/>
      </w:pPr>
      <w:r>
        <w:continuationSeparator/>
      </w:r>
    </w:p>
  </w:footnote>
  <w:footnote w:type="continuationNotice" w:id="1">
    <w:p w14:paraId="6B33D99E" w14:textId="77777777" w:rsidR="00A02C1A" w:rsidRDefault="00A02C1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81E3C"/>
    <w:multiLevelType w:val="hybridMultilevel"/>
    <w:tmpl w:val="408827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22881"/>
    <w:multiLevelType w:val="hybridMultilevel"/>
    <w:tmpl w:val="516061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C6F92"/>
    <w:multiLevelType w:val="hybridMultilevel"/>
    <w:tmpl w:val="05B0994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D74606"/>
    <w:multiLevelType w:val="hybridMultilevel"/>
    <w:tmpl w:val="4A749D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F40F6"/>
    <w:multiLevelType w:val="hybridMultilevel"/>
    <w:tmpl w:val="9E78E4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F5227"/>
    <w:multiLevelType w:val="hybridMultilevel"/>
    <w:tmpl w:val="F6BE88A6"/>
    <w:lvl w:ilvl="0" w:tplc="DBCE246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B22DB"/>
    <w:multiLevelType w:val="hybridMultilevel"/>
    <w:tmpl w:val="D888526E"/>
    <w:lvl w:ilvl="0" w:tplc="4A563E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D1CD1"/>
    <w:multiLevelType w:val="hybridMultilevel"/>
    <w:tmpl w:val="F1C01344"/>
    <w:lvl w:ilvl="0" w:tplc="8AC65CD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73FB4"/>
    <w:multiLevelType w:val="hybridMultilevel"/>
    <w:tmpl w:val="2334D0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AD0FD8"/>
    <w:multiLevelType w:val="hybridMultilevel"/>
    <w:tmpl w:val="F23689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87777E"/>
    <w:multiLevelType w:val="hybridMultilevel"/>
    <w:tmpl w:val="E6644F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16A54"/>
    <w:multiLevelType w:val="hybridMultilevel"/>
    <w:tmpl w:val="890066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F68CC"/>
    <w:multiLevelType w:val="hybridMultilevel"/>
    <w:tmpl w:val="4000C6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9547A"/>
    <w:multiLevelType w:val="hybridMultilevel"/>
    <w:tmpl w:val="FFFFFFFF"/>
    <w:lvl w:ilvl="0" w:tplc="8C66A87C">
      <w:start w:val="1"/>
      <w:numFmt w:val="decimal"/>
      <w:lvlText w:val="%1."/>
      <w:lvlJc w:val="left"/>
      <w:pPr>
        <w:ind w:left="720" w:hanging="360"/>
      </w:pPr>
    </w:lvl>
    <w:lvl w:ilvl="1" w:tplc="2EBC3728">
      <w:start w:val="1"/>
      <w:numFmt w:val="lowerLetter"/>
      <w:lvlText w:val="%2."/>
      <w:lvlJc w:val="left"/>
      <w:pPr>
        <w:ind w:left="1440" w:hanging="360"/>
      </w:pPr>
    </w:lvl>
    <w:lvl w:ilvl="2" w:tplc="525E69B4">
      <w:start w:val="1"/>
      <w:numFmt w:val="lowerRoman"/>
      <w:lvlText w:val="%3."/>
      <w:lvlJc w:val="right"/>
      <w:pPr>
        <w:ind w:left="2160" w:hanging="180"/>
      </w:pPr>
    </w:lvl>
    <w:lvl w:ilvl="3" w:tplc="A7C0EC80">
      <w:start w:val="1"/>
      <w:numFmt w:val="decimal"/>
      <w:lvlText w:val="%4."/>
      <w:lvlJc w:val="left"/>
      <w:pPr>
        <w:ind w:left="2880" w:hanging="360"/>
      </w:pPr>
    </w:lvl>
    <w:lvl w:ilvl="4" w:tplc="6C78A02A">
      <w:start w:val="1"/>
      <w:numFmt w:val="lowerLetter"/>
      <w:lvlText w:val="%5."/>
      <w:lvlJc w:val="left"/>
      <w:pPr>
        <w:ind w:left="3600" w:hanging="360"/>
      </w:pPr>
    </w:lvl>
    <w:lvl w:ilvl="5" w:tplc="EB328808">
      <w:start w:val="1"/>
      <w:numFmt w:val="lowerRoman"/>
      <w:lvlText w:val="%6."/>
      <w:lvlJc w:val="right"/>
      <w:pPr>
        <w:ind w:left="4320" w:hanging="180"/>
      </w:pPr>
    </w:lvl>
    <w:lvl w:ilvl="6" w:tplc="08F63EDC">
      <w:start w:val="1"/>
      <w:numFmt w:val="decimal"/>
      <w:lvlText w:val="%7."/>
      <w:lvlJc w:val="left"/>
      <w:pPr>
        <w:ind w:left="5040" w:hanging="360"/>
      </w:pPr>
    </w:lvl>
    <w:lvl w:ilvl="7" w:tplc="C89C9252">
      <w:start w:val="1"/>
      <w:numFmt w:val="lowerLetter"/>
      <w:lvlText w:val="%8."/>
      <w:lvlJc w:val="left"/>
      <w:pPr>
        <w:ind w:left="5760" w:hanging="360"/>
      </w:pPr>
    </w:lvl>
    <w:lvl w:ilvl="8" w:tplc="E8AE1C4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04B79"/>
    <w:multiLevelType w:val="hybridMultilevel"/>
    <w:tmpl w:val="3FD64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275CC"/>
    <w:multiLevelType w:val="hybridMultilevel"/>
    <w:tmpl w:val="80BC1134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97828CA"/>
    <w:multiLevelType w:val="hybridMultilevel"/>
    <w:tmpl w:val="1BE6C3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30372"/>
    <w:multiLevelType w:val="hybridMultilevel"/>
    <w:tmpl w:val="B74A1B2A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B8F4702"/>
    <w:multiLevelType w:val="hybridMultilevel"/>
    <w:tmpl w:val="392242A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52E55"/>
    <w:multiLevelType w:val="hybridMultilevel"/>
    <w:tmpl w:val="69C66F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3B17F5"/>
    <w:multiLevelType w:val="hybridMultilevel"/>
    <w:tmpl w:val="9678EF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1219D"/>
    <w:multiLevelType w:val="hybridMultilevel"/>
    <w:tmpl w:val="F468D0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2C2815"/>
    <w:multiLevelType w:val="hybridMultilevel"/>
    <w:tmpl w:val="B680CC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ED38E6"/>
    <w:multiLevelType w:val="hybridMultilevel"/>
    <w:tmpl w:val="170E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6878D8"/>
    <w:multiLevelType w:val="hybridMultilevel"/>
    <w:tmpl w:val="62AE447C"/>
    <w:lvl w:ilvl="0" w:tplc="17CA2562">
      <w:start w:val="1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70114"/>
    <w:multiLevelType w:val="hybridMultilevel"/>
    <w:tmpl w:val="2D44F3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24C96"/>
    <w:multiLevelType w:val="hybridMultilevel"/>
    <w:tmpl w:val="A57E64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5537303">
    <w:abstractNumId w:val="21"/>
  </w:num>
  <w:num w:numId="2" w16cid:durableId="756826607">
    <w:abstractNumId w:val="15"/>
  </w:num>
  <w:num w:numId="3" w16cid:durableId="2118013587">
    <w:abstractNumId w:val="7"/>
  </w:num>
  <w:num w:numId="4" w16cid:durableId="384371866">
    <w:abstractNumId w:val="5"/>
  </w:num>
  <w:num w:numId="5" w16cid:durableId="1977684996">
    <w:abstractNumId w:val="5"/>
  </w:num>
  <w:num w:numId="6" w16cid:durableId="191039192">
    <w:abstractNumId w:val="5"/>
  </w:num>
  <w:num w:numId="7" w16cid:durableId="900561172">
    <w:abstractNumId w:val="5"/>
  </w:num>
  <w:num w:numId="8" w16cid:durableId="295794580">
    <w:abstractNumId w:val="5"/>
  </w:num>
  <w:num w:numId="9" w16cid:durableId="1190413030">
    <w:abstractNumId w:val="5"/>
  </w:num>
  <w:num w:numId="10" w16cid:durableId="1467695840">
    <w:abstractNumId w:val="4"/>
  </w:num>
  <w:num w:numId="11" w16cid:durableId="2031491614">
    <w:abstractNumId w:val="23"/>
  </w:num>
  <w:num w:numId="12" w16cid:durableId="1548451329">
    <w:abstractNumId w:val="8"/>
  </w:num>
  <w:num w:numId="13" w16cid:durableId="1465583612">
    <w:abstractNumId w:val="0"/>
  </w:num>
  <w:num w:numId="14" w16cid:durableId="1074280316">
    <w:abstractNumId w:val="19"/>
  </w:num>
  <w:num w:numId="15" w16cid:durableId="1766609294">
    <w:abstractNumId w:val="10"/>
  </w:num>
  <w:num w:numId="16" w16cid:durableId="190383472">
    <w:abstractNumId w:val="5"/>
    <w:lvlOverride w:ilvl="0">
      <w:startOverride w:val="9"/>
    </w:lvlOverride>
  </w:num>
  <w:num w:numId="17" w16cid:durableId="511191083">
    <w:abstractNumId w:val="5"/>
  </w:num>
  <w:num w:numId="18" w16cid:durableId="1976448241">
    <w:abstractNumId w:val="5"/>
    <w:lvlOverride w:ilvl="0">
      <w:startOverride w:val="9"/>
    </w:lvlOverride>
  </w:num>
  <w:num w:numId="19" w16cid:durableId="1167137308">
    <w:abstractNumId w:val="6"/>
  </w:num>
  <w:num w:numId="20" w16cid:durableId="701369064">
    <w:abstractNumId w:val="9"/>
  </w:num>
  <w:num w:numId="21" w16cid:durableId="622810083">
    <w:abstractNumId w:val="26"/>
  </w:num>
  <w:num w:numId="22" w16cid:durableId="2067991070">
    <w:abstractNumId w:val="16"/>
  </w:num>
  <w:num w:numId="23" w16cid:durableId="1052389809">
    <w:abstractNumId w:val="14"/>
  </w:num>
  <w:num w:numId="24" w16cid:durableId="1033572824">
    <w:abstractNumId w:val="1"/>
  </w:num>
  <w:num w:numId="25" w16cid:durableId="665667783">
    <w:abstractNumId w:val="20"/>
  </w:num>
  <w:num w:numId="26" w16cid:durableId="1451509847">
    <w:abstractNumId w:val="17"/>
  </w:num>
  <w:num w:numId="27" w16cid:durableId="598877343">
    <w:abstractNumId w:val="12"/>
  </w:num>
  <w:num w:numId="28" w16cid:durableId="502934365">
    <w:abstractNumId w:val="3"/>
  </w:num>
  <w:num w:numId="29" w16cid:durableId="179248249">
    <w:abstractNumId w:val="22"/>
  </w:num>
  <w:num w:numId="30" w16cid:durableId="1049957829">
    <w:abstractNumId w:val="25"/>
  </w:num>
  <w:num w:numId="31" w16cid:durableId="303853432">
    <w:abstractNumId w:val="24"/>
  </w:num>
  <w:num w:numId="32" w16cid:durableId="1503622782">
    <w:abstractNumId w:val="11"/>
  </w:num>
  <w:num w:numId="33" w16cid:durableId="562958193">
    <w:abstractNumId w:val="13"/>
  </w:num>
  <w:num w:numId="34" w16cid:durableId="11149797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58294708">
    <w:abstractNumId w:val="18"/>
  </w:num>
  <w:num w:numId="36" w16cid:durableId="1532258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trackedChange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F25"/>
    <w:rsid w:val="0000164D"/>
    <w:rsid w:val="0000314E"/>
    <w:rsid w:val="00007690"/>
    <w:rsid w:val="0001138A"/>
    <w:rsid w:val="00016553"/>
    <w:rsid w:val="00016939"/>
    <w:rsid w:val="00016C38"/>
    <w:rsid w:val="00022DFB"/>
    <w:rsid w:val="00024912"/>
    <w:rsid w:val="00035686"/>
    <w:rsid w:val="00037587"/>
    <w:rsid w:val="00042C89"/>
    <w:rsid w:val="00043D4A"/>
    <w:rsid w:val="0004641C"/>
    <w:rsid w:val="000523C8"/>
    <w:rsid w:val="00053423"/>
    <w:rsid w:val="00054174"/>
    <w:rsid w:val="00054669"/>
    <w:rsid w:val="00063686"/>
    <w:rsid w:val="000723D8"/>
    <w:rsid w:val="00073208"/>
    <w:rsid w:val="000753F3"/>
    <w:rsid w:val="00076C11"/>
    <w:rsid w:val="00082D28"/>
    <w:rsid w:val="0008653D"/>
    <w:rsid w:val="0009128C"/>
    <w:rsid w:val="00092521"/>
    <w:rsid w:val="00092F18"/>
    <w:rsid w:val="00095AA7"/>
    <w:rsid w:val="000A0BFA"/>
    <w:rsid w:val="000A1E09"/>
    <w:rsid w:val="000A7992"/>
    <w:rsid w:val="000B3CE3"/>
    <w:rsid w:val="000C17EA"/>
    <w:rsid w:val="000C6FDC"/>
    <w:rsid w:val="000D64D9"/>
    <w:rsid w:val="000D762F"/>
    <w:rsid w:val="000E0321"/>
    <w:rsid w:val="000F04EE"/>
    <w:rsid w:val="000F2A5B"/>
    <w:rsid w:val="000F3AF1"/>
    <w:rsid w:val="000F7555"/>
    <w:rsid w:val="001014F4"/>
    <w:rsid w:val="00106642"/>
    <w:rsid w:val="001162C4"/>
    <w:rsid w:val="00116D63"/>
    <w:rsid w:val="00137F9A"/>
    <w:rsid w:val="00140381"/>
    <w:rsid w:val="001404E5"/>
    <w:rsid w:val="00142EC8"/>
    <w:rsid w:val="00144A35"/>
    <w:rsid w:val="00145A7E"/>
    <w:rsid w:val="00153881"/>
    <w:rsid w:val="00156DF0"/>
    <w:rsid w:val="00157F03"/>
    <w:rsid w:val="0017036A"/>
    <w:rsid w:val="00174CAC"/>
    <w:rsid w:val="001802B8"/>
    <w:rsid w:val="001810D5"/>
    <w:rsid w:val="00185885"/>
    <w:rsid w:val="0018656D"/>
    <w:rsid w:val="00192A3B"/>
    <w:rsid w:val="001933A7"/>
    <w:rsid w:val="001964E7"/>
    <w:rsid w:val="00197248"/>
    <w:rsid w:val="0019740D"/>
    <w:rsid w:val="001A3257"/>
    <w:rsid w:val="001A4300"/>
    <w:rsid w:val="001A6AAC"/>
    <w:rsid w:val="001B0203"/>
    <w:rsid w:val="001B28B1"/>
    <w:rsid w:val="001B3092"/>
    <w:rsid w:val="001B38A3"/>
    <w:rsid w:val="001B3C69"/>
    <w:rsid w:val="001C00BD"/>
    <w:rsid w:val="001C5E5F"/>
    <w:rsid w:val="001C67E2"/>
    <w:rsid w:val="001C6EF1"/>
    <w:rsid w:val="001D2405"/>
    <w:rsid w:val="001D6FF0"/>
    <w:rsid w:val="001D7CDC"/>
    <w:rsid w:val="001E5A7B"/>
    <w:rsid w:val="001E634F"/>
    <w:rsid w:val="001F2191"/>
    <w:rsid w:val="001F29BF"/>
    <w:rsid w:val="001F579E"/>
    <w:rsid w:val="001F693D"/>
    <w:rsid w:val="0020398A"/>
    <w:rsid w:val="00207011"/>
    <w:rsid w:val="0021569C"/>
    <w:rsid w:val="00234727"/>
    <w:rsid w:val="00237B6D"/>
    <w:rsid w:val="00245264"/>
    <w:rsid w:val="0024724C"/>
    <w:rsid w:val="002513D7"/>
    <w:rsid w:val="00252423"/>
    <w:rsid w:val="00254F8C"/>
    <w:rsid w:val="00257A6F"/>
    <w:rsid w:val="00257D89"/>
    <w:rsid w:val="00270208"/>
    <w:rsid w:val="00271EF9"/>
    <w:rsid w:val="0027500C"/>
    <w:rsid w:val="002754BC"/>
    <w:rsid w:val="00285630"/>
    <w:rsid w:val="00290452"/>
    <w:rsid w:val="00292056"/>
    <w:rsid w:val="0029283F"/>
    <w:rsid w:val="00293239"/>
    <w:rsid w:val="00296B2A"/>
    <w:rsid w:val="00296DA1"/>
    <w:rsid w:val="002A0CA0"/>
    <w:rsid w:val="002A3C47"/>
    <w:rsid w:val="002B172C"/>
    <w:rsid w:val="002B6FA6"/>
    <w:rsid w:val="002B7015"/>
    <w:rsid w:val="002C1469"/>
    <w:rsid w:val="002C44CA"/>
    <w:rsid w:val="002C7EEF"/>
    <w:rsid w:val="002D38AA"/>
    <w:rsid w:val="002D398E"/>
    <w:rsid w:val="002D7D57"/>
    <w:rsid w:val="002E5519"/>
    <w:rsid w:val="002F6407"/>
    <w:rsid w:val="00301668"/>
    <w:rsid w:val="00301B07"/>
    <w:rsid w:val="0030235A"/>
    <w:rsid w:val="003102FA"/>
    <w:rsid w:val="00314ECC"/>
    <w:rsid w:val="00317396"/>
    <w:rsid w:val="00317ED0"/>
    <w:rsid w:val="00321F25"/>
    <w:rsid w:val="00323B96"/>
    <w:rsid w:val="00324A09"/>
    <w:rsid w:val="00327E6F"/>
    <w:rsid w:val="0033467F"/>
    <w:rsid w:val="00334A8F"/>
    <w:rsid w:val="00336DBA"/>
    <w:rsid w:val="003373EC"/>
    <w:rsid w:val="0034043C"/>
    <w:rsid w:val="0034363D"/>
    <w:rsid w:val="00350B32"/>
    <w:rsid w:val="003538CC"/>
    <w:rsid w:val="00354B95"/>
    <w:rsid w:val="003556A0"/>
    <w:rsid w:val="003615F4"/>
    <w:rsid w:val="00361714"/>
    <w:rsid w:val="0037125F"/>
    <w:rsid w:val="00372A86"/>
    <w:rsid w:val="003735F6"/>
    <w:rsid w:val="00373F26"/>
    <w:rsid w:val="00380C16"/>
    <w:rsid w:val="00382676"/>
    <w:rsid w:val="00387FC3"/>
    <w:rsid w:val="00393959"/>
    <w:rsid w:val="0039437C"/>
    <w:rsid w:val="003954C0"/>
    <w:rsid w:val="00395D18"/>
    <w:rsid w:val="003A0317"/>
    <w:rsid w:val="003A04A0"/>
    <w:rsid w:val="003A0984"/>
    <w:rsid w:val="003A4B02"/>
    <w:rsid w:val="003B203D"/>
    <w:rsid w:val="003B51A1"/>
    <w:rsid w:val="003B605A"/>
    <w:rsid w:val="003B6B24"/>
    <w:rsid w:val="003C00C7"/>
    <w:rsid w:val="003C5E79"/>
    <w:rsid w:val="003C638D"/>
    <w:rsid w:val="003C6A1D"/>
    <w:rsid w:val="003C7F0D"/>
    <w:rsid w:val="003E145D"/>
    <w:rsid w:val="003E1CBE"/>
    <w:rsid w:val="003E3040"/>
    <w:rsid w:val="003E36FB"/>
    <w:rsid w:val="003F0013"/>
    <w:rsid w:val="003F3064"/>
    <w:rsid w:val="003F5F3D"/>
    <w:rsid w:val="003F7618"/>
    <w:rsid w:val="0040730E"/>
    <w:rsid w:val="00410DB1"/>
    <w:rsid w:val="00412456"/>
    <w:rsid w:val="0042402A"/>
    <w:rsid w:val="00425767"/>
    <w:rsid w:val="0043689A"/>
    <w:rsid w:val="00440EE6"/>
    <w:rsid w:val="00442A8E"/>
    <w:rsid w:val="00447080"/>
    <w:rsid w:val="0045092C"/>
    <w:rsid w:val="00457D2B"/>
    <w:rsid w:val="00461F80"/>
    <w:rsid w:val="0046309C"/>
    <w:rsid w:val="00472BFD"/>
    <w:rsid w:val="00475C77"/>
    <w:rsid w:val="00477E30"/>
    <w:rsid w:val="004911B8"/>
    <w:rsid w:val="004921E4"/>
    <w:rsid w:val="004958AB"/>
    <w:rsid w:val="004A56C3"/>
    <w:rsid w:val="004B25BA"/>
    <w:rsid w:val="004B2A1B"/>
    <w:rsid w:val="004B4FD3"/>
    <w:rsid w:val="004B5A6B"/>
    <w:rsid w:val="004C33EE"/>
    <w:rsid w:val="004C3EBC"/>
    <w:rsid w:val="004C541A"/>
    <w:rsid w:val="004D62D5"/>
    <w:rsid w:val="004E1A86"/>
    <w:rsid w:val="004E52D9"/>
    <w:rsid w:val="004E6A19"/>
    <w:rsid w:val="004F365A"/>
    <w:rsid w:val="004F6B19"/>
    <w:rsid w:val="00500384"/>
    <w:rsid w:val="00500B3B"/>
    <w:rsid w:val="00500F45"/>
    <w:rsid w:val="00504B62"/>
    <w:rsid w:val="005125FC"/>
    <w:rsid w:val="00517C55"/>
    <w:rsid w:val="00537244"/>
    <w:rsid w:val="00541111"/>
    <w:rsid w:val="005557D7"/>
    <w:rsid w:val="005722E8"/>
    <w:rsid w:val="00574A99"/>
    <w:rsid w:val="005758B7"/>
    <w:rsid w:val="00580220"/>
    <w:rsid w:val="00580241"/>
    <w:rsid w:val="00580776"/>
    <w:rsid w:val="0058535A"/>
    <w:rsid w:val="00586EB6"/>
    <w:rsid w:val="005903A0"/>
    <w:rsid w:val="00596AA2"/>
    <w:rsid w:val="00596F4E"/>
    <w:rsid w:val="005A59E7"/>
    <w:rsid w:val="005B4056"/>
    <w:rsid w:val="005C13B6"/>
    <w:rsid w:val="005C1ECC"/>
    <w:rsid w:val="005C43A3"/>
    <w:rsid w:val="005D1283"/>
    <w:rsid w:val="005D3688"/>
    <w:rsid w:val="005D7333"/>
    <w:rsid w:val="005E2349"/>
    <w:rsid w:val="005F1072"/>
    <w:rsid w:val="005F518B"/>
    <w:rsid w:val="005F7CFB"/>
    <w:rsid w:val="00604052"/>
    <w:rsid w:val="00605E1D"/>
    <w:rsid w:val="00612A00"/>
    <w:rsid w:val="00612BA7"/>
    <w:rsid w:val="0061513D"/>
    <w:rsid w:val="00621537"/>
    <w:rsid w:val="00627187"/>
    <w:rsid w:val="00630E51"/>
    <w:rsid w:val="006318B0"/>
    <w:rsid w:val="006506DA"/>
    <w:rsid w:val="00650EB8"/>
    <w:rsid w:val="00651B41"/>
    <w:rsid w:val="00654343"/>
    <w:rsid w:val="0065550D"/>
    <w:rsid w:val="006561D6"/>
    <w:rsid w:val="00657723"/>
    <w:rsid w:val="00662B8C"/>
    <w:rsid w:val="006659F5"/>
    <w:rsid w:val="00672C8C"/>
    <w:rsid w:val="00672CF6"/>
    <w:rsid w:val="00672E76"/>
    <w:rsid w:val="00675D4A"/>
    <w:rsid w:val="00676DEC"/>
    <w:rsid w:val="00690262"/>
    <w:rsid w:val="00690303"/>
    <w:rsid w:val="00691048"/>
    <w:rsid w:val="0069624F"/>
    <w:rsid w:val="006963AC"/>
    <w:rsid w:val="006A227E"/>
    <w:rsid w:val="006B377C"/>
    <w:rsid w:val="006B38AB"/>
    <w:rsid w:val="006B6FB4"/>
    <w:rsid w:val="006C0A18"/>
    <w:rsid w:val="006C1971"/>
    <w:rsid w:val="006C2469"/>
    <w:rsid w:val="006C713B"/>
    <w:rsid w:val="006D168E"/>
    <w:rsid w:val="006D4AFC"/>
    <w:rsid w:val="006D6AF1"/>
    <w:rsid w:val="006D6E83"/>
    <w:rsid w:val="006E17BF"/>
    <w:rsid w:val="006E180F"/>
    <w:rsid w:val="006F266B"/>
    <w:rsid w:val="006F4D1D"/>
    <w:rsid w:val="006F4F0B"/>
    <w:rsid w:val="00702204"/>
    <w:rsid w:val="007037E1"/>
    <w:rsid w:val="00704A04"/>
    <w:rsid w:val="007057E9"/>
    <w:rsid w:val="00723413"/>
    <w:rsid w:val="00727C4B"/>
    <w:rsid w:val="007323A0"/>
    <w:rsid w:val="00736022"/>
    <w:rsid w:val="0074032A"/>
    <w:rsid w:val="00740CF4"/>
    <w:rsid w:val="00742A66"/>
    <w:rsid w:val="0075419D"/>
    <w:rsid w:val="007629B1"/>
    <w:rsid w:val="00764C15"/>
    <w:rsid w:val="007717D1"/>
    <w:rsid w:val="007802F0"/>
    <w:rsid w:val="007821CB"/>
    <w:rsid w:val="007875D0"/>
    <w:rsid w:val="007877B9"/>
    <w:rsid w:val="007A0E23"/>
    <w:rsid w:val="007A3D42"/>
    <w:rsid w:val="007A5127"/>
    <w:rsid w:val="007B2B1B"/>
    <w:rsid w:val="007B5E74"/>
    <w:rsid w:val="007C03FD"/>
    <w:rsid w:val="007C24FC"/>
    <w:rsid w:val="007C2CEE"/>
    <w:rsid w:val="007C697B"/>
    <w:rsid w:val="007D0F01"/>
    <w:rsid w:val="007D4FD7"/>
    <w:rsid w:val="007E0EA4"/>
    <w:rsid w:val="007E3D75"/>
    <w:rsid w:val="007E45FB"/>
    <w:rsid w:val="007E64AF"/>
    <w:rsid w:val="007F1F1A"/>
    <w:rsid w:val="007F444E"/>
    <w:rsid w:val="007F605B"/>
    <w:rsid w:val="00800C2B"/>
    <w:rsid w:val="008019A5"/>
    <w:rsid w:val="008025B5"/>
    <w:rsid w:val="00804504"/>
    <w:rsid w:val="0080592D"/>
    <w:rsid w:val="00810DAA"/>
    <w:rsid w:val="00814118"/>
    <w:rsid w:val="008141CB"/>
    <w:rsid w:val="00817C52"/>
    <w:rsid w:val="008204A7"/>
    <w:rsid w:val="008212CB"/>
    <w:rsid w:val="00824823"/>
    <w:rsid w:val="00824A1E"/>
    <w:rsid w:val="0082722E"/>
    <w:rsid w:val="00831CAF"/>
    <w:rsid w:val="00846288"/>
    <w:rsid w:val="0084671E"/>
    <w:rsid w:val="00852A1D"/>
    <w:rsid w:val="008538A4"/>
    <w:rsid w:val="008661F9"/>
    <w:rsid w:val="00871681"/>
    <w:rsid w:val="00882545"/>
    <w:rsid w:val="00882F2D"/>
    <w:rsid w:val="0088598D"/>
    <w:rsid w:val="00885C9A"/>
    <w:rsid w:val="008A0C5E"/>
    <w:rsid w:val="008A2BF5"/>
    <w:rsid w:val="008A3AA1"/>
    <w:rsid w:val="008A547D"/>
    <w:rsid w:val="008A6B5B"/>
    <w:rsid w:val="008C39B5"/>
    <w:rsid w:val="008D6D74"/>
    <w:rsid w:val="008E1AA8"/>
    <w:rsid w:val="008E502E"/>
    <w:rsid w:val="008F2A0A"/>
    <w:rsid w:val="008F43A5"/>
    <w:rsid w:val="008F48AB"/>
    <w:rsid w:val="008F54D1"/>
    <w:rsid w:val="008F5769"/>
    <w:rsid w:val="009077DC"/>
    <w:rsid w:val="00910B2F"/>
    <w:rsid w:val="00913605"/>
    <w:rsid w:val="00916A59"/>
    <w:rsid w:val="00922604"/>
    <w:rsid w:val="009227D6"/>
    <w:rsid w:val="009254AF"/>
    <w:rsid w:val="009276A0"/>
    <w:rsid w:val="0092779C"/>
    <w:rsid w:val="00927971"/>
    <w:rsid w:val="0093463B"/>
    <w:rsid w:val="00935BB0"/>
    <w:rsid w:val="0094252E"/>
    <w:rsid w:val="00942532"/>
    <w:rsid w:val="00952056"/>
    <w:rsid w:val="009633E5"/>
    <w:rsid w:val="0096CCCF"/>
    <w:rsid w:val="009747BE"/>
    <w:rsid w:val="009747CB"/>
    <w:rsid w:val="0098071D"/>
    <w:rsid w:val="009851B8"/>
    <w:rsid w:val="00990F83"/>
    <w:rsid w:val="009A237D"/>
    <w:rsid w:val="009A366F"/>
    <w:rsid w:val="009A40DD"/>
    <w:rsid w:val="009A5993"/>
    <w:rsid w:val="009A7B66"/>
    <w:rsid w:val="009B0FDE"/>
    <w:rsid w:val="009B6BA5"/>
    <w:rsid w:val="009C15F5"/>
    <w:rsid w:val="009C4B4C"/>
    <w:rsid w:val="009C553D"/>
    <w:rsid w:val="009C6948"/>
    <w:rsid w:val="009D66B1"/>
    <w:rsid w:val="009E2442"/>
    <w:rsid w:val="009E3D22"/>
    <w:rsid w:val="009E693F"/>
    <w:rsid w:val="009F01E8"/>
    <w:rsid w:val="009F2369"/>
    <w:rsid w:val="009F675E"/>
    <w:rsid w:val="00A02C1A"/>
    <w:rsid w:val="00A03455"/>
    <w:rsid w:val="00A15789"/>
    <w:rsid w:val="00A15CE1"/>
    <w:rsid w:val="00A1660A"/>
    <w:rsid w:val="00A16C60"/>
    <w:rsid w:val="00A216C5"/>
    <w:rsid w:val="00A21A45"/>
    <w:rsid w:val="00A22D3C"/>
    <w:rsid w:val="00A233D7"/>
    <w:rsid w:val="00A23ECA"/>
    <w:rsid w:val="00A24E5B"/>
    <w:rsid w:val="00A3109A"/>
    <w:rsid w:val="00A37047"/>
    <w:rsid w:val="00A378F4"/>
    <w:rsid w:val="00A52F43"/>
    <w:rsid w:val="00A56634"/>
    <w:rsid w:val="00A569E5"/>
    <w:rsid w:val="00A63CC7"/>
    <w:rsid w:val="00A67019"/>
    <w:rsid w:val="00A740A8"/>
    <w:rsid w:val="00A75AA4"/>
    <w:rsid w:val="00A81439"/>
    <w:rsid w:val="00A81448"/>
    <w:rsid w:val="00A82278"/>
    <w:rsid w:val="00A90B3F"/>
    <w:rsid w:val="00A920BC"/>
    <w:rsid w:val="00A938CC"/>
    <w:rsid w:val="00A94F9B"/>
    <w:rsid w:val="00A9518C"/>
    <w:rsid w:val="00A953D8"/>
    <w:rsid w:val="00AA267A"/>
    <w:rsid w:val="00AA2BE2"/>
    <w:rsid w:val="00AA306F"/>
    <w:rsid w:val="00AA38FD"/>
    <w:rsid w:val="00AB4B24"/>
    <w:rsid w:val="00AB7757"/>
    <w:rsid w:val="00AC28E3"/>
    <w:rsid w:val="00AD5D08"/>
    <w:rsid w:val="00AE0F59"/>
    <w:rsid w:val="00AE21C3"/>
    <w:rsid w:val="00AE342B"/>
    <w:rsid w:val="00AE5791"/>
    <w:rsid w:val="00AE598E"/>
    <w:rsid w:val="00AF0187"/>
    <w:rsid w:val="00AF1601"/>
    <w:rsid w:val="00B011EF"/>
    <w:rsid w:val="00B046B5"/>
    <w:rsid w:val="00B12EB7"/>
    <w:rsid w:val="00B13003"/>
    <w:rsid w:val="00B141B4"/>
    <w:rsid w:val="00B21404"/>
    <w:rsid w:val="00B21AA1"/>
    <w:rsid w:val="00B244D5"/>
    <w:rsid w:val="00B254A0"/>
    <w:rsid w:val="00B3261D"/>
    <w:rsid w:val="00B35D5A"/>
    <w:rsid w:val="00B4204E"/>
    <w:rsid w:val="00B4487E"/>
    <w:rsid w:val="00B5166D"/>
    <w:rsid w:val="00B53E4D"/>
    <w:rsid w:val="00B6370B"/>
    <w:rsid w:val="00B656EF"/>
    <w:rsid w:val="00B733C9"/>
    <w:rsid w:val="00B74386"/>
    <w:rsid w:val="00B82B7E"/>
    <w:rsid w:val="00B837A3"/>
    <w:rsid w:val="00B840FF"/>
    <w:rsid w:val="00B85CFB"/>
    <w:rsid w:val="00B862D4"/>
    <w:rsid w:val="00B90477"/>
    <w:rsid w:val="00B904C1"/>
    <w:rsid w:val="00B943F5"/>
    <w:rsid w:val="00B94691"/>
    <w:rsid w:val="00BB0E3F"/>
    <w:rsid w:val="00BB12B0"/>
    <w:rsid w:val="00BB3A5A"/>
    <w:rsid w:val="00BD3838"/>
    <w:rsid w:val="00BE4FEC"/>
    <w:rsid w:val="00BF262B"/>
    <w:rsid w:val="00BF6E44"/>
    <w:rsid w:val="00BF7112"/>
    <w:rsid w:val="00C00949"/>
    <w:rsid w:val="00C02244"/>
    <w:rsid w:val="00C02FD5"/>
    <w:rsid w:val="00C204F6"/>
    <w:rsid w:val="00C23C3E"/>
    <w:rsid w:val="00C241B2"/>
    <w:rsid w:val="00C27AD6"/>
    <w:rsid w:val="00C319BB"/>
    <w:rsid w:val="00C37176"/>
    <w:rsid w:val="00C40223"/>
    <w:rsid w:val="00C41D66"/>
    <w:rsid w:val="00C436FD"/>
    <w:rsid w:val="00C43F11"/>
    <w:rsid w:val="00C443B2"/>
    <w:rsid w:val="00C50733"/>
    <w:rsid w:val="00C56021"/>
    <w:rsid w:val="00C618D4"/>
    <w:rsid w:val="00C766A5"/>
    <w:rsid w:val="00C76CB3"/>
    <w:rsid w:val="00C76E6D"/>
    <w:rsid w:val="00C77F69"/>
    <w:rsid w:val="00C82F10"/>
    <w:rsid w:val="00C8473D"/>
    <w:rsid w:val="00CA32C5"/>
    <w:rsid w:val="00CA3574"/>
    <w:rsid w:val="00CA3DD9"/>
    <w:rsid w:val="00CB170E"/>
    <w:rsid w:val="00CB230B"/>
    <w:rsid w:val="00CB4D03"/>
    <w:rsid w:val="00CC2B8C"/>
    <w:rsid w:val="00CC685B"/>
    <w:rsid w:val="00CD39D3"/>
    <w:rsid w:val="00CE5A28"/>
    <w:rsid w:val="00CE5BD3"/>
    <w:rsid w:val="00CE7452"/>
    <w:rsid w:val="00CE76AD"/>
    <w:rsid w:val="00CE7B13"/>
    <w:rsid w:val="00CF06A0"/>
    <w:rsid w:val="00CF3E27"/>
    <w:rsid w:val="00D007CE"/>
    <w:rsid w:val="00D043AA"/>
    <w:rsid w:val="00D04902"/>
    <w:rsid w:val="00D053AD"/>
    <w:rsid w:val="00D1030F"/>
    <w:rsid w:val="00D16F21"/>
    <w:rsid w:val="00D2348F"/>
    <w:rsid w:val="00D24483"/>
    <w:rsid w:val="00D25CC1"/>
    <w:rsid w:val="00D25F38"/>
    <w:rsid w:val="00D3211F"/>
    <w:rsid w:val="00D3263E"/>
    <w:rsid w:val="00D33F83"/>
    <w:rsid w:val="00D4224B"/>
    <w:rsid w:val="00D46092"/>
    <w:rsid w:val="00D506F7"/>
    <w:rsid w:val="00D521F8"/>
    <w:rsid w:val="00D559AB"/>
    <w:rsid w:val="00D55F67"/>
    <w:rsid w:val="00D57438"/>
    <w:rsid w:val="00D63175"/>
    <w:rsid w:val="00D6384A"/>
    <w:rsid w:val="00D65467"/>
    <w:rsid w:val="00D66965"/>
    <w:rsid w:val="00D7239A"/>
    <w:rsid w:val="00D8696B"/>
    <w:rsid w:val="00D87403"/>
    <w:rsid w:val="00D92564"/>
    <w:rsid w:val="00D9352D"/>
    <w:rsid w:val="00D9412C"/>
    <w:rsid w:val="00D97805"/>
    <w:rsid w:val="00DA0AA5"/>
    <w:rsid w:val="00DB410C"/>
    <w:rsid w:val="00DC4984"/>
    <w:rsid w:val="00DD18D5"/>
    <w:rsid w:val="00DE0D59"/>
    <w:rsid w:val="00DE14CB"/>
    <w:rsid w:val="00DE3C71"/>
    <w:rsid w:val="00DE4ED1"/>
    <w:rsid w:val="00DE5996"/>
    <w:rsid w:val="00DE681D"/>
    <w:rsid w:val="00DF4F15"/>
    <w:rsid w:val="00DF73E5"/>
    <w:rsid w:val="00DF7B97"/>
    <w:rsid w:val="00E041E4"/>
    <w:rsid w:val="00E15CB5"/>
    <w:rsid w:val="00E32D3D"/>
    <w:rsid w:val="00E34774"/>
    <w:rsid w:val="00E36544"/>
    <w:rsid w:val="00E3768C"/>
    <w:rsid w:val="00E442A5"/>
    <w:rsid w:val="00E54944"/>
    <w:rsid w:val="00E555E7"/>
    <w:rsid w:val="00E567AC"/>
    <w:rsid w:val="00E60D42"/>
    <w:rsid w:val="00E63E53"/>
    <w:rsid w:val="00E64214"/>
    <w:rsid w:val="00E7005D"/>
    <w:rsid w:val="00E85704"/>
    <w:rsid w:val="00E910B7"/>
    <w:rsid w:val="00E93E71"/>
    <w:rsid w:val="00E96276"/>
    <w:rsid w:val="00E96413"/>
    <w:rsid w:val="00E96AB3"/>
    <w:rsid w:val="00EA67D4"/>
    <w:rsid w:val="00EB016C"/>
    <w:rsid w:val="00EC3BEF"/>
    <w:rsid w:val="00EC680A"/>
    <w:rsid w:val="00ED068A"/>
    <w:rsid w:val="00ED25CC"/>
    <w:rsid w:val="00ED4DE1"/>
    <w:rsid w:val="00ED7621"/>
    <w:rsid w:val="00EE0ED8"/>
    <w:rsid w:val="00EE7C27"/>
    <w:rsid w:val="00EF5CB6"/>
    <w:rsid w:val="00EF65F8"/>
    <w:rsid w:val="00EF683F"/>
    <w:rsid w:val="00F045A7"/>
    <w:rsid w:val="00F107F3"/>
    <w:rsid w:val="00F116FC"/>
    <w:rsid w:val="00F12652"/>
    <w:rsid w:val="00F134F7"/>
    <w:rsid w:val="00F13888"/>
    <w:rsid w:val="00F14129"/>
    <w:rsid w:val="00F17817"/>
    <w:rsid w:val="00F212A4"/>
    <w:rsid w:val="00F24020"/>
    <w:rsid w:val="00F2704C"/>
    <w:rsid w:val="00F50184"/>
    <w:rsid w:val="00F5104B"/>
    <w:rsid w:val="00F511B1"/>
    <w:rsid w:val="00F52BC0"/>
    <w:rsid w:val="00F572B4"/>
    <w:rsid w:val="00F62DAA"/>
    <w:rsid w:val="00F63D22"/>
    <w:rsid w:val="00F66E2C"/>
    <w:rsid w:val="00F81DF3"/>
    <w:rsid w:val="00F91DC9"/>
    <w:rsid w:val="00F92DC3"/>
    <w:rsid w:val="00F93722"/>
    <w:rsid w:val="00F9619D"/>
    <w:rsid w:val="00FA2EC6"/>
    <w:rsid w:val="00FA6B6B"/>
    <w:rsid w:val="00FB0188"/>
    <w:rsid w:val="00FB7B66"/>
    <w:rsid w:val="00FD0215"/>
    <w:rsid w:val="00FD132D"/>
    <w:rsid w:val="00FD1403"/>
    <w:rsid w:val="00FD1873"/>
    <w:rsid w:val="00FD4ECB"/>
    <w:rsid w:val="00FD5181"/>
    <w:rsid w:val="00FE03E9"/>
    <w:rsid w:val="00FE1137"/>
    <w:rsid w:val="00FE25BB"/>
    <w:rsid w:val="00FE48A0"/>
    <w:rsid w:val="00FE518C"/>
    <w:rsid w:val="00FF35F5"/>
    <w:rsid w:val="014553EE"/>
    <w:rsid w:val="017BFEC8"/>
    <w:rsid w:val="01E64A25"/>
    <w:rsid w:val="0215D4FF"/>
    <w:rsid w:val="0267E9AA"/>
    <w:rsid w:val="0280EB0A"/>
    <w:rsid w:val="02B1D7C4"/>
    <w:rsid w:val="03913EF1"/>
    <w:rsid w:val="03FA23F6"/>
    <w:rsid w:val="042D1244"/>
    <w:rsid w:val="05B6376C"/>
    <w:rsid w:val="05CAAC8E"/>
    <w:rsid w:val="05F0D54F"/>
    <w:rsid w:val="06359AE6"/>
    <w:rsid w:val="06FFD9A0"/>
    <w:rsid w:val="077A4C95"/>
    <w:rsid w:val="088055B1"/>
    <w:rsid w:val="0ADB5538"/>
    <w:rsid w:val="0BC8B6BB"/>
    <w:rsid w:val="0BFD4150"/>
    <w:rsid w:val="0C41F88A"/>
    <w:rsid w:val="0C59BDDF"/>
    <w:rsid w:val="0C5D8FCD"/>
    <w:rsid w:val="0C8F494D"/>
    <w:rsid w:val="0CB50B78"/>
    <w:rsid w:val="0E6DA6B9"/>
    <w:rsid w:val="0EACBA26"/>
    <w:rsid w:val="0EB376ED"/>
    <w:rsid w:val="0F3F1883"/>
    <w:rsid w:val="0F870C80"/>
    <w:rsid w:val="0FBD7E26"/>
    <w:rsid w:val="106FD65B"/>
    <w:rsid w:val="1114F1B1"/>
    <w:rsid w:val="117A0169"/>
    <w:rsid w:val="11887C9B"/>
    <w:rsid w:val="1230B38E"/>
    <w:rsid w:val="12B0C212"/>
    <w:rsid w:val="12C4C31B"/>
    <w:rsid w:val="13304CAC"/>
    <w:rsid w:val="13346059"/>
    <w:rsid w:val="1490E86C"/>
    <w:rsid w:val="167E8FEB"/>
    <w:rsid w:val="18F566D6"/>
    <w:rsid w:val="1912B0EE"/>
    <w:rsid w:val="1936C38C"/>
    <w:rsid w:val="19546F2C"/>
    <w:rsid w:val="1996F6AF"/>
    <w:rsid w:val="1AABB499"/>
    <w:rsid w:val="1BC03D2B"/>
    <w:rsid w:val="1C59DDE4"/>
    <w:rsid w:val="1CC0908A"/>
    <w:rsid w:val="1D46F8D2"/>
    <w:rsid w:val="1D4B674B"/>
    <w:rsid w:val="1D5C9DCA"/>
    <w:rsid w:val="1D6230BE"/>
    <w:rsid w:val="1E3005C3"/>
    <w:rsid w:val="1E31FED8"/>
    <w:rsid w:val="1FD1F37A"/>
    <w:rsid w:val="2000E142"/>
    <w:rsid w:val="20111717"/>
    <w:rsid w:val="20624D34"/>
    <w:rsid w:val="207DD287"/>
    <w:rsid w:val="2093DE3D"/>
    <w:rsid w:val="20B29D67"/>
    <w:rsid w:val="20C1AF65"/>
    <w:rsid w:val="20EB817D"/>
    <w:rsid w:val="2171C8B8"/>
    <w:rsid w:val="21D9E461"/>
    <w:rsid w:val="22E1E696"/>
    <w:rsid w:val="233F0CF6"/>
    <w:rsid w:val="23671763"/>
    <w:rsid w:val="23CB7EFF"/>
    <w:rsid w:val="23D1100C"/>
    <w:rsid w:val="249FD9FB"/>
    <w:rsid w:val="24F83815"/>
    <w:rsid w:val="24FB1C6B"/>
    <w:rsid w:val="26443853"/>
    <w:rsid w:val="269D16CC"/>
    <w:rsid w:val="26E67625"/>
    <w:rsid w:val="2710BE34"/>
    <w:rsid w:val="273B969E"/>
    <w:rsid w:val="27909974"/>
    <w:rsid w:val="27BAF126"/>
    <w:rsid w:val="28A0AB7F"/>
    <w:rsid w:val="28C0098A"/>
    <w:rsid w:val="28F4D136"/>
    <w:rsid w:val="29ABDA77"/>
    <w:rsid w:val="29B23DC3"/>
    <w:rsid w:val="2A3DF52B"/>
    <w:rsid w:val="2A54E797"/>
    <w:rsid w:val="2B119992"/>
    <w:rsid w:val="2C22D25F"/>
    <w:rsid w:val="2CCA23E8"/>
    <w:rsid w:val="2D0E2533"/>
    <w:rsid w:val="2D5938E8"/>
    <w:rsid w:val="2E7DEAD4"/>
    <w:rsid w:val="2EC1B2D3"/>
    <w:rsid w:val="2EC31399"/>
    <w:rsid w:val="2F002493"/>
    <w:rsid w:val="2F2D8026"/>
    <w:rsid w:val="3083321A"/>
    <w:rsid w:val="30C60A0F"/>
    <w:rsid w:val="31FE3787"/>
    <w:rsid w:val="3282804A"/>
    <w:rsid w:val="330FDAB2"/>
    <w:rsid w:val="3386171C"/>
    <w:rsid w:val="3413A98C"/>
    <w:rsid w:val="34C3A5F9"/>
    <w:rsid w:val="34F83556"/>
    <w:rsid w:val="3589C334"/>
    <w:rsid w:val="35E7D59D"/>
    <w:rsid w:val="36820D95"/>
    <w:rsid w:val="36B0207D"/>
    <w:rsid w:val="36C9E3F1"/>
    <w:rsid w:val="375B69B0"/>
    <w:rsid w:val="37DDD26B"/>
    <w:rsid w:val="380BA4BD"/>
    <w:rsid w:val="383EDD70"/>
    <w:rsid w:val="38931F0C"/>
    <w:rsid w:val="3996072F"/>
    <w:rsid w:val="3A13AEB1"/>
    <w:rsid w:val="3A37C119"/>
    <w:rsid w:val="3B166AE0"/>
    <w:rsid w:val="3B753097"/>
    <w:rsid w:val="3B9D16D0"/>
    <w:rsid w:val="3CC92326"/>
    <w:rsid w:val="3CDB69C6"/>
    <w:rsid w:val="3D249C4B"/>
    <w:rsid w:val="3D7EB159"/>
    <w:rsid w:val="3DD9FEF2"/>
    <w:rsid w:val="3DF48639"/>
    <w:rsid w:val="3E1C9801"/>
    <w:rsid w:val="3E7AE641"/>
    <w:rsid w:val="40B55A91"/>
    <w:rsid w:val="4259E22F"/>
    <w:rsid w:val="428C8790"/>
    <w:rsid w:val="429EA825"/>
    <w:rsid w:val="42F00924"/>
    <w:rsid w:val="436A683B"/>
    <w:rsid w:val="43874788"/>
    <w:rsid w:val="4465748E"/>
    <w:rsid w:val="446C68B2"/>
    <w:rsid w:val="44C7A5E4"/>
    <w:rsid w:val="456B3656"/>
    <w:rsid w:val="45B9CBAD"/>
    <w:rsid w:val="45C6241C"/>
    <w:rsid w:val="45CCB93E"/>
    <w:rsid w:val="468D800A"/>
    <w:rsid w:val="4731FF67"/>
    <w:rsid w:val="47695B9E"/>
    <w:rsid w:val="477CA748"/>
    <w:rsid w:val="485D66A3"/>
    <w:rsid w:val="4870C4A0"/>
    <w:rsid w:val="4929131D"/>
    <w:rsid w:val="49A26F35"/>
    <w:rsid w:val="4A5FF248"/>
    <w:rsid w:val="4A7B7F0C"/>
    <w:rsid w:val="4A9B8D8E"/>
    <w:rsid w:val="4B96D254"/>
    <w:rsid w:val="4BEC559E"/>
    <w:rsid w:val="4D0453CA"/>
    <w:rsid w:val="4D4DFAD9"/>
    <w:rsid w:val="4DCFD440"/>
    <w:rsid w:val="4E4210A6"/>
    <w:rsid w:val="4EC3FE87"/>
    <w:rsid w:val="4F02248D"/>
    <w:rsid w:val="4F036D7B"/>
    <w:rsid w:val="4F393430"/>
    <w:rsid w:val="4F6BA4A1"/>
    <w:rsid w:val="4F7AFDA1"/>
    <w:rsid w:val="4F84CCFE"/>
    <w:rsid w:val="4FEB704D"/>
    <w:rsid w:val="505D9F70"/>
    <w:rsid w:val="5067F5EF"/>
    <w:rsid w:val="5070C1E3"/>
    <w:rsid w:val="51724A13"/>
    <w:rsid w:val="5240CA8A"/>
    <w:rsid w:val="524AC015"/>
    <w:rsid w:val="535ED669"/>
    <w:rsid w:val="53EE85C3"/>
    <w:rsid w:val="54561C6F"/>
    <w:rsid w:val="554FC655"/>
    <w:rsid w:val="55A5C2BD"/>
    <w:rsid w:val="55DAE625"/>
    <w:rsid w:val="5645BB36"/>
    <w:rsid w:val="5653F34C"/>
    <w:rsid w:val="56782FCD"/>
    <w:rsid w:val="5741D62D"/>
    <w:rsid w:val="576C1AB6"/>
    <w:rsid w:val="57B54659"/>
    <w:rsid w:val="57F152A3"/>
    <w:rsid w:val="582FDD25"/>
    <w:rsid w:val="5839CF61"/>
    <w:rsid w:val="5934FD90"/>
    <w:rsid w:val="59CE74CD"/>
    <w:rsid w:val="5AD0CDF1"/>
    <w:rsid w:val="5B2DE59F"/>
    <w:rsid w:val="5BA56630"/>
    <w:rsid w:val="5BFE4AA6"/>
    <w:rsid w:val="5C4A27A9"/>
    <w:rsid w:val="5C7AE8C2"/>
    <w:rsid w:val="5CA105D7"/>
    <w:rsid w:val="5D102D29"/>
    <w:rsid w:val="5D391B05"/>
    <w:rsid w:val="5D63FBE0"/>
    <w:rsid w:val="5E11ED19"/>
    <w:rsid w:val="5E9FBF00"/>
    <w:rsid w:val="5EB6A33F"/>
    <w:rsid w:val="5F32D286"/>
    <w:rsid w:val="5F4DACD5"/>
    <w:rsid w:val="5F6B0846"/>
    <w:rsid w:val="608EB3BB"/>
    <w:rsid w:val="60BF1741"/>
    <w:rsid w:val="60FA6803"/>
    <w:rsid w:val="60FE5857"/>
    <w:rsid w:val="611002A9"/>
    <w:rsid w:val="618D28D3"/>
    <w:rsid w:val="619DCD7A"/>
    <w:rsid w:val="62523EEA"/>
    <w:rsid w:val="62804B41"/>
    <w:rsid w:val="6288D821"/>
    <w:rsid w:val="630B585C"/>
    <w:rsid w:val="638B7D01"/>
    <w:rsid w:val="6471979B"/>
    <w:rsid w:val="6473247C"/>
    <w:rsid w:val="66748AB8"/>
    <w:rsid w:val="6680464F"/>
    <w:rsid w:val="6690063A"/>
    <w:rsid w:val="66D3ACCD"/>
    <w:rsid w:val="66F25C9A"/>
    <w:rsid w:val="674590B0"/>
    <w:rsid w:val="675F27F5"/>
    <w:rsid w:val="68276C62"/>
    <w:rsid w:val="682B0860"/>
    <w:rsid w:val="682B35ED"/>
    <w:rsid w:val="6869B369"/>
    <w:rsid w:val="686CD459"/>
    <w:rsid w:val="68B52D01"/>
    <w:rsid w:val="69309837"/>
    <w:rsid w:val="697455D7"/>
    <w:rsid w:val="69A7A257"/>
    <w:rsid w:val="6A2B8149"/>
    <w:rsid w:val="6A7E7876"/>
    <w:rsid w:val="6AA2E0C0"/>
    <w:rsid w:val="6B78B772"/>
    <w:rsid w:val="6BBFC5E9"/>
    <w:rsid w:val="6DB6F1C9"/>
    <w:rsid w:val="6DDA8182"/>
    <w:rsid w:val="6E943EAF"/>
    <w:rsid w:val="6EFEF26C"/>
    <w:rsid w:val="6F04E54D"/>
    <w:rsid w:val="70B3D2CD"/>
    <w:rsid w:val="71215781"/>
    <w:rsid w:val="726D17EF"/>
    <w:rsid w:val="72E0F528"/>
    <w:rsid w:val="73DA14AD"/>
    <w:rsid w:val="75F0633C"/>
    <w:rsid w:val="764C06C7"/>
    <w:rsid w:val="76DDB710"/>
    <w:rsid w:val="77031531"/>
    <w:rsid w:val="7734AA6E"/>
    <w:rsid w:val="77967E19"/>
    <w:rsid w:val="77A83276"/>
    <w:rsid w:val="7A23D022"/>
    <w:rsid w:val="7BA52524"/>
    <w:rsid w:val="7BB994DB"/>
    <w:rsid w:val="7C03E5E2"/>
    <w:rsid w:val="7E5DC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0F17"/>
  <w15:chartTrackingRefBased/>
  <w15:docId w15:val="{F455809A-A979-427F-90B8-7664FE07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after="0" w:line="280" w:lineRule="atLeast"/>
      <w:jc w:val="both"/>
    </w:pPr>
    <w:rPr>
      <w:rFonts w:ascii="Arial" w:eastAsia="Times New Roman" w:hAnsi="Arial" w:cs="Times New Roman"/>
      <w:sz w:val="20"/>
      <w:szCs w:val="21"/>
    </w:rPr>
  </w:style>
  <w:style w:type="paragraph" w:styleId="Kop1">
    <w:name w:val="heading 1"/>
    <w:aliases w:val="VR-titel"/>
    <w:basedOn w:val="Standaard"/>
    <w:next w:val="Standaard"/>
    <w:link w:val="Kop1Char"/>
    <w:uiPriority w:val="9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autoRedefine/>
    <w:uiPriority w:val="9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autoRedefine/>
    <w:qFormat/>
    <w:rsid w:val="00627187"/>
    <w:rPr>
      <w:rFonts w:eastAsiaTheme="minorHAnsi" w:cstheme="minorBidi"/>
      <w:szCs w:val="22"/>
    </w:rPr>
  </w:style>
  <w:style w:type="character" w:customStyle="1" w:styleId="VRbasistekstChar">
    <w:name w:val="VR basistekst Char"/>
    <w:basedOn w:val="Standaardalinea-lettertype"/>
    <w:link w:val="VRbasistekst"/>
    <w:rsid w:val="00627187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autoRedefine/>
    <w:qFormat/>
    <w:rsid w:val="007F1F1A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basedOn w:val="VRbasistekstChar"/>
    <w:link w:val="VRparagraaf"/>
    <w:rsid w:val="007F1F1A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autoRedefine/>
    <w:qFormat/>
    <w:rsid w:val="00D8696B"/>
    <w:pPr>
      <w:tabs>
        <w:tab w:val="left" w:pos="567"/>
      </w:tabs>
      <w:spacing w:after="480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basedOn w:val="VRbasistekstChar"/>
    <w:link w:val="VRhoofdstuk"/>
    <w:rsid w:val="00D8696B"/>
    <w:rPr>
      <w:rFonts w:ascii="Arial" w:hAnsi="Arial"/>
      <w:b/>
      <w:color w:val="38387B"/>
      <w:sz w:val="28"/>
    </w:rPr>
  </w:style>
  <w:style w:type="table" w:styleId="Tabelraster">
    <w:name w:val="Table Grid"/>
    <w:basedOn w:val="Standaardtabel"/>
    <w:uiPriority w:val="39"/>
    <w:rsid w:val="00AF1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  <w:sz w:val="20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VRtitel">
    <w:name w:val="VR titel"/>
    <w:basedOn w:val="Standaard"/>
    <w:next w:val="VRhoofdstuk"/>
    <w:link w:val="VRtitelChar"/>
    <w:autoRedefine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basedOn w:val="Standaardalinea-lettertype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iPriority w:val="99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basedOn w:val="Standaardalinea-lettertype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basedOn w:val="Standaardalinea-lettertype"/>
    <w:link w:val="Kop2"/>
    <w:uiPriority w:val="99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D33F8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373EC"/>
    <w:rPr>
      <w:rFonts w:ascii="Arial" w:eastAsia="Times New Roman" w:hAnsi="Arial" w:cs="Times New Roman"/>
      <w:sz w:val="20"/>
      <w:szCs w:val="2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373EC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373E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373EC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3373EC"/>
    <w:rPr>
      <w:color w:val="0563C1" w:themeColor="hyperlink"/>
      <w:u w:val="single"/>
    </w:rPr>
  </w:style>
  <w:style w:type="paragraph" w:styleId="Plattetekstinspringen2">
    <w:name w:val="Body Text Indent 2"/>
    <w:basedOn w:val="Standaard"/>
    <w:link w:val="Plattetekstinspringen2Char"/>
    <w:rsid w:val="00321F25"/>
    <w:pPr>
      <w:tabs>
        <w:tab w:val="num" w:pos="142"/>
      </w:tabs>
      <w:spacing w:line="240" w:lineRule="auto"/>
      <w:ind w:left="426"/>
    </w:pPr>
    <w:rPr>
      <w:rFonts w:ascii="Calibri" w:hAnsi="Calibri"/>
      <w:szCs w:val="20"/>
      <w:lang w:bidi="en-US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321F25"/>
    <w:rPr>
      <w:rFonts w:ascii="Calibri" w:eastAsia="Times New Roman" w:hAnsi="Calibri" w:cs="Times New Roman"/>
      <w:sz w:val="20"/>
      <w:szCs w:val="20"/>
      <w:lang w:bidi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F01E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F01E8"/>
    <w:rPr>
      <w:rFonts w:ascii="Arial" w:eastAsia="Times New Roman" w:hAnsi="Arial" w:cs="Times New Roman"/>
      <w:sz w:val="20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941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9412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9412C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41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9412C"/>
    <w:rPr>
      <w:rFonts w:ascii="Arial" w:eastAsia="Times New Roman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41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412C"/>
    <w:rPr>
      <w:rFonts w:ascii="Segoe UI" w:eastAsia="Times New Roman" w:hAnsi="Segoe UI" w:cs="Segoe U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B656EF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B656EF"/>
    <w:rPr>
      <w:rFonts w:ascii="Arial" w:eastAsia="Times New Roman" w:hAnsi="Arial" w:cs="Times New Roman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656E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656EF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656EF"/>
    <w:rPr>
      <w:rFonts w:ascii="Arial" w:eastAsia="Times New Roman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656EF"/>
    <w:rPr>
      <w:vertAlign w:val="superscript"/>
    </w:rPr>
  </w:style>
  <w:style w:type="paragraph" w:styleId="Revisie">
    <w:name w:val="Revision"/>
    <w:hidden/>
    <w:uiPriority w:val="99"/>
    <w:semiHidden/>
    <w:rsid w:val="00A740A8"/>
    <w:pPr>
      <w:spacing w:after="0" w:line="240" w:lineRule="auto"/>
    </w:pPr>
    <w:rPr>
      <w:rFonts w:ascii="Arial" w:eastAsia="Times New Roman" w:hAnsi="Arial" w:cs="Times New Roman"/>
      <w:sz w:val="20"/>
      <w:szCs w:val="21"/>
    </w:rPr>
  </w:style>
  <w:style w:type="character" w:customStyle="1" w:styleId="cf01">
    <w:name w:val="cf01"/>
    <w:basedOn w:val="Standaardalinea-lettertype"/>
    <w:rsid w:val="003954C0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ard"/>
    <w:rsid w:val="00FD132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301B0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jablonen\Werkgroepsjablonen\Algemeen\Beschrijvend%20document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D010CFD0-34D0-4865-9054-B20A83BF7517}">
    <t:Anchor>
      <t:Comment id="391302863"/>
    </t:Anchor>
    <t:History>
      <t:Event id="{3D9C9BAC-CA2E-4A65-B1BB-4DDA54CD2492}" time="2023-12-14T11:44:12.075Z">
        <t:Attribution userId="S::idmoor@vrnhn.nl::072fc98a-2433-4408-8cce-c9b5f4b349b3" userProvider="AD" userName="Inge de Moor"/>
        <t:Anchor>
          <t:Comment id="391302863"/>
        </t:Anchor>
        <t:Create/>
      </t:Event>
      <t:Event id="{CAABF734-032A-4423-A7E0-33DD408785E8}" time="2023-12-14T11:44:12.075Z">
        <t:Attribution userId="S::idmoor@vrnhn.nl::072fc98a-2433-4408-8cce-c9b5f4b349b3" userProvider="AD" userName="Inge de Moor"/>
        <t:Anchor>
          <t:Comment id="391302863"/>
        </t:Anchor>
        <t:Assign userId="S::mbaas@vrnhn.nl::3e1b8764-809d-431c-bf81-e487350748eb" userProvider="AD" userName="Marian Baas"/>
      </t:Event>
      <t:Event id="{325AA6A4-26DC-4D21-B603-C06C561C31ED}" time="2023-12-14T11:44:12.075Z">
        <t:Attribution userId="S::idmoor@vrnhn.nl::072fc98a-2433-4408-8cce-c9b5f4b349b3" userProvider="AD" userName="Inge de Moor"/>
        <t:Anchor>
          <t:Comment id="391302863"/>
        </t:Anchor>
        <t:SetTitle title="@Marian Baas klopt dit?"/>
      </t:Event>
      <t:Event id="{A83233D7-7313-4B5D-AFA9-24A7FC1E0F16}" time="2023-12-14T11:47:31.229Z">
        <t:Attribution userId="S::idmoor@vrnhn.nl::072fc98a-2433-4408-8cce-c9b5f4b349b3" userProvider="AD" userName="Inge de Moor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2F382AE02F4B5BABDFBEE33121D0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F08944-D7E0-4A18-A569-B91EC684126A}"/>
      </w:docPartPr>
      <w:docPartBody>
        <w:p w:rsidR="009C4A8F" w:rsidRDefault="00EC3BEF" w:rsidP="00EC3BEF">
          <w:pPr>
            <w:pStyle w:val="FA2F382AE02F4B5BABDFBEE33121D0A9"/>
          </w:pPr>
          <w:r w:rsidRPr="002D7472">
            <w:rPr>
              <w:rStyle w:val="Tekstvantijdelijkeaanduiding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BEF"/>
    <w:rsid w:val="00133C1C"/>
    <w:rsid w:val="006D6064"/>
    <w:rsid w:val="00703793"/>
    <w:rsid w:val="008C0418"/>
    <w:rsid w:val="0098262B"/>
    <w:rsid w:val="009C20EC"/>
    <w:rsid w:val="009C4A8F"/>
    <w:rsid w:val="00AD734E"/>
    <w:rsid w:val="00C026C2"/>
    <w:rsid w:val="00C376E3"/>
    <w:rsid w:val="00EC3BEF"/>
    <w:rsid w:val="00F9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C3BEF"/>
    <w:rPr>
      <w:color w:val="808080"/>
    </w:rPr>
  </w:style>
  <w:style w:type="paragraph" w:customStyle="1" w:styleId="FA2F382AE02F4B5BABDFBEE33121D0A9">
    <w:name w:val="FA2F382AE02F4B5BABDFBEE33121D0A9"/>
    <w:rsid w:val="00EC3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08484d-360e-4dac-9184-5a5d1453f5c0">
      <UserInfo>
        <DisplayName>Inge de Moor</DisplayName>
        <AccountId>11</AccountId>
        <AccountType/>
      </UserInfo>
      <UserInfo>
        <DisplayName>Melina Bruin</DisplayName>
        <AccountId>13</AccountId>
        <AccountType/>
      </UserInfo>
      <UserInfo>
        <DisplayName>Lionique Engel</DisplayName>
        <AccountId>14</AccountId>
        <AccountType/>
      </UserInfo>
      <UserInfo>
        <DisplayName>Marian Baas</DisplayName>
        <AccountId>12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1345C2E867E468E91D313C6E6692A" ma:contentTypeVersion="5" ma:contentTypeDescription="Een nieuw document maken." ma:contentTypeScope="" ma:versionID="cea33e7c874ea54a4bdf7bb6a4b85f36">
  <xsd:schema xmlns:xsd="http://www.w3.org/2001/XMLSchema" xmlns:xs="http://www.w3.org/2001/XMLSchema" xmlns:p="http://schemas.microsoft.com/office/2006/metadata/properties" xmlns:ns2="12b62c64-ac76-4958-a4ca-15b23a5cf4b4" xmlns:ns3="8108484d-360e-4dac-9184-5a5d1453f5c0" targetNamespace="http://schemas.microsoft.com/office/2006/metadata/properties" ma:root="true" ma:fieldsID="ce47ff7e10ce380fdadcc29e60ea5469" ns2:_="" ns3:_="">
    <xsd:import namespace="12b62c64-ac76-4958-a4ca-15b23a5cf4b4"/>
    <xsd:import namespace="8108484d-360e-4dac-9184-5a5d1453f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62c64-ac76-4958-a4ca-15b23a5cf4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8484d-360e-4dac-9184-5a5d1453f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322627-7A77-4C09-8919-066932746D12}">
  <ds:schemaRefs>
    <ds:schemaRef ds:uri="8108484d-360e-4dac-9184-5a5d1453f5c0"/>
    <ds:schemaRef ds:uri="http://schemas.microsoft.com/office/2006/metadata/properties"/>
    <ds:schemaRef ds:uri="http://purl.org/dc/terms/"/>
    <ds:schemaRef ds:uri="12b62c64-ac76-4958-a4ca-15b23a5cf4b4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B00154E-DBE2-4127-89E5-A16DBE6DE4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6C5FA2-550D-451A-9E64-822608813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b62c64-ac76-4958-a4ca-15b23a5cf4b4"/>
    <ds:schemaRef ds:uri="8108484d-360e-4dac-9184-5a5d1453f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7FBCE1-3A11-443D-A1D7-51EF80D5AE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Beschrijvend document</Template>
  <TotalTime>0</TotalTime>
  <Pages>1</Pages>
  <Words>133</Words>
  <Characters>734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Links>
    <vt:vector size="48" baseType="variant">
      <vt:variant>
        <vt:i4>1835016</vt:i4>
      </vt:variant>
      <vt:variant>
        <vt:i4>45</vt:i4>
      </vt:variant>
      <vt:variant>
        <vt:i4>0</vt:i4>
      </vt:variant>
      <vt:variant>
        <vt:i4>5</vt:i4>
      </vt:variant>
      <vt:variant>
        <vt:lpwstr>http://www.vrnhn.nl/</vt:lpwstr>
      </vt:variant>
      <vt:variant>
        <vt:lpwstr/>
      </vt:variant>
      <vt:variant>
        <vt:i4>1179710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_Toc153483473</vt:lpwstr>
      </vt:variant>
      <vt:variant>
        <vt:i4>1179710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_Toc153483472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_Toc153483471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_Toc153483470</vt:lpwstr>
      </vt:variant>
      <vt:variant>
        <vt:i4>1245246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_Toc153483469</vt:lpwstr>
      </vt:variant>
      <vt:variant>
        <vt:i4>1245246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_Toc153483468</vt:lpwstr>
      </vt:variant>
      <vt:variant>
        <vt:i4>1245246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_Toc153483467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Baas</dc:creator>
  <cp:keywords/>
  <dc:description/>
  <cp:lastModifiedBy>Marian Baas</cp:lastModifiedBy>
  <cp:revision>3</cp:revision>
  <cp:lastPrinted>2023-12-14T20:58:00Z</cp:lastPrinted>
  <dcterms:created xsi:type="dcterms:W3CDTF">2023-12-14T21:27:00Z</dcterms:created>
  <dcterms:modified xsi:type="dcterms:W3CDTF">2023-12-14T21:27:00Z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0x0101004A71345C2E867E468E91D313C6E6692A</vt:lpwstr>
  </property>
  <property fmtid="{D5CDD505-2E9C-101B-9397-08002B2CF9AE}" pid="3" name="Order">
    <vt:r8>15200</vt:r8>
  </property>
  <property fmtid="{D5CDD505-2E9C-101B-9397-08002B2CF9AE}" pid="4" name="MediaServiceImageTags">
    <vt:lpwstr/>
  </property>
</Properties>
</file>