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E4BB" w14:textId="34D1B7A9" w:rsidR="00225D83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5573E9">
        <w:rPr>
          <w:color w:val="2E74B5"/>
        </w:rPr>
        <w:t>Selectiecriteria SC1 + SC4</w:t>
      </w:r>
      <w:r w:rsidR="00225D83">
        <w:rPr>
          <w:color w:val="2E74B5"/>
        </w:rPr>
        <w:t xml:space="preserve"> + Vraag ESB uit SC3</w:t>
      </w:r>
    </w:p>
    <w:p w14:paraId="528CDA9D" w14:textId="02D447A7" w:rsidR="005474A5" w:rsidRPr="00540C1F" w:rsidRDefault="00225D83" w:rsidP="005474A5">
      <w:pPr>
        <w:pStyle w:val="Kop1"/>
        <w:numPr>
          <w:ilvl w:val="0"/>
          <w:numId w:val="0"/>
        </w:numPr>
        <w:rPr>
          <w:color w:val="2E74B5"/>
        </w:rPr>
      </w:pPr>
      <w:r>
        <w:rPr>
          <w:color w:val="2E74B5"/>
        </w:rPr>
        <w:t xml:space="preserve">Versie: </w:t>
      </w:r>
      <w:r w:rsidR="00E00379">
        <w:rPr>
          <w:color w:val="2E74B5"/>
        </w:rPr>
        <w:t xml:space="preserve">V1.0 d.d. </w:t>
      </w:r>
      <w:r w:rsidR="005573E9">
        <w:rPr>
          <w:color w:val="2E74B5"/>
        </w:rPr>
        <w:t>2</w:t>
      </w:r>
      <w:r w:rsidR="00914F02">
        <w:rPr>
          <w:color w:val="2E74B5"/>
        </w:rPr>
        <w:t>1</w:t>
      </w:r>
      <w:r w:rsidR="005573E9">
        <w:rPr>
          <w:color w:val="2E74B5"/>
        </w:rPr>
        <w:t>-04-2023</w:t>
      </w:r>
    </w:p>
    <w:p w14:paraId="67139EB9" w14:textId="2E72E96E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</w:t>
      </w:r>
      <w:r w:rsidR="005573E9">
        <w:rPr>
          <w:sz w:val="20"/>
        </w:rPr>
        <w:t>niet-</w:t>
      </w:r>
      <w:r w:rsidRPr="00540C1F">
        <w:rPr>
          <w:sz w:val="20"/>
        </w:rPr>
        <w:t xml:space="preserve">openbare aanbesteding </w:t>
      </w:r>
      <w:r w:rsidR="006C3F8C">
        <w:rPr>
          <w:sz w:val="20"/>
        </w:rPr>
        <w:t>“</w:t>
      </w:r>
      <w:r w:rsidR="005573E9">
        <w:rPr>
          <w:sz w:val="20"/>
        </w:rPr>
        <w:t>DMS/RMA</w:t>
      </w:r>
      <w:r w:rsidR="006C3F8C">
        <w:rPr>
          <w:sz w:val="20"/>
        </w:rPr>
        <w:t>”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695480C2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744D6589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</w:t>
      </w:r>
      <w:r w:rsidR="005573E9">
        <w:rPr>
          <w:sz w:val="20"/>
          <w:lang w:val="nl"/>
        </w:rPr>
        <w:t>Selectiecriterium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33940A9F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</w:t>
      </w:r>
      <w:r w:rsidR="005573E9">
        <w:rPr>
          <w:sz w:val="20"/>
          <w:lang w:val="nl"/>
        </w:rPr>
        <w:t>Selectiecriteria</w:t>
      </w:r>
      <w:r w:rsidRPr="00540C1F">
        <w:rPr>
          <w:sz w:val="20"/>
          <w:lang w:val="nl"/>
        </w:rPr>
        <w:t xml:space="preserve">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5573E9">
        <w:rPr>
          <w:sz w:val="20"/>
          <w:u w:val="single"/>
          <w:lang w:val="nl"/>
        </w:rPr>
        <w:t>SC1</w:t>
      </w:r>
      <w:r w:rsidRPr="00540C1F">
        <w:rPr>
          <w:sz w:val="20"/>
          <w:u w:val="single"/>
          <w:lang w:val="nl"/>
        </w:rPr>
        <w:t xml:space="preserve">, onderdeel </w:t>
      </w:r>
      <w:r w:rsidR="00891248">
        <w:rPr>
          <w:sz w:val="20"/>
          <w:u w:val="single"/>
          <w:lang w:val="nl"/>
        </w:rPr>
        <w:t xml:space="preserve">1, 2, 3, ,4 </w:t>
      </w:r>
      <w:r w:rsidRPr="00540C1F">
        <w:rPr>
          <w:sz w:val="20"/>
          <w:u w:val="single"/>
          <w:lang w:val="nl"/>
        </w:rPr>
        <w:t xml:space="preserve">etc) </w:t>
      </w:r>
      <w:r w:rsidRPr="00540C1F">
        <w:rPr>
          <w:sz w:val="20"/>
          <w:lang w:val="nl"/>
        </w:rPr>
        <w:t xml:space="preserve">te worden gedaan. </w:t>
      </w:r>
      <w:r w:rsidR="005573E9">
        <w:rPr>
          <w:sz w:val="20"/>
          <w:lang w:val="nl"/>
        </w:rPr>
        <w:t>Gegadigde</w:t>
      </w:r>
      <w:r w:rsidR="00EF1811">
        <w:rPr>
          <w:sz w:val="20"/>
          <w:lang w:val="nl"/>
        </w:rPr>
        <w:t xml:space="preserve">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</w:t>
      </w:r>
      <w:r w:rsidR="005573E9">
        <w:rPr>
          <w:sz w:val="20"/>
          <w:lang w:val="nl"/>
        </w:rPr>
        <w:t>Gegadigde</w:t>
      </w:r>
      <w:r w:rsidR="00EF1811">
        <w:rPr>
          <w:sz w:val="20"/>
          <w:lang w:val="nl"/>
        </w:rPr>
        <w:t xml:space="preserve">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63A165D5" w:rsidR="005474A5" w:rsidRPr="00540C1F" w:rsidRDefault="005573E9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>
        <w:rPr>
          <w:sz w:val="20"/>
          <w:lang w:val="nl"/>
        </w:rPr>
        <w:t>Selectiecriteria</w:t>
      </w:r>
      <w:r w:rsidR="005474A5" w:rsidRPr="00540C1F">
        <w:rPr>
          <w:sz w:val="20"/>
          <w:lang w:val="nl"/>
        </w:rPr>
        <w:t xml:space="preserve"> diene</w:t>
      </w:r>
      <w:r w:rsidR="008A3172" w:rsidRPr="00540C1F">
        <w:rPr>
          <w:sz w:val="20"/>
          <w:lang w:val="nl"/>
        </w:rPr>
        <w:t>n SMART</w:t>
      </w:r>
      <w:r w:rsidR="005474A5"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4B107918" w:rsidR="002605A2" w:rsidRPr="00540C1F" w:rsidRDefault="00225D83" w:rsidP="002605A2">
      <w:pPr>
        <w:spacing w:line="240" w:lineRule="auto"/>
        <w:ind w:left="720" w:firstLine="720"/>
        <w:rPr>
          <w:sz w:val="20"/>
        </w:rPr>
      </w:pPr>
      <w:r w:rsidRPr="00540C1F">
        <w:rPr>
          <w:sz w:val="20"/>
        </w:rPr>
        <w:t>B</w:t>
      </w:r>
      <w:r w:rsidR="002605A2" w:rsidRPr="00540C1F">
        <w:rPr>
          <w:sz w:val="20"/>
        </w:rPr>
        <w:t>eschrijven</w:t>
      </w:r>
      <w:r>
        <w:rPr>
          <w:sz w:val="20"/>
        </w:rPr>
        <w:t>;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0E2D0091" w:rsidR="00C42F45" w:rsidRPr="00540C1F" w:rsidRDefault="005573E9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SC1</w:t>
      </w:r>
      <w:r w:rsidR="00891248">
        <w:rPr>
          <w:rFonts w:cs="Arial"/>
          <w:b/>
          <w:bCs/>
          <w:sz w:val="20"/>
        </w:rPr>
        <w:t xml:space="preserve">: </w:t>
      </w:r>
      <w:r>
        <w:rPr>
          <w:rFonts w:cs="Arial"/>
          <w:b/>
          <w:bCs/>
          <w:sz w:val="20"/>
        </w:rPr>
        <w:t>Visie op het onderwerp en Doorontwikkeling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891248">
        <w:rPr>
          <w:rFonts w:cs="Arial"/>
          <w:sz w:val="20"/>
        </w:rPr>
        <w:t>:</w:t>
      </w:r>
      <w:r w:rsidR="001D43AF" w:rsidRPr="00540C1F">
        <w:rPr>
          <w:rFonts w:cs="Arial"/>
          <w:sz w:val="20"/>
        </w:rPr>
        <w:t xml:space="preserve"> </w:t>
      </w:r>
      <w:r>
        <w:rPr>
          <w:rFonts w:cs="Arial"/>
          <w:sz w:val="20"/>
        </w:rPr>
        <w:t>2</w:t>
      </w:r>
      <w:r w:rsidR="001D43AF" w:rsidRPr="00540C1F">
        <w:rPr>
          <w:rFonts w:cs="Arial"/>
          <w:sz w:val="20"/>
        </w:rPr>
        <w:t>a4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8FA3FB9" w14:textId="54759D65" w:rsidR="001D43AF" w:rsidRPr="00540C1F" w:rsidRDefault="00891248" w:rsidP="001D43AF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>Onderdeel 1</w:t>
      </w:r>
      <w:r w:rsidR="005D22DF" w:rsidRPr="00891248">
        <w:rPr>
          <w:sz w:val="20"/>
          <w:highlight w:val="lightGray"/>
        </w:rPr>
        <w:t>:</w:t>
      </w:r>
      <w:r w:rsidR="005D22DF" w:rsidRPr="00540C1F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 xml:space="preserve">Beschrijving </w:t>
      </w:r>
      <w:r w:rsidR="005573E9">
        <w:rPr>
          <w:sz w:val="20"/>
          <w:shd w:val="clear" w:color="auto" w:fill="F4EFB9"/>
        </w:rPr>
        <w:t>Gegadigde</w:t>
      </w:r>
      <w:r w:rsidR="001D43AF" w:rsidRPr="00B43221">
        <w:rPr>
          <w:sz w:val="20"/>
          <w:shd w:val="clear" w:color="auto" w:fill="F4EFB9"/>
        </w:rPr>
        <w:t xml:space="preserve"> (dit weghalen)</w:t>
      </w: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6B96C1FF" w14:textId="4907FD55" w:rsidR="00891248" w:rsidRDefault="00891248" w:rsidP="00891248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2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="005573E9" w:rsidRPr="00B43221">
        <w:rPr>
          <w:sz w:val="20"/>
          <w:shd w:val="clear" w:color="auto" w:fill="F4EFB9"/>
        </w:rPr>
        <w:t xml:space="preserve">Beschrijving </w:t>
      </w:r>
      <w:r w:rsidR="005573E9">
        <w:rPr>
          <w:sz w:val="20"/>
          <w:shd w:val="clear" w:color="auto" w:fill="F4EFB9"/>
        </w:rPr>
        <w:t>Gegadigde</w:t>
      </w:r>
      <w:r w:rsidR="005573E9" w:rsidRPr="00B43221">
        <w:rPr>
          <w:sz w:val="20"/>
          <w:shd w:val="clear" w:color="auto" w:fill="F4EFB9"/>
        </w:rPr>
        <w:t xml:space="preserve"> (dit weghalen)</w:t>
      </w:r>
    </w:p>
    <w:p w14:paraId="2F6B07CD" w14:textId="77777777" w:rsidR="00891248" w:rsidRPr="00540C1F" w:rsidRDefault="00891248" w:rsidP="00891248">
      <w:pPr>
        <w:spacing w:line="276" w:lineRule="auto"/>
        <w:rPr>
          <w:sz w:val="20"/>
        </w:rPr>
      </w:pPr>
    </w:p>
    <w:p w14:paraId="1BDF2C11" w14:textId="119D3CD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682B95FC" w14:textId="3D42A47C" w:rsidR="00891248" w:rsidRDefault="00891248" w:rsidP="00891248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3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="005573E9" w:rsidRPr="00B43221">
        <w:rPr>
          <w:sz w:val="20"/>
          <w:shd w:val="clear" w:color="auto" w:fill="F4EFB9"/>
        </w:rPr>
        <w:t xml:space="preserve">Beschrijving </w:t>
      </w:r>
      <w:r w:rsidR="005573E9">
        <w:rPr>
          <w:sz w:val="20"/>
          <w:shd w:val="clear" w:color="auto" w:fill="F4EFB9"/>
        </w:rPr>
        <w:t>Gegadigde</w:t>
      </w:r>
      <w:r w:rsidR="005573E9" w:rsidRPr="00B43221">
        <w:rPr>
          <w:sz w:val="20"/>
          <w:shd w:val="clear" w:color="auto" w:fill="F4EFB9"/>
        </w:rPr>
        <w:t xml:space="preserve"> (dit weghalen)</w:t>
      </w:r>
    </w:p>
    <w:p w14:paraId="1EA8C74F" w14:textId="77777777" w:rsidR="005573E9" w:rsidRDefault="005573E9" w:rsidP="00891248">
      <w:pPr>
        <w:spacing w:line="276" w:lineRule="auto"/>
        <w:rPr>
          <w:sz w:val="20"/>
          <w:shd w:val="clear" w:color="auto" w:fill="F4EFB9"/>
        </w:rPr>
      </w:pPr>
    </w:p>
    <w:p w14:paraId="3F5320BA" w14:textId="77777777" w:rsidR="005573E9" w:rsidRPr="00540C1F" w:rsidRDefault="005573E9" w:rsidP="00891248">
      <w:pPr>
        <w:spacing w:line="276" w:lineRule="auto"/>
        <w:rPr>
          <w:sz w:val="20"/>
        </w:rPr>
      </w:pPr>
    </w:p>
    <w:p w14:paraId="5833B87B" w14:textId="5170A88D" w:rsidR="00891248" w:rsidRDefault="00891248" w:rsidP="00EF5381">
      <w:pPr>
        <w:spacing w:line="276" w:lineRule="auto"/>
        <w:rPr>
          <w:sz w:val="20"/>
          <w:shd w:val="clear" w:color="auto" w:fill="F4EFB9"/>
        </w:rPr>
      </w:pPr>
    </w:p>
    <w:p w14:paraId="656A432F" w14:textId="489F4CC6" w:rsidR="00EF5381" w:rsidRPr="00891248" w:rsidRDefault="00891248" w:rsidP="005573E9">
      <w:pPr>
        <w:spacing w:line="276" w:lineRule="auto"/>
        <w:rPr>
          <w:rFonts w:cs="Arial"/>
          <w:b/>
          <w:bCs/>
          <w:sz w:val="20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4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="005573E9" w:rsidRPr="00B43221">
        <w:rPr>
          <w:sz w:val="20"/>
          <w:shd w:val="clear" w:color="auto" w:fill="F4EFB9"/>
        </w:rPr>
        <w:t xml:space="preserve">Beschrijving </w:t>
      </w:r>
      <w:r w:rsidR="005573E9">
        <w:rPr>
          <w:sz w:val="20"/>
          <w:shd w:val="clear" w:color="auto" w:fill="F4EFB9"/>
        </w:rPr>
        <w:t>Gegadigde</w:t>
      </w:r>
      <w:r w:rsidR="005573E9" w:rsidRPr="00B43221">
        <w:rPr>
          <w:sz w:val="20"/>
          <w:shd w:val="clear" w:color="auto" w:fill="F4EFB9"/>
        </w:rPr>
        <w:t xml:space="preserve"> (dit weghalen)</w:t>
      </w:r>
    </w:p>
    <w:p w14:paraId="1A07C78C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77EF6DD" w14:textId="77777777" w:rsidR="001D43AF" w:rsidRDefault="001D43AF" w:rsidP="001D43AF">
      <w:pPr>
        <w:spacing w:line="276" w:lineRule="auto"/>
        <w:rPr>
          <w:sz w:val="20"/>
        </w:rPr>
      </w:pPr>
    </w:p>
    <w:p w14:paraId="202E47C3" w14:textId="77777777" w:rsidR="00A26B66" w:rsidRDefault="00A26B66" w:rsidP="001D43AF">
      <w:pPr>
        <w:spacing w:line="276" w:lineRule="auto"/>
        <w:rPr>
          <w:sz w:val="20"/>
        </w:rPr>
      </w:pPr>
    </w:p>
    <w:p w14:paraId="1A0E10BF" w14:textId="77777777" w:rsidR="00A26B66" w:rsidRDefault="00A26B66" w:rsidP="001D43AF">
      <w:pPr>
        <w:spacing w:line="276" w:lineRule="auto"/>
        <w:rPr>
          <w:sz w:val="20"/>
        </w:rPr>
      </w:pPr>
    </w:p>
    <w:p w14:paraId="653C872B" w14:textId="77777777" w:rsidR="00A26B66" w:rsidRDefault="00A26B66" w:rsidP="001D43AF">
      <w:pPr>
        <w:spacing w:line="276" w:lineRule="auto"/>
        <w:rPr>
          <w:sz w:val="20"/>
        </w:rPr>
      </w:pPr>
    </w:p>
    <w:p w14:paraId="33FAD876" w14:textId="77777777" w:rsidR="00A26B66" w:rsidRDefault="00A26B66" w:rsidP="001D43AF">
      <w:pPr>
        <w:spacing w:line="276" w:lineRule="auto"/>
        <w:rPr>
          <w:sz w:val="20"/>
        </w:rPr>
      </w:pPr>
    </w:p>
    <w:p w14:paraId="2681D570" w14:textId="77777777" w:rsidR="00A26B66" w:rsidRDefault="00A26B66" w:rsidP="001D43AF">
      <w:pPr>
        <w:spacing w:line="276" w:lineRule="auto"/>
        <w:rPr>
          <w:sz w:val="20"/>
        </w:rPr>
      </w:pPr>
    </w:p>
    <w:p w14:paraId="5836F0D9" w14:textId="77777777" w:rsidR="00A26B66" w:rsidRDefault="00A26B66" w:rsidP="001D43AF">
      <w:pPr>
        <w:spacing w:line="276" w:lineRule="auto"/>
        <w:rPr>
          <w:sz w:val="20"/>
        </w:rPr>
      </w:pPr>
    </w:p>
    <w:p w14:paraId="1BA86E79" w14:textId="77777777" w:rsidR="00A26B66" w:rsidRDefault="00A26B66" w:rsidP="001D43AF">
      <w:pPr>
        <w:spacing w:line="276" w:lineRule="auto"/>
        <w:rPr>
          <w:sz w:val="20"/>
        </w:rPr>
      </w:pPr>
    </w:p>
    <w:p w14:paraId="2F3D26A3" w14:textId="77777777" w:rsidR="00A26B66" w:rsidRDefault="00A26B66" w:rsidP="001D43AF">
      <w:pPr>
        <w:spacing w:line="276" w:lineRule="auto"/>
        <w:rPr>
          <w:sz w:val="20"/>
        </w:rPr>
      </w:pPr>
    </w:p>
    <w:p w14:paraId="6AF69CE2" w14:textId="41E994DF" w:rsidR="00A26B66" w:rsidRPr="00540C1F" w:rsidRDefault="005573E9" w:rsidP="00A26B66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SC4</w:t>
      </w:r>
      <w:r w:rsidR="00A26B66">
        <w:rPr>
          <w:rFonts w:cs="Arial"/>
          <w:b/>
          <w:bCs/>
          <w:sz w:val="20"/>
        </w:rPr>
        <w:t xml:space="preserve">: </w:t>
      </w:r>
      <w:r>
        <w:rPr>
          <w:rFonts w:cs="Arial"/>
          <w:b/>
          <w:bCs/>
          <w:sz w:val="20"/>
        </w:rPr>
        <w:t>Performance</w:t>
      </w:r>
      <w:r w:rsidR="00A26B66" w:rsidRPr="00540C1F">
        <w:rPr>
          <w:rFonts w:cs="Arial"/>
          <w:b/>
          <w:bCs/>
          <w:sz w:val="20"/>
        </w:rPr>
        <w:t xml:space="preserve"> (</w:t>
      </w:r>
      <w:r w:rsidR="00A26B66" w:rsidRPr="00540C1F">
        <w:rPr>
          <w:rFonts w:cs="Arial"/>
          <w:sz w:val="20"/>
        </w:rPr>
        <w:t>Max te gebruiken tekst</w:t>
      </w:r>
      <w:r w:rsidR="00A26B66">
        <w:rPr>
          <w:rFonts w:cs="Arial"/>
          <w:sz w:val="20"/>
        </w:rPr>
        <w:t>:</w:t>
      </w:r>
      <w:r w:rsidR="00A26B66" w:rsidRPr="00540C1F">
        <w:rPr>
          <w:rFonts w:cs="Arial"/>
          <w:sz w:val="20"/>
        </w:rPr>
        <w:t xml:space="preserve"> </w:t>
      </w:r>
      <w:r>
        <w:rPr>
          <w:rFonts w:cs="Arial"/>
          <w:sz w:val="20"/>
        </w:rPr>
        <w:t>2</w:t>
      </w:r>
      <w:r w:rsidR="00A26B66" w:rsidRPr="00540C1F">
        <w:rPr>
          <w:rFonts w:cs="Arial"/>
          <w:sz w:val="20"/>
        </w:rPr>
        <w:t>a4</w:t>
      </w:r>
      <w:r w:rsidR="00A26B66">
        <w:rPr>
          <w:rFonts w:cs="Arial"/>
          <w:sz w:val="20"/>
        </w:rPr>
        <w:t xml:space="preserve"> enkelzijdig</w:t>
      </w:r>
      <w:r>
        <w:rPr>
          <w:rFonts w:cs="Arial"/>
          <w:sz w:val="20"/>
        </w:rPr>
        <w:t>)</w:t>
      </w:r>
    </w:p>
    <w:p w14:paraId="7DFD4CFA" w14:textId="77777777" w:rsidR="005573E9" w:rsidRPr="00540C1F" w:rsidRDefault="005573E9" w:rsidP="005573E9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>Onderdeel 1: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 xml:space="preserve">Beschrijving </w:t>
      </w:r>
      <w:r>
        <w:rPr>
          <w:sz w:val="20"/>
          <w:shd w:val="clear" w:color="auto" w:fill="F4EFB9"/>
        </w:rPr>
        <w:t>Gegadigde</w:t>
      </w:r>
      <w:r w:rsidRPr="00B43221">
        <w:rPr>
          <w:sz w:val="20"/>
          <w:shd w:val="clear" w:color="auto" w:fill="F4EFB9"/>
        </w:rPr>
        <w:t xml:space="preserve"> (dit weghalen)</w:t>
      </w:r>
    </w:p>
    <w:p w14:paraId="797F0B01" w14:textId="77777777" w:rsidR="005573E9" w:rsidRPr="00540C1F" w:rsidRDefault="005573E9" w:rsidP="005573E9">
      <w:pPr>
        <w:spacing w:line="276" w:lineRule="auto"/>
        <w:rPr>
          <w:sz w:val="20"/>
        </w:rPr>
      </w:pPr>
    </w:p>
    <w:p w14:paraId="19D60CB1" w14:textId="77777777" w:rsidR="005573E9" w:rsidRPr="00540C1F" w:rsidRDefault="005573E9" w:rsidP="005573E9">
      <w:pPr>
        <w:spacing w:line="276" w:lineRule="auto"/>
        <w:rPr>
          <w:sz w:val="20"/>
        </w:rPr>
      </w:pPr>
    </w:p>
    <w:p w14:paraId="43B1A85C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2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 xml:space="preserve">Beschrijving </w:t>
      </w:r>
      <w:r>
        <w:rPr>
          <w:sz w:val="20"/>
          <w:shd w:val="clear" w:color="auto" w:fill="F4EFB9"/>
        </w:rPr>
        <w:t>Gegadigde</w:t>
      </w:r>
      <w:r w:rsidRPr="00B43221">
        <w:rPr>
          <w:sz w:val="20"/>
          <w:shd w:val="clear" w:color="auto" w:fill="F4EFB9"/>
        </w:rPr>
        <w:t xml:space="preserve"> (dit weghalen)</w:t>
      </w:r>
    </w:p>
    <w:p w14:paraId="1194A4E5" w14:textId="77777777" w:rsidR="005573E9" w:rsidRPr="00540C1F" w:rsidRDefault="005573E9" w:rsidP="005573E9">
      <w:pPr>
        <w:spacing w:line="276" w:lineRule="auto"/>
        <w:rPr>
          <w:sz w:val="20"/>
        </w:rPr>
      </w:pPr>
    </w:p>
    <w:p w14:paraId="0E86A602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</w:p>
    <w:p w14:paraId="5E9B52C5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3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 xml:space="preserve">Beschrijving </w:t>
      </w:r>
      <w:r>
        <w:rPr>
          <w:sz w:val="20"/>
          <w:shd w:val="clear" w:color="auto" w:fill="F4EFB9"/>
        </w:rPr>
        <w:t>Gegadigde</w:t>
      </w:r>
      <w:r w:rsidRPr="00B43221">
        <w:rPr>
          <w:sz w:val="20"/>
          <w:shd w:val="clear" w:color="auto" w:fill="F4EFB9"/>
        </w:rPr>
        <w:t xml:space="preserve"> (dit weghalen)</w:t>
      </w:r>
    </w:p>
    <w:p w14:paraId="07C34AAD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</w:p>
    <w:p w14:paraId="6A149308" w14:textId="77777777" w:rsidR="005573E9" w:rsidRPr="00540C1F" w:rsidRDefault="005573E9" w:rsidP="005573E9">
      <w:pPr>
        <w:spacing w:line="276" w:lineRule="auto"/>
        <w:rPr>
          <w:sz w:val="20"/>
        </w:rPr>
      </w:pPr>
    </w:p>
    <w:p w14:paraId="32597EFC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</w:p>
    <w:p w14:paraId="2E6964A9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4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 xml:space="preserve">Beschrijving </w:t>
      </w:r>
      <w:r>
        <w:rPr>
          <w:sz w:val="20"/>
          <w:shd w:val="clear" w:color="auto" w:fill="F4EFB9"/>
        </w:rPr>
        <w:t>Gegadigde</w:t>
      </w:r>
      <w:r w:rsidRPr="00B43221">
        <w:rPr>
          <w:sz w:val="20"/>
          <w:shd w:val="clear" w:color="auto" w:fill="F4EFB9"/>
        </w:rPr>
        <w:t xml:space="preserve"> (dit weghalen)</w:t>
      </w:r>
    </w:p>
    <w:p w14:paraId="3B958854" w14:textId="77777777" w:rsidR="005573E9" w:rsidRDefault="005573E9" w:rsidP="005573E9">
      <w:pPr>
        <w:spacing w:line="276" w:lineRule="auto"/>
        <w:rPr>
          <w:sz w:val="20"/>
          <w:shd w:val="clear" w:color="auto" w:fill="F4EFB9"/>
        </w:rPr>
      </w:pPr>
    </w:p>
    <w:p w14:paraId="5DCB239F" w14:textId="51B86A59" w:rsidR="005573E9" w:rsidRDefault="005573E9">
      <w:pPr>
        <w:spacing w:line="240" w:lineRule="auto"/>
        <w:rPr>
          <w:sz w:val="20"/>
          <w:shd w:val="clear" w:color="auto" w:fill="F4EFB9"/>
        </w:rPr>
      </w:pPr>
      <w:r>
        <w:rPr>
          <w:sz w:val="20"/>
          <w:shd w:val="clear" w:color="auto" w:fill="F4EFB9"/>
        </w:rPr>
        <w:br w:type="page"/>
      </w:r>
    </w:p>
    <w:p w14:paraId="22D5FCC8" w14:textId="77777777" w:rsidR="005573E9" w:rsidRPr="005573E9" w:rsidRDefault="005573E9" w:rsidP="005573E9">
      <w:pPr>
        <w:spacing w:line="276" w:lineRule="auto"/>
        <w:contextualSpacing/>
        <w:rPr>
          <w:rFonts w:cs="Arial"/>
          <w:b/>
          <w:bCs/>
          <w:sz w:val="20"/>
        </w:rPr>
      </w:pPr>
      <w:r w:rsidRPr="005573E9">
        <w:rPr>
          <w:rFonts w:cs="Arial"/>
          <w:b/>
          <w:bCs/>
          <w:sz w:val="20"/>
        </w:rPr>
        <w:lastRenderedPageBreak/>
        <w:t>Vraag (geen selectiecriterium):</w:t>
      </w:r>
    </w:p>
    <w:p w14:paraId="064F550F" w14:textId="77777777" w:rsidR="005573E9" w:rsidRPr="005573E9" w:rsidRDefault="005573E9" w:rsidP="005573E9">
      <w:pPr>
        <w:spacing w:line="276" w:lineRule="auto"/>
        <w:rPr>
          <w:rFonts w:cs="Arial"/>
          <w:color w:val="212121"/>
          <w:sz w:val="20"/>
        </w:rPr>
      </w:pPr>
      <w:r w:rsidRPr="005573E9">
        <w:rPr>
          <w:rFonts w:cs="Arial"/>
          <w:color w:val="212121"/>
          <w:sz w:val="20"/>
          <w:u w:val="single"/>
        </w:rPr>
        <w:t>Technische realisatie koppelingen</w:t>
      </w:r>
      <w:r w:rsidRPr="005573E9">
        <w:rPr>
          <w:rFonts w:cs="Arial"/>
          <w:color w:val="212121"/>
          <w:sz w:val="20"/>
        </w:rPr>
        <w:t>:</w:t>
      </w:r>
    </w:p>
    <w:p w14:paraId="2C7ED01B" w14:textId="32CD62F1" w:rsidR="005573E9" w:rsidRPr="005573E9" w:rsidRDefault="005573E9" w:rsidP="005573E9">
      <w:pPr>
        <w:spacing w:line="276" w:lineRule="auto"/>
        <w:rPr>
          <w:rFonts w:cs="Arial"/>
          <w:sz w:val="20"/>
        </w:rPr>
      </w:pPr>
      <w:r w:rsidRPr="005573E9">
        <w:rPr>
          <w:rFonts w:cs="Arial"/>
          <w:color w:val="212121"/>
          <w:sz w:val="20"/>
        </w:rPr>
        <w:t xml:space="preserve">Enterprise </w:t>
      </w:r>
      <w:r>
        <w:rPr>
          <w:rFonts w:cs="Arial"/>
          <w:color w:val="212121"/>
          <w:sz w:val="20"/>
        </w:rPr>
        <w:t>S</w:t>
      </w:r>
      <w:r w:rsidRPr="005573E9">
        <w:rPr>
          <w:rFonts w:cs="Arial"/>
          <w:color w:val="212121"/>
          <w:sz w:val="20"/>
        </w:rPr>
        <w:t>ervice BUS (ESB): Laborijn is op dit moment de afweging aan het maken voor de aanschaf van een ESB, dit hangt ook af van wat de Gegadigden nodig hebben/adviseren voor het kunnen realiseren van de koppeling</w:t>
      </w:r>
      <w:r>
        <w:rPr>
          <w:rFonts w:cs="Arial"/>
          <w:color w:val="212121"/>
          <w:sz w:val="20"/>
        </w:rPr>
        <w:t>en</w:t>
      </w:r>
      <w:r w:rsidRPr="005573E9">
        <w:rPr>
          <w:rFonts w:cs="Arial"/>
          <w:color w:val="212121"/>
          <w:sz w:val="20"/>
        </w:rPr>
        <w:t xml:space="preserve">. Met die reden wenst </w:t>
      </w:r>
      <w:proofErr w:type="gramStart"/>
      <w:r w:rsidRPr="005573E9">
        <w:rPr>
          <w:rFonts w:cs="Arial"/>
          <w:color w:val="212121"/>
          <w:sz w:val="20"/>
        </w:rPr>
        <w:t>Laborijn advies</w:t>
      </w:r>
      <w:proofErr w:type="gramEnd"/>
      <w:r w:rsidRPr="005573E9">
        <w:rPr>
          <w:rFonts w:cs="Arial"/>
          <w:color w:val="212121"/>
          <w:sz w:val="20"/>
        </w:rPr>
        <w:t xml:space="preserve"> van Gegadigde of zij voor het realiseren van de koppelingen gebruik wenst/kan (te) maken van een ESB. </w:t>
      </w:r>
      <w:r w:rsidRPr="005573E9">
        <w:rPr>
          <w:rFonts w:cs="Arial"/>
          <w:sz w:val="20"/>
        </w:rPr>
        <w:t xml:space="preserve"> </w:t>
      </w:r>
    </w:p>
    <w:p w14:paraId="19B07DC7" w14:textId="77777777" w:rsidR="005573E9" w:rsidRPr="005573E9" w:rsidRDefault="005573E9" w:rsidP="005573E9">
      <w:pPr>
        <w:spacing w:line="276" w:lineRule="auto"/>
        <w:rPr>
          <w:rFonts w:cs="Arial"/>
          <w:b/>
          <w:bCs/>
          <w:sz w:val="20"/>
        </w:rPr>
      </w:pPr>
    </w:p>
    <w:p w14:paraId="0F1BEAEB" w14:textId="404F55EF" w:rsidR="00664EA7" w:rsidRPr="005573E9" w:rsidRDefault="005573E9" w:rsidP="00EF1811">
      <w:pPr>
        <w:spacing w:line="240" w:lineRule="auto"/>
        <w:rPr>
          <w:sz w:val="20"/>
          <w:highlight w:val="yellow"/>
        </w:rPr>
      </w:pPr>
      <w:r w:rsidRPr="005573E9">
        <w:rPr>
          <w:sz w:val="20"/>
          <w:highlight w:val="lightGray"/>
        </w:rPr>
        <w:t>Antwoord:</w:t>
      </w:r>
      <w:r w:rsidRPr="005573E9">
        <w:rPr>
          <w:sz w:val="20"/>
          <w:highlight w:val="yellow"/>
        </w:rPr>
        <w:t xml:space="preserve"> </w:t>
      </w:r>
      <w:r w:rsidRPr="005573E9">
        <w:rPr>
          <w:sz w:val="20"/>
          <w:shd w:val="clear" w:color="auto" w:fill="F4EFB9"/>
        </w:rPr>
        <w:t>Beschrijving Gegadigde (dit weghalen)</w:t>
      </w:r>
    </w:p>
    <w:sectPr w:rsidR="00664EA7" w:rsidRPr="005573E9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B1263" w14:textId="77777777" w:rsidR="00D377CA" w:rsidRDefault="00D377CA" w:rsidP="00BD0883">
      <w:pPr>
        <w:spacing w:line="240" w:lineRule="auto"/>
      </w:pPr>
      <w:r>
        <w:separator/>
      </w:r>
    </w:p>
  </w:endnote>
  <w:endnote w:type="continuationSeparator" w:id="0">
    <w:p w14:paraId="2AA7D99D" w14:textId="77777777" w:rsidR="00D377CA" w:rsidRDefault="00D377CA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2701D" w14:textId="77777777" w:rsidR="00D377CA" w:rsidRDefault="00D377CA" w:rsidP="00BD0883">
      <w:pPr>
        <w:spacing w:line="240" w:lineRule="auto"/>
      </w:pPr>
      <w:r>
        <w:separator/>
      </w:r>
    </w:p>
  </w:footnote>
  <w:footnote w:type="continuationSeparator" w:id="0">
    <w:p w14:paraId="3EA55BFF" w14:textId="77777777" w:rsidR="00D377CA" w:rsidRDefault="00D377CA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662FA085" w:rsidR="00EE6D76" w:rsidRDefault="00891248">
    <w:pPr>
      <w:pStyle w:val="Koptekst"/>
    </w:pPr>
    <w:r w:rsidRPr="003411A1">
      <w:rPr>
        <w:b/>
        <w:noProof/>
        <w:color w:val="2B579A"/>
        <w:sz w:val="16"/>
        <w:szCs w:val="16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4C2DFDA9" wp14:editId="2ECCB034">
          <wp:simplePos x="0" y="0"/>
          <wp:positionH relativeFrom="column">
            <wp:posOffset>5673436</wp:posOffset>
          </wp:positionH>
          <wp:positionV relativeFrom="paragraph">
            <wp:posOffset>-322753</wp:posOffset>
          </wp:positionV>
          <wp:extent cx="1181100" cy="403204"/>
          <wp:effectExtent l="0" t="0" r="0" b="381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03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1"/>
  </w:num>
  <w:num w:numId="2" w16cid:durableId="1947418648">
    <w:abstractNumId w:val="11"/>
  </w:num>
  <w:num w:numId="3" w16cid:durableId="1137915123">
    <w:abstractNumId w:val="11"/>
  </w:num>
  <w:num w:numId="4" w16cid:durableId="1241259095">
    <w:abstractNumId w:val="11"/>
  </w:num>
  <w:num w:numId="5" w16cid:durableId="1492064517">
    <w:abstractNumId w:val="6"/>
  </w:num>
  <w:num w:numId="6" w16cid:durableId="1994985702">
    <w:abstractNumId w:val="9"/>
  </w:num>
  <w:num w:numId="7" w16cid:durableId="92173128">
    <w:abstractNumId w:val="8"/>
  </w:num>
  <w:num w:numId="8" w16cid:durableId="1254242619">
    <w:abstractNumId w:val="3"/>
  </w:num>
  <w:num w:numId="9" w16cid:durableId="1532065595">
    <w:abstractNumId w:val="4"/>
  </w:num>
  <w:num w:numId="10" w16cid:durableId="895897603">
    <w:abstractNumId w:val="10"/>
  </w:num>
  <w:num w:numId="11" w16cid:durableId="1481341176">
    <w:abstractNumId w:val="0"/>
  </w:num>
  <w:num w:numId="12" w16cid:durableId="1402675540">
    <w:abstractNumId w:val="12"/>
  </w:num>
  <w:num w:numId="13" w16cid:durableId="904921740">
    <w:abstractNumId w:val="2"/>
  </w:num>
  <w:num w:numId="14" w16cid:durableId="192672221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90710"/>
    <w:rsid w:val="000B39ED"/>
    <w:rsid w:val="000D1B21"/>
    <w:rsid w:val="000E072B"/>
    <w:rsid w:val="00123711"/>
    <w:rsid w:val="0013659B"/>
    <w:rsid w:val="00137F68"/>
    <w:rsid w:val="00161BDD"/>
    <w:rsid w:val="00177255"/>
    <w:rsid w:val="00185128"/>
    <w:rsid w:val="00195547"/>
    <w:rsid w:val="00197A39"/>
    <w:rsid w:val="001B0F2E"/>
    <w:rsid w:val="001B619D"/>
    <w:rsid w:val="001D43AF"/>
    <w:rsid w:val="0021638E"/>
    <w:rsid w:val="00223E37"/>
    <w:rsid w:val="00225D83"/>
    <w:rsid w:val="00254B02"/>
    <w:rsid w:val="00257A2D"/>
    <w:rsid w:val="002605A2"/>
    <w:rsid w:val="00261019"/>
    <w:rsid w:val="0026186B"/>
    <w:rsid w:val="0027149D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573E9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64EA7"/>
    <w:rsid w:val="00677B92"/>
    <w:rsid w:val="006A509F"/>
    <w:rsid w:val="006A5DBA"/>
    <w:rsid w:val="006B22AB"/>
    <w:rsid w:val="006B74AC"/>
    <w:rsid w:val="006C3F8C"/>
    <w:rsid w:val="006D265A"/>
    <w:rsid w:val="006E1B76"/>
    <w:rsid w:val="006F4351"/>
    <w:rsid w:val="006F4FCF"/>
    <w:rsid w:val="00711630"/>
    <w:rsid w:val="007160B0"/>
    <w:rsid w:val="00716C62"/>
    <w:rsid w:val="00723DB3"/>
    <w:rsid w:val="00745CFA"/>
    <w:rsid w:val="00767A73"/>
    <w:rsid w:val="007945F7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91248"/>
    <w:rsid w:val="008A3172"/>
    <w:rsid w:val="008B5208"/>
    <w:rsid w:val="008C49A5"/>
    <w:rsid w:val="008E3B85"/>
    <w:rsid w:val="00914F02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26B66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658D8"/>
    <w:rsid w:val="00C84253"/>
    <w:rsid w:val="00CA3B53"/>
    <w:rsid w:val="00CA5460"/>
    <w:rsid w:val="00CD41A5"/>
    <w:rsid w:val="00CD5D8B"/>
    <w:rsid w:val="00D10F62"/>
    <w:rsid w:val="00D141FD"/>
    <w:rsid w:val="00D22AB5"/>
    <w:rsid w:val="00D27885"/>
    <w:rsid w:val="00D377CA"/>
    <w:rsid w:val="00D41DD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01AA2"/>
    <w:rsid w:val="00E22F64"/>
    <w:rsid w:val="00E633B8"/>
    <w:rsid w:val="00E806FD"/>
    <w:rsid w:val="00EB27AD"/>
    <w:rsid w:val="00EB4489"/>
    <w:rsid w:val="00EC7594"/>
    <w:rsid w:val="00ED0A65"/>
    <w:rsid w:val="00EE6D76"/>
    <w:rsid w:val="00EF1811"/>
    <w:rsid w:val="00EF5381"/>
    <w:rsid w:val="00F001F2"/>
    <w:rsid w:val="00F35FF3"/>
    <w:rsid w:val="00F44C96"/>
    <w:rsid w:val="00F57E07"/>
    <w:rsid w:val="00F7282F"/>
    <w:rsid w:val="00F86BB5"/>
    <w:rsid w:val="00FB0A35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6" ma:contentTypeDescription="Een nieuw document maken." ma:contentTypeScope="" ma:versionID="29b55fb1f4e39f5bc5466b23a5efb275">
  <xsd:schema xmlns:xsd="http://www.w3.org/2001/XMLSchema" xmlns:xs="http://www.w3.org/2001/XMLSchema" xmlns:p="http://schemas.microsoft.com/office/2006/metadata/properties" xmlns:ns2="f34dac92-1468-4fd6-96c7-f95aef2fb0d8" xmlns:ns3="84d236c1-42f7-4f8b-8cae-a58b96d3d0b7" targetNamespace="http://schemas.microsoft.com/office/2006/metadata/properties" ma:root="true" ma:fieldsID="c53bbe8f169dad9509fda69cef769671" ns2:_="" ns3:_="">
    <xsd:import namespace="f34dac92-1468-4fd6-96c7-f95aef2fb0d8"/>
    <xsd:import namespace="84d236c1-42f7-4f8b-8cae-a58b96d3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36c1-42f7-4f8b-8cae-a58b96d3d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62BF5B-72E6-4591-8FE3-3672F31F7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ac92-1468-4fd6-96c7-f95aef2fb0d8"/>
    <ds:schemaRef ds:uri="84d236c1-42f7-4f8b-8cae-a58b96d3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34</TotalTime>
  <Pages>3</Pages>
  <Words>372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37</cp:revision>
  <cp:lastPrinted>2016-08-26T13:28:00Z</cp:lastPrinted>
  <dcterms:created xsi:type="dcterms:W3CDTF">2022-03-10T09:39:00Z</dcterms:created>
  <dcterms:modified xsi:type="dcterms:W3CDTF">2023-04-21T09:33:00Z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