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2324" w14:textId="131A5C75" w:rsidR="00B31A1F" w:rsidRDefault="008E54BB" w:rsidP="00B31A1F">
      <w:pPr>
        <w:pStyle w:val="ReportBodyTextIndent"/>
        <w:ind w:left="-100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 xml:space="preserve">Invulformulier </w:t>
      </w:r>
      <w:r w:rsidR="0051095F">
        <w:rPr>
          <w:rFonts w:ascii="Lucida Sans Unicode" w:hAnsi="Lucida Sans Unicode" w:cs="Lucida Sans Unicode"/>
          <w:b/>
          <w:bCs/>
          <w:sz w:val="36"/>
          <w:szCs w:val="36"/>
        </w:rPr>
        <w:t>premie</w:t>
      </w:r>
      <w:r w:rsidR="00290BDF">
        <w:rPr>
          <w:rFonts w:ascii="Lucida Sans Unicode" w:hAnsi="Lucida Sans Unicode" w:cs="Lucida Sans Unicode"/>
          <w:b/>
          <w:bCs/>
          <w:sz w:val="36"/>
          <w:szCs w:val="36"/>
        </w:rPr>
        <w:t xml:space="preserve">, </w:t>
      </w:r>
      <w:r w:rsidR="0051095F">
        <w:rPr>
          <w:rFonts w:ascii="Lucida Sans Unicode" w:hAnsi="Lucida Sans Unicode" w:cs="Lucida Sans Unicode"/>
          <w:b/>
          <w:bCs/>
          <w:sz w:val="36"/>
          <w:szCs w:val="36"/>
        </w:rPr>
        <w:t>positie</w:t>
      </w:r>
      <w:r w:rsidR="00290BDF">
        <w:rPr>
          <w:rFonts w:ascii="Lucida Sans Unicode" w:hAnsi="Lucida Sans Unicode" w:cs="Lucida Sans Unicode"/>
          <w:b/>
          <w:bCs/>
          <w:sz w:val="36"/>
          <w:szCs w:val="36"/>
        </w:rPr>
        <w:t xml:space="preserve"> en aandeel</w:t>
      </w:r>
    </w:p>
    <w:p w14:paraId="23D9D160" w14:textId="7D5835FE" w:rsidR="005B002F" w:rsidRPr="00142D9F" w:rsidRDefault="005B002F" w:rsidP="00B31A1F">
      <w:pPr>
        <w:pStyle w:val="ReportBodyTextIndent"/>
        <w:ind w:left="-100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28"/>
          <w:szCs w:val="28"/>
        </w:rPr>
        <w:t>Doorlopende CAR-v</w:t>
      </w:r>
      <w:r>
        <w:rPr>
          <w:rFonts w:ascii="Lucida Sans Unicode" w:hAnsi="Lucida Sans Unicode" w:cs="Lucida Sans Unicode"/>
          <w:b/>
          <w:bCs/>
          <w:sz w:val="28"/>
          <w:szCs w:val="28"/>
        </w:rPr>
        <w:t xml:space="preserve">erzekering met kenmerk </w:t>
      </w:r>
      <w:r w:rsidRPr="007B1E25">
        <w:rPr>
          <w:rFonts w:ascii="Lucida Sans Unicode" w:hAnsi="Lucida Sans Unicode" w:cs="Lucida Sans Unicode"/>
          <w:b/>
          <w:bCs/>
          <w:sz w:val="28"/>
          <w:szCs w:val="28"/>
        </w:rPr>
        <w:t>2023-FIJ-12</w:t>
      </w:r>
      <w:r>
        <w:rPr>
          <w:rFonts w:ascii="Lucida Sans Unicode" w:hAnsi="Lucida Sans Unicode" w:cs="Lucida Sans Unicode"/>
          <w:b/>
          <w:bCs/>
          <w:sz w:val="28"/>
          <w:szCs w:val="28"/>
        </w:rPr>
        <w:t>6</w:t>
      </w:r>
    </w:p>
    <w:p w14:paraId="00E0FEC3" w14:textId="77777777" w:rsidR="00B31A1F" w:rsidRPr="00142D9F" w:rsidRDefault="00B31A1F" w:rsidP="00B31A1F">
      <w:pPr>
        <w:pStyle w:val="ReportBodyTextIndent"/>
        <w:ind w:hanging="100"/>
        <w:rPr>
          <w:rFonts w:ascii="Lucida Sans Unicode" w:hAnsi="Lucida Sans Unicode" w:cs="Lucida Sans Unicode"/>
          <w:b/>
          <w:bCs/>
          <w:sz w:val="18"/>
          <w:szCs w:val="18"/>
        </w:rPr>
      </w:pPr>
    </w:p>
    <w:p w14:paraId="529A3AC8" w14:textId="77777777" w:rsidR="00B31A1F" w:rsidRPr="00142D9F" w:rsidRDefault="00B31A1F" w:rsidP="00B31A1F">
      <w:pPr>
        <w:pStyle w:val="ReportBodyTextIndent"/>
        <w:ind w:hanging="100"/>
        <w:rPr>
          <w:rFonts w:ascii="Lucida Sans Unicode" w:hAnsi="Lucida Sans Unicode" w:cs="Lucida Sans Unicode"/>
          <w:b/>
          <w:bCs/>
          <w:sz w:val="18"/>
          <w:szCs w:val="18"/>
        </w:rPr>
      </w:pPr>
    </w:p>
    <w:p w14:paraId="2B755866" w14:textId="555129CA" w:rsidR="00A312CD" w:rsidRPr="00A312CD" w:rsidRDefault="00A312CD" w:rsidP="00FF2D00">
      <w:pPr>
        <w:pStyle w:val="ReportBodyTextIndent"/>
        <w:ind w:left="-100"/>
        <w:rPr>
          <w:rFonts w:ascii="Lucida Sans Unicode" w:hAnsi="Lucida Sans Unicode" w:cs="Lucida Sans Unicode"/>
          <w:b/>
          <w:bCs/>
          <w:sz w:val="24"/>
          <w:szCs w:val="24"/>
        </w:rPr>
      </w:pPr>
      <w:r>
        <w:rPr>
          <w:rFonts w:ascii="Lucida Sans Unicode" w:hAnsi="Lucida Sans Unicode" w:cs="Lucida Sans Unicode"/>
          <w:b/>
          <w:bCs/>
          <w:sz w:val="24"/>
          <w:szCs w:val="24"/>
        </w:rPr>
        <w:t>Premie</w:t>
      </w: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9"/>
        <w:gridCol w:w="4362"/>
      </w:tblGrid>
      <w:tr w:rsidR="00A312CD" w:rsidRPr="00142D9F" w14:paraId="20E8CA68" w14:textId="77777777" w:rsidTr="00104AC9">
        <w:tc>
          <w:tcPr>
            <w:tcW w:w="4699" w:type="dxa"/>
          </w:tcPr>
          <w:p w14:paraId="482888E9" w14:textId="77777777" w:rsidR="00A312CD" w:rsidRPr="00142D9F" w:rsidRDefault="00A312CD" w:rsidP="00104AC9">
            <w:pPr>
              <w:jc w:val="center"/>
              <w:rPr>
                <w:rFonts w:cs="Lucida Sans Unicode"/>
                <w:b/>
                <w:szCs w:val="18"/>
              </w:rPr>
            </w:pPr>
            <w:r w:rsidRPr="00142D9F">
              <w:rPr>
                <w:rFonts w:cs="Lucida Sans Unicode"/>
                <w:b/>
                <w:szCs w:val="18"/>
              </w:rPr>
              <w:t>Geoffreerde premie</w:t>
            </w:r>
          </w:p>
        </w:tc>
        <w:tc>
          <w:tcPr>
            <w:tcW w:w="4362" w:type="dxa"/>
          </w:tcPr>
          <w:p w14:paraId="56193A92" w14:textId="77777777" w:rsidR="00A312CD" w:rsidRPr="00142D9F" w:rsidRDefault="00A312CD" w:rsidP="00104AC9">
            <w:pPr>
              <w:jc w:val="center"/>
              <w:rPr>
                <w:rFonts w:cs="Lucida Sans Unicode"/>
                <w:b/>
                <w:szCs w:val="18"/>
              </w:rPr>
            </w:pPr>
            <w:r>
              <w:rPr>
                <w:rFonts w:cs="Lucida Sans Unicode"/>
                <w:b/>
                <w:szCs w:val="18"/>
              </w:rPr>
              <w:t>Optioneel: geoffreerde premie bij eigen risico van EUR 10.000 per gebeurtenis in Sectie I</w:t>
            </w:r>
            <w:r>
              <w:rPr>
                <w:rStyle w:val="Voetnootmarkering"/>
                <w:rFonts w:cs="Lucida Sans Unicode"/>
                <w:b/>
                <w:szCs w:val="18"/>
              </w:rPr>
              <w:footnoteReference w:id="1"/>
            </w:r>
          </w:p>
        </w:tc>
      </w:tr>
      <w:tr w:rsidR="00A312CD" w:rsidRPr="00142D9F" w14:paraId="58163D64" w14:textId="77777777" w:rsidTr="00104AC9">
        <w:trPr>
          <w:trHeight w:val="604"/>
        </w:trPr>
        <w:tc>
          <w:tcPr>
            <w:tcW w:w="4699" w:type="dxa"/>
          </w:tcPr>
          <w:p w14:paraId="1DA9C9AE" w14:textId="77777777" w:rsidR="00A312CD" w:rsidRPr="00142D9F" w:rsidRDefault="00A312CD" w:rsidP="00104AC9">
            <w:pPr>
              <w:rPr>
                <w:rFonts w:cs="Lucida Sans Unicode"/>
                <w:szCs w:val="18"/>
              </w:rPr>
            </w:pPr>
          </w:p>
          <w:p w14:paraId="15AAE025" w14:textId="77777777" w:rsidR="00A312CD" w:rsidRPr="00142D9F" w:rsidRDefault="00A312CD" w:rsidP="00104AC9">
            <w:pPr>
              <w:rPr>
                <w:rFonts w:cs="Lucida Sans Unicode"/>
                <w:szCs w:val="18"/>
              </w:rPr>
            </w:pPr>
            <w:r w:rsidRPr="00142D9F">
              <w:rPr>
                <w:rFonts w:cs="Lucida Sans Unicode"/>
                <w:szCs w:val="18"/>
              </w:rPr>
              <w:t>…………………………………………..o/</w:t>
            </w:r>
            <w:proofErr w:type="spellStart"/>
            <w:r w:rsidRPr="00142D9F">
              <w:rPr>
                <w:rFonts w:cs="Lucida Sans Unicode"/>
                <w:szCs w:val="18"/>
              </w:rPr>
              <w:t>oo</w:t>
            </w:r>
            <w:proofErr w:type="spellEnd"/>
          </w:p>
        </w:tc>
        <w:tc>
          <w:tcPr>
            <w:tcW w:w="4362" w:type="dxa"/>
          </w:tcPr>
          <w:p w14:paraId="5765AD4D" w14:textId="77777777" w:rsidR="00A312CD" w:rsidRPr="00142D9F" w:rsidRDefault="00A312CD" w:rsidP="00104AC9">
            <w:pPr>
              <w:rPr>
                <w:rFonts w:cs="Lucida Sans Unicode"/>
                <w:szCs w:val="18"/>
              </w:rPr>
            </w:pPr>
          </w:p>
          <w:p w14:paraId="72B65636" w14:textId="77777777" w:rsidR="00A312CD" w:rsidRPr="00142D9F" w:rsidRDefault="00A312CD" w:rsidP="00104AC9">
            <w:pPr>
              <w:rPr>
                <w:rFonts w:cs="Lucida Sans Unicode"/>
                <w:szCs w:val="18"/>
              </w:rPr>
            </w:pPr>
            <w:r w:rsidRPr="00142D9F">
              <w:rPr>
                <w:rFonts w:cs="Lucida Sans Unicode"/>
                <w:szCs w:val="18"/>
              </w:rPr>
              <w:t>…………………………………………..o/</w:t>
            </w:r>
            <w:proofErr w:type="spellStart"/>
            <w:r w:rsidRPr="00142D9F">
              <w:rPr>
                <w:rFonts w:cs="Lucida Sans Unicode"/>
                <w:szCs w:val="18"/>
              </w:rPr>
              <w:t>oo</w:t>
            </w:r>
            <w:proofErr w:type="spellEnd"/>
          </w:p>
        </w:tc>
      </w:tr>
    </w:tbl>
    <w:p w14:paraId="683E1532" w14:textId="77777777" w:rsidR="00A312CD" w:rsidRPr="00142D9F" w:rsidRDefault="00A312CD" w:rsidP="00A312CD">
      <w:pPr>
        <w:pStyle w:val="Plattetekstinspringen"/>
        <w:ind w:left="-110"/>
        <w:rPr>
          <w:rFonts w:cs="Lucida Sans Unicode"/>
          <w:szCs w:val="18"/>
        </w:rPr>
      </w:pPr>
    </w:p>
    <w:p w14:paraId="68EA6B33" w14:textId="047DF5EF" w:rsidR="00A312CD" w:rsidRDefault="00A312CD" w:rsidP="00FF2D00">
      <w:pPr>
        <w:ind w:left="-100"/>
        <w:rPr>
          <w:rFonts w:cs="Lucida Sans Unicode"/>
          <w:szCs w:val="18"/>
          <w:lang w:val="nl"/>
        </w:rPr>
      </w:pPr>
      <w:r w:rsidRPr="00142D9F">
        <w:rPr>
          <w:rFonts w:cs="Lucida Sans Unicode"/>
          <w:szCs w:val="18"/>
        </w:rPr>
        <w:t>Premies dienen in promillages te worden weergegeven en zijn netto,</w:t>
      </w:r>
      <w:r w:rsidRPr="00142D9F">
        <w:rPr>
          <w:rFonts w:cs="Lucida Sans Unicode"/>
          <w:szCs w:val="18"/>
          <w:lang w:val="nl"/>
        </w:rPr>
        <w:t xml:space="preserve"> dus </w:t>
      </w:r>
      <w:r w:rsidRPr="00142D9F">
        <w:rPr>
          <w:rFonts w:cs="Lucida Sans Unicode"/>
          <w:szCs w:val="18"/>
          <w:u w:val="single"/>
          <w:lang w:val="nl"/>
        </w:rPr>
        <w:t>exclusief</w:t>
      </w:r>
      <w:r w:rsidRPr="00142D9F">
        <w:rPr>
          <w:rFonts w:cs="Lucida Sans Unicode"/>
          <w:szCs w:val="18"/>
          <w:lang w:val="nl"/>
        </w:rPr>
        <w:t xml:space="preserve"> de beloning voor de makelaar, administratiekosten en assurantiebelasting, één en ander zoals aangegeven in dit bestek en bijbehorende documenten.</w:t>
      </w:r>
    </w:p>
    <w:p w14:paraId="7D1143EB" w14:textId="77777777" w:rsidR="00FF2D00" w:rsidRPr="00FF2D00" w:rsidRDefault="00FF2D00" w:rsidP="00FF2D00">
      <w:pPr>
        <w:ind w:left="-100"/>
        <w:rPr>
          <w:rFonts w:cs="Lucida Sans Unicode"/>
          <w:szCs w:val="18"/>
          <w:lang w:val="nl"/>
        </w:rPr>
      </w:pPr>
    </w:p>
    <w:p w14:paraId="4583CBD5" w14:textId="1C964568" w:rsidR="00A312CD" w:rsidRDefault="00A312CD" w:rsidP="00B31A1F">
      <w:pPr>
        <w:pStyle w:val="ReportBodyTextIndent"/>
        <w:ind w:left="-100"/>
        <w:rPr>
          <w:rFonts w:ascii="Lucida Sans Unicode" w:hAnsi="Lucida Sans Unicode" w:cs="Lucida Sans Unicode"/>
          <w:b/>
          <w:bCs/>
          <w:sz w:val="24"/>
          <w:szCs w:val="24"/>
        </w:rPr>
      </w:pPr>
      <w:r>
        <w:rPr>
          <w:rFonts w:ascii="Lucida Sans Unicode" w:hAnsi="Lucida Sans Unicode" w:cs="Lucida Sans Unicode"/>
          <w:b/>
          <w:bCs/>
          <w:sz w:val="24"/>
          <w:szCs w:val="24"/>
        </w:rPr>
        <w:t>Positie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8441C8" w:rsidRPr="00142D9F" w14:paraId="4A86245C" w14:textId="77777777" w:rsidTr="005D6FDD">
        <w:tc>
          <w:tcPr>
            <w:tcW w:w="9067" w:type="dxa"/>
          </w:tcPr>
          <w:p w14:paraId="7A87E5C1" w14:textId="08BB5E05" w:rsidR="008441C8" w:rsidRPr="00142D9F" w:rsidRDefault="002B16E5" w:rsidP="00104AC9">
            <w:pPr>
              <w:jc w:val="center"/>
              <w:rPr>
                <w:rFonts w:cs="Lucida Sans Unicode"/>
                <w:b/>
                <w:szCs w:val="18"/>
              </w:rPr>
            </w:pPr>
            <w:r>
              <w:rPr>
                <w:rFonts w:cs="Lucida Sans Unicode"/>
                <w:b/>
                <w:szCs w:val="18"/>
              </w:rPr>
              <w:t>Positie van de verzekeraar</w:t>
            </w:r>
          </w:p>
        </w:tc>
      </w:tr>
      <w:tr w:rsidR="008441C8" w:rsidRPr="00142D9F" w14:paraId="2BC1F322" w14:textId="77777777" w:rsidTr="005D6FDD">
        <w:trPr>
          <w:trHeight w:val="604"/>
        </w:trPr>
        <w:tc>
          <w:tcPr>
            <w:tcW w:w="9067" w:type="dxa"/>
          </w:tcPr>
          <w:p w14:paraId="0D989935" w14:textId="5392AF7F" w:rsidR="00653230" w:rsidRPr="00653230" w:rsidRDefault="00653230" w:rsidP="007C5941">
            <w:pPr>
              <w:rPr>
                <w:rFonts w:cs="Lucida Sans Unicode"/>
                <w:b/>
                <w:bCs/>
                <w:szCs w:val="18"/>
              </w:rPr>
            </w:pPr>
            <w:r w:rsidRPr="00653230">
              <w:rPr>
                <w:rFonts w:cs="Lucida Sans Unicode"/>
                <w:b/>
                <w:bCs/>
                <w:szCs w:val="18"/>
              </w:rPr>
              <w:t>Optie 1</w:t>
            </w:r>
          </w:p>
          <w:p w14:paraId="67C68A62" w14:textId="17727CAF" w:rsidR="005D6FDD" w:rsidRDefault="00000000" w:rsidP="007C5941">
            <w:pPr>
              <w:rPr>
                <w:rFonts w:cs="Lucida Sans Unicode"/>
                <w:szCs w:val="18"/>
              </w:rPr>
            </w:pPr>
            <w:sdt>
              <w:sdtPr>
                <w:rPr>
                  <w:rFonts w:cs="Lucida Sans Unicode"/>
                  <w:szCs w:val="18"/>
                </w:rPr>
                <w:id w:val="16837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230">
                  <w:rPr>
                    <w:rFonts w:ascii="MS Gothic" w:eastAsia="MS Gothic" w:hAnsi="MS Gothic" w:cs="Lucida Sans Unicode" w:hint="eastAsia"/>
                    <w:szCs w:val="18"/>
                  </w:rPr>
                  <w:t>☐</w:t>
                </w:r>
              </w:sdtContent>
            </w:sdt>
            <w:r w:rsidR="007154E5">
              <w:rPr>
                <w:rFonts w:cs="Lucida Sans Unicode"/>
                <w:szCs w:val="18"/>
              </w:rPr>
              <w:t>Inschrijven als</w:t>
            </w:r>
            <w:r w:rsidR="007C5941" w:rsidRPr="007C5941">
              <w:rPr>
                <w:rFonts w:cs="Lucida Sans Unicode"/>
                <w:szCs w:val="18"/>
              </w:rPr>
              <w:t xml:space="preserve"> Leidend verzekeraar </w:t>
            </w:r>
          </w:p>
          <w:p w14:paraId="331031A2" w14:textId="77777777" w:rsidR="005C1E7F" w:rsidRPr="007C5941" w:rsidRDefault="005C1E7F" w:rsidP="007C5941">
            <w:pPr>
              <w:rPr>
                <w:rFonts w:cs="Lucida Sans Unicode"/>
                <w:szCs w:val="18"/>
              </w:rPr>
            </w:pPr>
          </w:p>
          <w:p w14:paraId="0E0A681E" w14:textId="430FE606" w:rsidR="007C5941" w:rsidRPr="007C5941" w:rsidRDefault="007C5941" w:rsidP="007C5941">
            <w:pPr>
              <w:rPr>
                <w:rFonts w:cs="Lucida Sans Unicode"/>
                <w:szCs w:val="18"/>
              </w:rPr>
            </w:pPr>
            <w:r w:rsidRPr="007C5941">
              <w:rPr>
                <w:rFonts w:cs="Lucida Sans Unicode"/>
                <w:szCs w:val="18"/>
              </w:rPr>
              <w:t>​​</w:t>
            </w:r>
            <w:r>
              <w:rPr>
                <w:rFonts w:cs="Lucida Sans Unicode"/>
                <w:szCs w:val="18"/>
              </w:rPr>
              <w:tab/>
            </w:r>
            <w:sdt>
              <w:sdtPr>
                <w:rPr>
                  <w:rFonts w:cs="Lucida Sans Unicode"/>
                  <w:szCs w:val="18"/>
                </w:rPr>
                <w:id w:val="-40930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4E5" w:rsidRPr="00653230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5D6FDD">
              <w:rPr>
                <w:rFonts w:cs="Lucida Sans Unicode"/>
                <w:szCs w:val="18"/>
              </w:rPr>
              <w:t>Meegaan als volgend</w:t>
            </w:r>
            <w:r w:rsidRPr="007C5941">
              <w:rPr>
                <w:rFonts w:cs="Lucida Sans Unicode"/>
                <w:szCs w:val="18"/>
              </w:rPr>
              <w:t xml:space="preserve"> verzekeraar </w:t>
            </w:r>
            <w:r w:rsidR="00754DE4">
              <w:rPr>
                <w:rFonts w:cs="Lucida Sans Unicode"/>
                <w:szCs w:val="18"/>
              </w:rPr>
              <w:t>als u niet gekozen wordt als leidende verzekeraar</w:t>
            </w:r>
          </w:p>
          <w:p w14:paraId="4BEAB8D7" w14:textId="556CAB9C" w:rsidR="007C5941" w:rsidRPr="007C5941" w:rsidRDefault="007C5941" w:rsidP="007C5941">
            <w:pPr>
              <w:rPr>
                <w:rFonts w:cs="Lucida Sans Unicode"/>
                <w:szCs w:val="18"/>
              </w:rPr>
            </w:pPr>
          </w:p>
          <w:p w14:paraId="06C1DAAA" w14:textId="70BF8485" w:rsidR="007C5941" w:rsidRPr="00653230" w:rsidRDefault="00653230" w:rsidP="007C5941">
            <w:pPr>
              <w:rPr>
                <w:rFonts w:cs="Lucida Sans Unicode"/>
                <w:b/>
                <w:bCs/>
                <w:szCs w:val="18"/>
              </w:rPr>
            </w:pPr>
            <w:r w:rsidRPr="00653230">
              <w:rPr>
                <w:rFonts w:cs="Lucida Sans Unicode"/>
                <w:b/>
                <w:bCs/>
                <w:szCs w:val="18"/>
              </w:rPr>
              <w:t xml:space="preserve">Optie </w:t>
            </w:r>
            <w:r>
              <w:rPr>
                <w:rFonts w:cs="Lucida Sans Unicode"/>
                <w:b/>
                <w:bCs/>
                <w:szCs w:val="18"/>
              </w:rPr>
              <w:t>2</w:t>
            </w:r>
          </w:p>
          <w:p w14:paraId="4F132010" w14:textId="27291952" w:rsidR="008441C8" w:rsidRPr="00142D9F" w:rsidRDefault="00000000" w:rsidP="007C5941">
            <w:pPr>
              <w:rPr>
                <w:rFonts w:cs="Lucida Sans Unicode"/>
                <w:szCs w:val="18"/>
              </w:rPr>
            </w:pPr>
            <w:sdt>
              <w:sdtPr>
                <w:rPr>
                  <w:rFonts w:cs="Lucida Sans Unicode"/>
                  <w:szCs w:val="18"/>
                </w:rPr>
                <w:id w:val="-98208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4E5" w:rsidRPr="00653230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7C5941" w:rsidRPr="007C5941">
              <w:rPr>
                <w:rFonts w:cs="Lucida Sans Unicode"/>
                <w:szCs w:val="18"/>
              </w:rPr>
              <w:t xml:space="preserve"> </w:t>
            </w:r>
            <w:r w:rsidR="007154E5">
              <w:rPr>
                <w:rFonts w:cs="Lucida Sans Unicode"/>
                <w:szCs w:val="18"/>
              </w:rPr>
              <w:t>Inschrijven als enkel V</w:t>
            </w:r>
            <w:r w:rsidR="007C5941" w:rsidRPr="007C5941">
              <w:rPr>
                <w:rFonts w:cs="Lucida Sans Unicode"/>
                <w:szCs w:val="18"/>
              </w:rPr>
              <w:t>olgend verzekeraar</w:t>
            </w:r>
          </w:p>
        </w:tc>
      </w:tr>
    </w:tbl>
    <w:p w14:paraId="24262777" w14:textId="1C9AFC1C" w:rsidR="00E0407C" w:rsidRDefault="00E0407C" w:rsidP="00B31A1F">
      <w:pPr>
        <w:pStyle w:val="ReportBodyTextIndent"/>
        <w:ind w:left="-100"/>
        <w:rPr>
          <w:rFonts w:ascii="Lucida Sans Unicode" w:hAnsi="Lucida Sans Unicode" w:cs="Lucida Sans Unicode"/>
          <w:b/>
          <w:bCs/>
          <w:sz w:val="24"/>
          <w:szCs w:val="24"/>
        </w:rPr>
      </w:pPr>
    </w:p>
    <w:p w14:paraId="58B4F6F5" w14:textId="60B981CD" w:rsidR="0085162A" w:rsidRPr="0085162A" w:rsidRDefault="0085162A" w:rsidP="00B31A1F">
      <w:pPr>
        <w:pStyle w:val="ReportBodyTextIndent"/>
        <w:ind w:left="-100"/>
        <w:rPr>
          <w:rFonts w:ascii="Lucida Sans Unicode" w:hAnsi="Lucida Sans Unicode" w:cs="Lucida Sans Unicode"/>
          <w:sz w:val="18"/>
          <w:szCs w:val="18"/>
          <w:lang w:eastAsia="nl-NL"/>
        </w:rPr>
      </w:pPr>
      <w:r w:rsidRPr="0085162A">
        <w:rPr>
          <w:rFonts w:ascii="Lucida Sans Unicode" w:hAnsi="Lucida Sans Unicode" w:cs="Lucida Sans Unicode"/>
          <w:sz w:val="18"/>
          <w:szCs w:val="18"/>
          <w:lang w:eastAsia="nl-NL"/>
        </w:rPr>
        <w:t>Kruis aan wat van toepassing is.</w:t>
      </w:r>
      <w:r>
        <w:rPr>
          <w:rFonts w:ascii="Lucida Sans Unicode" w:hAnsi="Lucida Sans Unicode" w:cs="Lucida Sans Unicode"/>
          <w:sz w:val="18"/>
          <w:szCs w:val="18"/>
          <w:lang w:eastAsia="nl-NL"/>
        </w:rPr>
        <w:t xml:space="preserve"> </w:t>
      </w:r>
    </w:p>
    <w:p w14:paraId="296ECEEF" w14:textId="77777777" w:rsidR="0085162A" w:rsidRDefault="0085162A" w:rsidP="00B31A1F">
      <w:pPr>
        <w:pStyle w:val="ReportBodyTextIndent"/>
        <w:ind w:left="-100"/>
        <w:rPr>
          <w:rFonts w:ascii="Lucida Sans Unicode" w:hAnsi="Lucida Sans Unicode" w:cs="Lucida Sans Unicode"/>
          <w:b/>
          <w:bCs/>
          <w:sz w:val="24"/>
          <w:szCs w:val="24"/>
        </w:rPr>
      </w:pPr>
    </w:p>
    <w:p w14:paraId="24376C88" w14:textId="2DB016A8" w:rsidR="00E0407C" w:rsidRDefault="00E0407C" w:rsidP="00B31A1F">
      <w:pPr>
        <w:pStyle w:val="ReportBodyTextIndent"/>
        <w:ind w:left="-100"/>
        <w:rPr>
          <w:rFonts w:ascii="Lucida Sans Unicode" w:hAnsi="Lucida Sans Unicode" w:cs="Lucida Sans Unicode"/>
          <w:b/>
          <w:bCs/>
          <w:sz w:val="24"/>
          <w:szCs w:val="24"/>
        </w:rPr>
      </w:pPr>
      <w:r>
        <w:rPr>
          <w:rFonts w:ascii="Lucida Sans Unicode" w:hAnsi="Lucida Sans Unicode" w:cs="Lucida Sans Unicode"/>
          <w:b/>
          <w:bCs/>
          <w:sz w:val="24"/>
          <w:szCs w:val="24"/>
        </w:rPr>
        <w:t>Aandeel</w:t>
      </w: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</w:tblGrid>
      <w:tr w:rsidR="00D13B35" w:rsidRPr="00142D9F" w14:paraId="6DFB96DC" w14:textId="77777777" w:rsidTr="00D13B35">
        <w:tc>
          <w:tcPr>
            <w:tcW w:w="6091" w:type="dxa"/>
          </w:tcPr>
          <w:p w14:paraId="54BDF92D" w14:textId="0895CC50" w:rsidR="00D13B35" w:rsidRPr="00142D9F" w:rsidRDefault="00D13B35" w:rsidP="00104AC9">
            <w:pPr>
              <w:jc w:val="center"/>
              <w:rPr>
                <w:rFonts w:cs="Lucida Sans Unicode"/>
                <w:b/>
                <w:szCs w:val="18"/>
              </w:rPr>
            </w:pPr>
            <w:r>
              <w:rPr>
                <w:rFonts w:cs="Lucida Sans Unicode"/>
                <w:b/>
                <w:szCs w:val="18"/>
              </w:rPr>
              <w:t>Aangeboden capaciteit</w:t>
            </w:r>
          </w:p>
        </w:tc>
      </w:tr>
      <w:tr w:rsidR="00D13B35" w:rsidRPr="00142D9F" w14:paraId="1B64CE9F" w14:textId="77777777" w:rsidTr="00D13B35">
        <w:trPr>
          <w:trHeight w:val="604"/>
        </w:trPr>
        <w:tc>
          <w:tcPr>
            <w:tcW w:w="6091" w:type="dxa"/>
          </w:tcPr>
          <w:p w14:paraId="67D77812" w14:textId="77777777" w:rsidR="00D13B35" w:rsidRPr="00142D9F" w:rsidRDefault="00D13B35" w:rsidP="00D13B35">
            <w:pPr>
              <w:jc w:val="center"/>
              <w:rPr>
                <w:rFonts w:cs="Lucida Sans Unicode"/>
                <w:szCs w:val="18"/>
              </w:rPr>
            </w:pPr>
          </w:p>
          <w:p w14:paraId="50263802" w14:textId="20AAB87A" w:rsidR="00D13B35" w:rsidRPr="00142D9F" w:rsidRDefault="00D13B35" w:rsidP="00D13B35">
            <w:pPr>
              <w:jc w:val="center"/>
              <w:rPr>
                <w:rFonts w:cs="Lucida Sans Unicode"/>
                <w:szCs w:val="18"/>
              </w:rPr>
            </w:pPr>
            <w:r w:rsidRPr="00142D9F">
              <w:rPr>
                <w:rFonts w:cs="Lucida Sans Unicode"/>
                <w:szCs w:val="18"/>
              </w:rPr>
              <w:t>…………………………………………..</w:t>
            </w:r>
            <w:r>
              <w:rPr>
                <w:rFonts w:cs="Lucida Sans Unicode"/>
                <w:szCs w:val="18"/>
              </w:rPr>
              <w:t>%</w:t>
            </w:r>
            <w:r w:rsidR="009D3D70">
              <w:rPr>
                <w:rFonts w:cs="Lucida Sans Unicode"/>
                <w:szCs w:val="18"/>
              </w:rPr>
              <w:t xml:space="preserve"> aandeel</w:t>
            </w:r>
          </w:p>
        </w:tc>
      </w:tr>
    </w:tbl>
    <w:p w14:paraId="78C5FD22" w14:textId="77777777" w:rsidR="00322AC1" w:rsidRDefault="00322AC1" w:rsidP="00322AC1">
      <w:pPr>
        <w:pStyle w:val="Plattetekstinspringen"/>
        <w:tabs>
          <w:tab w:val="left" w:pos="8250"/>
        </w:tabs>
        <w:ind w:left="-110"/>
        <w:rPr>
          <w:rFonts w:cs="Lucida Sans Unicode"/>
          <w:szCs w:val="18"/>
        </w:rPr>
      </w:pPr>
    </w:p>
    <w:p w14:paraId="3A637AC1" w14:textId="7B334409" w:rsidR="00322AC1" w:rsidRDefault="00322AC1" w:rsidP="00322AC1">
      <w:pPr>
        <w:pStyle w:val="Plattetekstinspringen"/>
        <w:tabs>
          <w:tab w:val="left" w:pos="8250"/>
        </w:tabs>
        <w:ind w:left="-110"/>
        <w:rPr>
          <w:rFonts w:cs="Lucida Sans Unicode"/>
          <w:szCs w:val="18"/>
        </w:rPr>
      </w:pPr>
      <w:r w:rsidRPr="00142D9F">
        <w:rPr>
          <w:rFonts w:cs="Lucida Sans Unicode"/>
          <w:szCs w:val="18"/>
        </w:rPr>
        <w:t>Het aandeel van de leidende verzekeraar dient minimaal 25% te zijn van het te verzekeren risico passend binnen het obligatoir herverzekeringscontract.</w:t>
      </w:r>
    </w:p>
    <w:p w14:paraId="57FB28E8" w14:textId="77777777" w:rsidR="00653230" w:rsidRDefault="00653230" w:rsidP="00B31A1F">
      <w:pPr>
        <w:rPr>
          <w:rFonts w:cs="Lucida Sans Unicode"/>
          <w:szCs w:val="18"/>
        </w:rPr>
      </w:pPr>
    </w:p>
    <w:p w14:paraId="65C5C258" w14:textId="77777777" w:rsidR="00653230" w:rsidRPr="00142D9F" w:rsidRDefault="00653230" w:rsidP="00B31A1F">
      <w:pPr>
        <w:rPr>
          <w:rFonts w:cs="Lucida Sans Unicode"/>
          <w:szCs w:val="18"/>
        </w:rPr>
      </w:pPr>
    </w:p>
    <w:p w14:paraId="2FFE9BEB" w14:textId="77777777" w:rsidR="00B31A1F" w:rsidRPr="00142D9F" w:rsidRDefault="00B31A1F" w:rsidP="00B31A1F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Lucida Sans Unicode"/>
          <w:b/>
          <w:szCs w:val="18"/>
        </w:rPr>
      </w:pPr>
      <w:r w:rsidRPr="00142D9F">
        <w:rPr>
          <w:rFonts w:cs="Lucida Sans Unicode"/>
          <w:b/>
          <w:szCs w:val="18"/>
        </w:rPr>
        <w:t xml:space="preserve">                                                                                                                                    </w:t>
      </w:r>
    </w:p>
    <w:p w14:paraId="55B04922" w14:textId="77777777" w:rsidR="00B31A1F" w:rsidRPr="00142D9F" w:rsidRDefault="00B31A1F" w:rsidP="00B31A1F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Lucida Sans Unicode"/>
          <w:szCs w:val="18"/>
        </w:rPr>
      </w:pPr>
      <w:r w:rsidRPr="00142D9F">
        <w:rPr>
          <w:rFonts w:cs="Lucida Sans Unicode"/>
          <w:szCs w:val="18"/>
        </w:rPr>
        <w:t>Datum</w:t>
      </w:r>
      <w:r w:rsidRPr="00142D9F">
        <w:rPr>
          <w:rFonts w:cs="Lucida Sans Unicode"/>
          <w:szCs w:val="18"/>
        </w:rPr>
        <w:tab/>
        <w:t>:</w:t>
      </w:r>
      <w:r w:rsidRPr="00142D9F">
        <w:rPr>
          <w:rFonts w:cs="Lucida Sans Unicode"/>
          <w:szCs w:val="18"/>
        </w:rPr>
        <w:tab/>
      </w:r>
      <w:r w:rsidRPr="00142D9F">
        <w:rPr>
          <w:rFonts w:cs="Lucida Sans Unicode"/>
          <w:szCs w:val="18"/>
        </w:rPr>
        <w:tab/>
        <w:t>Functie</w:t>
      </w:r>
      <w:r w:rsidRPr="00142D9F">
        <w:rPr>
          <w:rFonts w:cs="Lucida Sans Unicode"/>
          <w:szCs w:val="18"/>
        </w:rPr>
        <w:tab/>
        <w:t xml:space="preserve">: </w:t>
      </w:r>
    </w:p>
    <w:p w14:paraId="66F2711F" w14:textId="77777777" w:rsidR="00B31A1F" w:rsidRPr="00142D9F" w:rsidRDefault="00B31A1F" w:rsidP="00B31A1F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Lucida Sans Unicode"/>
          <w:szCs w:val="18"/>
        </w:rPr>
      </w:pPr>
    </w:p>
    <w:p w14:paraId="7DEA8EF2" w14:textId="77777777" w:rsidR="00B31A1F" w:rsidRPr="00142D9F" w:rsidRDefault="00B31A1F" w:rsidP="00B31A1F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Lucida Sans Unicode"/>
          <w:szCs w:val="18"/>
        </w:rPr>
      </w:pPr>
      <w:r w:rsidRPr="00142D9F">
        <w:rPr>
          <w:rFonts w:cs="Lucida Sans Unicode"/>
          <w:szCs w:val="18"/>
        </w:rPr>
        <w:t>Handtekening</w:t>
      </w:r>
      <w:r w:rsidRPr="00142D9F">
        <w:rPr>
          <w:rFonts w:cs="Lucida Sans Unicode"/>
          <w:szCs w:val="18"/>
        </w:rPr>
        <w:tab/>
        <w:t>:</w:t>
      </w:r>
      <w:r w:rsidRPr="00142D9F">
        <w:rPr>
          <w:rFonts w:cs="Lucida Sans Unicode"/>
          <w:szCs w:val="18"/>
        </w:rPr>
        <w:tab/>
      </w:r>
      <w:r w:rsidRPr="00142D9F">
        <w:rPr>
          <w:rFonts w:cs="Lucida Sans Unicode"/>
          <w:szCs w:val="18"/>
        </w:rPr>
        <w:tab/>
        <w:t>Naam bedrijf</w:t>
      </w:r>
      <w:r w:rsidRPr="00142D9F">
        <w:rPr>
          <w:rFonts w:cs="Lucida Sans Unicode"/>
          <w:szCs w:val="18"/>
        </w:rPr>
        <w:tab/>
        <w:t>:</w:t>
      </w:r>
    </w:p>
    <w:p w14:paraId="2A7ACE34" w14:textId="77777777" w:rsidR="00B31A1F" w:rsidRPr="00142D9F" w:rsidRDefault="00B31A1F" w:rsidP="00B31A1F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Lucida Sans Unicode"/>
          <w:szCs w:val="18"/>
        </w:rPr>
      </w:pPr>
    </w:p>
    <w:p w14:paraId="0853FE38" w14:textId="29A04A8B" w:rsidR="006F27B2" w:rsidRDefault="00B31A1F" w:rsidP="0032426B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142D9F">
        <w:rPr>
          <w:rFonts w:cs="Lucida Sans Unicode"/>
          <w:szCs w:val="18"/>
        </w:rPr>
        <w:t>Naam</w:t>
      </w:r>
      <w:r w:rsidRPr="00142D9F">
        <w:rPr>
          <w:rFonts w:cs="Lucida Sans Unicode"/>
          <w:szCs w:val="18"/>
        </w:rPr>
        <w:tab/>
      </w:r>
      <w:r w:rsidR="0032426B">
        <w:rPr>
          <w:rFonts w:cs="Lucida Sans Unicode"/>
          <w:szCs w:val="18"/>
        </w:rPr>
        <w:t>:</w:t>
      </w:r>
    </w:p>
    <w:sectPr w:rsidR="006F27B2">
      <w:footerReference w:type="default" r:id="rId11"/>
      <w:headerReference w:type="first" r:id="rId12"/>
      <w:pgSz w:w="11907" w:h="16840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4569" w14:textId="77777777" w:rsidR="00C66F83" w:rsidRDefault="00C66F83">
      <w:r>
        <w:separator/>
      </w:r>
    </w:p>
    <w:p w14:paraId="7E23BB23" w14:textId="77777777" w:rsidR="00C66F83" w:rsidRDefault="00C66F83"/>
  </w:endnote>
  <w:endnote w:type="continuationSeparator" w:id="0">
    <w:p w14:paraId="141BF966" w14:textId="77777777" w:rsidR="00C66F83" w:rsidRDefault="00C66F83">
      <w:r>
        <w:continuationSeparator/>
      </w:r>
    </w:p>
    <w:p w14:paraId="103B84F1" w14:textId="77777777" w:rsidR="00C66F83" w:rsidRDefault="00C66F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E88D" w14:textId="28418FB1" w:rsidR="0043207B" w:rsidRPr="0023128B" w:rsidRDefault="00D80486" w:rsidP="0023128B">
    <w:pPr>
      <w:pStyle w:val="Voettekst"/>
    </w:pPr>
    <w:r>
      <w:t>I</w:t>
    </w:r>
    <w:r w:rsidR="0043207B" w:rsidRPr="0023128B">
      <w:t>nkoop</w:t>
    </w:r>
    <w:r w:rsidR="0043207B" w:rsidRPr="0023128B">
      <w:tab/>
      <w:t xml:space="preserve">pagina </w:t>
    </w:r>
    <w:r w:rsidR="0043207B" w:rsidRPr="0023128B">
      <w:fldChar w:fldCharType="begin"/>
    </w:r>
    <w:r w:rsidR="0043207B" w:rsidRPr="0023128B">
      <w:instrText xml:space="preserve"> PAGE </w:instrText>
    </w:r>
    <w:r w:rsidR="0043207B" w:rsidRPr="0023128B">
      <w:fldChar w:fldCharType="separate"/>
    </w:r>
    <w:r w:rsidR="0051095F">
      <w:rPr>
        <w:noProof/>
      </w:rPr>
      <w:t>1</w:t>
    </w:r>
    <w:r w:rsidR="0043207B" w:rsidRPr="0023128B">
      <w:fldChar w:fldCharType="end"/>
    </w:r>
    <w:r w:rsidR="0043207B" w:rsidRPr="0023128B">
      <w:t xml:space="preserve"> van </w:t>
    </w:r>
    <w:fldSimple w:instr=" NUMPAGES ">
      <w:r w:rsidR="0051095F">
        <w:rPr>
          <w:noProof/>
        </w:rPr>
        <w:t>2</w:t>
      </w:r>
    </w:fldSimple>
  </w:p>
  <w:p w14:paraId="551FE88E" w14:textId="260A4F9B" w:rsidR="0043207B" w:rsidRDefault="0032426B">
    <w:pPr>
      <w:pStyle w:val="Voettekst"/>
    </w:pPr>
    <w:r>
      <w:t>Behorend bij I</w:t>
    </w:r>
    <w:r w:rsidR="0043207B" w:rsidRPr="0022664B">
      <w:t>nschrijvingsleidraad '</w:t>
    </w:r>
    <w:fldSimple w:instr=" DOCPROPERTY  Project  \* MERGEFORMAT ">
      <w:r w:rsidR="0043207B">
        <w:t>Doorlopende CAR-verzekering</w:t>
      </w:r>
    </w:fldSimple>
    <w:r w:rsidR="0043207B" w:rsidRPr="0022664B">
      <w:t>', met kenmerk</w:t>
    </w:r>
    <w:r w:rsidR="008E54BB">
      <w:t xml:space="preserve"> </w:t>
    </w:r>
    <w:r>
      <w:t>2023-FIJ-126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50B0A" w14:textId="77777777" w:rsidR="00C66F83" w:rsidRDefault="00C66F83">
      <w:r>
        <w:separator/>
      </w:r>
    </w:p>
    <w:p w14:paraId="46D55387" w14:textId="77777777" w:rsidR="00C66F83" w:rsidRDefault="00C66F83"/>
  </w:footnote>
  <w:footnote w:type="continuationSeparator" w:id="0">
    <w:p w14:paraId="66C80C18" w14:textId="77777777" w:rsidR="00C66F83" w:rsidRDefault="00C66F83">
      <w:r>
        <w:continuationSeparator/>
      </w:r>
    </w:p>
    <w:p w14:paraId="2384D096" w14:textId="77777777" w:rsidR="00C66F83" w:rsidRDefault="00C66F83"/>
  </w:footnote>
  <w:footnote w:id="1">
    <w:p w14:paraId="50D7407D" w14:textId="77777777" w:rsidR="00A312CD" w:rsidRDefault="00A312CD" w:rsidP="00A312CD">
      <w:pPr>
        <w:pStyle w:val="Voetnoottekst"/>
      </w:pPr>
      <w:r>
        <w:rPr>
          <w:rStyle w:val="Voetnootmarkering"/>
        </w:rPr>
        <w:footnoteRef/>
      </w:r>
      <w:r w:rsidRPr="00FF2D00">
        <w:rPr>
          <w:sz w:val="18"/>
          <w:szCs w:val="18"/>
        </w:rPr>
        <w:t xml:space="preserve"> Inschrijver heeft de optie om een aangeboden premie af te geven indien het eigen risico in Sectie I op EUR 10.000 per gebeurtenis komt te liggen. De optionele premie kent verder dezelfde uitgangspunten.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E88F" w14:textId="77777777" w:rsidR="0043207B" w:rsidRDefault="0043207B">
    <w:pPr>
      <w:pStyle w:val="Koptekst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ADE6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39231C"/>
    <w:multiLevelType w:val="hybridMultilevel"/>
    <w:tmpl w:val="68C4A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0C69475F"/>
    <w:multiLevelType w:val="hybridMultilevel"/>
    <w:tmpl w:val="8F9AA084"/>
    <w:lvl w:ilvl="0" w:tplc="6A5007D6">
      <w:start w:val="4"/>
      <w:numFmt w:val="bullet"/>
      <w:lvlText w:val="•"/>
      <w:lvlJc w:val="left"/>
      <w:pPr>
        <w:tabs>
          <w:tab w:val="num" w:pos="1305"/>
        </w:tabs>
        <w:ind w:left="1305" w:hanging="454"/>
      </w:pPr>
      <w:rPr>
        <w:rFonts w:ascii="Lucida Sans Unicode" w:hAnsi="Lucida Sans Unicode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3B42529"/>
    <w:multiLevelType w:val="singleLevel"/>
    <w:tmpl w:val="9BC69532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5" w15:restartNumberingAfterBreak="0">
    <w:nsid w:val="18AC24B1"/>
    <w:multiLevelType w:val="hybridMultilevel"/>
    <w:tmpl w:val="FC8C496A"/>
    <w:lvl w:ilvl="0" w:tplc="AEC0A98C">
      <w:start w:val="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7007E"/>
    <w:multiLevelType w:val="hybridMultilevel"/>
    <w:tmpl w:val="F00CA8FE"/>
    <w:lvl w:ilvl="0" w:tplc="4BF6B07C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A216ED"/>
    <w:multiLevelType w:val="singleLevel"/>
    <w:tmpl w:val="903AA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DDE67DC"/>
    <w:multiLevelType w:val="singleLevel"/>
    <w:tmpl w:val="DC8A2392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9" w15:restartNumberingAfterBreak="0">
    <w:nsid w:val="2E95351A"/>
    <w:multiLevelType w:val="hybridMultilevel"/>
    <w:tmpl w:val="62B073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6755A3E"/>
    <w:multiLevelType w:val="multilevel"/>
    <w:tmpl w:val="5CCA081C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790C72"/>
    <w:multiLevelType w:val="hybridMultilevel"/>
    <w:tmpl w:val="46081C2A"/>
    <w:lvl w:ilvl="0" w:tplc="0413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7F86313"/>
    <w:multiLevelType w:val="hybridMultilevel"/>
    <w:tmpl w:val="292E30DE"/>
    <w:lvl w:ilvl="0" w:tplc="6A5007D6">
      <w:start w:val="4"/>
      <w:numFmt w:val="bullet"/>
      <w:lvlText w:val="•"/>
      <w:lvlJc w:val="left"/>
      <w:pPr>
        <w:tabs>
          <w:tab w:val="num" w:pos="1305"/>
        </w:tabs>
        <w:ind w:left="1305" w:hanging="454"/>
      </w:pPr>
      <w:rPr>
        <w:rFonts w:ascii="Lucida Sans Unicode" w:hAnsi="Lucida Sans Unicode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9717596"/>
    <w:multiLevelType w:val="multilevel"/>
    <w:tmpl w:val="8DA80122"/>
    <w:lvl w:ilvl="0">
      <w:start w:val="1"/>
      <w:numFmt w:val="decimal"/>
      <w:lvlText w:val="m-e-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3A743086"/>
    <w:multiLevelType w:val="hybridMultilevel"/>
    <w:tmpl w:val="A73ACA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D4BE2"/>
    <w:multiLevelType w:val="hybridMultilevel"/>
    <w:tmpl w:val="73D053E6"/>
    <w:lvl w:ilvl="0" w:tplc="2D2C6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564C92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B77C8D"/>
    <w:multiLevelType w:val="multilevel"/>
    <w:tmpl w:val="4C6AD580"/>
    <w:lvl w:ilvl="0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74F63"/>
    <w:multiLevelType w:val="hybridMultilevel"/>
    <w:tmpl w:val="227AEA1E"/>
    <w:lvl w:ilvl="0" w:tplc="71227E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64325F"/>
    <w:multiLevelType w:val="hybridMultilevel"/>
    <w:tmpl w:val="00FC0FE8"/>
    <w:lvl w:ilvl="0" w:tplc="F8F67D5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7F963134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6E8B3CA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D0AA7FD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88A6AFA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4FE0DE7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D9366AC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8AC29BA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1BC82A5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A414EA"/>
    <w:multiLevelType w:val="hybridMultilevel"/>
    <w:tmpl w:val="56D6E68E"/>
    <w:lvl w:ilvl="0" w:tplc="EA72B87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F5F29"/>
    <w:multiLevelType w:val="hybridMultilevel"/>
    <w:tmpl w:val="FFBEE278"/>
    <w:lvl w:ilvl="0" w:tplc="43B4B0B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724BD"/>
    <w:multiLevelType w:val="hybridMultilevel"/>
    <w:tmpl w:val="4D144A5C"/>
    <w:lvl w:ilvl="0" w:tplc="75223C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71461D"/>
    <w:multiLevelType w:val="hybridMultilevel"/>
    <w:tmpl w:val="2F041D20"/>
    <w:lvl w:ilvl="0" w:tplc="06B6E9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0153058"/>
    <w:multiLevelType w:val="hybridMultilevel"/>
    <w:tmpl w:val="B5E0FB3A"/>
    <w:lvl w:ilvl="0" w:tplc="92BEFA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63CD5"/>
    <w:multiLevelType w:val="hybridMultilevel"/>
    <w:tmpl w:val="FA8A394E"/>
    <w:lvl w:ilvl="0" w:tplc="FFFFFFFF">
      <w:start w:val="1"/>
      <w:numFmt w:val="bullet"/>
      <w:lvlText w:val="•"/>
      <w:lvlJc w:val="left"/>
      <w:pPr>
        <w:tabs>
          <w:tab w:val="num" w:pos="1211"/>
        </w:tabs>
        <w:ind w:left="1211" w:hanging="360"/>
      </w:pPr>
      <w:rPr>
        <w:rFonts w:ascii="Lucida Sans Unicode" w:hAnsi="Lucida Sans Unicode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•"/>
      <w:lvlJc w:val="left"/>
      <w:pPr>
        <w:tabs>
          <w:tab w:val="num" w:pos="3142"/>
        </w:tabs>
        <w:ind w:left="3142" w:hanging="360"/>
      </w:pPr>
      <w:rPr>
        <w:rFonts w:ascii="Lucida Sans Unicode" w:hAnsi="Lucida Sans Unicode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862"/>
        </w:tabs>
        <w:ind w:left="386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82"/>
        </w:tabs>
        <w:ind w:left="458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02"/>
        </w:tabs>
        <w:ind w:left="530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22"/>
        </w:tabs>
        <w:ind w:left="602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742"/>
        </w:tabs>
        <w:ind w:left="674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462"/>
        </w:tabs>
        <w:ind w:left="746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82"/>
        </w:tabs>
        <w:ind w:left="8182" w:hanging="180"/>
      </w:pPr>
    </w:lvl>
  </w:abstractNum>
  <w:abstractNum w:abstractNumId="28" w15:restartNumberingAfterBreak="0">
    <w:nsid w:val="77A11D79"/>
    <w:multiLevelType w:val="singleLevel"/>
    <w:tmpl w:val="BEF67732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BB35DBD"/>
    <w:multiLevelType w:val="hybridMultilevel"/>
    <w:tmpl w:val="8BDAC4D0"/>
    <w:lvl w:ilvl="0" w:tplc="1F426E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9444CB"/>
    <w:multiLevelType w:val="hybridMultilevel"/>
    <w:tmpl w:val="DA6ACA7E"/>
    <w:lvl w:ilvl="0" w:tplc="75223C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17610">
    <w:abstractNumId w:val="4"/>
  </w:num>
  <w:num w:numId="2" w16cid:durableId="864444762">
    <w:abstractNumId w:val="8"/>
  </w:num>
  <w:num w:numId="3" w16cid:durableId="37244306">
    <w:abstractNumId w:val="25"/>
  </w:num>
  <w:num w:numId="4" w16cid:durableId="1627154662">
    <w:abstractNumId w:val="10"/>
  </w:num>
  <w:num w:numId="5" w16cid:durableId="401298059">
    <w:abstractNumId w:val="20"/>
  </w:num>
  <w:num w:numId="6" w16cid:durableId="58292462">
    <w:abstractNumId w:val="2"/>
  </w:num>
  <w:num w:numId="7" w16cid:durableId="1026829029">
    <w:abstractNumId w:val="16"/>
  </w:num>
  <w:num w:numId="8" w16cid:durableId="1631276875">
    <w:abstractNumId w:val="28"/>
  </w:num>
  <w:num w:numId="9" w16cid:durableId="286040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9910791">
    <w:abstractNumId w:val="19"/>
  </w:num>
  <w:num w:numId="11" w16cid:durableId="400248904">
    <w:abstractNumId w:val="30"/>
  </w:num>
  <w:num w:numId="12" w16cid:durableId="489911327">
    <w:abstractNumId w:val="23"/>
  </w:num>
  <w:num w:numId="13" w16cid:durableId="904730176">
    <w:abstractNumId w:val="24"/>
  </w:num>
  <w:num w:numId="14" w16cid:durableId="1298679556">
    <w:abstractNumId w:val="27"/>
  </w:num>
  <w:num w:numId="15" w16cid:durableId="190997315">
    <w:abstractNumId w:val="13"/>
  </w:num>
  <w:num w:numId="16" w16cid:durableId="653804120">
    <w:abstractNumId w:val="3"/>
  </w:num>
  <w:num w:numId="17" w16cid:durableId="1363700879">
    <w:abstractNumId w:val="7"/>
  </w:num>
  <w:num w:numId="18" w16cid:durableId="1006833009">
    <w:abstractNumId w:val="12"/>
  </w:num>
  <w:num w:numId="19" w16cid:durableId="2088647896">
    <w:abstractNumId w:val="17"/>
  </w:num>
  <w:num w:numId="20" w16cid:durableId="2040202458">
    <w:abstractNumId w:val="14"/>
  </w:num>
  <w:num w:numId="21" w16cid:durableId="2080206428">
    <w:abstractNumId w:val="29"/>
  </w:num>
  <w:num w:numId="22" w16cid:durableId="2030255824">
    <w:abstractNumId w:val="22"/>
  </w:num>
  <w:num w:numId="23" w16cid:durableId="155583784">
    <w:abstractNumId w:val="0"/>
  </w:num>
  <w:num w:numId="24" w16cid:durableId="1930383977">
    <w:abstractNumId w:val="18"/>
  </w:num>
  <w:num w:numId="25" w16cid:durableId="185406762">
    <w:abstractNumId w:val="11"/>
  </w:num>
  <w:num w:numId="26" w16cid:durableId="1144202980">
    <w:abstractNumId w:val="1"/>
  </w:num>
  <w:num w:numId="27" w16cid:durableId="978609258">
    <w:abstractNumId w:val="6"/>
  </w:num>
  <w:num w:numId="28" w16cid:durableId="1020547774">
    <w:abstractNumId w:val="9"/>
  </w:num>
  <w:num w:numId="29" w16cid:durableId="74668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32752962">
    <w:abstractNumId w:val="8"/>
    <w:lvlOverride w:ilvl="0">
      <w:startOverride w:val="1"/>
    </w:lvlOverride>
  </w:num>
  <w:num w:numId="31" w16cid:durableId="2760594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11649530">
    <w:abstractNumId w:val="3"/>
  </w:num>
  <w:num w:numId="33" w16cid:durableId="441264157">
    <w:abstractNumId w:val="5"/>
  </w:num>
  <w:num w:numId="34" w16cid:durableId="766122063">
    <w:abstractNumId w:val="15"/>
  </w:num>
  <w:num w:numId="35" w16cid:durableId="75641164">
    <w:abstractNumId w:val="21"/>
  </w:num>
  <w:num w:numId="36" w16cid:durableId="288515276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6777D"/>
    <w:rsid w:val="00000350"/>
    <w:rsid w:val="000009CC"/>
    <w:rsid w:val="00001D10"/>
    <w:rsid w:val="00005C9A"/>
    <w:rsid w:val="00006BF3"/>
    <w:rsid w:val="00011332"/>
    <w:rsid w:val="00011B83"/>
    <w:rsid w:val="00012A70"/>
    <w:rsid w:val="00012D86"/>
    <w:rsid w:val="000136FE"/>
    <w:rsid w:val="00013BEA"/>
    <w:rsid w:val="00014FFA"/>
    <w:rsid w:val="00017826"/>
    <w:rsid w:val="00022EAF"/>
    <w:rsid w:val="000238C9"/>
    <w:rsid w:val="0003128C"/>
    <w:rsid w:val="00033296"/>
    <w:rsid w:val="00035672"/>
    <w:rsid w:val="00035B72"/>
    <w:rsid w:val="0003633D"/>
    <w:rsid w:val="00046623"/>
    <w:rsid w:val="00047927"/>
    <w:rsid w:val="00050519"/>
    <w:rsid w:val="00050BC9"/>
    <w:rsid w:val="00053E35"/>
    <w:rsid w:val="00054578"/>
    <w:rsid w:val="000568C2"/>
    <w:rsid w:val="00056CBD"/>
    <w:rsid w:val="0006245E"/>
    <w:rsid w:val="000658B5"/>
    <w:rsid w:val="00065D66"/>
    <w:rsid w:val="00065D9A"/>
    <w:rsid w:val="0006631D"/>
    <w:rsid w:val="000734FA"/>
    <w:rsid w:val="000740CA"/>
    <w:rsid w:val="00074A50"/>
    <w:rsid w:val="0007744E"/>
    <w:rsid w:val="00077776"/>
    <w:rsid w:val="00080062"/>
    <w:rsid w:val="00082F83"/>
    <w:rsid w:val="0008475F"/>
    <w:rsid w:val="00086214"/>
    <w:rsid w:val="00092C64"/>
    <w:rsid w:val="000A0D6D"/>
    <w:rsid w:val="000A1249"/>
    <w:rsid w:val="000A1D57"/>
    <w:rsid w:val="000A3BAA"/>
    <w:rsid w:val="000A41E5"/>
    <w:rsid w:val="000A5304"/>
    <w:rsid w:val="000A6BBF"/>
    <w:rsid w:val="000B40F4"/>
    <w:rsid w:val="000C0098"/>
    <w:rsid w:val="000C00DA"/>
    <w:rsid w:val="000C220B"/>
    <w:rsid w:val="000D0BEE"/>
    <w:rsid w:val="000D36ED"/>
    <w:rsid w:val="000D528E"/>
    <w:rsid w:val="000D6012"/>
    <w:rsid w:val="000E2313"/>
    <w:rsid w:val="000E29ED"/>
    <w:rsid w:val="000E2AE0"/>
    <w:rsid w:val="000E4ADA"/>
    <w:rsid w:val="000E6EF5"/>
    <w:rsid w:val="000E7348"/>
    <w:rsid w:val="000F0C22"/>
    <w:rsid w:val="000F26AB"/>
    <w:rsid w:val="000F56E2"/>
    <w:rsid w:val="000F5E48"/>
    <w:rsid w:val="000F63EF"/>
    <w:rsid w:val="000F76E1"/>
    <w:rsid w:val="0010083D"/>
    <w:rsid w:val="00114328"/>
    <w:rsid w:val="00114B9F"/>
    <w:rsid w:val="00122D28"/>
    <w:rsid w:val="001241A0"/>
    <w:rsid w:val="00125FA6"/>
    <w:rsid w:val="00132461"/>
    <w:rsid w:val="00136058"/>
    <w:rsid w:val="00136317"/>
    <w:rsid w:val="00136362"/>
    <w:rsid w:val="00136550"/>
    <w:rsid w:val="00140363"/>
    <w:rsid w:val="0014100A"/>
    <w:rsid w:val="00144198"/>
    <w:rsid w:val="00145A6F"/>
    <w:rsid w:val="001474F5"/>
    <w:rsid w:val="00150CC7"/>
    <w:rsid w:val="00152CEC"/>
    <w:rsid w:val="00154A1A"/>
    <w:rsid w:val="00154F33"/>
    <w:rsid w:val="00155156"/>
    <w:rsid w:val="00156B2D"/>
    <w:rsid w:val="001575E0"/>
    <w:rsid w:val="00163B81"/>
    <w:rsid w:val="001645E1"/>
    <w:rsid w:val="00172409"/>
    <w:rsid w:val="001725F4"/>
    <w:rsid w:val="001803E6"/>
    <w:rsid w:val="00183369"/>
    <w:rsid w:val="00185DFA"/>
    <w:rsid w:val="00197D79"/>
    <w:rsid w:val="001A0EA5"/>
    <w:rsid w:val="001A1B86"/>
    <w:rsid w:val="001A2473"/>
    <w:rsid w:val="001A3D18"/>
    <w:rsid w:val="001B1204"/>
    <w:rsid w:val="001B4D32"/>
    <w:rsid w:val="001C4EFD"/>
    <w:rsid w:val="001C5766"/>
    <w:rsid w:val="001C5A40"/>
    <w:rsid w:val="001C7672"/>
    <w:rsid w:val="001D11E9"/>
    <w:rsid w:val="001D34F0"/>
    <w:rsid w:val="001D6490"/>
    <w:rsid w:val="001D6F58"/>
    <w:rsid w:val="001E2202"/>
    <w:rsid w:val="001E2953"/>
    <w:rsid w:val="001E3043"/>
    <w:rsid w:val="001F0B18"/>
    <w:rsid w:val="001F1914"/>
    <w:rsid w:val="001F7A7B"/>
    <w:rsid w:val="00200CB7"/>
    <w:rsid w:val="00203733"/>
    <w:rsid w:val="0020375D"/>
    <w:rsid w:val="002078AA"/>
    <w:rsid w:val="00210343"/>
    <w:rsid w:val="002112D6"/>
    <w:rsid w:val="00214579"/>
    <w:rsid w:val="00214728"/>
    <w:rsid w:val="00216BD6"/>
    <w:rsid w:val="002211C8"/>
    <w:rsid w:val="002234B8"/>
    <w:rsid w:val="002238DC"/>
    <w:rsid w:val="002261C6"/>
    <w:rsid w:val="0022664B"/>
    <w:rsid w:val="00227415"/>
    <w:rsid w:val="00230E01"/>
    <w:rsid w:val="0023128B"/>
    <w:rsid w:val="00235435"/>
    <w:rsid w:val="00240B13"/>
    <w:rsid w:val="00241B14"/>
    <w:rsid w:val="0024562E"/>
    <w:rsid w:val="002476E6"/>
    <w:rsid w:val="00251058"/>
    <w:rsid w:val="0025108F"/>
    <w:rsid w:val="0025288B"/>
    <w:rsid w:val="00255D0D"/>
    <w:rsid w:val="002568D1"/>
    <w:rsid w:val="00260EC7"/>
    <w:rsid w:val="0026389C"/>
    <w:rsid w:val="00263C28"/>
    <w:rsid w:val="002655F2"/>
    <w:rsid w:val="00265A2E"/>
    <w:rsid w:val="0026669A"/>
    <w:rsid w:val="002670F2"/>
    <w:rsid w:val="00267F2F"/>
    <w:rsid w:val="002722DB"/>
    <w:rsid w:val="002741EC"/>
    <w:rsid w:val="00276282"/>
    <w:rsid w:val="002773FB"/>
    <w:rsid w:val="0028097C"/>
    <w:rsid w:val="002811C8"/>
    <w:rsid w:val="00285C94"/>
    <w:rsid w:val="00290BDF"/>
    <w:rsid w:val="0029326A"/>
    <w:rsid w:val="00296BC0"/>
    <w:rsid w:val="00297222"/>
    <w:rsid w:val="002A17B0"/>
    <w:rsid w:val="002A473D"/>
    <w:rsid w:val="002A4B2E"/>
    <w:rsid w:val="002A764C"/>
    <w:rsid w:val="002B16E5"/>
    <w:rsid w:val="002C3590"/>
    <w:rsid w:val="002C5404"/>
    <w:rsid w:val="002C5E3E"/>
    <w:rsid w:val="002D1256"/>
    <w:rsid w:val="002D23F8"/>
    <w:rsid w:val="002D493F"/>
    <w:rsid w:val="002E25C9"/>
    <w:rsid w:val="002E513A"/>
    <w:rsid w:val="002E7E91"/>
    <w:rsid w:val="002F069D"/>
    <w:rsid w:val="002F2A0F"/>
    <w:rsid w:val="002F502B"/>
    <w:rsid w:val="002F53C7"/>
    <w:rsid w:val="002F7F0D"/>
    <w:rsid w:val="00300A25"/>
    <w:rsid w:val="00300A37"/>
    <w:rsid w:val="00301589"/>
    <w:rsid w:val="00301D48"/>
    <w:rsid w:val="00303C73"/>
    <w:rsid w:val="00304651"/>
    <w:rsid w:val="00305BB6"/>
    <w:rsid w:val="00310934"/>
    <w:rsid w:val="0032000B"/>
    <w:rsid w:val="0032080E"/>
    <w:rsid w:val="00322041"/>
    <w:rsid w:val="00322AC1"/>
    <w:rsid w:val="00322FF1"/>
    <w:rsid w:val="00323590"/>
    <w:rsid w:val="0032426B"/>
    <w:rsid w:val="00324C21"/>
    <w:rsid w:val="0032653C"/>
    <w:rsid w:val="003271E0"/>
    <w:rsid w:val="00327324"/>
    <w:rsid w:val="00330EC1"/>
    <w:rsid w:val="00332315"/>
    <w:rsid w:val="00332CD0"/>
    <w:rsid w:val="00333433"/>
    <w:rsid w:val="00336369"/>
    <w:rsid w:val="0034083D"/>
    <w:rsid w:val="00340D13"/>
    <w:rsid w:val="00350790"/>
    <w:rsid w:val="0035394D"/>
    <w:rsid w:val="00353E6A"/>
    <w:rsid w:val="00355637"/>
    <w:rsid w:val="003570BA"/>
    <w:rsid w:val="00360B5B"/>
    <w:rsid w:val="003674F9"/>
    <w:rsid w:val="0036793A"/>
    <w:rsid w:val="00367ADB"/>
    <w:rsid w:val="00373148"/>
    <w:rsid w:val="00373FC2"/>
    <w:rsid w:val="00375760"/>
    <w:rsid w:val="0037640B"/>
    <w:rsid w:val="00376F20"/>
    <w:rsid w:val="0037735F"/>
    <w:rsid w:val="003775A8"/>
    <w:rsid w:val="00385755"/>
    <w:rsid w:val="00386932"/>
    <w:rsid w:val="00393CEE"/>
    <w:rsid w:val="00394261"/>
    <w:rsid w:val="00395F85"/>
    <w:rsid w:val="003A0F00"/>
    <w:rsid w:val="003A1691"/>
    <w:rsid w:val="003B1B98"/>
    <w:rsid w:val="003B2140"/>
    <w:rsid w:val="003B5A56"/>
    <w:rsid w:val="003B641A"/>
    <w:rsid w:val="003C209A"/>
    <w:rsid w:val="003C3381"/>
    <w:rsid w:val="003C440B"/>
    <w:rsid w:val="003C4DDA"/>
    <w:rsid w:val="003D0478"/>
    <w:rsid w:val="003D3561"/>
    <w:rsid w:val="003D3CE1"/>
    <w:rsid w:val="003D7B31"/>
    <w:rsid w:val="003E38D3"/>
    <w:rsid w:val="003E412B"/>
    <w:rsid w:val="003E6A47"/>
    <w:rsid w:val="003E711E"/>
    <w:rsid w:val="003F0269"/>
    <w:rsid w:val="003F1B21"/>
    <w:rsid w:val="003F4405"/>
    <w:rsid w:val="003F55D4"/>
    <w:rsid w:val="003F643E"/>
    <w:rsid w:val="003F73F3"/>
    <w:rsid w:val="004024C6"/>
    <w:rsid w:val="00404A5F"/>
    <w:rsid w:val="00407174"/>
    <w:rsid w:val="00407292"/>
    <w:rsid w:val="004104A1"/>
    <w:rsid w:val="0041067F"/>
    <w:rsid w:val="00411A43"/>
    <w:rsid w:val="00411D40"/>
    <w:rsid w:val="004130F3"/>
    <w:rsid w:val="00414CB4"/>
    <w:rsid w:val="00415BC4"/>
    <w:rsid w:val="00421BF1"/>
    <w:rsid w:val="004232B4"/>
    <w:rsid w:val="004261BF"/>
    <w:rsid w:val="00430433"/>
    <w:rsid w:val="00430C28"/>
    <w:rsid w:val="00431BF5"/>
    <w:rsid w:val="0043207B"/>
    <w:rsid w:val="0043214C"/>
    <w:rsid w:val="00432619"/>
    <w:rsid w:val="00432A0A"/>
    <w:rsid w:val="0043518F"/>
    <w:rsid w:val="00437413"/>
    <w:rsid w:val="0043759A"/>
    <w:rsid w:val="00440430"/>
    <w:rsid w:val="0044127F"/>
    <w:rsid w:val="00442463"/>
    <w:rsid w:val="00445D4F"/>
    <w:rsid w:val="0044773F"/>
    <w:rsid w:val="00450C88"/>
    <w:rsid w:val="0045104C"/>
    <w:rsid w:val="00451228"/>
    <w:rsid w:val="00452243"/>
    <w:rsid w:val="00452377"/>
    <w:rsid w:val="00456C8C"/>
    <w:rsid w:val="004619A4"/>
    <w:rsid w:val="00461BD2"/>
    <w:rsid w:val="00464328"/>
    <w:rsid w:val="0046777D"/>
    <w:rsid w:val="00470AD9"/>
    <w:rsid w:val="004715F7"/>
    <w:rsid w:val="00471F13"/>
    <w:rsid w:val="00473651"/>
    <w:rsid w:val="00477048"/>
    <w:rsid w:val="00480A74"/>
    <w:rsid w:val="00480C93"/>
    <w:rsid w:val="00482740"/>
    <w:rsid w:val="00482E1A"/>
    <w:rsid w:val="0048391B"/>
    <w:rsid w:val="004859D3"/>
    <w:rsid w:val="004879BC"/>
    <w:rsid w:val="004940C0"/>
    <w:rsid w:val="00495718"/>
    <w:rsid w:val="00495D7B"/>
    <w:rsid w:val="00496770"/>
    <w:rsid w:val="00497E18"/>
    <w:rsid w:val="004A075F"/>
    <w:rsid w:val="004A28FB"/>
    <w:rsid w:val="004A3963"/>
    <w:rsid w:val="004A40A8"/>
    <w:rsid w:val="004A4A06"/>
    <w:rsid w:val="004A6DD9"/>
    <w:rsid w:val="004B0DB4"/>
    <w:rsid w:val="004B0FD5"/>
    <w:rsid w:val="004B1340"/>
    <w:rsid w:val="004B2889"/>
    <w:rsid w:val="004B435D"/>
    <w:rsid w:val="004B537F"/>
    <w:rsid w:val="004B599B"/>
    <w:rsid w:val="004B677B"/>
    <w:rsid w:val="004C014E"/>
    <w:rsid w:val="004C0520"/>
    <w:rsid w:val="004C0AAE"/>
    <w:rsid w:val="004C396E"/>
    <w:rsid w:val="004C3B4E"/>
    <w:rsid w:val="004C6114"/>
    <w:rsid w:val="004C722C"/>
    <w:rsid w:val="004D463F"/>
    <w:rsid w:val="004E138A"/>
    <w:rsid w:val="004E4D99"/>
    <w:rsid w:val="004E5269"/>
    <w:rsid w:val="004E5B91"/>
    <w:rsid w:val="004E5F6B"/>
    <w:rsid w:val="004F0707"/>
    <w:rsid w:val="004F5EAD"/>
    <w:rsid w:val="004F60B2"/>
    <w:rsid w:val="00501FAB"/>
    <w:rsid w:val="0050292C"/>
    <w:rsid w:val="0050324B"/>
    <w:rsid w:val="005048DE"/>
    <w:rsid w:val="0050666D"/>
    <w:rsid w:val="0051095F"/>
    <w:rsid w:val="00512D78"/>
    <w:rsid w:val="00520C89"/>
    <w:rsid w:val="00524EE4"/>
    <w:rsid w:val="005253A5"/>
    <w:rsid w:val="00525641"/>
    <w:rsid w:val="00525934"/>
    <w:rsid w:val="00527A0F"/>
    <w:rsid w:val="00530676"/>
    <w:rsid w:val="0053070D"/>
    <w:rsid w:val="005339C5"/>
    <w:rsid w:val="00540516"/>
    <w:rsid w:val="00540BD8"/>
    <w:rsid w:val="005453FC"/>
    <w:rsid w:val="00545E8A"/>
    <w:rsid w:val="00547047"/>
    <w:rsid w:val="0055016B"/>
    <w:rsid w:val="005507BD"/>
    <w:rsid w:val="00553217"/>
    <w:rsid w:val="00557095"/>
    <w:rsid w:val="00560EF0"/>
    <w:rsid w:val="00567688"/>
    <w:rsid w:val="0057111D"/>
    <w:rsid w:val="00573E7C"/>
    <w:rsid w:val="00575574"/>
    <w:rsid w:val="005755A9"/>
    <w:rsid w:val="00576219"/>
    <w:rsid w:val="0057771F"/>
    <w:rsid w:val="00580486"/>
    <w:rsid w:val="00582453"/>
    <w:rsid w:val="00582BC4"/>
    <w:rsid w:val="00583712"/>
    <w:rsid w:val="00583D9F"/>
    <w:rsid w:val="00596B73"/>
    <w:rsid w:val="005977D6"/>
    <w:rsid w:val="005A0545"/>
    <w:rsid w:val="005A1A5D"/>
    <w:rsid w:val="005B002F"/>
    <w:rsid w:val="005B042F"/>
    <w:rsid w:val="005B25AE"/>
    <w:rsid w:val="005B6832"/>
    <w:rsid w:val="005C1E7F"/>
    <w:rsid w:val="005C33D5"/>
    <w:rsid w:val="005C68EF"/>
    <w:rsid w:val="005C760A"/>
    <w:rsid w:val="005D1CE6"/>
    <w:rsid w:val="005D34E9"/>
    <w:rsid w:val="005D5D9A"/>
    <w:rsid w:val="005D5E51"/>
    <w:rsid w:val="005D6FDD"/>
    <w:rsid w:val="005E272D"/>
    <w:rsid w:val="005F1060"/>
    <w:rsid w:val="005F3288"/>
    <w:rsid w:val="005F7F65"/>
    <w:rsid w:val="0060048F"/>
    <w:rsid w:val="006005F9"/>
    <w:rsid w:val="00605746"/>
    <w:rsid w:val="00605ACA"/>
    <w:rsid w:val="00607B0F"/>
    <w:rsid w:val="00610DDD"/>
    <w:rsid w:val="00611EF6"/>
    <w:rsid w:val="006121EA"/>
    <w:rsid w:val="006173FE"/>
    <w:rsid w:val="0062045E"/>
    <w:rsid w:val="006328D3"/>
    <w:rsid w:val="00633C61"/>
    <w:rsid w:val="0063484A"/>
    <w:rsid w:val="006369E7"/>
    <w:rsid w:val="00643348"/>
    <w:rsid w:val="0064698B"/>
    <w:rsid w:val="006503E2"/>
    <w:rsid w:val="006530F9"/>
    <w:rsid w:val="00653230"/>
    <w:rsid w:val="006537B7"/>
    <w:rsid w:val="00655708"/>
    <w:rsid w:val="006606F2"/>
    <w:rsid w:val="00661EA9"/>
    <w:rsid w:val="00663096"/>
    <w:rsid w:val="00663329"/>
    <w:rsid w:val="00666020"/>
    <w:rsid w:val="006710C1"/>
    <w:rsid w:val="006736B7"/>
    <w:rsid w:val="00673DE2"/>
    <w:rsid w:val="00676D4A"/>
    <w:rsid w:val="00680AA0"/>
    <w:rsid w:val="00681792"/>
    <w:rsid w:val="00681A30"/>
    <w:rsid w:val="00682E8B"/>
    <w:rsid w:val="00683D40"/>
    <w:rsid w:val="00684220"/>
    <w:rsid w:val="00690DB3"/>
    <w:rsid w:val="00694F83"/>
    <w:rsid w:val="0069581E"/>
    <w:rsid w:val="00695E04"/>
    <w:rsid w:val="006970B7"/>
    <w:rsid w:val="006A093E"/>
    <w:rsid w:val="006A0FF2"/>
    <w:rsid w:val="006A1ACA"/>
    <w:rsid w:val="006A3727"/>
    <w:rsid w:val="006A4D37"/>
    <w:rsid w:val="006A4FF5"/>
    <w:rsid w:val="006A5E14"/>
    <w:rsid w:val="006A60C2"/>
    <w:rsid w:val="006A61BB"/>
    <w:rsid w:val="006B37B2"/>
    <w:rsid w:val="006B5904"/>
    <w:rsid w:val="006B6483"/>
    <w:rsid w:val="006C58C6"/>
    <w:rsid w:val="006C6BFA"/>
    <w:rsid w:val="006D3957"/>
    <w:rsid w:val="006E1650"/>
    <w:rsid w:val="006E18E6"/>
    <w:rsid w:val="006E1E17"/>
    <w:rsid w:val="006E4792"/>
    <w:rsid w:val="006E5720"/>
    <w:rsid w:val="006E6852"/>
    <w:rsid w:val="006F0335"/>
    <w:rsid w:val="006F27B2"/>
    <w:rsid w:val="006F3B04"/>
    <w:rsid w:val="006F4288"/>
    <w:rsid w:val="006F42E4"/>
    <w:rsid w:val="006F5C78"/>
    <w:rsid w:val="006F77A1"/>
    <w:rsid w:val="00700017"/>
    <w:rsid w:val="0070213B"/>
    <w:rsid w:val="00702988"/>
    <w:rsid w:val="00703AC6"/>
    <w:rsid w:val="00703B75"/>
    <w:rsid w:val="007118D5"/>
    <w:rsid w:val="007154E5"/>
    <w:rsid w:val="007174F9"/>
    <w:rsid w:val="00717E53"/>
    <w:rsid w:val="00721D08"/>
    <w:rsid w:val="00722656"/>
    <w:rsid w:val="007240CE"/>
    <w:rsid w:val="00725CB2"/>
    <w:rsid w:val="0072676A"/>
    <w:rsid w:val="007337B9"/>
    <w:rsid w:val="00735F15"/>
    <w:rsid w:val="00736A26"/>
    <w:rsid w:val="00737603"/>
    <w:rsid w:val="00737DEE"/>
    <w:rsid w:val="0074018C"/>
    <w:rsid w:val="00740CD7"/>
    <w:rsid w:val="00742930"/>
    <w:rsid w:val="00743A96"/>
    <w:rsid w:val="00745E37"/>
    <w:rsid w:val="0075312B"/>
    <w:rsid w:val="0075353B"/>
    <w:rsid w:val="00754DE4"/>
    <w:rsid w:val="00757BFA"/>
    <w:rsid w:val="00760D02"/>
    <w:rsid w:val="00761B6D"/>
    <w:rsid w:val="00762A0C"/>
    <w:rsid w:val="007634F2"/>
    <w:rsid w:val="00767B50"/>
    <w:rsid w:val="00771120"/>
    <w:rsid w:val="0077386A"/>
    <w:rsid w:val="007740F7"/>
    <w:rsid w:val="007745DE"/>
    <w:rsid w:val="00776FE3"/>
    <w:rsid w:val="007772D7"/>
    <w:rsid w:val="00785F17"/>
    <w:rsid w:val="007974F3"/>
    <w:rsid w:val="00797E76"/>
    <w:rsid w:val="007A327C"/>
    <w:rsid w:val="007A5600"/>
    <w:rsid w:val="007A7A3D"/>
    <w:rsid w:val="007B0D82"/>
    <w:rsid w:val="007B0E69"/>
    <w:rsid w:val="007B20EF"/>
    <w:rsid w:val="007B221C"/>
    <w:rsid w:val="007B5BE3"/>
    <w:rsid w:val="007C0502"/>
    <w:rsid w:val="007C0987"/>
    <w:rsid w:val="007C0CF9"/>
    <w:rsid w:val="007C2372"/>
    <w:rsid w:val="007C5941"/>
    <w:rsid w:val="007C75EC"/>
    <w:rsid w:val="007D00B9"/>
    <w:rsid w:val="007D2526"/>
    <w:rsid w:val="007D508A"/>
    <w:rsid w:val="007D5398"/>
    <w:rsid w:val="007E03A4"/>
    <w:rsid w:val="007E25CA"/>
    <w:rsid w:val="007E2C6E"/>
    <w:rsid w:val="007E3833"/>
    <w:rsid w:val="007F13EC"/>
    <w:rsid w:val="007F1A5D"/>
    <w:rsid w:val="007F1A60"/>
    <w:rsid w:val="007F4AAA"/>
    <w:rsid w:val="00801157"/>
    <w:rsid w:val="0080333E"/>
    <w:rsid w:val="008035E8"/>
    <w:rsid w:val="00810B02"/>
    <w:rsid w:val="0081746B"/>
    <w:rsid w:val="00822712"/>
    <w:rsid w:val="00822D6B"/>
    <w:rsid w:val="00825666"/>
    <w:rsid w:val="008334FC"/>
    <w:rsid w:val="00834F8F"/>
    <w:rsid w:val="008441C8"/>
    <w:rsid w:val="00845339"/>
    <w:rsid w:val="0084567B"/>
    <w:rsid w:val="0084668D"/>
    <w:rsid w:val="00846C78"/>
    <w:rsid w:val="00847085"/>
    <w:rsid w:val="00847503"/>
    <w:rsid w:val="008476B4"/>
    <w:rsid w:val="00850B93"/>
    <w:rsid w:val="0085162A"/>
    <w:rsid w:val="008520AF"/>
    <w:rsid w:val="00855BAC"/>
    <w:rsid w:val="00855F94"/>
    <w:rsid w:val="00860273"/>
    <w:rsid w:val="008607A8"/>
    <w:rsid w:val="008642F4"/>
    <w:rsid w:val="00866C7D"/>
    <w:rsid w:val="008719DF"/>
    <w:rsid w:val="00872DF9"/>
    <w:rsid w:val="008738A6"/>
    <w:rsid w:val="00874817"/>
    <w:rsid w:val="00880A43"/>
    <w:rsid w:val="008843BF"/>
    <w:rsid w:val="008906BD"/>
    <w:rsid w:val="0089264B"/>
    <w:rsid w:val="00893167"/>
    <w:rsid w:val="0089408E"/>
    <w:rsid w:val="00894A42"/>
    <w:rsid w:val="00896AAB"/>
    <w:rsid w:val="008B2CF3"/>
    <w:rsid w:val="008B4D93"/>
    <w:rsid w:val="008B6361"/>
    <w:rsid w:val="008B646D"/>
    <w:rsid w:val="008C2126"/>
    <w:rsid w:val="008C21AC"/>
    <w:rsid w:val="008C4159"/>
    <w:rsid w:val="008C5FF0"/>
    <w:rsid w:val="008C7D91"/>
    <w:rsid w:val="008D6175"/>
    <w:rsid w:val="008D6710"/>
    <w:rsid w:val="008D6770"/>
    <w:rsid w:val="008D7318"/>
    <w:rsid w:val="008E20C9"/>
    <w:rsid w:val="008E3C68"/>
    <w:rsid w:val="008E436B"/>
    <w:rsid w:val="008E4525"/>
    <w:rsid w:val="008E51A0"/>
    <w:rsid w:val="008E54BB"/>
    <w:rsid w:val="008F2D24"/>
    <w:rsid w:val="008F3CF0"/>
    <w:rsid w:val="008F4F05"/>
    <w:rsid w:val="00900113"/>
    <w:rsid w:val="0090069A"/>
    <w:rsid w:val="00902CEF"/>
    <w:rsid w:val="0090333D"/>
    <w:rsid w:val="009040F2"/>
    <w:rsid w:val="00906963"/>
    <w:rsid w:val="00910914"/>
    <w:rsid w:val="00910D34"/>
    <w:rsid w:val="0091156C"/>
    <w:rsid w:val="00913E62"/>
    <w:rsid w:val="00914B35"/>
    <w:rsid w:val="00921B65"/>
    <w:rsid w:val="00922C28"/>
    <w:rsid w:val="009257D0"/>
    <w:rsid w:val="00931264"/>
    <w:rsid w:val="009336E3"/>
    <w:rsid w:val="00933DA8"/>
    <w:rsid w:val="0094012A"/>
    <w:rsid w:val="009406AB"/>
    <w:rsid w:val="00942BDF"/>
    <w:rsid w:val="00943A41"/>
    <w:rsid w:val="00943BBF"/>
    <w:rsid w:val="0095320E"/>
    <w:rsid w:val="0095455B"/>
    <w:rsid w:val="00955EF8"/>
    <w:rsid w:val="00956A08"/>
    <w:rsid w:val="00964317"/>
    <w:rsid w:val="00970EB7"/>
    <w:rsid w:val="00975484"/>
    <w:rsid w:val="009766C4"/>
    <w:rsid w:val="009779E6"/>
    <w:rsid w:val="00984019"/>
    <w:rsid w:val="00986C09"/>
    <w:rsid w:val="009873CA"/>
    <w:rsid w:val="0098740A"/>
    <w:rsid w:val="00987DCC"/>
    <w:rsid w:val="00996371"/>
    <w:rsid w:val="009A730D"/>
    <w:rsid w:val="009B0C67"/>
    <w:rsid w:val="009B59F8"/>
    <w:rsid w:val="009C0F15"/>
    <w:rsid w:val="009C39DA"/>
    <w:rsid w:val="009C4553"/>
    <w:rsid w:val="009C4E05"/>
    <w:rsid w:val="009C54D3"/>
    <w:rsid w:val="009D1CB1"/>
    <w:rsid w:val="009D1F71"/>
    <w:rsid w:val="009D22F0"/>
    <w:rsid w:val="009D3D70"/>
    <w:rsid w:val="009D64CB"/>
    <w:rsid w:val="009E7B70"/>
    <w:rsid w:val="009F0E8C"/>
    <w:rsid w:val="00A021FE"/>
    <w:rsid w:val="00A03010"/>
    <w:rsid w:val="00A05923"/>
    <w:rsid w:val="00A073B8"/>
    <w:rsid w:val="00A1089C"/>
    <w:rsid w:val="00A139C3"/>
    <w:rsid w:val="00A13FE5"/>
    <w:rsid w:val="00A15A9E"/>
    <w:rsid w:val="00A1618C"/>
    <w:rsid w:val="00A17FA4"/>
    <w:rsid w:val="00A269CF"/>
    <w:rsid w:val="00A312CD"/>
    <w:rsid w:val="00A3164B"/>
    <w:rsid w:val="00A32938"/>
    <w:rsid w:val="00A35967"/>
    <w:rsid w:val="00A408E8"/>
    <w:rsid w:val="00A410D3"/>
    <w:rsid w:val="00A4359F"/>
    <w:rsid w:val="00A444B6"/>
    <w:rsid w:val="00A44E9B"/>
    <w:rsid w:val="00A45812"/>
    <w:rsid w:val="00A45882"/>
    <w:rsid w:val="00A45981"/>
    <w:rsid w:val="00A46406"/>
    <w:rsid w:val="00A466A1"/>
    <w:rsid w:val="00A4695E"/>
    <w:rsid w:val="00A47F6B"/>
    <w:rsid w:val="00A52965"/>
    <w:rsid w:val="00A53CCA"/>
    <w:rsid w:val="00A54D1B"/>
    <w:rsid w:val="00A55499"/>
    <w:rsid w:val="00A61804"/>
    <w:rsid w:val="00A634B2"/>
    <w:rsid w:val="00A639E3"/>
    <w:rsid w:val="00A675FB"/>
    <w:rsid w:val="00A67A6E"/>
    <w:rsid w:val="00A67D5E"/>
    <w:rsid w:val="00A706A7"/>
    <w:rsid w:val="00A70725"/>
    <w:rsid w:val="00A707A0"/>
    <w:rsid w:val="00A71B24"/>
    <w:rsid w:val="00A73602"/>
    <w:rsid w:val="00A737A3"/>
    <w:rsid w:val="00A74E8A"/>
    <w:rsid w:val="00A757E9"/>
    <w:rsid w:val="00A808FB"/>
    <w:rsid w:val="00A829BC"/>
    <w:rsid w:val="00A84508"/>
    <w:rsid w:val="00A85B90"/>
    <w:rsid w:val="00AA32D7"/>
    <w:rsid w:val="00AA485D"/>
    <w:rsid w:val="00AB033E"/>
    <w:rsid w:val="00AC0AF2"/>
    <w:rsid w:val="00AC3649"/>
    <w:rsid w:val="00AD0187"/>
    <w:rsid w:val="00AD117F"/>
    <w:rsid w:val="00AD167E"/>
    <w:rsid w:val="00AD20E7"/>
    <w:rsid w:val="00AD4A52"/>
    <w:rsid w:val="00AD66B0"/>
    <w:rsid w:val="00AE15D8"/>
    <w:rsid w:val="00AE547E"/>
    <w:rsid w:val="00AE5A30"/>
    <w:rsid w:val="00AE619C"/>
    <w:rsid w:val="00AF0DB7"/>
    <w:rsid w:val="00AF17FC"/>
    <w:rsid w:val="00AF36D1"/>
    <w:rsid w:val="00AF4132"/>
    <w:rsid w:val="00AF54C6"/>
    <w:rsid w:val="00AF6F47"/>
    <w:rsid w:val="00AF77E8"/>
    <w:rsid w:val="00B02128"/>
    <w:rsid w:val="00B06892"/>
    <w:rsid w:val="00B07BDC"/>
    <w:rsid w:val="00B11435"/>
    <w:rsid w:val="00B13B6F"/>
    <w:rsid w:val="00B164A8"/>
    <w:rsid w:val="00B1793E"/>
    <w:rsid w:val="00B20F47"/>
    <w:rsid w:val="00B21A2A"/>
    <w:rsid w:val="00B21EC1"/>
    <w:rsid w:val="00B2606C"/>
    <w:rsid w:val="00B26C47"/>
    <w:rsid w:val="00B30481"/>
    <w:rsid w:val="00B31104"/>
    <w:rsid w:val="00B31A1F"/>
    <w:rsid w:val="00B35BFF"/>
    <w:rsid w:val="00B4187F"/>
    <w:rsid w:val="00B41A93"/>
    <w:rsid w:val="00B47E10"/>
    <w:rsid w:val="00B534C9"/>
    <w:rsid w:val="00B53C99"/>
    <w:rsid w:val="00B54657"/>
    <w:rsid w:val="00B55AA3"/>
    <w:rsid w:val="00B55AE0"/>
    <w:rsid w:val="00B571CD"/>
    <w:rsid w:val="00B62654"/>
    <w:rsid w:val="00B669C4"/>
    <w:rsid w:val="00B67C23"/>
    <w:rsid w:val="00B67E56"/>
    <w:rsid w:val="00B70ED3"/>
    <w:rsid w:val="00B770E6"/>
    <w:rsid w:val="00B774D7"/>
    <w:rsid w:val="00B814AB"/>
    <w:rsid w:val="00B82462"/>
    <w:rsid w:val="00B83D6F"/>
    <w:rsid w:val="00B86D53"/>
    <w:rsid w:val="00B922E5"/>
    <w:rsid w:val="00B9247A"/>
    <w:rsid w:val="00B96B8A"/>
    <w:rsid w:val="00BA1901"/>
    <w:rsid w:val="00BA2A4F"/>
    <w:rsid w:val="00BA48F8"/>
    <w:rsid w:val="00BB30F3"/>
    <w:rsid w:val="00BB5AED"/>
    <w:rsid w:val="00BC2297"/>
    <w:rsid w:val="00BC2485"/>
    <w:rsid w:val="00BC4C42"/>
    <w:rsid w:val="00BC5BD2"/>
    <w:rsid w:val="00BD1FD2"/>
    <w:rsid w:val="00BE00EC"/>
    <w:rsid w:val="00BE1176"/>
    <w:rsid w:val="00BE17E6"/>
    <w:rsid w:val="00BE443E"/>
    <w:rsid w:val="00BE5905"/>
    <w:rsid w:val="00BE62F1"/>
    <w:rsid w:val="00BE6971"/>
    <w:rsid w:val="00BE764E"/>
    <w:rsid w:val="00BF12C8"/>
    <w:rsid w:val="00BF5DBD"/>
    <w:rsid w:val="00BF7F78"/>
    <w:rsid w:val="00C04B2D"/>
    <w:rsid w:val="00C06C34"/>
    <w:rsid w:val="00C07E73"/>
    <w:rsid w:val="00C1198F"/>
    <w:rsid w:val="00C14379"/>
    <w:rsid w:val="00C15483"/>
    <w:rsid w:val="00C15733"/>
    <w:rsid w:val="00C169DE"/>
    <w:rsid w:val="00C177D8"/>
    <w:rsid w:val="00C17952"/>
    <w:rsid w:val="00C20FCA"/>
    <w:rsid w:val="00C21200"/>
    <w:rsid w:val="00C236BB"/>
    <w:rsid w:val="00C2649A"/>
    <w:rsid w:val="00C26B45"/>
    <w:rsid w:val="00C30AEE"/>
    <w:rsid w:val="00C31748"/>
    <w:rsid w:val="00C31C2D"/>
    <w:rsid w:val="00C32AC6"/>
    <w:rsid w:val="00C32C88"/>
    <w:rsid w:val="00C35C2B"/>
    <w:rsid w:val="00C3612C"/>
    <w:rsid w:val="00C37D90"/>
    <w:rsid w:val="00C37E98"/>
    <w:rsid w:val="00C442DF"/>
    <w:rsid w:val="00C47710"/>
    <w:rsid w:val="00C47FC7"/>
    <w:rsid w:val="00C53389"/>
    <w:rsid w:val="00C576FA"/>
    <w:rsid w:val="00C57BA8"/>
    <w:rsid w:val="00C61630"/>
    <w:rsid w:val="00C626D0"/>
    <w:rsid w:val="00C65B8F"/>
    <w:rsid w:val="00C66F83"/>
    <w:rsid w:val="00C672E4"/>
    <w:rsid w:val="00C708D8"/>
    <w:rsid w:val="00C72F1F"/>
    <w:rsid w:val="00C80106"/>
    <w:rsid w:val="00C83CFF"/>
    <w:rsid w:val="00C85704"/>
    <w:rsid w:val="00C86764"/>
    <w:rsid w:val="00C90F26"/>
    <w:rsid w:val="00C92164"/>
    <w:rsid w:val="00C935AE"/>
    <w:rsid w:val="00C94F34"/>
    <w:rsid w:val="00C95F74"/>
    <w:rsid w:val="00C977EE"/>
    <w:rsid w:val="00CA20EB"/>
    <w:rsid w:val="00CA4A3B"/>
    <w:rsid w:val="00CA4C71"/>
    <w:rsid w:val="00CA7653"/>
    <w:rsid w:val="00CB4480"/>
    <w:rsid w:val="00CB4D80"/>
    <w:rsid w:val="00CB5974"/>
    <w:rsid w:val="00CB60C7"/>
    <w:rsid w:val="00CC0057"/>
    <w:rsid w:val="00CC0CE1"/>
    <w:rsid w:val="00CC461F"/>
    <w:rsid w:val="00CC4820"/>
    <w:rsid w:val="00CC7B05"/>
    <w:rsid w:val="00CD4BDA"/>
    <w:rsid w:val="00CD535C"/>
    <w:rsid w:val="00CD56D9"/>
    <w:rsid w:val="00CD69BD"/>
    <w:rsid w:val="00CE410D"/>
    <w:rsid w:val="00CE575E"/>
    <w:rsid w:val="00CE60EC"/>
    <w:rsid w:val="00CF013C"/>
    <w:rsid w:val="00CF3AF1"/>
    <w:rsid w:val="00CF600C"/>
    <w:rsid w:val="00CF6302"/>
    <w:rsid w:val="00CF7EE6"/>
    <w:rsid w:val="00D0170B"/>
    <w:rsid w:val="00D057B9"/>
    <w:rsid w:val="00D05AA4"/>
    <w:rsid w:val="00D06F20"/>
    <w:rsid w:val="00D13B35"/>
    <w:rsid w:val="00D1419E"/>
    <w:rsid w:val="00D23674"/>
    <w:rsid w:val="00D24BF9"/>
    <w:rsid w:val="00D25F39"/>
    <w:rsid w:val="00D30F0B"/>
    <w:rsid w:val="00D31E6A"/>
    <w:rsid w:val="00D35C0B"/>
    <w:rsid w:val="00D50E8A"/>
    <w:rsid w:val="00D573E3"/>
    <w:rsid w:val="00D60A54"/>
    <w:rsid w:val="00D62B51"/>
    <w:rsid w:val="00D646FC"/>
    <w:rsid w:val="00D70985"/>
    <w:rsid w:val="00D757AB"/>
    <w:rsid w:val="00D75E98"/>
    <w:rsid w:val="00D775F1"/>
    <w:rsid w:val="00D80486"/>
    <w:rsid w:val="00D81753"/>
    <w:rsid w:val="00D85FC5"/>
    <w:rsid w:val="00D87ED1"/>
    <w:rsid w:val="00D9393A"/>
    <w:rsid w:val="00D9496C"/>
    <w:rsid w:val="00DA171A"/>
    <w:rsid w:val="00DA5DE9"/>
    <w:rsid w:val="00DB04F9"/>
    <w:rsid w:val="00DB1B91"/>
    <w:rsid w:val="00DB4EB2"/>
    <w:rsid w:val="00DB5B47"/>
    <w:rsid w:val="00DB69A0"/>
    <w:rsid w:val="00DC0423"/>
    <w:rsid w:val="00DC05E4"/>
    <w:rsid w:val="00DC0EF3"/>
    <w:rsid w:val="00DC14C1"/>
    <w:rsid w:val="00DC272D"/>
    <w:rsid w:val="00DC7E96"/>
    <w:rsid w:val="00DD1904"/>
    <w:rsid w:val="00DD415E"/>
    <w:rsid w:val="00DD57F7"/>
    <w:rsid w:val="00DD7333"/>
    <w:rsid w:val="00DE066A"/>
    <w:rsid w:val="00DE377B"/>
    <w:rsid w:val="00DE3BEB"/>
    <w:rsid w:val="00DE635E"/>
    <w:rsid w:val="00DF0147"/>
    <w:rsid w:val="00DF0961"/>
    <w:rsid w:val="00E03626"/>
    <w:rsid w:val="00E03E7E"/>
    <w:rsid w:val="00E0407C"/>
    <w:rsid w:val="00E0443E"/>
    <w:rsid w:val="00E05304"/>
    <w:rsid w:val="00E073EF"/>
    <w:rsid w:val="00E127DE"/>
    <w:rsid w:val="00E16F26"/>
    <w:rsid w:val="00E20119"/>
    <w:rsid w:val="00E20F5F"/>
    <w:rsid w:val="00E37C4C"/>
    <w:rsid w:val="00E4189D"/>
    <w:rsid w:val="00E437A9"/>
    <w:rsid w:val="00E447C2"/>
    <w:rsid w:val="00E449E6"/>
    <w:rsid w:val="00E4532C"/>
    <w:rsid w:val="00E46831"/>
    <w:rsid w:val="00E46A2A"/>
    <w:rsid w:val="00E46ADC"/>
    <w:rsid w:val="00E472BB"/>
    <w:rsid w:val="00E5122F"/>
    <w:rsid w:val="00E52CF6"/>
    <w:rsid w:val="00E5370C"/>
    <w:rsid w:val="00E53A2E"/>
    <w:rsid w:val="00E55A62"/>
    <w:rsid w:val="00E60814"/>
    <w:rsid w:val="00E61E6D"/>
    <w:rsid w:val="00E650B4"/>
    <w:rsid w:val="00E670EA"/>
    <w:rsid w:val="00E70288"/>
    <w:rsid w:val="00E70F7B"/>
    <w:rsid w:val="00E71965"/>
    <w:rsid w:val="00E72522"/>
    <w:rsid w:val="00E72F0E"/>
    <w:rsid w:val="00E73868"/>
    <w:rsid w:val="00E74403"/>
    <w:rsid w:val="00E75507"/>
    <w:rsid w:val="00E809C5"/>
    <w:rsid w:val="00E871C4"/>
    <w:rsid w:val="00E87AFE"/>
    <w:rsid w:val="00E937F7"/>
    <w:rsid w:val="00EA4330"/>
    <w:rsid w:val="00EA50CE"/>
    <w:rsid w:val="00EA75F3"/>
    <w:rsid w:val="00EB1109"/>
    <w:rsid w:val="00EB597E"/>
    <w:rsid w:val="00EB68EB"/>
    <w:rsid w:val="00EC0C31"/>
    <w:rsid w:val="00EC1A50"/>
    <w:rsid w:val="00EC4925"/>
    <w:rsid w:val="00EC5C83"/>
    <w:rsid w:val="00ED2295"/>
    <w:rsid w:val="00ED7DD0"/>
    <w:rsid w:val="00EE1B4A"/>
    <w:rsid w:val="00EE2831"/>
    <w:rsid w:val="00EE3709"/>
    <w:rsid w:val="00EE4319"/>
    <w:rsid w:val="00EE57A3"/>
    <w:rsid w:val="00EE72BE"/>
    <w:rsid w:val="00EF0731"/>
    <w:rsid w:val="00EF20B1"/>
    <w:rsid w:val="00EF2C40"/>
    <w:rsid w:val="00EF2DE6"/>
    <w:rsid w:val="00EF3BBD"/>
    <w:rsid w:val="00EF41F5"/>
    <w:rsid w:val="00EF6170"/>
    <w:rsid w:val="00EF7C81"/>
    <w:rsid w:val="00F0271C"/>
    <w:rsid w:val="00F032AE"/>
    <w:rsid w:val="00F042DA"/>
    <w:rsid w:val="00F07104"/>
    <w:rsid w:val="00F1081B"/>
    <w:rsid w:val="00F10E67"/>
    <w:rsid w:val="00F13756"/>
    <w:rsid w:val="00F14740"/>
    <w:rsid w:val="00F15D07"/>
    <w:rsid w:val="00F16442"/>
    <w:rsid w:val="00F17F51"/>
    <w:rsid w:val="00F22015"/>
    <w:rsid w:val="00F23321"/>
    <w:rsid w:val="00F24FEB"/>
    <w:rsid w:val="00F26B5C"/>
    <w:rsid w:val="00F3151C"/>
    <w:rsid w:val="00F35110"/>
    <w:rsid w:val="00F3675D"/>
    <w:rsid w:val="00F36DEE"/>
    <w:rsid w:val="00F45E0C"/>
    <w:rsid w:val="00F520C2"/>
    <w:rsid w:val="00F53FF8"/>
    <w:rsid w:val="00F55F9C"/>
    <w:rsid w:val="00F604C7"/>
    <w:rsid w:val="00F61D7B"/>
    <w:rsid w:val="00F62DDC"/>
    <w:rsid w:val="00F65B69"/>
    <w:rsid w:val="00F6730B"/>
    <w:rsid w:val="00F74096"/>
    <w:rsid w:val="00F74F6B"/>
    <w:rsid w:val="00F75F61"/>
    <w:rsid w:val="00F7622A"/>
    <w:rsid w:val="00F77B1F"/>
    <w:rsid w:val="00F80E82"/>
    <w:rsid w:val="00F80F70"/>
    <w:rsid w:val="00F817CD"/>
    <w:rsid w:val="00F83535"/>
    <w:rsid w:val="00F84698"/>
    <w:rsid w:val="00F93F77"/>
    <w:rsid w:val="00F94F34"/>
    <w:rsid w:val="00F96060"/>
    <w:rsid w:val="00F96391"/>
    <w:rsid w:val="00F965E4"/>
    <w:rsid w:val="00F9684F"/>
    <w:rsid w:val="00F96F28"/>
    <w:rsid w:val="00F974FF"/>
    <w:rsid w:val="00FA2D9B"/>
    <w:rsid w:val="00FA4A5D"/>
    <w:rsid w:val="00FA4A7D"/>
    <w:rsid w:val="00FB0CA2"/>
    <w:rsid w:val="00FB2195"/>
    <w:rsid w:val="00FB2A91"/>
    <w:rsid w:val="00FB4FD4"/>
    <w:rsid w:val="00FB6A4B"/>
    <w:rsid w:val="00FC304E"/>
    <w:rsid w:val="00FD052A"/>
    <w:rsid w:val="00FD2E2C"/>
    <w:rsid w:val="00FD5F07"/>
    <w:rsid w:val="00FD7EFF"/>
    <w:rsid w:val="00FE10D2"/>
    <w:rsid w:val="00FE2660"/>
    <w:rsid w:val="00FE2E6E"/>
    <w:rsid w:val="00FE4EA2"/>
    <w:rsid w:val="00FE59AF"/>
    <w:rsid w:val="00FF1E2D"/>
    <w:rsid w:val="00FF2D00"/>
    <w:rsid w:val="00FF3F41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FE76B"/>
  <w15:docId w15:val="{1D2A0624-E51A-47B2-A995-0E9885B3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link w:val="Kop1Char"/>
    <w:qFormat/>
    <w:pPr>
      <w:keepNext/>
      <w:keepLines/>
      <w:pageBreakBefore/>
      <w:numPr>
        <w:numId w:val="3"/>
      </w:numPr>
      <w:tabs>
        <w:tab w:val="left" w:pos="851"/>
      </w:tabs>
      <w:spacing w:after="240" w:line="32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pPr>
      <w:keepNext/>
      <w:keepLines/>
      <w:numPr>
        <w:ilvl w:val="1"/>
        <w:numId w:val="3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pPr>
      <w:keepNext/>
      <w:keepLines/>
      <w:numPr>
        <w:ilvl w:val="2"/>
        <w:numId w:val="3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numPr>
        <w:ilvl w:val="3"/>
        <w:numId w:val="3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3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3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3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4940C0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pPr>
      <w:numPr>
        <w:ilvl w:val="8"/>
        <w:numId w:val="3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semiHidden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pPr>
      <w:tabs>
        <w:tab w:val="left" w:pos="567"/>
        <w:tab w:val="right" w:pos="9072"/>
      </w:tabs>
      <w:ind w:left="567" w:hanging="567"/>
    </w:pPr>
  </w:style>
  <w:style w:type="paragraph" w:styleId="Voettekst">
    <w:name w:val="footer"/>
    <w:basedOn w:val="Standaard"/>
    <w:link w:val="VoettekstChar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Pr>
      <w:b/>
    </w:r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/>
    </w:rPr>
  </w:style>
  <w:style w:type="character" w:styleId="Paginanummer">
    <w:name w:val="page number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pPr>
      <w:ind w:left="567" w:hanging="567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Zwaar">
    <w:name w:val="Strong"/>
    <w:qFormat/>
    <w:rPr>
      <w:b/>
      <w:bCs/>
    </w:rPr>
  </w:style>
  <w:style w:type="character" w:customStyle="1" w:styleId="i">
    <w:name w:val="i"/>
    <w:rPr>
      <w:b/>
      <w:vanish/>
      <w:color w:val="0000FF"/>
      <w:sz w:val="18"/>
    </w:r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Tekstopmerking">
    <w:name w:val="annotation text"/>
    <w:basedOn w:val="Standaard"/>
    <w:semiHidden/>
  </w:style>
  <w:style w:type="paragraph" w:styleId="Plattetekst">
    <w:name w:val="Body Text"/>
    <w:basedOn w:val="Standaard"/>
    <w:rPr>
      <w:rFonts w:cs="Lucida Sans Unicode"/>
    </w:rPr>
  </w:style>
  <w:style w:type="paragraph" w:styleId="Plattetekst2">
    <w:name w:val="Body Text 2"/>
    <w:basedOn w:val="Standaard"/>
    <w:rPr>
      <w:rFonts w:cs="Lucida Sans Unicode"/>
    </w:rPr>
  </w:style>
  <w:style w:type="paragraph" w:styleId="Inhopg3">
    <w:name w:val="toc 3"/>
    <w:basedOn w:val="Standaard"/>
    <w:next w:val="Standaard"/>
    <w:semiHidden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qFormat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pPr>
      <w:numPr>
        <w:numId w:val="4"/>
      </w:numPr>
    </w:pPr>
  </w:style>
  <w:style w:type="paragraph" w:styleId="Lijst2">
    <w:name w:val="List 2"/>
    <w:basedOn w:val="Lijst"/>
    <w:pPr>
      <w:numPr>
        <w:numId w:val="0"/>
      </w:numPr>
      <w:ind w:left="566" w:hanging="284"/>
    </w:pPr>
  </w:style>
  <w:style w:type="paragraph" w:styleId="Lijst3">
    <w:name w:val="List 3"/>
    <w:basedOn w:val="Lijst"/>
    <w:pPr>
      <w:numPr>
        <w:numId w:val="0"/>
      </w:numPr>
      <w:ind w:left="849" w:hanging="284"/>
    </w:pPr>
  </w:style>
  <w:style w:type="paragraph" w:styleId="Lijst4">
    <w:name w:val="List 4"/>
    <w:basedOn w:val="Lijst"/>
    <w:pPr>
      <w:numPr>
        <w:numId w:val="0"/>
      </w:numPr>
      <w:ind w:left="1132" w:hanging="284"/>
    </w:pPr>
  </w:style>
  <w:style w:type="paragraph" w:styleId="Lijst5">
    <w:name w:val="List 5"/>
    <w:basedOn w:val="Lijst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pPr>
      <w:numPr>
        <w:numId w:val="5"/>
      </w:numPr>
    </w:pPr>
  </w:style>
  <w:style w:type="paragraph" w:styleId="Lijstopsomteken2">
    <w:name w:val="List Bullet 2"/>
    <w:basedOn w:val="Lijstopsomteken"/>
    <w:pPr>
      <w:numPr>
        <w:numId w:val="0"/>
      </w:numPr>
    </w:pPr>
  </w:style>
  <w:style w:type="character" w:customStyle="1" w:styleId="LijstopsomtekenCharChar">
    <w:name w:val="Lijst opsom.teken Char Char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pPr>
      <w:numPr>
        <w:numId w:val="0"/>
      </w:numPr>
    </w:pPr>
  </w:style>
  <w:style w:type="character" w:customStyle="1" w:styleId="Lijstopsomteken3Char">
    <w:name w:val="Lijst opsom.teken 3 Char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pPr>
      <w:numPr>
        <w:numId w:val="0"/>
      </w:numPr>
    </w:pPr>
  </w:style>
  <w:style w:type="paragraph" w:styleId="Lijstopsomteken5">
    <w:name w:val="List Bullet 5"/>
    <w:basedOn w:val="Lijstopsomteken"/>
    <w:autoRedefine/>
    <w:pPr>
      <w:numPr>
        <w:numId w:val="0"/>
      </w:numPr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numPr>
        <w:numId w:val="6"/>
      </w:numPr>
    </w:pPr>
  </w:style>
  <w:style w:type="paragraph" w:styleId="Lijstvoortzetting2">
    <w:name w:val="List Continue 2"/>
    <w:basedOn w:val="Lijstvoortzetting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pPr>
      <w:numPr>
        <w:numId w:val="0"/>
      </w:numPr>
      <w:ind w:left="1417" w:hanging="284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rPr>
      <w:rFonts w:ascii="Lucida Sans Unicode" w:hAnsi="Lucida Sans Unicode"/>
    </w:r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  <w:rPr>
      <w:sz w:val="20"/>
    </w:rPr>
  </w:style>
  <w:style w:type="character" w:customStyle="1" w:styleId="OpmaakprofielGrijs-25">
    <w:name w:val="Opmaakprofiel Grijs-25%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rsid w:val="00576219"/>
    <w:rPr>
      <w:color w:val="0000FF"/>
      <w:u w:val="single"/>
    </w:rPr>
  </w:style>
  <w:style w:type="character" w:styleId="GevolgdeHyperlink">
    <w:name w:val="FollowedHyperlink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10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0E2313"/>
    <w:rPr>
      <w:rFonts w:ascii="Lucida Sans Unicode" w:hAnsi="Lucida Sans Unicode"/>
      <w:sz w:val="18"/>
      <w:lang w:val="nl-NL" w:eastAsia="nl-NL" w:bidi="ar-SA"/>
    </w:rPr>
  </w:style>
  <w:style w:type="paragraph" w:styleId="Normaalweb">
    <w:name w:val="Normal (Web)"/>
    <w:basedOn w:val="Standaard"/>
    <w:rsid w:val="00001D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oettekstChar">
    <w:name w:val="Voettekst Char"/>
    <w:link w:val="Voettekst"/>
    <w:locked/>
    <w:rsid w:val="0023128B"/>
    <w:rPr>
      <w:rFonts w:ascii="Lucida Sans Unicode" w:hAnsi="Lucida Sans Unicode"/>
      <w:sz w:val="16"/>
      <w:lang w:val="nl-NL" w:eastAsia="nl-NL" w:bidi="ar-SA"/>
    </w:rPr>
  </w:style>
  <w:style w:type="paragraph" w:styleId="Geenafstand">
    <w:name w:val="No Spacing"/>
    <w:uiPriority w:val="1"/>
    <w:qFormat/>
    <w:rsid w:val="009D64CB"/>
    <w:rPr>
      <w:rFonts w:ascii="Lucida Sans Unicode" w:eastAsia="Calibri" w:hAnsi="Lucida Sans Unicode"/>
      <w:sz w:val="18"/>
    </w:rPr>
  </w:style>
  <w:style w:type="paragraph" w:styleId="Tekstzonderopmaak">
    <w:name w:val="Plain Text"/>
    <w:basedOn w:val="Standaard"/>
    <w:link w:val="TekstzonderopmaakChar"/>
    <w:uiPriority w:val="99"/>
    <w:unhideWhenUsed/>
    <w:rsid w:val="005D5D9A"/>
    <w:pPr>
      <w:spacing w:line="240" w:lineRule="auto"/>
    </w:pPr>
    <w:rPr>
      <w:rFonts w:ascii="Verdana" w:hAnsi="Verdana"/>
      <w:sz w:val="20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5D5D9A"/>
    <w:rPr>
      <w:rFonts w:ascii="Verdana" w:hAnsi="Verdana"/>
      <w:szCs w:val="21"/>
      <w:lang w:eastAsia="en-US"/>
    </w:rPr>
  </w:style>
  <w:style w:type="paragraph" w:styleId="Revisie">
    <w:name w:val="Revision"/>
    <w:hidden/>
    <w:uiPriority w:val="99"/>
    <w:semiHidden/>
    <w:rsid w:val="00F9684F"/>
    <w:rPr>
      <w:rFonts w:ascii="Lucida Sans Unicode" w:hAnsi="Lucida Sans Unicode"/>
      <w:sz w:val="18"/>
    </w:rPr>
  </w:style>
  <w:style w:type="paragraph" w:styleId="Lijstalinea">
    <w:name w:val="List Paragraph"/>
    <w:basedOn w:val="Standaard"/>
    <w:uiPriority w:val="34"/>
    <w:qFormat/>
    <w:rsid w:val="00822D6B"/>
    <w:pPr>
      <w:spacing w:line="240" w:lineRule="auto"/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rsid w:val="003C4DDA"/>
    <w:rPr>
      <w:rFonts w:ascii="Lucida Sans Unicode" w:hAnsi="Lucida Sans Unicode"/>
      <w:sz w:val="36"/>
    </w:rPr>
  </w:style>
  <w:style w:type="character" w:customStyle="1" w:styleId="Kop2Char">
    <w:name w:val="Kop 2 Char"/>
    <w:basedOn w:val="Standaardalinea-lettertype"/>
    <w:link w:val="Kop2"/>
    <w:rsid w:val="003C4DDA"/>
    <w:rPr>
      <w:rFonts w:ascii="Lucida Sans Unicode" w:hAnsi="Lucida Sans Unicode"/>
      <w:sz w:val="18"/>
    </w:rPr>
  </w:style>
  <w:style w:type="paragraph" w:customStyle="1" w:styleId="Default">
    <w:name w:val="Default"/>
    <w:rsid w:val="003C4DDA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paragraph" w:customStyle="1" w:styleId="Introredactioneelgroot">
    <w:name w:val="Intro redactioneel groot"/>
    <w:basedOn w:val="Standaard"/>
    <w:rsid w:val="003C4DDA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</w:pPr>
    <w:rPr>
      <w:rFonts w:ascii="LucidaSans" w:hAnsi="LucidaSans"/>
      <w:color w:val="C40008"/>
      <w:sz w:val="24"/>
      <w:szCs w:val="24"/>
      <w:lang w:eastAsia="en-US"/>
    </w:rPr>
  </w:style>
  <w:style w:type="paragraph" w:customStyle="1" w:styleId="ReportBodyText">
    <w:name w:val="*Report Body Text"/>
    <w:basedOn w:val="Standaard"/>
    <w:rsid w:val="00880A43"/>
    <w:pPr>
      <w:spacing w:line="264" w:lineRule="auto"/>
    </w:pPr>
    <w:rPr>
      <w:rFonts w:ascii="Arial" w:hAnsi="Arial"/>
      <w:sz w:val="20"/>
      <w:szCs w:val="22"/>
      <w:lang w:val="en-US" w:eastAsia="en-US"/>
    </w:rPr>
  </w:style>
  <w:style w:type="paragraph" w:customStyle="1" w:styleId="ReportBodyTextIndent">
    <w:name w:val="*Report Body Text Indent"/>
    <w:basedOn w:val="Standaard"/>
    <w:rsid w:val="00B31A1F"/>
    <w:pPr>
      <w:spacing w:line="240" w:lineRule="auto"/>
    </w:pPr>
    <w:rPr>
      <w:rFonts w:ascii="Times New Roman" w:hAnsi="Times New Roman"/>
      <w:sz w:val="22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rsid w:val="00B31A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B31A1F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2904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7555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gs001\AppData\Local\Microsoft\Windows\Temporary%20Internet%20Files\Content.IE5\CQHDUP7U\Inschrijvingsleidraad%20openbaar%20EMVI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7" ma:contentTypeDescription="Een nieuw document maken." ma:contentTypeScope="" ma:versionID="bca28202706770c345a2c25866825e0b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42b88f8d99210d8cb500a9a4274c7a88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127086-C1D8-438A-85E9-063E385E2E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897FF-065D-4527-A0A7-356A2B1AACAB}">
  <ds:schemaRefs>
    <ds:schemaRef ds:uri="http://schemas.microsoft.com/office/2006/metadata/properties"/>
    <ds:schemaRef ds:uri="http://schemas.microsoft.com/office/infopath/2007/PartnerControls"/>
    <ds:schemaRef ds:uri="e8745970-b096-4e1e-a835-9d3ee879247a"/>
    <ds:schemaRef ds:uri="58398401-644d-4b67-acb3-6448446dfac3"/>
  </ds:schemaRefs>
</ds:datastoreItem>
</file>

<file path=customXml/itemProps3.xml><?xml version="1.0" encoding="utf-8"?>
<ds:datastoreItem xmlns:ds="http://schemas.openxmlformats.org/officeDocument/2006/customXml" ds:itemID="{4649D8BF-992B-4310-8478-B4FFC7569C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05310A-6CCF-4C00-AAE4-A671464AE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Inschrijvingsleidraad openbaar EMVI</Template>
  <TotalTime>68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openbaar EMVI</vt:lpstr>
    </vt:vector>
  </TitlesOfParts>
  <Company>Gemeente Utrecht - Concerninkoop</Company>
  <LinksUpToDate>false</LinksUpToDate>
  <CharactersWithSpaces>1164</CharactersWithSpaces>
  <SharedDoc>false</SharedDoc>
  <HLinks>
    <vt:vector size="42" baseType="variant">
      <vt:variant>
        <vt:i4>2031620</vt:i4>
      </vt:variant>
      <vt:variant>
        <vt:i4>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3735554</vt:i4>
      </vt:variant>
      <vt:variant>
        <vt:i4>72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6422542</vt:i4>
      </vt:variant>
      <vt:variant>
        <vt:i4>69</vt:i4>
      </vt:variant>
      <vt:variant>
        <vt:i4>0</vt:i4>
      </vt:variant>
      <vt:variant>
        <vt:i4>5</vt:i4>
      </vt:variant>
      <vt:variant>
        <vt:lpwstr>http://www.tenderned.nl/sites/default/files/In zes stappen digitaal inschrijven op overheidsopdrachten via TenderNed_0.pdf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7209070</vt:i4>
      </vt:variant>
      <vt:variant>
        <vt:i4>63</vt:i4>
      </vt:variant>
      <vt:variant>
        <vt:i4>0</vt:i4>
      </vt:variant>
      <vt:variant>
        <vt:i4>5</vt:i4>
      </vt:variant>
      <vt:variant>
        <vt:lpwstr>http://www.utrecht.nl/socialreturn</vt:lpwstr>
      </vt:variant>
      <vt:variant>
        <vt:lpwstr/>
      </vt:variant>
      <vt:variant>
        <vt:i4>2031620</vt:i4>
      </vt:variant>
      <vt:variant>
        <vt:i4>60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openbaar EMVI</dc:title>
  <dc:creator>Hoogstraten, Lisette</dc:creator>
  <cp:lastModifiedBy>Roger</cp:lastModifiedBy>
  <cp:revision>24</cp:revision>
  <cp:lastPrinted>2016-07-12T12:01:00Z</cp:lastPrinted>
  <dcterms:created xsi:type="dcterms:W3CDTF">2023-11-27T09:54:00Z</dcterms:created>
  <dcterms:modified xsi:type="dcterms:W3CDTF">2023-11-29T16:33:00Z</dcterms:modified>
  <cp:category>Inschrijvingsleidraad openbaar EMVI 1v4, 20160701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Doorlopende CAR-verzekering</vt:lpwstr>
  </property>
  <property fmtid="{D5CDD505-2E9C-101B-9397-08002B2CF9AE}" pid="3" name="Referentie">
    <vt:lpwstr>1100053211</vt:lpwstr>
  </property>
  <property fmtid="{D5CDD505-2E9C-101B-9397-08002B2CF9AE}" pid="4" name="Concerninkoper">
    <vt:lpwstr>&lt;naam concerninkoper&gt;</vt:lpwstr>
  </property>
  <property fmtid="{D5CDD505-2E9C-101B-9397-08002B2CF9AE}" pid="5" name="ContentTypeId">
    <vt:lpwstr>0x0101009A6D533E88075843B01E978BD428D478</vt:lpwstr>
  </property>
  <property fmtid="{D5CDD505-2E9C-101B-9397-08002B2CF9AE}" pid="6" name="MediaServiceImageTags">
    <vt:lpwstr/>
  </property>
</Properties>
</file>