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213AE" w14:textId="77777777" w:rsidR="002F120D" w:rsidRDefault="00BD0788" w:rsidP="00852A8C">
      <w:pPr>
        <w:spacing w:line="360" w:lineRule="auto"/>
        <w:rPr>
          <w:rFonts w:cs="Arial"/>
          <w:i/>
          <w:szCs w:val="18"/>
        </w:rPr>
      </w:pPr>
      <w:r w:rsidRPr="000F0279">
        <w:rPr>
          <w:rFonts w:ascii="Agrofont" w:hAnsi="Agrofont" w:cs="Times New Roman"/>
          <w:b/>
          <w:bCs/>
          <w:noProof/>
          <w:kern w:val="14"/>
          <w:sz w:val="20"/>
          <w:szCs w:val="18"/>
        </w:rPr>
        <w:drawing>
          <wp:inline distT="0" distB="0" distL="0" distR="0" wp14:anchorId="2E54965B" wp14:editId="7E18DA3A">
            <wp:extent cx="689726" cy="561975"/>
            <wp:effectExtent l="0" t="0" r="0" b="0"/>
            <wp:docPr id="3" name="Afbeelding 3" descr="http://www.grijsenproject.nl/Portals/0/Logo%20Staatsbosbehe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rijsenproject.nl/Portals/0/Logo%20Staatsbosbehe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626" cy="566782"/>
                    </a:xfrm>
                    <a:prstGeom prst="rect">
                      <a:avLst/>
                    </a:prstGeom>
                    <a:noFill/>
                    <a:ln>
                      <a:noFill/>
                    </a:ln>
                  </pic:spPr>
                </pic:pic>
              </a:graphicData>
            </a:graphic>
          </wp:inline>
        </w:drawing>
      </w:r>
    </w:p>
    <w:p w14:paraId="3F79DD7E" w14:textId="77777777" w:rsidR="00BD0788" w:rsidRDefault="00BD0788" w:rsidP="00852A8C">
      <w:pPr>
        <w:spacing w:line="360" w:lineRule="auto"/>
        <w:rPr>
          <w:rFonts w:cs="Arial"/>
          <w:i/>
          <w:szCs w:val="18"/>
        </w:rPr>
      </w:pPr>
    </w:p>
    <w:p w14:paraId="4132F81A" w14:textId="77777777" w:rsidR="00852A8C" w:rsidRDefault="00BD0788" w:rsidP="00C13470">
      <w:pPr>
        <w:rPr>
          <w:szCs w:val="18"/>
        </w:rPr>
      </w:pPr>
      <w:r>
        <w:rPr>
          <w:rFonts w:cs="Arial"/>
          <w:i/>
          <w:noProof/>
          <w:szCs w:val="18"/>
        </w:rPr>
        <mc:AlternateContent>
          <mc:Choice Requires="wps">
            <w:drawing>
              <wp:inline distT="0" distB="0" distL="0" distR="0" wp14:anchorId="1A78D39E" wp14:editId="285B0148">
                <wp:extent cx="5600700" cy="1724025"/>
                <wp:effectExtent l="0" t="0" r="19050" b="2857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724025"/>
                        </a:xfrm>
                        <a:prstGeom prst="rect">
                          <a:avLst/>
                        </a:prstGeom>
                        <a:solidFill>
                          <a:srgbClr val="FFFFFF"/>
                        </a:solidFill>
                        <a:ln w="9525">
                          <a:solidFill>
                            <a:srgbClr val="000000"/>
                          </a:solidFill>
                          <a:miter lim="800000"/>
                          <a:headEnd/>
                          <a:tailEnd/>
                        </a:ln>
                      </wps:spPr>
                      <wps:txbx>
                        <w:txbxContent>
                          <w:p w14:paraId="056F2EC2" w14:textId="77777777" w:rsidR="00BD0788" w:rsidRPr="00EA20CB" w:rsidRDefault="00BD0788" w:rsidP="00BD0788">
                            <w:pPr>
                              <w:tabs>
                                <w:tab w:val="left" w:pos="480"/>
                                <w:tab w:val="left" w:pos="600"/>
                                <w:tab w:val="left" w:pos="960"/>
                                <w:tab w:val="left" w:pos="2040"/>
                                <w:tab w:val="left" w:pos="4320"/>
                                <w:tab w:val="left" w:pos="6480"/>
                              </w:tabs>
                              <w:suppressAutoHyphens/>
                              <w:rPr>
                                <w:rFonts w:cs="Helvetica"/>
                                <w:b/>
                                <w:bCs/>
                                <w:sz w:val="16"/>
                                <w:szCs w:val="16"/>
                                <w:u w:val="single"/>
                                <w:lang w:val="nl"/>
                              </w:rPr>
                            </w:pPr>
                            <w:r w:rsidRPr="00EA20CB">
                              <w:rPr>
                                <w:rFonts w:cs="Helvetica"/>
                                <w:b/>
                                <w:bCs/>
                                <w:sz w:val="16"/>
                                <w:szCs w:val="16"/>
                                <w:u w:val="single"/>
                                <w:lang w:val="nl"/>
                              </w:rPr>
                              <w:t>Instructi</w:t>
                            </w:r>
                            <w:r w:rsidR="00E0218B">
                              <w:rPr>
                                <w:rFonts w:cs="Helvetica"/>
                                <w:b/>
                                <w:bCs/>
                                <w:sz w:val="16"/>
                                <w:szCs w:val="16"/>
                                <w:u w:val="single"/>
                                <w:lang w:val="nl"/>
                              </w:rPr>
                              <w:t>e</w:t>
                            </w:r>
                            <w:r w:rsidRPr="00EA20CB">
                              <w:rPr>
                                <w:rFonts w:cs="Helvetica"/>
                                <w:b/>
                                <w:bCs/>
                                <w:sz w:val="16"/>
                                <w:szCs w:val="16"/>
                                <w:u w:val="single"/>
                                <w:lang w:val="nl"/>
                              </w:rPr>
                              <w:t xml:space="preserve">: </w:t>
                            </w:r>
                          </w:p>
                          <w:p w14:paraId="15618ED6" w14:textId="77777777" w:rsidR="00BD0788" w:rsidRPr="00EA20CB" w:rsidRDefault="00BD0788" w:rsidP="00BD0788">
                            <w:pPr>
                              <w:tabs>
                                <w:tab w:val="left" w:pos="480"/>
                                <w:tab w:val="left" w:pos="600"/>
                                <w:tab w:val="left" w:pos="960"/>
                                <w:tab w:val="left" w:pos="2040"/>
                                <w:tab w:val="left" w:pos="4320"/>
                                <w:tab w:val="left" w:pos="6480"/>
                              </w:tabs>
                              <w:suppressAutoHyphens/>
                              <w:rPr>
                                <w:rFonts w:cs="Helvetica"/>
                                <w:b/>
                                <w:bCs/>
                                <w:sz w:val="16"/>
                                <w:szCs w:val="16"/>
                                <w:u w:val="single"/>
                                <w:lang w:val="nl"/>
                              </w:rPr>
                            </w:pPr>
                          </w:p>
                          <w:p w14:paraId="5AB170B9"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Helvetica"/>
                                <w:b/>
                                <w:bCs/>
                                <w:sz w:val="16"/>
                                <w:szCs w:val="16"/>
                                <w:lang w:val="nl"/>
                              </w:rPr>
                              <w:t>- Voor zover teksten ‘</w:t>
                            </w:r>
                            <w:r w:rsidRPr="00EA20CB">
                              <w:rPr>
                                <w:rFonts w:cs="Arial"/>
                                <w:b/>
                                <w:sz w:val="16"/>
                                <w:szCs w:val="16"/>
                                <w:lang w:val="nl"/>
                              </w:rPr>
                              <w:t>&lt;</w:t>
                            </w:r>
                            <w:r w:rsidRPr="00EA20CB">
                              <w:rPr>
                                <w:rFonts w:cs="Arial"/>
                                <w:b/>
                                <w:i/>
                                <w:sz w:val="16"/>
                                <w:szCs w:val="16"/>
                                <w:u w:val="single"/>
                                <w:lang w:val="nl"/>
                              </w:rPr>
                              <w:t>OPTIONEEL</w:t>
                            </w:r>
                            <w:r w:rsidRPr="00EA20CB">
                              <w:rPr>
                                <w:rFonts w:cs="Arial"/>
                                <w:b/>
                                <w:sz w:val="16"/>
                                <w:szCs w:val="16"/>
                                <w:lang w:val="nl"/>
                              </w:rPr>
                              <w:t>&gt;’</w:t>
                            </w:r>
                            <w:r w:rsidRPr="00EA20CB">
                              <w:rPr>
                                <w:rFonts w:cs="Arial"/>
                                <w:sz w:val="16"/>
                                <w:szCs w:val="16"/>
                                <w:lang w:val="nl"/>
                              </w:rPr>
                              <w:t xml:space="preserve"> </w:t>
                            </w:r>
                            <w:r w:rsidRPr="00EA20CB">
                              <w:rPr>
                                <w:rFonts w:cs="Arial"/>
                                <w:b/>
                                <w:sz w:val="16"/>
                                <w:szCs w:val="16"/>
                                <w:lang w:val="nl"/>
                              </w:rPr>
                              <w:t>zijn is dat aangegeven in de tekst.</w:t>
                            </w:r>
                          </w:p>
                          <w:p w14:paraId="643E3FE6"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Bij teksten waar ‘OF’ tussen de bepalingen in staat, dient een keuze tussen de verschillende opties gemaakt te worden. De overige optie(s) verwijderen uit de overeenkomst.</w:t>
                            </w:r>
                          </w:p>
                          <w:p w14:paraId="43263A77"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xml:space="preserve">- Deze Verwerkersovereenkomst vormt een onlosmakelijk geheel met een op de ARVODI-2018 gebaseerde Overeenkomst en kan derhalve </w:t>
                            </w:r>
                            <w:r w:rsidRPr="00F85580">
                              <w:rPr>
                                <w:rFonts w:cs="Arial"/>
                                <w:b/>
                                <w:sz w:val="16"/>
                                <w:szCs w:val="16"/>
                                <w:highlight w:val="yellow"/>
                                <w:lang w:val="nl"/>
                              </w:rPr>
                              <w:t>alleen in combinatie</w:t>
                            </w:r>
                            <w:r w:rsidRPr="00EA20CB">
                              <w:rPr>
                                <w:rFonts w:cs="Arial"/>
                                <w:b/>
                                <w:sz w:val="16"/>
                                <w:szCs w:val="16"/>
                                <w:lang w:val="nl"/>
                              </w:rPr>
                              <w:t xml:space="preserv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ARVODI (te vinden op Rijksportaal). </w:t>
                            </w:r>
                          </w:p>
                          <w:p w14:paraId="2C9DADE4"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p>
                          <w:p w14:paraId="3824C252" w14:textId="77777777" w:rsidR="00BD0788" w:rsidRPr="00EA20CB" w:rsidRDefault="00BD0788" w:rsidP="00BD0788">
                            <w:pPr>
                              <w:tabs>
                                <w:tab w:val="left" w:pos="480"/>
                                <w:tab w:val="left" w:pos="600"/>
                                <w:tab w:val="left" w:pos="960"/>
                                <w:tab w:val="left" w:pos="2040"/>
                                <w:tab w:val="left" w:pos="4320"/>
                                <w:tab w:val="left" w:pos="6480"/>
                              </w:tabs>
                              <w:suppressAutoHyphens/>
                              <w:rPr>
                                <w:sz w:val="16"/>
                                <w:szCs w:val="16"/>
                                <w:lang w:val="nl"/>
                              </w:rPr>
                            </w:pPr>
                            <w:r w:rsidRPr="00EA20CB">
                              <w:rPr>
                                <w:rFonts w:cs="Arial"/>
                                <w:b/>
                                <w:sz w:val="16"/>
                                <w:szCs w:val="16"/>
                                <w:lang w:val="nl"/>
                              </w:rPr>
                              <w:t>N.B. Bij gebruik van de overeenkomst, deze instructie verwijderen.</w:t>
                            </w:r>
                          </w:p>
                          <w:p w14:paraId="753F89FE" w14:textId="77777777" w:rsidR="00BD0788" w:rsidRPr="00F140E5" w:rsidRDefault="00BD0788" w:rsidP="00BD0788">
                            <w:pPr>
                              <w:rPr>
                                <w:lang w:val="nl"/>
                              </w:rPr>
                            </w:pPr>
                          </w:p>
                        </w:txbxContent>
                      </wps:txbx>
                      <wps:bodyPr rot="0" vert="horz" wrap="square" lIns="91440" tIns="45720" rIns="91440" bIns="45720" anchor="t" anchorCtr="0" upright="1">
                        <a:noAutofit/>
                      </wps:bodyPr>
                    </wps:wsp>
                  </a:graphicData>
                </a:graphic>
              </wp:inline>
            </w:drawing>
          </mc:Choice>
          <mc:Fallback>
            <w:pict>
              <v:shapetype w14:anchorId="1A78D39E" id="_x0000_t202" coordsize="21600,21600" o:spt="202" path="m,l,21600r21600,l21600,xe">
                <v:stroke joinstyle="miter"/>
                <v:path gradientshapeok="t" o:connecttype="rect"/>
              </v:shapetype>
              <v:shape id="Text Box 2" o:spid="_x0000_s1026" type="#_x0000_t202" style="width:441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">
                <v:textbox>
                  <w:txbxContent>
                    <w:p w14:paraId="056F2EC2" w14:textId="77777777" w:rsidR="00BD0788" w:rsidRPr="00EA20CB" w:rsidRDefault="00BD0788" w:rsidP="00BD0788">
                      <w:pPr>
                        <w:tabs>
                          <w:tab w:val="left" w:pos="480"/>
                          <w:tab w:val="left" w:pos="600"/>
                          <w:tab w:val="left" w:pos="960"/>
                          <w:tab w:val="left" w:pos="2040"/>
                          <w:tab w:val="left" w:pos="4320"/>
                          <w:tab w:val="left" w:pos="6480"/>
                        </w:tabs>
                        <w:suppressAutoHyphens/>
                        <w:rPr>
                          <w:rFonts w:cs="Helvetica"/>
                          <w:b/>
                          <w:bCs/>
                          <w:sz w:val="16"/>
                          <w:szCs w:val="16"/>
                          <w:u w:val="single"/>
                          <w:lang w:val="nl"/>
                        </w:rPr>
                      </w:pPr>
                      <w:r w:rsidRPr="00EA20CB">
                        <w:rPr>
                          <w:rFonts w:cs="Helvetica"/>
                          <w:b/>
                          <w:bCs/>
                          <w:sz w:val="16"/>
                          <w:szCs w:val="16"/>
                          <w:u w:val="single"/>
                          <w:lang w:val="nl"/>
                        </w:rPr>
                        <w:t>Instructi</w:t>
                      </w:r>
                      <w:r w:rsidR="00E0218B">
                        <w:rPr>
                          <w:rFonts w:cs="Helvetica"/>
                          <w:b/>
                          <w:bCs/>
                          <w:sz w:val="16"/>
                          <w:szCs w:val="16"/>
                          <w:u w:val="single"/>
                          <w:lang w:val="nl"/>
                        </w:rPr>
                        <w:t>e</w:t>
                      </w:r>
                      <w:r w:rsidRPr="00EA20CB">
                        <w:rPr>
                          <w:rFonts w:cs="Helvetica"/>
                          <w:b/>
                          <w:bCs/>
                          <w:sz w:val="16"/>
                          <w:szCs w:val="16"/>
                          <w:u w:val="single"/>
                          <w:lang w:val="nl"/>
                        </w:rPr>
                        <w:t xml:space="preserve">: </w:t>
                      </w:r>
                    </w:p>
                    <w:p w14:paraId="15618ED6" w14:textId="77777777" w:rsidR="00BD0788" w:rsidRPr="00EA20CB" w:rsidRDefault="00BD0788" w:rsidP="00BD0788">
                      <w:pPr>
                        <w:tabs>
                          <w:tab w:val="left" w:pos="480"/>
                          <w:tab w:val="left" w:pos="600"/>
                          <w:tab w:val="left" w:pos="960"/>
                          <w:tab w:val="left" w:pos="2040"/>
                          <w:tab w:val="left" w:pos="4320"/>
                          <w:tab w:val="left" w:pos="6480"/>
                        </w:tabs>
                        <w:suppressAutoHyphens/>
                        <w:rPr>
                          <w:rFonts w:cs="Helvetica"/>
                          <w:b/>
                          <w:bCs/>
                          <w:sz w:val="16"/>
                          <w:szCs w:val="16"/>
                          <w:u w:val="single"/>
                          <w:lang w:val="nl"/>
                        </w:rPr>
                      </w:pPr>
                    </w:p>
                    <w:p w14:paraId="5AB170B9"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Helvetica"/>
                          <w:b/>
                          <w:bCs/>
                          <w:sz w:val="16"/>
                          <w:szCs w:val="16"/>
                          <w:lang w:val="nl"/>
                        </w:rPr>
                        <w:t>- Voor zover teksten ‘</w:t>
                      </w:r>
                      <w:r w:rsidRPr="00EA20CB">
                        <w:rPr>
                          <w:rFonts w:cs="Arial"/>
                          <w:b/>
                          <w:sz w:val="16"/>
                          <w:szCs w:val="16"/>
                          <w:lang w:val="nl"/>
                        </w:rPr>
                        <w:t>&lt;</w:t>
                      </w:r>
                      <w:r w:rsidRPr="00EA20CB">
                        <w:rPr>
                          <w:rFonts w:cs="Arial"/>
                          <w:b/>
                          <w:i/>
                          <w:sz w:val="16"/>
                          <w:szCs w:val="16"/>
                          <w:u w:val="single"/>
                          <w:lang w:val="nl"/>
                        </w:rPr>
                        <w:t>OPTIONEEL</w:t>
                      </w:r>
                      <w:r w:rsidRPr="00EA20CB">
                        <w:rPr>
                          <w:rFonts w:cs="Arial"/>
                          <w:b/>
                          <w:sz w:val="16"/>
                          <w:szCs w:val="16"/>
                          <w:lang w:val="nl"/>
                        </w:rPr>
                        <w:t>&gt;’</w:t>
                      </w:r>
                      <w:r w:rsidRPr="00EA20CB">
                        <w:rPr>
                          <w:rFonts w:cs="Arial"/>
                          <w:sz w:val="16"/>
                          <w:szCs w:val="16"/>
                          <w:lang w:val="nl"/>
                        </w:rPr>
                        <w:t xml:space="preserve"> </w:t>
                      </w:r>
                      <w:r w:rsidRPr="00EA20CB">
                        <w:rPr>
                          <w:rFonts w:cs="Arial"/>
                          <w:b/>
                          <w:sz w:val="16"/>
                          <w:szCs w:val="16"/>
                          <w:lang w:val="nl"/>
                        </w:rPr>
                        <w:t>zijn is dat aangegeven in de tekst.</w:t>
                      </w:r>
                    </w:p>
                    <w:p w14:paraId="643E3FE6"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Bij teksten waar ‘OF’ tussen de bepalingen in staat, dient een keuze tussen de verschillende opties gemaakt te worden. De overige optie(s) verwijderen uit de overeenkomst.</w:t>
                      </w:r>
                    </w:p>
                    <w:p w14:paraId="43263A77"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r w:rsidRPr="00EA20CB">
                        <w:rPr>
                          <w:rFonts w:cs="Arial"/>
                          <w:b/>
                          <w:sz w:val="16"/>
                          <w:szCs w:val="16"/>
                          <w:lang w:val="nl"/>
                        </w:rPr>
                        <w:t xml:space="preserve">- Deze Verwerkersovereenkomst vormt een onlosmakelijk geheel met een op de ARVODI-2018 gebaseerde Overeenkomst en kan derhalve </w:t>
                      </w:r>
                      <w:r w:rsidRPr="00F85580">
                        <w:rPr>
                          <w:rFonts w:cs="Arial"/>
                          <w:b/>
                          <w:sz w:val="16"/>
                          <w:szCs w:val="16"/>
                          <w:highlight w:val="yellow"/>
                          <w:lang w:val="nl"/>
                        </w:rPr>
                        <w:t>alleen in combinatie</w:t>
                      </w:r>
                      <w:r w:rsidRPr="00EA20CB">
                        <w:rPr>
                          <w:rFonts w:cs="Arial"/>
                          <w:b/>
                          <w:sz w:val="16"/>
                          <w:szCs w:val="16"/>
                          <w:lang w:val="nl"/>
                        </w:rPr>
                        <w:t xml:space="preserv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ARVODI (te vinden op Rijksportaal). </w:t>
                      </w:r>
                    </w:p>
                    <w:p w14:paraId="2C9DADE4" w14:textId="77777777" w:rsidR="00BD0788" w:rsidRPr="00EA20CB" w:rsidRDefault="00BD0788" w:rsidP="00BD0788">
                      <w:pPr>
                        <w:tabs>
                          <w:tab w:val="left" w:pos="480"/>
                          <w:tab w:val="left" w:pos="600"/>
                          <w:tab w:val="left" w:pos="960"/>
                          <w:tab w:val="left" w:pos="2040"/>
                          <w:tab w:val="left" w:pos="4320"/>
                          <w:tab w:val="left" w:pos="6480"/>
                        </w:tabs>
                        <w:suppressAutoHyphens/>
                        <w:rPr>
                          <w:rFonts w:cs="Arial"/>
                          <w:b/>
                          <w:sz w:val="16"/>
                          <w:szCs w:val="16"/>
                          <w:lang w:val="nl"/>
                        </w:rPr>
                      </w:pPr>
                    </w:p>
                    <w:p w14:paraId="3824C252" w14:textId="77777777" w:rsidR="00BD0788" w:rsidRPr="00EA20CB" w:rsidRDefault="00BD0788" w:rsidP="00BD0788">
                      <w:pPr>
                        <w:tabs>
                          <w:tab w:val="left" w:pos="480"/>
                          <w:tab w:val="left" w:pos="600"/>
                          <w:tab w:val="left" w:pos="960"/>
                          <w:tab w:val="left" w:pos="2040"/>
                          <w:tab w:val="left" w:pos="4320"/>
                          <w:tab w:val="left" w:pos="6480"/>
                        </w:tabs>
                        <w:suppressAutoHyphens/>
                        <w:rPr>
                          <w:sz w:val="16"/>
                          <w:szCs w:val="16"/>
                          <w:lang w:val="nl"/>
                        </w:rPr>
                      </w:pPr>
                      <w:r w:rsidRPr="00EA20CB">
                        <w:rPr>
                          <w:rFonts w:cs="Arial"/>
                          <w:b/>
                          <w:sz w:val="16"/>
                          <w:szCs w:val="16"/>
                          <w:lang w:val="nl"/>
                        </w:rPr>
                        <w:t>N.B. Bij gebruik van de overeenkomst, deze instructie verwijderen.</w:t>
                      </w:r>
                    </w:p>
                    <w:p w14:paraId="753F89FE" w14:textId="77777777" w:rsidR="00BD0788" w:rsidRPr="00F140E5" w:rsidRDefault="00BD0788" w:rsidP="00BD0788">
                      <w:pPr>
                        <w:rPr>
                          <w:lang w:val="nl"/>
                        </w:rPr>
                      </w:pPr>
                    </w:p>
                  </w:txbxContent>
                </v:textbox>
                <w10:anchorlock/>
              </v:shape>
            </w:pict>
          </mc:Fallback>
        </mc:AlternateContent>
      </w:r>
      <w:r w:rsidRPr="00E85DE8" w:rsidDel="002A7628">
        <w:rPr>
          <w:sz w:val="16"/>
          <w:szCs w:val="16"/>
        </w:rPr>
        <w:t xml:space="preserve"> </w:t>
      </w:r>
    </w:p>
    <w:p w14:paraId="5B64C24E" w14:textId="77777777" w:rsidR="00081451" w:rsidRPr="009E7540" w:rsidRDefault="000330BE" w:rsidP="00C13470">
      <w:pPr>
        <w:pStyle w:val="Kopvaninhoudsopgave"/>
        <w:rPr>
          <w:rStyle w:val="Zwaar"/>
          <w:rFonts w:ascii="Verdana" w:hAnsi="Verdana"/>
          <w:b/>
          <w:bCs/>
          <w:color w:val="auto"/>
          <w:sz w:val="22"/>
          <w:szCs w:val="22"/>
          <w:lang w:val="nl"/>
        </w:rPr>
      </w:pPr>
      <w:bookmarkStart w:id="0" w:name="_Toc484590185"/>
      <w:bookmarkStart w:id="1" w:name="_Toc484590364"/>
      <w:bookmarkStart w:id="2" w:name="_Toc484590450"/>
      <w:r w:rsidRPr="009E7540">
        <w:rPr>
          <w:rStyle w:val="Zwaar"/>
          <w:rFonts w:ascii="Verdana" w:hAnsi="Verdana"/>
          <w:b/>
          <w:color w:val="auto"/>
          <w:sz w:val="22"/>
          <w:szCs w:val="22"/>
        </w:rPr>
        <w:t xml:space="preserve">Verwerkersovereenkomst </w:t>
      </w:r>
      <w:r w:rsidR="00C22E47" w:rsidRPr="009E7540">
        <w:rPr>
          <w:rStyle w:val="Zwaar"/>
          <w:rFonts w:ascii="Verdana" w:hAnsi="Verdana"/>
          <w:b/>
          <w:color w:val="auto"/>
          <w:sz w:val="22"/>
          <w:szCs w:val="22"/>
        </w:rPr>
        <w:t xml:space="preserve">Staatsbosbeheer naar model </w:t>
      </w:r>
      <w:r w:rsidR="00BE3D0B" w:rsidRPr="009E7540">
        <w:rPr>
          <w:rStyle w:val="Zwaar"/>
          <w:rFonts w:ascii="Verdana" w:hAnsi="Verdana"/>
          <w:b/>
          <w:color w:val="auto"/>
          <w:sz w:val="22"/>
          <w:szCs w:val="22"/>
        </w:rPr>
        <w:t>ARVODI</w:t>
      </w:r>
      <w:r w:rsidR="00BB410B" w:rsidRPr="009E7540">
        <w:rPr>
          <w:rStyle w:val="Zwaar"/>
          <w:rFonts w:ascii="Verdana" w:hAnsi="Verdana"/>
          <w:b/>
          <w:color w:val="auto"/>
          <w:sz w:val="22"/>
          <w:szCs w:val="22"/>
        </w:rPr>
        <w:t>-</w:t>
      </w:r>
      <w:r w:rsidR="00EB7862" w:rsidRPr="009E7540">
        <w:rPr>
          <w:rStyle w:val="Zwaar"/>
          <w:rFonts w:ascii="Verdana" w:hAnsi="Verdana"/>
          <w:b/>
          <w:color w:val="auto"/>
          <w:sz w:val="22"/>
          <w:szCs w:val="22"/>
        </w:rPr>
        <w:t>201</w:t>
      </w:r>
      <w:bookmarkEnd w:id="0"/>
      <w:bookmarkEnd w:id="1"/>
      <w:bookmarkEnd w:id="2"/>
      <w:r w:rsidR="007E2A2F" w:rsidRPr="009E7540">
        <w:rPr>
          <w:rStyle w:val="Zwaar"/>
          <w:rFonts w:ascii="Verdana" w:hAnsi="Verdana"/>
          <w:b/>
          <w:color w:val="auto"/>
          <w:sz w:val="22"/>
          <w:szCs w:val="22"/>
        </w:rPr>
        <w:t>8</w:t>
      </w:r>
      <w:r w:rsidR="00E6106B" w:rsidRPr="009E7540">
        <w:rPr>
          <w:rStyle w:val="Zwaar"/>
          <w:rFonts w:ascii="Verdana" w:hAnsi="Verdana"/>
          <w:b/>
          <w:color w:val="auto"/>
          <w:sz w:val="22"/>
          <w:szCs w:val="22"/>
        </w:rPr>
        <w:t>, herziene versie september 2022</w:t>
      </w:r>
    </w:p>
    <w:p w14:paraId="437F0167" w14:textId="77777777" w:rsidR="00EE6235" w:rsidRDefault="00EE6235" w:rsidP="00A6396C">
      <w:pPr>
        <w:spacing w:line="276" w:lineRule="auto"/>
        <w:rPr>
          <w:szCs w:val="18"/>
        </w:rPr>
      </w:pPr>
      <w:bookmarkStart w:id="3" w:name="_Toc484590186"/>
      <w:bookmarkStart w:id="4" w:name="_Toc484590365"/>
      <w:bookmarkStart w:id="5" w:name="_Toc484590451"/>
    </w:p>
    <w:p w14:paraId="7A65A8CD" w14:textId="77777777" w:rsidR="00081451" w:rsidRPr="00A6396C" w:rsidRDefault="00BB410B" w:rsidP="00A6396C">
      <w:pPr>
        <w:spacing w:line="276" w:lineRule="auto"/>
        <w:rPr>
          <w:szCs w:val="18"/>
        </w:rPr>
      </w:pPr>
      <w:r w:rsidRPr="00A6396C">
        <w:rPr>
          <w:szCs w:val="18"/>
        </w:rPr>
        <w:t>Contractnummer: [</w:t>
      </w:r>
      <w:r w:rsidR="00314424">
        <w:rPr>
          <w:szCs w:val="18"/>
        </w:rPr>
        <w:t>.</w:t>
      </w:r>
      <w:r w:rsidRPr="00A6396C">
        <w:rPr>
          <w:szCs w:val="18"/>
        </w:rPr>
        <w:t>…].</w:t>
      </w:r>
      <w:bookmarkEnd w:id="3"/>
      <w:bookmarkEnd w:id="4"/>
      <w:bookmarkEnd w:id="5"/>
    </w:p>
    <w:p w14:paraId="2909BF41" w14:textId="77777777" w:rsidR="00081451" w:rsidRPr="00A6396C" w:rsidRDefault="00081451" w:rsidP="00A6396C">
      <w:pPr>
        <w:spacing w:line="276" w:lineRule="auto"/>
        <w:rPr>
          <w:rFonts w:cs="Helvetica"/>
          <w:szCs w:val="18"/>
          <w:lang w:val="nl"/>
        </w:rPr>
      </w:pPr>
    </w:p>
    <w:p w14:paraId="75FAE0F9" w14:textId="77777777" w:rsidR="007E2A2F" w:rsidRPr="00A6396C" w:rsidRDefault="007E2A2F" w:rsidP="00A6396C">
      <w:pPr>
        <w:spacing w:line="276" w:lineRule="auto"/>
        <w:rPr>
          <w:rFonts w:cs="Helvetica"/>
          <w:szCs w:val="18"/>
          <w:lang w:val="nl"/>
        </w:rPr>
      </w:pPr>
    </w:p>
    <w:p w14:paraId="3495B1C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6DD23346" w14:textId="77777777" w:rsidR="00081451" w:rsidRPr="00A6396C" w:rsidRDefault="00081451" w:rsidP="00A6396C">
      <w:pPr>
        <w:spacing w:line="276" w:lineRule="auto"/>
        <w:rPr>
          <w:rFonts w:cs="Arial"/>
          <w:szCs w:val="18"/>
          <w:lang w:val="nl"/>
        </w:rPr>
      </w:pPr>
    </w:p>
    <w:p w14:paraId="3405FAAB" w14:textId="77777777" w:rsidR="003240F0" w:rsidRPr="003240F0" w:rsidRDefault="00BB410B" w:rsidP="003240F0">
      <w:pPr>
        <w:rPr>
          <w:rFonts w:cs="Arial"/>
          <w:szCs w:val="18"/>
          <w:lang w:val="nl"/>
        </w:rPr>
      </w:pPr>
      <w:bookmarkStart w:id="9" w:name="_Toc484590188"/>
      <w:bookmarkStart w:id="10" w:name="_Toc484590367"/>
      <w:bookmarkStart w:id="11" w:name="_Toc484590453"/>
      <w:r w:rsidRPr="00A6396C">
        <w:rPr>
          <w:rFonts w:cs="Arial"/>
          <w:szCs w:val="18"/>
          <w:lang w:val="nl"/>
        </w:rPr>
        <w:t xml:space="preserve">1. </w:t>
      </w:r>
      <w:r w:rsidR="003240F0" w:rsidRPr="003240F0">
        <w:rPr>
          <w:rFonts w:cs="Arial"/>
          <w:szCs w:val="18"/>
          <w:lang w:val="nl"/>
        </w:rPr>
        <w:t>Staatsbosbeheer, gevestigd en kantoorhoudend op het adres Smallepad 5 te (3811 MG)</w:t>
      </w:r>
    </w:p>
    <w:p w14:paraId="646E3DDF" w14:textId="77777777" w:rsidR="003240F0" w:rsidRPr="003240F0" w:rsidRDefault="003240F0" w:rsidP="003240F0">
      <w:pPr>
        <w:rPr>
          <w:rFonts w:cs="Arial"/>
          <w:szCs w:val="18"/>
          <w:lang w:val="nl"/>
        </w:rPr>
      </w:pPr>
      <w:r w:rsidRPr="003240F0">
        <w:rPr>
          <w:rFonts w:cs="Arial"/>
          <w:szCs w:val="18"/>
          <w:lang w:val="nl"/>
        </w:rPr>
        <w:t>Amersfoort, ten deze rechtsgeldig vertegenwoordigd door [</w:t>
      </w:r>
      <w:r w:rsidRPr="00C06EE9">
        <w:rPr>
          <w:rFonts w:cs="Arial"/>
          <w:szCs w:val="18"/>
          <w:highlight w:val="yellow"/>
          <w:lang w:val="nl"/>
        </w:rPr>
        <w:t>functienaam en naam ondertekenaar</w:t>
      </w:r>
      <w:r w:rsidRPr="003240F0">
        <w:rPr>
          <w:rFonts w:cs="Arial"/>
          <w:szCs w:val="18"/>
          <w:lang w:val="nl"/>
        </w:rPr>
        <w:t>]</w:t>
      </w:r>
    </w:p>
    <w:p w14:paraId="74488659" w14:textId="77777777" w:rsidR="00081451" w:rsidRPr="00A6396C" w:rsidRDefault="003240F0" w:rsidP="003240F0">
      <w:pPr>
        <w:rPr>
          <w:rFonts w:cs="Arial"/>
          <w:szCs w:val="18"/>
          <w:lang w:val="nl"/>
        </w:rPr>
      </w:pPr>
      <w:r w:rsidRPr="003240F0">
        <w:rPr>
          <w:rFonts w:cs="Arial"/>
          <w:szCs w:val="18"/>
          <w:lang w:val="nl"/>
        </w:rPr>
        <w:t>, hierna te noemen: “Staatsbosbeheer”;</w:t>
      </w:r>
      <w:bookmarkEnd w:id="9"/>
      <w:bookmarkEnd w:id="10"/>
      <w:bookmarkEnd w:id="11"/>
      <w:r w:rsidRPr="00A6396C">
        <w:rPr>
          <w:rFonts w:cs="Arial"/>
          <w:szCs w:val="18"/>
          <w:lang w:val="nl"/>
        </w:rPr>
        <w:t xml:space="preserve"> </w:t>
      </w:r>
    </w:p>
    <w:p w14:paraId="1D570B94" w14:textId="77777777" w:rsidR="00081451" w:rsidRPr="00A6396C" w:rsidRDefault="00081451" w:rsidP="00A6396C">
      <w:pPr>
        <w:spacing w:line="276" w:lineRule="auto"/>
        <w:rPr>
          <w:rFonts w:cs="Arial"/>
          <w:szCs w:val="18"/>
          <w:lang w:val="nl"/>
        </w:rPr>
      </w:pPr>
    </w:p>
    <w:p w14:paraId="2F64015C" w14:textId="77777777" w:rsidR="00081451" w:rsidRPr="00A6396C" w:rsidRDefault="00BB410B" w:rsidP="00A6396C">
      <w:pPr>
        <w:spacing w:line="276" w:lineRule="auto"/>
        <w:rPr>
          <w:rStyle w:val="Zwaar"/>
          <w:szCs w:val="18"/>
        </w:rPr>
      </w:pPr>
      <w:r w:rsidRPr="00A6396C">
        <w:rPr>
          <w:rStyle w:val="Zwaar"/>
          <w:szCs w:val="18"/>
        </w:rPr>
        <w:t>en</w:t>
      </w:r>
    </w:p>
    <w:p w14:paraId="2A950309" w14:textId="77777777" w:rsidR="00081451" w:rsidRPr="00A6396C" w:rsidRDefault="00081451" w:rsidP="00A6396C">
      <w:pPr>
        <w:spacing w:line="276" w:lineRule="auto"/>
        <w:rPr>
          <w:rFonts w:cs="Arial"/>
          <w:szCs w:val="18"/>
          <w:lang w:val="nl"/>
        </w:rPr>
      </w:pPr>
    </w:p>
    <w:p w14:paraId="31A2373A" w14:textId="77777777" w:rsidR="00081451" w:rsidRPr="00A6396C" w:rsidRDefault="00BB410B" w:rsidP="00EA20CB">
      <w:pPr>
        <w:rPr>
          <w:rFonts w:cs="Arial"/>
          <w:szCs w:val="18"/>
          <w:lang w:val="nl"/>
        </w:rPr>
      </w:pPr>
      <w:bookmarkStart w:id="12" w:name="_Toc484590189"/>
      <w:bookmarkStart w:id="13" w:name="_Toc484590368"/>
      <w:bookmarkStart w:id="14" w:name="_Toc484590454"/>
      <w:r w:rsidRPr="00A6396C">
        <w:rPr>
          <w:rFonts w:cs="Arial"/>
          <w:szCs w:val="18"/>
          <w:lang w:val="nl"/>
        </w:rPr>
        <w:t>2. [</w:t>
      </w:r>
      <w:r w:rsidRPr="00C06EE9">
        <w:rPr>
          <w:rFonts w:cs="Arial"/>
          <w:szCs w:val="18"/>
          <w:highlight w:val="yellow"/>
          <w:lang w:val="nl"/>
        </w:rPr>
        <w:t>volledige naam en rechtsvorm contractant</w:t>
      </w:r>
      <w:r w:rsidRPr="00A6396C">
        <w:rPr>
          <w:rFonts w:cs="Arial"/>
          <w:szCs w:val="18"/>
          <w:lang w:val="nl"/>
        </w:rPr>
        <w:t>],</w:t>
      </w:r>
      <w:bookmarkEnd w:id="12"/>
      <w:bookmarkEnd w:id="13"/>
      <w:bookmarkEnd w:id="14"/>
    </w:p>
    <w:p w14:paraId="372D866F" w14:textId="77777777" w:rsidR="00081451" w:rsidRPr="00A6396C" w:rsidRDefault="00BB410B" w:rsidP="00EA20CB">
      <w:pPr>
        <w:rPr>
          <w:rFonts w:cs="Arial"/>
          <w:szCs w:val="18"/>
          <w:lang w:val="nl"/>
        </w:rPr>
      </w:pPr>
      <w:r w:rsidRPr="00A6396C">
        <w:rPr>
          <w:rFonts w:cs="Arial"/>
          <w:szCs w:val="18"/>
          <w:lang w:val="nl"/>
        </w:rPr>
        <w:t>(statutair) gevestigd te [</w:t>
      </w:r>
      <w:r w:rsidRPr="00C06EE9">
        <w:rPr>
          <w:rFonts w:cs="Arial"/>
          <w:szCs w:val="18"/>
          <w:highlight w:val="yellow"/>
          <w:lang w:val="nl"/>
        </w:rPr>
        <w:t>plaats</w:t>
      </w:r>
      <w:r w:rsidRPr="00A6396C">
        <w:rPr>
          <w:rFonts w:cs="Arial"/>
          <w:szCs w:val="18"/>
          <w:lang w:val="nl"/>
        </w:rPr>
        <w:t>],</w:t>
      </w:r>
    </w:p>
    <w:p w14:paraId="688B2C69" w14:textId="77777777" w:rsidR="00081451" w:rsidRPr="00A6396C" w:rsidRDefault="00BB410B" w:rsidP="00EA20CB">
      <w:pPr>
        <w:rPr>
          <w:rFonts w:cs="Arial"/>
          <w:szCs w:val="18"/>
          <w:lang w:val="nl"/>
        </w:rPr>
      </w:pPr>
      <w:r w:rsidRPr="00A6396C">
        <w:rPr>
          <w:rFonts w:cs="Arial"/>
          <w:szCs w:val="18"/>
          <w:lang w:val="nl"/>
        </w:rPr>
        <w:t>te dezen vertegenwoordigd door</w:t>
      </w:r>
    </w:p>
    <w:p w14:paraId="3E339B0D" w14:textId="77777777" w:rsidR="00081451" w:rsidRPr="00A6396C" w:rsidRDefault="00BB410B" w:rsidP="00EA20CB">
      <w:pPr>
        <w:rPr>
          <w:rFonts w:cs="Arial"/>
          <w:szCs w:val="18"/>
          <w:lang w:val="nl"/>
        </w:rPr>
      </w:pPr>
      <w:r w:rsidRPr="00A6396C">
        <w:rPr>
          <w:rFonts w:cs="Arial"/>
          <w:szCs w:val="18"/>
          <w:lang w:val="nl"/>
        </w:rPr>
        <w:t xml:space="preserve">............... </w:t>
      </w:r>
      <w:r w:rsidRPr="00A6396C">
        <w:rPr>
          <w:rFonts w:cs="Arial"/>
          <w:i/>
          <w:szCs w:val="18"/>
          <w:lang w:val="nl"/>
        </w:rPr>
        <w:t xml:space="preserve">(en ..............) </w:t>
      </w:r>
      <w:r w:rsidRPr="00A6396C">
        <w:rPr>
          <w:rFonts w:cs="Arial"/>
          <w:szCs w:val="18"/>
          <w:lang w:val="nl"/>
        </w:rPr>
        <w:t>[</w:t>
      </w:r>
      <w:r w:rsidRPr="00C06EE9">
        <w:rPr>
          <w:rFonts w:cs="Arial"/>
          <w:szCs w:val="18"/>
          <w:highlight w:val="yellow"/>
          <w:lang w:val="nl"/>
        </w:rPr>
        <w:t>naam ondertekenaar</w:t>
      </w:r>
      <w:r w:rsidRPr="00A6396C">
        <w:rPr>
          <w:rFonts w:cs="Arial"/>
          <w:szCs w:val="18"/>
          <w:lang w:val="nl"/>
        </w:rPr>
        <w:t>]</w:t>
      </w:r>
    </w:p>
    <w:p w14:paraId="5CD01292" w14:textId="77777777" w:rsidR="00081451" w:rsidRPr="00A6396C" w:rsidRDefault="00BB410B" w:rsidP="00EA20CB">
      <w:pPr>
        <w:rPr>
          <w:rFonts w:cs="Arial"/>
          <w:szCs w:val="18"/>
          <w:lang w:val="nl"/>
        </w:rPr>
      </w:pPr>
      <w:r w:rsidRPr="00A6396C">
        <w:rPr>
          <w:rFonts w:cs="Arial"/>
          <w:szCs w:val="18"/>
          <w:lang w:val="nl"/>
        </w:rPr>
        <w:t xml:space="preserve">hierna te noemen: </w:t>
      </w:r>
      <w:r w:rsidR="002C38FE">
        <w:rPr>
          <w:rFonts w:cs="Arial"/>
          <w:szCs w:val="18"/>
          <w:lang w:val="nl"/>
        </w:rPr>
        <w:t>“</w:t>
      </w:r>
      <w:r w:rsidR="00BE3D0B">
        <w:rPr>
          <w:rFonts w:cs="Arial"/>
          <w:szCs w:val="18"/>
          <w:lang w:val="nl"/>
        </w:rPr>
        <w:t>Opdrachtnemer</w:t>
      </w:r>
      <w:r w:rsidR="002C38FE">
        <w:rPr>
          <w:rFonts w:cs="Arial"/>
          <w:szCs w:val="18"/>
          <w:lang w:val="nl"/>
        </w:rPr>
        <w:t>”</w:t>
      </w:r>
      <w:r w:rsidRPr="00A6396C">
        <w:rPr>
          <w:rFonts w:cs="Arial"/>
          <w:szCs w:val="18"/>
          <w:lang w:val="nl"/>
        </w:rPr>
        <w:t>,</w:t>
      </w:r>
    </w:p>
    <w:p w14:paraId="35654481" w14:textId="77777777" w:rsidR="00081451" w:rsidRDefault="00081451" w:rsidP="00EA20CB">
      <w:pPr>
        <w:rPr>
          <w:rFonts w:cs="Arial"/>
          <w:szCs w:val="18"/>
          <w:lang w:val="nl"/>
        </w:rPr>
      </w:pPr>
    </w:p>
    <w:p w14:paraId="0901DE0F" w14:textId="77777777" w:rsidR="00DF189A" w:rsidRPr="00A6396C" w:rsidRDefault="00DF189A" w:rsidP="00EA20CB">
      <w:pPr>
        <w:rPr>
          <w:rFonts w:cs="Arial"/>
          <w:szCs w:val="18"/>
          <w:lang w:val="nl"/>
        </w:rPr>
      </w:pPr>
    </w:p>
    <w:p w14:paraId="27B0AD15" w14:textId="77777777" w:rsidR="00081451" w:rsidRPr="00A6396C" w:rsidRDefault="00BB410B" w:rsidP="00EA20CB">
      <w:pPr>
        <w:rPr>
          <w:rFonts w:cs="Arial"/>
          <w:szCs w:val="18"/>
        </w:rPr>
      </w:pPr>
      <w:r w:rsidRPr="00A6396C">
        <w:rPr>
          <w:rFonts w:cs="Arial"/>
          <w:szCs w:val="18"/>
        </w:rPr>
        <w:t xml:space="preserve">hierna gezamenlijk te noemen: </w:t>
      </w:r>
      <w:r w:rsidR="002C38FE">
        <w:rPr>
          <w:rFonts w:cs="Arial"/>
          <w:szCs w:val="18"/>
        </w:rPr>
        <w:t>“</w:t>
      </w:r>
      <w:r w:rsidRPr="00A6396C">
        <w:rPr>
          <w:rFonts w:cs="Arial"/>
          <w:szCs w:val="18"/>
        </w:rPr>
        <w:t>Partijen</w:t>
      </w:r>
      <w:r w:rsidR="002C38FE">
        <w:rPr>
          <w:rFonts w:cs="Arial"/>
          <w:szCs w:val="18"/>
        </w:rPr>
        <w:t>”</w:t>
      </w:r>
    </w:p>
    <w:p w14:paraId="3FECCAFB" w14:textId="77777777" w:rsidR="007E2A2F" w:rsidRPr="00A6396C" w:rsidRDefault="007E2A2F" w:rsidP="00A6396C">
      <w:pPr>
        <w:spacing w:line="276" w:lineRule="auto"/>
        <w:rPr>
          <w:rFonts w:cs="Arial"/>
          <w:szCs w:val="18"/>
        </w:rPr>
      </w:pPr>
    </w:p>
    <w:p w14:paraId="7A33DC8B" w14:textId="77777777" w:rsidR="00081451" w:rsidRPr="00A6396C" w:rsidRDefault="00081451" w:rsidP="00A6396C">
      <w:pPr>
        <w:spacing w:line="276" w:lineRule="auto"/>
        <w:rPr>
          <w:rFonts w:cs="Arial"/>
          <w:szCs w:val="18"/>
          <w:lang w:val="nl"/>
        </w:rPr>
      </w:pPr>
    </w:p>
    <w:p w14:paraId="32A0A6C6"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582AD185" w14:textId="77777777" w:rsidR="00081451" w:rsidRPr="00A6396C" w:rsidRDefault="00081451" w:rsidP="00A6396C">
      <w:pPr>
        <w:spacing w:line="276" w:lineRule="auto"/>
        <w:rPr>
          <w:rFonts w:cs="Arial"/>
          <w:szCs w:val="18"/>
          <w:lang w:val="nl"/>
        </w:rPr>
      </w:pPr>
    </w:p>
    <w:p w14:paraId="7DB4C21D" w14:textId="77777777" w:rsidR="00466EAF" w:rsidRDefault="00F06AC0" w:rsidP="00EA20CB">
      <w:pPr>
        <w:pStyle w:val="Lijstalinea"/>
        <w:numPr>
          <w:ilvl w:val="0"/>
          <w:numId w:val="13"/>
        </w:numPr>
        <w:ind w:left="357" w:hanging="357"/>
        <w:rPr>
          <w:rFonts w:cs="Arial"/>
          <w:szCs w:val="18"/>
          <w:lang w:val="nl"/>
        </w:rPr>
      </w:pPr>
      <w:r>
        <w:rPr>
          <w:rFonts w:cs="Arial"/>
          <w:szCs w:val="18"/>
          <w:lang w:val="nl"/>
        </w:rPr>
        <w:t>v</w:t>
      </w:r>
      <w:r w:rsidR="00A651B8">
        <w:rPr>
          <w:rFonts w:cs="Arial"/>
          <w:szCs w:val="18"/>
          <w:lang w:val="nl"/>
        </w:rPr>
        <w:t xml:space="preserve">oor zover </w:t>
      </w:r>
      <w:r w:rsidR="00BE3D0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3240F0">
        <w:rPr>
          <w:rFonts w:cs="Arial"/>
          <w:szCs w:val="18"/>
          <w:lang w:val="nl"/>
        </w:rPr>
        <w:t>Staatsbosbeheer</w:t>
      </w:r>
      <w:r w:rsidR="00BB410B" w:rsidRPr="008B0A4F">
        <w:rPr>
          <w:rFonts w:cs="Arial"/>
          <w:szCs w:val="18"/>
          <w:lang w:val="nl"/>
        </w:rPr>
        <w:t xml:space="preserve">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6B348F">
        <w:rPr>
          <w:rFonts w:cs="Arial"/>
          <w:szCs w:val="18"/>
          <w:lang w:val="nl"/>
        </w:rPr>
        <w:t xml:space="preserve">kwalificeert </w:t>
      </w:r>
      <w:r w:rsidR="003240F0">
        <w:rPr>
          <w:rFonts w:cs="Arial"/>
          <w:szCs w:val="18"/>
          <w:lang w:val="nl"/>
        </w:rPr>
        <w:t>Staatsbosbeheer</w:t>
      </w:r>
      <w:r>
        <w:rPr>
          <w:rFonts w:cs="Arial"/>
          <w:szCs w:val="18"/>
          <w:lang w:val="nl"/>
        </w:rPr>
        <w:t xml:space="preserve"> </w:t>
      </w:r>
      <w:r w:rsidR="00A651B8">
        <w:rPr>
          <w:rFonts w:cs="Arial"/>
          <w:szCs w:val="18"/>
          <w:lang w:val="nl"/>
        </w:rPr>
        <w:t xml:space="preserve">als </w:t>
      </w:r>
      <w:r w:rsidR="000A3E38">
        <w:rPr>
          <w:rFonts w:cs="Arial"/>
          <w:szCs w:val="18"/>
          <w:lang w:val="nl"/>
        </w:rPr>
        <w:t>V</w:t>
      </w:r>
      <w:r w:rsidR="00A651B8">
        <w:rPr>
          <w:rFonts w:cs="Arial"/>
          <w:szCs w:val="18"/>
          <w:lang w:val="nl"/>
        </w:rPr>
        <w:t>erwerkingsverantwoordelijke voor de Verwerking van</w:t>
      </w:r>
      <w:r w:rsidR="00BE3D0B">
        <w:rPr>
          <w:rFonts w:cs="Arial"/>
          <w:szCs w:val="18"/>
          <w:lang w:val="nl"/>
        </w:rPr>
        <w:t xml:space="preserve"> Persoonsgegevens en Opdrachtnemer</w:t>
      </w:r>
      <w:r w:rsidR="00A651B8">
        <w:rPr>
          <w:rFonts w:cs="Arial"/>
          <w:szCs w:val="18"/>
          <w:lang w:val="nl"/>
        </w:rPr>
        <w:t xml:space="preserve"> als </w:t>
      </w:r>
      <w:r w:rsidR="000A3E38">
        <w:rPr>
          <w:rFonts w:cs="Arial"/>
          <w:szCs w:val="18"/>
          <w:lang w:val="nl"/>
        </w:rPr>
        <w:t>V</w:t>
      </w:r>
      <w:r w:rsidR="00A651B8">
        <w:rPr>
          <w:rFonts w:cs="Arial"/>
          <w:szCs w:val="18"/>
          <w:lang w:val="nl"/>
        </w:rPr>
        <w:t>erwerker</w:t>
      </w:r>
      <w:r w:rsidR="00BB410B" w:rsidRPr="008B0A4F">
        <w:rPr>
          <w:rFonts w:cs="Arial"/>
          <w:szCs w:val="18"/>
          <w:lang w:val="nl"/>
        </w:rPr>
        <w:t>;</w:t>
      </w:r>
    </w:p>
    <w:p w14:paraId="1A87DAD5" w14:textId="77777777" w:rsidR="00466EAF" w:rsidRDefault="00BB410B" w:rsidP="00EA20CB">
      <w:pPr>
        <w:pStyle w:val="Lijstalinea"/>
        <w:numPr>
          <w:ilvl w:val="0"/>
          <w:numId w:val="13"/>
        </w:numPr>
        <w:ind w:left="357" w:hanging="357"/>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BE3D0B">
        <w:rPr>
          <w:rFonts w:cs="Arial"/>
          <w:szCs w:val="18"/>
        </w:rPr>
        <w:t xml:space="preserve">Opdrachtnemer </w:t>
      </w:r>
      <w:r w:rsidR="00B12B2E">
        <w:rPr>
          <w:rFonts w:cs="Arial"/>
          <w:szCs w:val="18"/>
        </w:rPr>
        <w:t>wensen vast te leggen.</w:t>
      </w:r>
    </w:p>
    <w:p w14:paraId="68E2E070" w14:textId="77777777" w:rsidR="0000012C" w:rsidRDefault="00852A8C" w:rsidP="00852A8C">
      <w:pPr>
        <w:tabs>
          <w:tab w:val="left" w:pos="2235"/>
          <w:tab w:val="left" w:pos="2385"/>
        </w:tabs>
        <w:spacing w:line="276" w:lineRule="auto"/>
        <w:rPr>
          <w:rFonts w:cs="Arial"/>
          <w:szCs w:val="18"/>
          <w:lang w:val="nl"/>
        </w:rPr>
      </w:pPr>
      <w:r>
        <w:rPr>
          <w:rFonts w:cs="Arial"/>
          <w:szCs w:val="18"/>
          <w:lang w:val="nl"/>
        </w:rPr>
        <w:tab/>
      </w:r>
    </w:p>
    <w:p w14:paraId="62C91854" w14:textId="77777777" w:rsidR="0000012C" w:rsidRDefault="0000012C" w:rsidP="00A6396C">
      <w:pPr>
        <w:spacing w:line="276" w:lineRule="auto"/>
        <w:rPr>
          <w:rFonts w:cs="Arial"/>
          <w:szCs w:val="18"/>
          <w:lang w:val="nl"/>
        </w:rPr>
      </w:pPr>
    </w:p>
    <w:p w14:paraId="57B74114" w14:textId="77777777" w:rsidR="00102B6B" w:rsidRDefault="00102B6B" w:rsidP="00A6396C">
      <w:pPr>
        <w:spacing w:line="276" w:lineRule="auto"/>
        <w:rPr>
          <w:rFonts w:cs="Arial"/>
          <w:szCs w:val="18"/>
          <w:lang w:val="nl"/>
        </w:rPr>
      </w:pPr>
    </w:p>
    <w:p w14:paraId="2C48920E" w14:textId="77777777" w:rsidR="00102B6B" w:rsidRDefault="00102B6B" w:rsidP="00A6396C">
      <w:pPr>
        <w:spacing w:line="276" w:lineRule="auto"/>
        <w:rPr>
          <w:rFonts w:cs="Arial"/>
          <w:szCs w:val="18"/>
          <w:lang w:val="nl"/>
        </w:rPr>
      </w:pPr>
    </w:p>
    <w:p w14:paraId="7717EB3D" w14:textId="77777777" w:rsidR="00102B6B" w:rsidRDefault="00102B6B" w:rsidP="00A6396C">
      <w:pPr>
        <w:spacing w:line="276" w:lineRule="auto"/>
        <w:rPr>
          <w:rFonts w:cs="Arial"/>
          <w:szCs w:val="18"/>
          <w:lang w:val="nl"/>
        </w:rPr>
      </w:pPr>
    </w:p>
    <w:p w14:paraId="6BA8804A" w14:textId="77777777" w:rsidR="00081451" w:rsidRPr="00A6396C" w:rsidRDefault="00BB410B" w:rsidP="00A6396C">
      <w:pPr>
        <w:spacing w:line="276" w:lineRule="auto"/>
        <w:rPr>
          <w:rStyle w:val="Zwaar"/>
          <w:szCs w:val="18"/>
        </w:rPr>
      </w:pPr>
      <w:r w:rsidRPr="00A6396C">
        <w:rPr>
          <w:rStyle w:val="Zwaar"/>
          <w:szCs w:val="18"/>
        </w:rPr>
        <w:lastRenderedPageBreak/>
        <w:t xml:space="preserve">KOMEN OVEREEN: </w:t>
      </w:r>
    </w:p>
    <w:p w14:paraId="3A4E7DE9"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7994155"/>
      <w:bookmarkStart w:id="21" w:name="_Toc499733027"/>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8"/>
      <w:bookmarkEnd w:id="19"/>
      <w:bookmarkEnd w:id="20"/>
      <w:bookmarkEnd w:id="21"/>
    </w:p>
    <w:p w14:paraId="70412431" w14:textId="77777777" w:rsidR="00102B6B" w:rsidRDefault="00786B9D" w:rsidP="008E3899">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EC13DC">
        <w:rPr>
          <w:rFonts w:cs="Arial"/>
          <w:szCs w:val="18"/>
          <w:lang w:val="nl"/>
        </w:rPr>
        <w:t xml:space="preserve">de </w:t>
      </w:r>
      <w:r w:rsidR="00BE3D0B">
        <w:rPr>
          <w:rFonts w:cs="Arial"/>
          <w:szCs w:val="18"/>
          <w:lang w:val="nl"/>
        </w:rPr>
        <w:t>ARVODI</w:t>
      </w:r>
      <w:r>
        <w:rPr>
          <w:rFonts w:cs="Arial"/>
          <w:szCs w:val="18"/>
          <w:lang w:val="nl"/>
        </w:rPr>
        <w:t>-</w:t>
      </w:r>
      <w:r w:rsidR="00EB7862">
        <w:rPr>
          <w:rFonts w:cs="Arial"/>
          <w:szCs w:val="18"/>
          <w:lang w:val="nl"/>
        </w:rPr>
        <w:t>2018</w:t>
      </w:r>
      <w:r w:rsidR="008E3899">
        <w:rPr>
          <w:rFonts w:cs="Arial"/>
          <w:szCs w:val="18"/>
          <w:lang w:val="nl"/>
        </w:rPr>
        <w:t xml:space="preserve"> of de Verordening</w:t>
      </w:r>
      <w:r w:rsidR="00D83F04">
        <w:rPr>
          <w:rFonts w:cs="Arial"/>
          <w:szCs w:val="18"/>
          <w:lang w:val="nl"/>
        </w:rPr>
        <w:t>,</w:t>
      </w:r>
      <w:r w:rsidR="00EC13DC" w:rsidRPr="006C666B">
        <w:rPr>
          <w:rFonts w:cs="Arial"/>
          <w:szCs w:val="18"/>
          <w:lang w:val="nl"/>
        </w:rPr>
        <w:t xml:space="preserve"> </w:t>
      </w:r>
      <w:r w:rsidR="008E3899">
        <w:rPr>
          <w:rFonts w:cs="Arial"/>
          <w:szCs w:val="18"/>
          <w:lang w:val="nl"/>
        </w:rPr>
        <w:t xml:space="preserve">met dien verstande dat een aantal begrippen </w:t>
      </w:r>
      <w:r w:rsidR="008E3899" w:rsidRPr="0042032F">
        <w:rPr>
          <w:rFonts w:cs="Arial"/>
          <w:szCs w:val="18"/>
          <w:lang w:val="nl"/>
        </w:rPr>
        <w:t xml:space="preserve">op de </w:t>
      </w:r>
      <w:r w:rsidR="00591793">
        <w:rPr>
          <w:rFonts w:cs="Arial"/>
          <w:szCs w:val="18"/>
          <w:lang w:val="nl"/>
        </w:rPr>
        <w:t>Verwerkerso</w:t>
      </w:r>
      <w:r w:rsidR="008E3899" w:rsidRPr="0042032F">
        <w:rPr>
          <w:rFonts w:cs="Arial"/>
          <w:szCs w:val="18"/>
          <w:lang w:val="nl"/>
        </w:rPr>
        <w:t>vereenkomst</w:t>
      </w:r>
      <w:r w:rsidR="008E3899">
        <w:rPr>
          <w:rFonts w:cs="Arial"/>
          <w:szCs w:val="18"/>
          <w:lang w:val="nl"/>
        </w:rPr>
        <w:t xml:space="preserve"> zijn toegespitst</w:t>
      </w:r>
      <w:r w:rsidR="008E3899" w:rsidRPr="0042032F">
        <w:rPr>
          <w:rFonts w:cs="Arial"/>
          <w:szCs w:val="18"/>
          <w:lang w:val="nl"/>
        </w:rPr>
        <w:t>. Aldus en in aanvulling daarop wordt onder de volgende begrippen</w:t>
      </w:r>
      <w:r w:rsidR="008E3899">
        <w:rPr>
          <w:rFonts w:cs="Arial"/>
          <w:szCs w:val="18"/>
          <w:lang w:val="nl"/>
        </w:rPr>
        <w:t xml:space="preserve">, ongeacht of ze in </w:t>
      </w:r>
    </w:p>
    <w:p w14:paraId="0E164FC2" w14:textId="77777777" w:rsidR="008E3899" w:rsidRPr="0042032F" w:rsidRDefault="008E3899" w:rsidP="008E3899">
      <w:pPr>
        <w:rPr>
          <w:rFonts w:cs="Arial"/>
          <w:szCs w:val="18"/>
          <w:lang w:val="nl"/>
        </w:rPr>
      </w:pPr>
      <w:r>
        <w:rPr>
          <w:rFonts w:cs="Arial"/>
          <w:szCs w:val="18"/>
          <w:lang w:val="nl"/>
        </w:rPr>
        <w:t>meervoud of enkelvoud, of als werkwoord of zelfstandig naamwoord worden gebruikt,</w:t>
      </w:r>
      <w:r w:rsidRPr="0042032F">
        <w:rPr>
          <w:rFonts w:cs="Arial"/>
          <w:szCs w:val="18"/>
          <w:lang w:val="nl"/>
        </w:rPr>
        <w:t xml:space="preserve"> in deze Verwerkersovereenkomst verstaan:</w:t>
      </w:r>
    </w:p>
    <w:p w14:paraId="08FE84F2" w14:textId="77777777" w:rsidR="00786B9D" w:rsidRPr="007B77B5" w:rsidRDefault="00786B9D" w:rsidP="00786B9D">
      <w:pPr>
        <w:suppressAutoHyphens/>
        <w:ind w:right="-1"/>
        <w:rPr>
          <w:rFonts w:cs="Arial"/>
          <w:szCs w:val="18"/>
          <w:lang w:val="nl"/>
        </w:rPr>
      </w:pPr>
      <w:r w:rsidRPr="007B77B5">
        <w:rPr>
          <w:rFonts w:cs="Arial"/>
          <w:szCs w:val="18"/>
          <w:lang w:val="nl"/>
        </w:rPr>
        <w:t xml:space="preserve"> </w:t>
      </w:r>
    </w:p>
    <w:p w14:paraId="273EE59F" w14:textId="77777777" w:rsidR="002875EA" w:rsidRDefault="002875EA" w:rsidP="00A6396C">
      <w:pPr>
        <w:spacing w:line="276" w:lineRule="auto"/>
        <w:rPr>
          <w:rFonts w:cs="Arial"/>
          <w:szCs w:val="18"/>
        </w:rPr>
      </w:pPr>
    </w:p>
    <w:p w14:paraId="32FBD6F6" w14:textId="77777777" w:rsidR="00EC13DC" w:rsidRPr="00EC13DC" w:rsidRDefault="00EC13DC" w:rsidP="008D5A0C">
      <w:pPr>
        <w:pStyle w:val="Lijstalinea"/>
        <w:numPr>
          <w:ilvl w:val="1"/>
          <w:numId w:val="19"/>
        </w:numPr>
        <w:rPr>
          <w:szCs w:val="18"/>
        </w:rPr>
      </w:pPr>
      <w:r w:rsidRPr="00D83F04">
        <w:rPr>
          <w:rFonts w:cs="Arial"/>
          <w:szCs w:val="18"/>
          <w:u w:val="single"/>
        </w:rPr>
        <w:t>ARVODI-2018</w:t>
      </w:r>
      <w:r w:rsidRPr="00EC13DC">
        <w:rPr>
          <w:rFonts w:cs="Arial"/>
          <w:szCs w:val="18"/>
        </w:rPr>
        <w:t xml:space="preserve">: </w:t>
      </w:r>
      <w:r w:rsidRPr="00EC13DC">
        <w:rPr>
          <w:szCs w:val="18"/>
        </w:rPr>
        <w:t>Algemene Rijksvoorwaarden voor het verstrekken van opdrachten tot het verrichten van Diensten 2018.</w:t>
      </w:r>
    </w:p>
    <w:p w14:paraId="027258D0" w14:textId="77777777" w:rsidR="00EC13DC" w:rsidRPr="00EC13DC" w:rsidRDefault="00EC13DC" w:rsidP="008D5A0C">
      <w:pPr>
        <w:pStyle w:val="Lijstalinea"/>
        <w:ind w:left="705"/>
        <w:rPr>
          <w:rFonts w:cs="Arial"/>
          <w:szCs w:val="18"/>
        </w:rPr>
      </w:pPr>
    </w:p>
    <w:p w14:paraId="77C5D4F0" w14:textId="77777777" w:rsidR="004A4CAE" w:rsidRDefault="002875EA" w:rsidP="008D5A0C">
      <w:pPr>
        <w:rPr>
          <w:szCs w:val="18"/>
        </w:rPr>
      </w:pPr>
      <w:r w:rsidRPr="004A4CAE">
        <w:rPr>
          <w:szCs w:val="18"/>
        </w:rPr>
        <w:t>1.</w:t>
      </w:r>
      <w:r w:rsidR="00EC13DC">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7B86EFED" w14:textId="77777777" w:rsidR="004A4CAE" w:rsidRDefault="004A4CAE" w:rsidP="008D5A0C">
      <w:pPr>
        <w:rPr>
          <w:szCs w:val="18"/>
        </w:rPr>
      </w:pPr>
    </w:p>
    <w:p w14:paraId="02AF47DE" w14:textId="77777777" w:rsidR="000A3E38" w:rsidRDefault="00EC13DC" w:rsidP="008D5A0C">
      <w:pPr>
        <w:ind w:left="705" w:hanging="705"/>
        <w:rPr>
          <w:szCs w:val="18"/>
        </w:rPr>
      </w:pPr>
      <w:r>
        <w:rPr>
          <w:szCs w:val="18"/>
        </w:rPr>
        <w:t>1.3</w:t>
      </w:r>
      <w:r w:rsidR="000A3E38">
        <w:rPr>
          <w:szCs w:val="18"/>
        </w:rPr>
        <w:tab/>
      </w:r>
      <w:r w:rsidR="000A3E38" w:rsidRPr="0058143C">
        <w:rPr>
          <w:szCs w:val="18"/>
          <w:u w:val="single"/>
        </w:rPr>
        <w:t>EER</w:t>
      </w:r>
      <w:r w:rsidR="000A3E38">
        <w:rPr>
          <w:szCs w:val="18"/>
        </w:rPr>
        <w:t xml:space="preserve">: </w:t>
      </w:r>
      <w:r w:rsidR="00FB5377" w:rsidRPr="00FB5377">
        <w:rPr>
          <w:szCs w:val="18"/>
        </w:rPr>
        <w:t>Europese Economische Ruimte</w:t>
      </w:r>
      <w:r w:rsidR="00FB5377">
        <w:rPr>
          <w:szCs w:val="18"/>
        </w:rPr>
        <w:t xml:space="preserve">, zijnde </w:t>
      </w:r>
      <w:r w:rsidR="00537127">
        <w:rPr>
          <w:szCs w:val="18"/>
        </w:rPr>
        <w:t>alle EU-landen plus Liechtenstein, Noorwegen en IJsland.</w:t>
      </w:r>
    </w:p>
    <w:p w14:paraId="1964D15D" w14:textId="77777777" w:rsidR="000A3E38" w:rsidRPr="004A4CAE" w:rsidRDefault="000A3E38" w:rsidP="008D5A0C">
      <w:pPr>
        <w:rPr>
          <w:szCs w:val="18"/>
        </w:rPr>
      </w:pPr>
    </w:p>
    <w:p w14:paraId="4BC09BBA" w14:textId="77777777" w:rsidR="002875EA" w:rsidRDefault="002875EA" w:rsidP="008D5A0C">
      <w:pPr>
        <w:ind w:left="705" w:hanging="705"/>
        <w:rPr>
          <w:szCs w:val="18"/>
          <w:lang w:val="nl"/>
        </w:rPr>
      </w:pPr>
      <w:r w:rsidRPr="00A6396C">
        <w:rPr>
          <w:szCs w:val="18"/>
        </w:rPr>
        <w:t>1.</w:t>
      </w:r>
      <w:r w:rsidR="00EC13DC">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F0590E">
        <w:rPr>
          <w:szCs w:val="18"/>
          <w:lang w:val="nl"/>
        </w:rPr>
        <w:t>V</w:t>
      </w:r>
      <w:r w:rsidR="009B578E">
        <w:rPr>
          <w:szCs w:val="18"/>
          <w:lang w:val="nl"/>
        </w:rPr>
        <w:t>erwerkte gegevens.</w:t>
      </w:r>
      <w:r w:rsidRPr="00A6396C">
        <w:rPr>
          <w:szCs w:val="18"/>
          <w:lang w:val="nl"/>
        </w:rPr>
        <w:t xml:space="preserve"> </w:t>
      </w:r>
    </w:p>
    <w:p w14:paraId="37230F3B" w14:textId="77777777" w:rsidR="000A3E38" w:rsidRDefault="000A3E38" w:rsidP="008D5A0C">
      <w:pPr>
        <w:rPr>
          <w:szCs w:val="18"/>
          <w:lang w:val="nl"/>
        </w:rPr>
      </w:pPr>
    </w:p>
    <w:p w14:paraId="570C0A0C" w14:textId="77777777" w:rsidR="000A3E38" w:rsidRPr="00A6396C" w:rsidRDefault="00EC13DC" w:rsidP="008D5A0C">
      <w:pPr>
        <w:ind w:left="705" w:hanging="705"/>
        <w:rPr>
          <w:szCs w:val="18"/>
        </w:rPr>
      </w:pPr>
      <w:r>
        <w:rPr>
          <w:szCs w:val="18"/>
          <w:lang w:val="nl"/>
        </w:rPr>
        <w:t>1.5</w:t>
      </w:r>
      <w:r w:rsidR="000A3E38">
        <w:rPr>
          <w:szCs w:val="18"/>
          <w:lang w:val="nl"/>
        </w:rPr>
        <w:t xml:space="preserve"> </w:t>
      </w:r>
      <w:r w:rsidR="000A3E38">
        <w:rPr>
          <w:szCs w:val="18"/>
          <w:lang w:val="nl"/>
        </w:rPr>
        <w:tab/>
      </w:r>
      <w:r w:rsidR="000A3E38" w:rsidRPr="000A3E38">
        <w:rPr>
          <w:szCs w:val="18"/>
          <w:u w:val="single"/>
          <w:lang w:val="nl"/>
        </w:rPr>
        <w:t>Ontvanger</w:t>
      </w:r>
      <w:r w:rsidR="000A3E38">
        <w:rPr>
          <w:szCs w:val="18"/>
          <w:lang w:val="nl"/>
        </w:rPr>
        <w:t>:</w:t>
      </w:r>
      <w:r w:rsidR="00EE6729">
        <w:rPr>
          <w:szCs w:val="18"/>
          <w:lang w:val="nl"/>
        </w:rPr>
        <w:t xml:space="preserve"> </w:t>
      </w:r>
      <w:r w:rsidR="00EE6729" w:rsidRPr="00EE6729">
        <w:rPr>
          <w:szCs w:val="18"/>
          <w:lang w:val="nl"/>
        </w:rPr>
        <w:t xml:space="preserve">een natuurlijke persoon of rechtspersoon, een overheidsinstantie, een dienst of een ander orgaan, al dan niet een derde, aan wie/waaraan de </w:t>
      </w:r>
      <w:r w:rsidR="006625B6">
        <w:rPr>
          <w:szCs w:val="18"/>
          <w:lang w:val="nl"/>
        </w:rPr>
        <w:t>P</w:t>
      </w:r>
      <w:r w:rsidR="00EE6729" w:rsidRPr="00EE6729">
        <w:rPr>
          <w:szCs w:val="18"/>
          <w:lang w:val="nl"/>
        </w:rPr>
        <w:t xml:space="preserve">ersoonsgegevens worden verstrekt. Overheidsinstanties die mogelijk </w:t>
      </w:r>
      <w:r w:rsidR="006625B6">
        <w:rPr>
          <w:szCs w:val="18"/>
          <w:lang w:val="nl"/>
        </w:rPr>
        <w:t>P</w:t>
      </w:r>
      <w:r w:rsidR="00EE6729" w:rsidRPr="00EE6729">
        <w:rPr>
          <w:szCs w:val="18"/>
          <w:lang w:val="nl"/>
        </w:rPr>
        <w:t xml:space="preserve">ersoonsgegevens ontvangen in het kader van een bijzonder onderzoek overeenkomstig het Unierecht of het lidstatelijke recht gelden echter niet als </w:t>
      </w:r>
      <w:r w:rsidR="00181BDF">
        <w:rPr>
          <w:szCs w:val="18"/>
          <w:lang w:val="nl"/>
        </w:rPr>
        <w:t>O</w:t>
      </w:r>
      <w:r w:rsidR="00EE6729" w:rsidRPr="00EE6729">
        <w:rPr>
          <w:szCs w:val="18"/>
          <w:lang w:val="nl"/>
        </w:rPr>
        <w:t xml:space="preserve">ntvangers; de </w:t>
      </w:r>
      <w:r w:rsidR="00181BDF">
        <w:rPr>
          <w:szCs w:val="18"/>
          <w:lang w:val="nl"/>
        </w:rPr>
        <w:t>V</w:t>
      </w:r>
      <w:r w:rsidR="00EE6729" w:rsidRPr="00EE6729">
        <w:rPr>
          <w:szCs w:val="18"/>
          <w:lang w:val="nl"/>
        </w:rPr>
        <w:t>erwerking van die gegevens door die overheidsinstanties strookt met de gegevensbeschermingsregels die op het betreffende verwerkingsdoel van toepassing zijn</w:t>
      </w:r>
      <w:r w:rsidR="00EE6729">
        <w:rPr>
          <w:szCs w:val="18"/>
          <w:lang w:val="nl"/>
        </w:rPr>
        <w:t>.</w:t>
      </w:r>
    </w:p>
    <w:p w14:paraId="03EA505F" w14:textId="77777777" w:rsidR="002875EA" w:rsidRPr="00A6396C" w:rsidRDefault="002875EA" w:rsidP="008D5A0C">
      <w:pPr>
        <w:rPr>
          <w:szCs w:val="18"/>
        </w:rPr>
      </w:pPr>
    </w:p>
    <w:p w14:paraId="4F19F01A" w14:textId="77777777" w:rsidR="00260B08" w:rsidRPr="00260B08" w:rsidRDefault="002875EA" w:rsidP="008D5A0C">
      <w:pPr>
        <w:ind w:left="705" w:hanging="705"/>
        <w:rPr>
          <w:szCs w:val="18"/>
        </w:rPr>
      </w:pPr>
      <w:r w:rsidRPr="00A6396C">
        <w:rPr>
          <w:szCs w:val="18"/>
        </w:rPr>
        <w:t>1.</w:t>
      </w:r>
      <w:r w:rsidR="00EC13DC">
        <w:rPr>
          <w:szCs w:val="18"/>
        </w:rPr>
        <w:t>6</w:t>
      </w:r>
      <w:r w:rsidRPr="00A6396C">
        <w:rPr>
          <w:szCs w:val="18"/>
        </w:rPr>
        <w:tab/>
      </w:r>
      <w:r w:rsidR="00260B08">
        <w:rPr>
          <w:szCs w:val="18"/>
          <w:u w:val="single"/>
        </w:rPr>
        <w:t>Overeenkomst</w:t>
      </w:r>
      <w:r w:rsidR="00260B08">
        <w:rPr>
          <w:szCs w:val="18"/>
        </w:rPr>
        <w:t>: de overeenkomst tus</w:t>
      </w:r>
      <w:r w:rsidR="00BE3D0B">
        <w:rPr>
          <w:szCs w:val="18"/>
        </w:rPr>
        <w:t xml:space="preserve">sen </w:t>
      </w:r>
      <w:r w:rsidR="003240F0">
        <w:rPr>
          <w:szCs w:val="18"/>
        </w:rPr>
        <w:t>Staatsbosbeheer</w:t>
      </w:r>
      <w:r w:rsidR="00BE3D0B">
        <w:rPr>
          <w:szCs w:val="18"/>
        </w:rPr>
        <w:t xml:space="preserve"> en Opdrachtnemer</w:t>
      </w:r>
      <w:r w:rsidR="00260B08">
        <w:rPr>
          <w:szCs w:val="18"/>
        </w:rPr>
        <w:t xml:space="preserve"> [</w:t>
      </w:r>
      <w:r w:rsidR="00260B08" w:rsidRPr="00C06EE9">
        <w:rPr>
          <w:szCs w:val="18"/>
          <w:highlight w:val="yellow"/>
        </w:rPr>
        <w:t>titel</w:t>
      </w:r>
      <w:r w:rsidR="00260B08">
        <w:rPr>
          <w:szCs w:val="18"/>
        </w:rPr>
        <w:t>] van [</w:t>
      </w:r>
      <w:r w:rsidR="00260B08" w:rsidRPr="00C06EE9">
        <w:rPr>
          <w:szCs w:val="18"/>
          <w:highlight w:val="yellow"/>
        </w:rPr>
        <w:t>datum</w:t>
      </w:r>
      <w:r w:rsidR="00260B08">
        <w:rPr>
          <w:szCs w:val="18"/>
        </w:rPr>
        <w:t>], met kenmerk [</w:t>
      </w:r>
      <w:r w:rsidR="00260B08" w:rsidRPr="00C06EE9">
        <w:rPr>
          <w:szCs w:val="18"/>
          <w:highlight w:val="yellow"/>
        </w:rPr>
        <w:t>kenmerk</w:t>
      </w:r>
      <w:r w:rsidR="00260B08">
        <w:rPr>
          <w:szCs w:val="18"/>
        </w:rPr>
        <w:t>].</w:t>
      </w:r>
    </w:p>
    <w:p w14:paraId="311CFA00" w14:textId="77777777" w:rsidR="00260B08" w:rsidRDefault="00260B08" w:rsidP="008D5A0C">
      <w:pPr>
        <w:rPr>
          <w:szCs w:val="18"/>
        </w:rPr>
      </w:pPr>
    </w:p>
    <w:p w14:paraId="3FAFA2B3" w14:textId="77777777" w:rsidR="002875EA" w:rsidRDefault="00260B08" w:rsidP="008D5A0C">
      <w:pPr>
        <w:ind w:left="705" w:hanging="705"/>
        <w:rPr>
          <w:szCs w:val="18"/>
        </w:rPr>
      </w:pPr>
      <w:r>
        <w:rPr>
          <w:szCs w:val="18"/>
        </w:rPr>
        <w:t>1.</w:t>
      </w:r>
      <w:r w:rsidR="00EC13DC">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5B5660">
        <w:rPr>
          <w:szCs w:val="18"/>
        </w:rPr>
        <w:t>Opdrachtnemer</w:t>
      </w:r>
      <w:r w:rsidR="002875EA" w:rsidRPr="00A6396C">
        <w:rPr>
          <w:szCs w:val="18"/>
        </w:rPr>
        <w:t xml:space="preserve"> in het kader van de Overeenkomst ten behoeve van </w:t>
      </w:r>
      <w:r w:rsidR="003240F0">
        <w:rPr>
          <w:szCs w:val="18"/>
        </w:rPr>
        <w:t>Staatsbosbeheer</w:t>
      </w:r>
      <w:r w:rsidR="002875EA" w:rsidRPr="00A6396C">
        <w:rPr>
          <w:szCs w:val="18"/>
        </w:rPr>
        <w:t xml:space="preserve"> </w:t>
      </w:r>
      <w:r w:rsidR="00260F01">
        <w:rPr>
          <w:szCs w:val="18"/>
        </w:rPr>
        <w:t>V</w:t>
      </w:r>
      <w:r w:rsidR="002875EA" w:rsidRPr="00A6396C">
        <w:rPr>
          <w:szCs w:val="18"/>
        </w:rPr>
        <w:t>erwerkt.</w:t>
      </w:r>
      <w:r w:rsidR="004D7614" w:rsidRPr="004D7614">
        <w:rPr>
          <w:szCs w:val="18"/>
        </w:rPr>
        <w:tab/>
      </w:r>
    </w:p>
    <w:p w14:paraId="5001788E" w14:textId="77777777" w:rsidR="000A3E38" w:rsidRDefault="000A3E38" w:rsidP="008D5A0C">
      <w:pPr>
        <w:rPr>
          <w:szCs w:val="18"/>
        </w:rPr>
      </w:pPr>
    </w:p>
    <w:p w14:paraId="637ABD05" w14:textId="77777777" w:rsidR="000A3E38" w:rsidRDefault="00EC13DC" w:rsidP="008D5A0C">
      <w:pPr>
        <w:ind w:left="705" w:hanging="705"/>
        <w:rPr>
          <w:szCs w:val="18"/>
        </w:rPr>
      </w:pPr>
      <w:r>
        <w:rPr>
          <w:szCs w:val="18"/>
        </w:rPr>
        <w:t>1.8</w:t>
      </w:r>
      <w:r w:rsidR="000A3E38">
        <w:rPr>
          <w:szCs w:val="18"/>
        </w:rPr>
        <w:tab/>
      </w:r>
      <w:r w:rsidR="000A3E38" w:rsidRPr="000A3E38">
        <w:rPr>
          <w:szCs w:val="18"/>
          <w:u w:val="single"/>
        </w:rPr>
        <w:t>Toezichthoudende autoriteit</w:t>
      </w:r>
      <w:r w:rsidR="000A3E38">
        <w:rPr>
          <w:szCs w:val="18"/>
        </w:rPr>
        <w:t>:</w:t>
      </w:r>
      <w:r w:rsidR="00EE6729">
        <w:rPr>
          <w:szCs w:val="18"/>
        </w:rPr>
        <w:t xml:space="preserve"> </w:t>
      </w:r>
      <w:r w:rsidR="00EE6729" w:rsidRPr="00EE6729">
        <w:rPr>
          <w:szCs w:val="18"/>
        </w:rPr>
        <w:t xml:space="preserve">een door een lidstaat ingevolge artikel 51 </w:t>
      </w:r>
      <w:r w:rsidR="006625B6">
        <w:rPr>
          <w:szCs w:val="18"/>
        </w:rPr>
        <w:t xml:space="preserve">van de Verordening </w:t>
      </w:r>
      <w:r w:rsidR="00EE6729" w:rsidRPr="00EE6729">
        <w:rPr>
          <w:szCs w:val="18"/>
        </w:rPr>
        <w:t>ingestelde onafhankelijke overheidsinstantie</w:t>
      </w:r>
      <w:r w:rsidR="00EE6729">
        <w:rPr>
          <w:szCs w:val="18"/>
        </w:rPr>
        <w:t>.</w:t>
      </w:r>
    </w:p>
    <w:p w14:paraId="76B2560F" w14:textId="77777777" w:rsidR="00786B9D" w:rsidRPr="004D7614" w:rsidRDefault="00786B9D" w:rsidP="008D5A0C">
      <w:pPr>
        <w:rPr>
          <w:szCs w:val="18"/>
        </w:rPr>
      </w:pPr>
    </w:p>
    <w:p w14:paraId="329C7735" w14:textId="77777777" w:rsidR="002875EA" w:rsidRDefault="002875EA" w:rsidP="008D5A0C">
      <w:pPr>
        <w:ind w:left="705" w:hanging="705"/>
        <w:rPr>
          <w:szCs w:val="18"/>
        </w:rPr>
      </w:pPr>
      <w:r w:rsidRPr="00A6396C">
        <w:rPr>
          <w:szCs w:val="18"/>
        </w:rPr>
        <w:t>1.</w:t>
      </w:r>
      <w:r w:rsidR="00EC13DC">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37960C8A" w14:textId="77777777" w:rsidR="000A3E38" w:rsidRDefault="000A3E38" w:rsidP="008D5A0C">
      <w:pPr>
        <w:rPr>
          <w:szCs w:val="18"/>
        </w:rPr>
      </w:pPr>
    </w:p>
    <w:p w14:paraId="126BCD46" w14:textId="77777777" w:rsidR="000A3E38" w:rsidRPr="00A6396C" w:rsidRDefault="00EC13DC" w:rsidP="008D5A0C">
      <w:pPr>
        <w:ind w:left="705" w:hanging="705"/>
        <w:rPr>
          <w:szCs w:val="18"/>
        </w:rPr>
      </w:pPr>
      <w:r>
        <w:rPr>
          <w:szCs w:val="18"/>
        </w:rPr>
        <w:t>1.10</w:t>
      </w:r>
      <w:r w:rsidR="000A3E38">
        <w:rPr>
          <w:szCs w:val="18"/>
        </w:rPr>
        <w:tab/>
      </w:r>
      <w:r w:rsidR="000A3E38" w:rsidRPr="000A3E38">
        <w:rPr>
          <w:szCs w:val="18"/>
          <w:u w:val="single"/>
        </w:rPr>
        <w:t>Verwerker</w:t>
      </w:r>
      <w:r w:rsidR="00EE6729">
        <w:rPr>
          <w:szCs w:val="18"/>
        </w:rPr>
        <w:t xml:space="preserve">: </w:t>
      </w:r>
      <w:r w:rsidR="00EE6729" w:rsidRPr="00EE6729">
        <w:rPr>
          <w:szCs w:val="18"/>
        </w:rPr>
        <w:t xml:space="preserve">een natuurlijke persoon of rechtspersoon, een overheidsinstantie, een dienst of een ander orgaan die/dat ten behoeve van de </w:t>
      </w:r>
      <w:r w:rsidR="00ED70D1">
        <w:rPr>
          <w:szCs w:val="18"/>
        </w:rPr>
        <w:t>V</w:t>
      </w:r>
      <w:r w:rsidR="00EE6729" w:rsidRPr="00EE6729">
        <w:rPr>
          <w:szCs w:val="18"/>
        </w:rPr>
        <w:t xml:space="preserve">erwerkingsverantwoordelijke </w:t>
      </w:r>
      <w:r w:rsidR="006625B6">
        <w:rPr>
          <w:szCs w:val="18"/>
        </w:rPr>
        <w:t>P</w:t>
      </w:r>
      <w:r w:rsidR="00EE6729" w:rsidRPr="00EE6729">
        <w:rPr>
          <w:szCs w:val="18"/>
        </w:rPr>
        <w:t xml:space="preserve">ersoonsgegevens </w:t>
      </w:r>
      <w:r w:rsidR="00260F01">
        <w:rPr>
          <w:szCs w:val="18"/>
        </w:rPr>
        <w:t>V</w:t>
      </w:r>
      <w:r w:rsidR="00EE6729" w:rsidRPr="00EE6729">
        <w:rPr>
          <w:szCs w:val="18"/>
        </w:rPr>
        <w:t>erwerkt</w:t>
      </w:r>
      <w:r w:rsidR="00EE6729">
        <w:rPr>
          <w:szCs w:val="18"/>
        </w:rPr>
        <w:t>.</w:t>
      </w:r>
    </w:p>
    <w:p w14:paraId="4CAEA050" w14:textId="77777777" w:rsidR="002875EA" w:rsidRPr="00A6396C" w:rsidRDefault="002875EA" w:rsidP="008D5A0C">
      <w:pPr>
        <w:rPr>
          <w:szCs w:val="18"/>
          <w:lang w:val="nl"/>
        </w:rPr>
      </w:pPr>
      <w:r w:rsidRPr="00A6396C" w:rsidDel="000E3DF3">
        <w:rPr>
          <w:szCs w:val="18"/>
          <w:u w:val="single"/>
        </w:rPr>
        <w:t xml:space="preserve"> </w:t>
      </w:r>
    </w:p>
    <w:p w14:paraId="62490B81" w14:textId="77777777" w:rsidR="002875EA" w:rsidRPr="00A6396C" w:rsidRDefault="00B17DB6" w:rsidP="008D5A0C">
      <w:pPr>
        <w:ind w:left="705" w:hanging="705"/>
        <w:rPr>
          <w:szCs w:val="18"/>
          <w:lang w:val="nl"/>
        </w:rPr>
      </w:pPr>
      <w:r w:rsidRPr="00B17DB6">
        <w:rPr>
          <w:szCs w:val="18"/>
        </w:rPr>
        <w:t>1.</w:t>
      </w:r>
      <w:r w:rsidR="00EC13DC">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274B4A07" w14:textId="77777777" w:rsidR="00EE6729" w:rsidRPr="00A6396C" w:rsidRDefault="00EE6729" w:rsidP="008D5A0C">
      <w:pPr>
        <w:rPr>
          <w:szCs w:val="18"/>
          <w:lang w:val="nl"/>
        </w:rPr>
      </w:pPr>
    </w:p>
    <w:p w14:paraId="0E63B32E" w14:textId="77777777" w:rsidR="002875EA" w:rsidRDefault="00B17DB6" w:rsidP="008D5A0C">
      <w:pPr>
        <w:ind w:left="705" w:hanging="705"/>
        <w:rPr>
          <w:szCs w:val="18"/>
        </w:rPr>
      </w:pPr>
      <w:r w:rsidRPr="00B17DB6">
        <w:rPr>
          <w:szCs w:val="18"/>
        </w:rPr>
        <w:t>1.</w:t>
      </w:r>
      <w:r w:rsidR="00EC13DC">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r w:rsidR="009A1FCC">
        <w:rPr>
          <w:szCs w:val="18"/>
        </w:rPr>
        <w:t xml:space="preserve"> van gegevens</w:t>
      </w:r>
      <w:r w:rsidR="004E412F">
        <w:rPr>
          <w:szCs w:val="18"/>
        </w:rPr>
        <w:t>.</w:t>
      </w:r>
    </w:p>
    <w:p w14:paraId="21DDADE0" w14:textId="77777777" w:rsidR="00EE6729" w:rsidRDefault="00EE6729" w:rsidP="008D5A0C">
      <w:pPr>
        <w:rPr>
          <w:szCs w:val="18"/>
        </w:rPr>
      </w:pPr>
    </w:p>
    <w:p w14:paraId="50642CC3" w14:textId="77777777" w:rsidR="00EE6729" w:rsidRDefault="00EC13DC" w:rsidP="008D5A0C">
      <w:pPr>
        <w:ind w:left="705" w:hanging="705"/>
        <w:rPr>
          <w:szCs w:val="18"/>
        </w:rPr>
      </w:pPr>
      <w:r>
        <w:rPr>
          <w:szCs w:val="18"/>
        </w:rPr>
        <w:lastRenderedPageBreak/>
        <w:t>1.13</w:t>
      </w:r>
      <w:r w:rsidR="00EE6729">
        <w:rPr>
          <w:szCs w:val="18"/>
        </w:rPr>
        <w:tab/>
      </w:r>
      <w:r w:rsidR="00EE6729" w:rsidRPr="00EE6729">
        <w:rPr>
          <w:szCs w:val="18"/>
          <w:u w:val="single"/>
        </w:rPr>
        <w:t>Verwerkingsverantwoordelijke</w:t>
      </w:r>
      <w:r w:rsidR="00EE6729">
        <w:rPr>
          <w:szCs w:val="18"/>
        </w:rPr>
        <w:t xml:space="preserve">: </w:t>
      </w:r>
      <w:r w:rsidR="00EE6729" w:rsidRPr="00EE6729">
        <w:rPr>
          <w:szCs w:val="18"/>
        </w:rPr>
        <w:t xml:space="preserve">een natuurlijke persoon of rechtspersoon, een overheidsinstantie, een dienst of een ander orgaan die/dat, alleen of samen met anderen, het doel van en de middelen voor de </w:t>
      </w:r>
      <w:r w:rsidR="006625B6">
        <w:rPr>
          <w:szCs w:val="18"/>
        </w:rPr>
        <w:t>V</w:t>
      </w:r>
      <w:r w:rsidR="00EE6729" w:rsidRPr="00EE6729">
        <w:rPr>
          <w:szCs w:val="18"/>
        </w:rPr>
        <w:t xml:space="preserve">erwerking van </w:t>
      </w:r>
      <w:r w:rsidR="006625B6">
        <w:rPr>
          <w:szCs w:val="18"/>
        </w:rPr>
        <w:t>P</w:t>
      </w:r>
      <w:r w:rsidR="00EE6729" w:rsidRPr="00EE6729">
        <w:rPr>
          <w:szCs w:val="18"/>
        </w:rPr>
        <w:t xml:space="preserve">ersoonsgegevens vaststelt; wanneer de doelstellingen van en de middelen voor deze </w:t>
      </w:r>
      <w:r w:rsidR="006625B6">
        <w:rPr>
          <w:szCs w:val="18"/>
        </w:rPr>
        <w:t>V</w:t>
      </w:r>
      <w:r w:rsidR="00EE6729" w:rsidRPr="00EE6729">
        <w:rPr>
          <w:szCs w:val="18"/>
        </w:rPr>
        <w:t xml:space="preserve">erwerking in het Unierecht of het </w:t>
      </w:r>
      <w:proofErr w:type="spellStart"/>
      <w:r w:rsidR="00EE6729" w:rsidRPr="00EE6729">
        <w:rPr>
          <w:szCs w:val="18"/>
        </w:rPr>
        <w:t>lidstatelijke</w:t>
      </w:r>
      <w:proofErr w:type="spellEnd"/>
      <w:r w:rsidR="00EE6729" w:rsidRPr="00EE6729">
        <w:rPr>
          <w:szCs w:val="18"/>
        </w:rPr>
        <w:t xml:space="preserve"> recht worden vastgesteld, kan daarin worden bepaald wie de </w:t>
      </w:r>
      <w:r w:rsidR="00ED70D1">
        <w:rPr>
          <w:szCs w:val="18"/>
        </w:rPr>
        <w:t>V</w:t>
      </w:r>
      <w:r w:rsidR="00EE6729" w:rsidRPr="00EE6729">
        <w:rPr>
          <w:szCs w:val="18"/>
        </w:rPr>
        <w:t>erwerkingsverantwoordelijke is of volgens welke criteria deze wordt aangewezen</w:t>
      </w:r>
      <w:r w:rsidR="00EE6729">
        <w:rPr>
          <w:szCs w:val="18"/>
        </w:rPr>
        <w:t>.</w:t>
      </w:r>
    </w:p>
    <w:p w14:paraId="2E160C22" w14:textId="77777777" w:rsidR="003063A4" w:rsidRPr="00A6396C" w:rsidRDefault="003063A4" w:rsidP="009D4F2B">
      <w:pPr>
        <w:spacing w:line="276" w:lineRule="auto"/>
        <w:rPr>
          <w:szCs w:val="18"/>
          <w:lang w:val="nl"/>
        </w:rPr>
      </w:pPr>
    </w:p>
    <w:p w14:paraId="1EDC3F48" w14:textId="77777777" w:rsidR="00A6396C" w:rsidRPr="00A6396C" w:rsidRDefault="002A54AA" w:rsidP="00A6396C">
      <w:pPr>
        <w:pStyle w:val="Kop3"/>
        <w:rPr>
          <w:rFonts w:ascii="Verdana" w:hAnsi="Verdana"/>
          <w:sz w:val="18"/>
          <w:szCs w:val="18"/>
        </w:rPr>
      </w:pPr>
      <w:bookmarkStart w:id="22" w:name="_Toc497994156"/>
      <w:bookmarkStart w:id="23" w:name="_Toc499733028"/>
      <w:bookmarkStart w:id="24" w:name="_Toc484590371"/>
      <w:bookmarkStart w:id="25"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2"/>
      <w:bookmarkEnd w:id="23"/>
      <w:r w:rsidR="007538D1" w:rsidRPr="00A6396C">
        <w:rPr>
          <w:rFonts w:ascii="Verdana" w:hAnsi="Verdana"/>
          <w:sz w:val="18"/>
          <w:szCs w:val="18"/>
        </w:rPr>
        <w:t xml:space="preserve"> </w:t>
      </w:r>
    </w:p>
    <w:bookmarkEnd w:id="24"/>
    <w:bookmarkEnd w:id="25"/>
    <w:p w14:paraId="02747936" w14:textId="77777777" w:rsidR="002875EA" w:rsidRPr="007C72F6" w:rsidRDefault="002875EA" w:rsidP="008D5A0C">
      <w:pPr>
        <w:ind w:left="705" w:hanging="705"/>
        <w:rPr>
          <w:i/>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w:t>
      </w:r>
      <w:r w:rsidR="00BE3D0B">
        <w:rPr>
          <w:szCs w:val="18"/>
          <w:lang w:val="nl"/>
        </w:rPr>
        <w:t xml:space="preserve"> door 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7C72F6">
        <w:rPr>
          <w:szCs w:val="18"/>
          <w:lang w:val="nl"/>
        </w:rPr>
        <w:t xml:space="preserve"> </w:t>
      </w:r>
      <w:r w:rsidR="007C72F6">
        <w:rPr>
          <w:lang w:val="nl"/>
        </w:rPr>
        <w:t>en is onlosmakelijk verbonden met de Overeenkomst</w:t>
      </w:r>
      <w:r w:rsidRPr="00A6396C">
        <w:rPr>
          <w:szCs w:val="18"/>
          <w:lang w:val="nl"/>
        </w:rPr>
        <w:t>.</w:t>
      </w:r>
      <w:r w:rsidR="00395288">
        <w:rPr>
          <w:szCs w:val="18"/>
          <w:lang w:val="nl"/>
        </w:rPr>
        <w:t xml:space="preserve"> </w:t>
      </w:r>
    </w:p>
    <w:p w14:paraId="495ACE1B" w14:textId="77777777" w:rsidR="002875EA" w:rsidRPr="00A6396C" w:rsidRDefault="002875EA" w:rsidP="008D5A0C">
      <w:pPr>
        <w:rPr>
          <w:i/>
          <w:szCs w:val="18"/>
          <w:lang w:val="nl"/>
        </w:rPr>
      </w:pPr>
    </w:p>
    <w:p w14:paraId="3BA1B236" w14:textId="77777777" w:rsidR="002875EA" w:rsidRDefault="002875EA" w:rsidP="008D5A0C">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w:t>
      </w:r>
      <w:r w:rsidR="007C72F6">
        <w:rPr>
          <w:szCs w:val="18"/>
          <w:lang w:val="nl"/>
        </w:rPr>
        <w:t>O</w:t>
      </w:r>
      <w:r w:rsidR="00395288">
        <w:rPr>
          <w:szCs w:val="18"/>
          <w:lang w:val="nl"/>
        </w:rPr>
        <w:t xml:space="preserve">ntvangers </w:t>
      </w:r>
      <w:r w:rsidR="00260B08">
        <w:rPr>
          <w:szCs w:val="18"/>
          <w:lang w:val="nl"/>
        </w:rPr>
        <w:t xml:space="preserve">zijn in </w:t>
      </w:r>
      <w:r w:rsidR="00260B08" w:rsidRPr="006115B1">
        <w:rPr>
          <w:b/>
          <w:bCs/>
          <w:szCs w:val="18"/>
          <w:lang w:val="nl"/>
        </w:rPr>
        <w:t>Bijlage 1</w:t>
      </w:r>
      <w:r w:rsidRPr="00DB3968">
        <w:rPr>
          <w:szCs w:val="18"/>
          <w:lang w:val="nl"/>
        </w:rPr>
        <w:t xml:space="preserve"> </w:t>
      </w:r>
      <w:r w:rsidRPr="00A6396C">
        <w:rPr>
          <w:szCs w:val="18"/>
          <w:lang w:val="nl"/>
        </w:rPr>
        <w:t xml:space="preserve">omschreven. </w:t>
      </w:r>
    </w:p>
    <w:p w14:paraId="453E8846" w14:textId="77777777" w:rsidR="00AD703F" w:rsidRDefault="00AD703F" w:rsidP="008D5A0C">
      <w:pPr>
        <w:rPr>
          <w:szCs w:val="18"/>
          <w:lang w:val="nl"/>
        </w:rPr>
      </w:pPr>
    </w:p>
    <w:p w14:paraId="0AFECA49" w14:textId="77777777" w:rsidR="00AD703F" w:rsidRDefault="00AD703F" w:rsidP="008D5A0C">
      <w:pPr>
        <w:ind w:left="705" w:hanging="705"/>
        <w:rPr>
          <w:szCs w:val="18"/>
          <w:lang w:val="nl"/>
        </w:rPr>
      </w:pPr>
      <w:r>
        <w:rPr>
          <w:szCs w:val="18"/>
          <w:lang w:val="nl"/>
        </w:rPr>
        <w:t>2.3</w:t>
      </w:r>
      <w:r>
        <w:rPr>
          <w:szCs w:val="18"/>
          <w:lang w:val="nl"/>
        </w:rPr>
        <w:tab/>
      </w:r>
      <w:r w:rsidR="005B5660">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6BA318BA" w14:textId="77777777" w:rsidR="00131571" w:rsidRDefault="00131571" w:rsidP="008D5A0C">
      <w:pPr>
        <w:rPr>
          <w:szCs w:val="18"/>
          <w:lang w:val="nl"/>
        </w:rPr>
      </w:pPr>
    </w:p>
    <w:p w14:paraId="6AF878FA" w14:textId="77777777" w:rsidR="00131571" w:rsidRDefault="00131571" w:rsidP="008D5A0C">
      <w:pPr>
        <w:ind w:left="705" w:hanging="705"/>
        <w:rPr>
          <w:szCs w:val="18"/>
          <w:lang w:val="nl"/>
        </w:rPr>
      </w:pPr>
      <w:r>
        <w:rPr>
          <w:szCs w:val="18"/>
          <w:lang w:val="nl"/>
        </w:rPr>
        <w:t>2.4</w:t>
      </w:r>
      <w:r>
        <w:rPr>
          <w:szCs w:val="18"/>
          <w:lang w:val="nl"/>
        </w:rPr>
        <w:tab/>
      </w:r>
      <w:r w:rsidR="005B5660">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betreffende de V</w:t>
      </w:r>
      <w:r w:rsidRPr="00131571">
        <w:rPr>
          <w:szCs w:val="18"/>
          <w:lang w:val="nl"/>
        </w:rPr>
        <w:t>erwerking</w:t>
      </w:r>
      <w:r w:rsidR="004E412F">
        <w:rPr>
          <w:szCs w:val="18"/>
          <w:lang w:val="nl"/>
        </w:rPr>
        <w:t>.</w:t>
      </w:r>
    </w:p>
    <w:p w14:paraId="5945EDC1" w14:textId="77777777" w:rsidR="003063A4" w:rsidRPr="00A6396C" w:rsidRDefault="003063A4" w:rsidP="00A6396C">
      <w:pPr>
        <w:spacing w:line="276" w:lineRule="auto"/>
        <w:rPr>
          <w:szCs w:val="18"/>
          <w:lang w:val="nl"/>
        </w:rPr>
      </w:pPr>
    </w:p>
    <w:p w14:paraId="6ABEE458" w14:textId="77777777" w:rsidR="007538D1" w:rsidRPr="003063A4" w:rsidRDefault="002A54AA" w:rsidP="00A6396C">
      <w:pPr>
        <w:pStyle w:val="Kop3"/>
        <w:rPr>
          <w:rFonts w:ascii="Verdana" w:hAnsi="Verdana"/>
          <w:color w:val="FF0000"/>
          <w:sz w:val="18"/>
          <w:szCs w:val="18"/>
        </w:rPr>
      </w:pPr>
      <w:bookmarkStart w:id="26" w:name="_Toc497994157"/>
      <w:bookmarkStart w:id="27" w:name="_Toc484590372"/>
      <w:bookmarkStart w:id="28" w:name="_Toc484590458"/>
      <w:bookmarkStart w:id="29" w:name="_Toc499733029"/>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6"/>
      <w:bookmarkEnd w:id="27"/>
      <w:bookmarkEnd w:id="28"/>
      <w:bookmarkEnd w:id="29"/>
    </w:p>
    <w:p w14:paraId="384AFF00" w14:textId="77777777" w:rsidR="002875EA" w:rsidRPr="00A6396C" w:rsidRDefault="009356C7" w:rsidP="008D5A0C">
      <w:pPr>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0258695" w14:textId="77777777" w:rsidR="002875EA" w:rsidRPr="00A6396C" w:rsidRDefault="002875EA" w:rsidP="008D5A0C">
      <w:pPr>
        <w:ind w:left="709" w:hanging="709"/>
        <w:rPr>
          <w:szCs w:val="18"/>
        </w:rPr>
      </w:pPr>
    </w:p>
    <w:p w14:paraId="2AA8C4F7" w14:textId="77777777" w:rsidR="002875EA" w:rsidRPr="00A6396C" w:rsidRDefault="009356C7" w:rsidP="008D5A0C">
      <w:pPr>
        <w:ind w:left="709" w:hanging="709"/>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voor zover </w:t>
      </w:r>
      <w:r w:rsidR="00B70EC8">
        <w:rPr>
          <w:szCs w:val="18"/>
        </w:rPr>
        <w:t xml:space="preserve">en nadat </w:t>
      </w:r>
      <w:r w:rsidR="005B5660">
        <w:rPr>
          <w:szCs w:val="18"/>
        </w:rPr>
        <w:t>Opdrachtnemer</w:t>
      </w:r>
      <w:r w:rsidR="002875EA" w:rsidRPr="00A6396C">
        <w:rPr>
          <w:szCs w:val="18"/>
        </w:rPr>
        <w:t xml:space="preserve"> alle Persoonsgegevens </w:t>
      </w:r>
      <w:r w:rsidR="00242997">
        <w:rPr>
          <w:szCs w:val="18"/>
        </w:rPr>
        <w:t>heeft gewist, terugbezorgd en bestaande kopieën heeft verwijderd met inachtneming van</w:t>
      </w:r>
      <w:r w:rsidR="002875EA" w:rsidRPr="00A6396C">
        <w:rPr>
          <w:szCs w:val="18"/>
        </w:rPr>
        <w:t xml:space="preserve"> artikel </w:t>
      </w:r>
      <w:r w:rsidR="00D063EA">
        <w:rPr>
          <w:szCs w:val="18"/>
        </w:rPr>
        <w:t>10</w:t>
      </w:r>
      <w:r w:rsidR="007F5108" w:rsidRPr="00A6396C">
        <w:rPr>
          <w:szCs w:val="18"/>
        </w:rPr>
        <w:t xml:space="preserve"> </w:t>
      </w:r>
      <w:r w:rsidR="00465BF1">
        <w:rPr>
          <w:szCs w:val="18"/>
        </w:rPr>
        <w:t>van deze Verwerkersovereenkomst</w:t>
      </w:r>
      <w:r w:rsidR="00242997">
        <w:rPr>
          <w:szCs w:val="18"/>
        </w:rPr>
        <w:t>.</w:t>
      </w:r>
    </w:p>
    <w:p w14:paraId="27991278" w14:textId="77777777" w:rsidR="002875EA" w:rsidRPr="00A6396C" w:rsidRDefault="002875EA" w:rsidP="008D5A0C">
      <w:pPr>
        <w:rPr>
          <w:szCs w:val="18"/>
        </w:rPr>
      </w:pPr>
    </w:p>
    <w:p w14:paraId="36665E29" w14:textId="77777777" w:rsidR="002875EA" w:rsidRDefault="007F5108" w:rsidP="008D5A0C">
      <w:pPr>
        <w:ind w:left="705" w:hanging="705"/>
        <w:rPr>
          <w:szCs w:val="18"/>
        </w:rPr>
      </w:pPr>
      <w:r>
        <w:rPr>
          <w:szCs w:val="18"/>
        </w:rPr>
        <w:t>3</w:t>
      </w:r>
      <w:r w:rsidR="002875EA" w:rsidRPr="00A6396C">
        <w:rPr>
          <w:szCs w:val="18"/>
        </w:rPr>
        <w:t>.3</w:t>
      </w:r>
      <w:r w:rsidR="002875EA" w:rsidRPr="00A6396C">
        <w:rPr>
          <w:szCs w:val="18"/>
        </w:rPr>
        <w:tab/>
      </w:r>
      <w:r w:rsidR="006364B4">
        <w:rPr>
          <w:szCs w:val="18"/>
        </w:rPr>
        <w:t xml:space="preserve">Deze Verwerkersovereenkomst is niet tussentijds opzegbaar. </w:t>
      </w:r>
    </w:p>
    <w:p w14:paraId="10371933" w14:textId="77777777" w:rsidR="000028C8" w:rsidRPr="00A6396C" w:rsidRDefault="000028C8" w:rsidP="008D5A0C">
      <w:pPr>
        <w:rPr>
          <w:szCs w:val="18"/>
        </w:rPr>
      </w:pPr>
    </w:p>
    <w:p w14:paraId="2CCE65E3" w14:textId="77777777" w:rsidR="00A6396C" w:rsidRPr="00A6396C" w:rsidRDefault="002A54AA" w:rsidP="00A6396C">
      <w:pPr>
        <w:pStyle w:val="Kop3"/>
        <w:rPr>
          <w:rFonts w:ascii="Verdana" w:hAnsi="Verdana"/>
          <w:sz w:val="18"/>
          <w:szCs w:val="18"/>
        </w:rPr>
      </w:pPr>
      <w:bookmarkStart w:id="30" w:name="_Toc497994158"/>
      <w:bookmarkStart w:id="31" w:name="_Toc499733030"/>
      <w:bookmarkStart w:id="32" w:name="_Toc484590373"/>
      <w:bookmarkStart w:id="33" w:name="_Toc484590459"/>
      <w:r>
        <w:rPr>
          <w:rFonts w:ascii="Verdana" w:hAnsi="Verdana"/>
          <w:sz w:val="18"/>
          <w:szCs w:val="18"/>
        </w:rPr>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5B5660">
        <w:rPr>
          <w:rFonts w:ascii="Verdana" w:hAnsi="Verdana"/>
          <w:sz w:val="18"/>
          <w:szCs w:val="18"/>
        </w:rPr>
        <w:t>Opdrachtnemer</w:t>
      </w:r>
      <w:bookmarkEnd w:id="30"/>
      <w:bookmarkEnd w:id="31"/>
      <w:r w:rsidR="007538D1" w:rsidRPr="00A6396C">
        <w:rPr>
          <w:rFonts w:ascii="Verdana" w:hAnsi="Verdana"/>
          <w:sz w:val="18"/>
          <w:szCs w:val="18"/>
        </w:rPr>
        <w:t xml:space="preserve"> </w:t>
      </w:r>
    </w:p>
    <w:bookmarkEnd w:id="32"/>
    <w:bookmarkEnd w:id="33"/>
    <w:p w14:paraId="05277D53" w14:textId="77777777" w:rsidR="00372E59" w:rsidRDefault="00A86CCB" w:rsidP="008D5A0C">
      <w:pPr>
        <w:ind w:left="703" w:hanging="703"/>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5B5660">
        <w:rPr>
          <w:rFonts w:cs="Arial"/>
          <w:szCs w:val="18"/>
          <w:lang w:val="nl"/>
        </w:rPr>
        <w:t>Opdrachtnemer</w:t>
      </w:r>
      <w:r w:rsidR="00F5102F" w:rsidRPr="00A6396C">
        <w:rPr>
          <w:rFonts w:cs="Arial"/>
          <w:szCs w:val="18"/>
        </w:rPr>
        <w:t xml:space="preserve"> Verwerkt de Persoonsgegevens uitsluitend </w:t>
      </w:r>
      <w:r w:rsidR="00F06AC0">
        <w:rPr>
          <w:rFonts w:cs="Arial"/>
          <w:szCs w:val="18"/>
        </w:rPr>
        <w:t>in opdracht</w:t>
      </w:r>
      <w:r w:rsidR="00CA425F">
        <w:rPr>
          <w:rFonts w:cs="Arial"/>
          <w:szCs w:val="18"/>
        </w:rPr>
        <w:t xml:space="preserve"> en </w:t>
      </w:r>
      <w:r w:rsidR="00B755CD">
        <w:rPr>
          <w:rFonts w:cs="Arial"/>
          <w:szCs w:val="18"/>
        </w:rPr>
        <w:t xml:space="preserve">op basis van schriftelijke instructies </w:t>
      </w:r>
      <w:r w:rsidR="00F5102F" w:rsidRPr="00A6396C">
        <w:rPr>
          <w:rFonts w:cs="Arial"/>
          <w:szCs w:val="18"/>
        </w:rPr>
        <w:t xml:space="preserve">van </w:t>
      </w:r>
      <w:r w:rsidR="003240F0">
        <w:rPr>
          <w:rFonts w:cs="Arial"/>
          <w:szCs w:val="18"/>
        </w:rPr>
        <w:t>Staatsbosbeheer</w:t>
      </w:r>
      <w:r w:rsidR="00372E59">
        <w:rPr>
          <w:rFonts w:cs="Arial"/>
          <w:szCs w:val="18"/>
        </w:rPr>
        <w:t>, tenzij een op Opdrachtnemer van toepassing zijnde</w:t>
      </w:r>
      <w:r w:rsidR="00DD0E05">
        <w:rPr>
          <w:rFonts w:cs="Arial"/>
          <w:szCs w:val="18"/>
        </w:rPr>
        <w:t xml:space="preserve"> wettelijk voorschrift hem tot V</w:t>
      </w:r>
      <w:r w:rsidR="00372E59">
        <w:rPr>
          <w:rFonts w:cs="Arial"/>
          <w:szCs w:val="18"/>
        </w:rPr>
        <w:t xml:space="preserve">erwerking verplicht. In dat geval stelt Opdrachtnemer </w:t>
      </w:r>
      <w:r w:rsidR="003240F0">
        <w:rPr>
          <w:rFonts w:cs="Arial"/>
          <w:szCs w:val="18"/>
        </w:rPr>
        <w:t>Staatsbosbeheer</w:t>
      </w:r>
      <w:r w:rsidR="00DD0E05">
        <w:rPr>
          <w:rFonts w:cs="Arial"/>
          <w:szCs w:val="18"/>
        </w:rPr>
        <w:t xml:space="preserve"> voorafgaand aan de V</w:t>
      </w:r>
      <w:r w:rsidR="00372E59">
        <w:rPr>
          <w:rFonts w:cs="Arial"/>
          <w:szCs w:val="18"/>
        </w:rPr>
        <w:t>erwerking in kennis van dat wettelijk voorschrift, tenzij dat wettelijk voorschrift deze kennisgeving om gewichtige redenen van algemeen belang verbiedt.</w:t>
      </w:r>
      <w:r w:rsidR="00372E59" w:rsidRPr="00A6396C">
        <w:rPr>
          <w:rFonts w:cs="Arial"/>
          <w:szCs w:val="18"/>
        </w:rPr>
        <w:t xml:space="preserve"> </w:t>
      </w:r>
    </w:p>
    <w:p w14:paraId="56FF940B" w14:textId="77777777" w:rsidR="00F5102F" w:rsidRPr="00D83F04" w:rsidRDefault="00F73AF3" w:rsidP="008D5A0C">
      <w:pPr>
        <w:ind w:left="703" w:hanging="703"/>
        <w:rPr>
          <w:rFonts w:cs="Arial"/>
          <w:color w:val="FF0000"/>
          <w:szCs w:val="18"/>
        </w:rPr>
      </w:pPr>
      <w:r>
        <w:rPr>
          <w:rFonts w:cs="Arial"/>
          <w:szCs w:val="18"/>
        </w:rPr>
        <w:tab/>
      </w:r>
    </w:p>
    <w:p w14:paraId="25DF615C" w14:textId="77777777" w:rsidR="003607FF" w:rsidRDefault="00CF20AA" w:rsidP="008D5A0C">
      <w:pPr>
        <w:ind w:left="703" w:hanging="703"/>
        <w:rPr>
          <w:rFonts w:cs="Arial"/>
          <w:szCs w:val="18"/>
        </w:rPr>
      </w:pPr>
      <w:r>
        <w:rPr>
          <w:rFonts w:cs="Arial"/>
          <w:szCs w:val="18"/>
        </w:rPr>
        <w:t>4</w:t>
      </w:r>
      <w:r w:rsidR="00F5102F" w:rsidRPr="00A6396C">
        <w:rPr>
          <w:rFonts w:cs="Arial"/>
          <w:szCs w:val="18"/>
        </w:rPr>
        <w:t>.</w:t>
      </w:r>
      <w:r w:rsidR="00CC2A1D">
        <w:rPr>
          <w:rFonts w:cs="Arial"/>
          <w:szCs w:val="18"/>
        </w:rPr>
        <w:t>2</w:t>
      </w:r>
      <w:r w:rsidRPr="00A6396C">
        <w:rPr>
          <w:rFonts w:cs="Arial"/>
          <w:szCs w:val="18"/>
        </w:rPr>
        <w:t xml:space="preserve"> </w:t>
      </w:r>
      <w:r w:rsidR="00F5102F" w:rsidRPr="00A6396C">
        <w:rPr>
          <w:rFonts w:cs="Arial"/>
          <w:szCs w:val="18"/>
        </w:rPr>
        <w:tab/>
      </w:r>
      <w:r w:rsidR="005B5660">
        <w:rPr>
          <w:rFonts w:cs="Arial"/>
          <w:szCs w:val="18"/>
        </w:rPr>
        <w:t>Opdrachtnemer</w:t>
      </w:r>
      <w:r w:rsidR="00F5102F" w:rsidRPr="00A6396C">
        <w:rPr>
          <w:rFonts w:cs="Arial"/>
          <w:szCs w:val="18"/>
        </w:rPr>
        <w:t xml:space="preserve"> heeft geen zeggenschap over het doel</w:t>
      </w:r>
      <w:r w:rsidR="00D063EA">
        <w:rPr>
          <w:rFonts w:cs="Arial"/>
          <w:szCs w:val="18"/>
        </w:rPr>
        <w:t xml:space="preserve"> van</w:t>
      </w:r>
      <w:r w:rsidR="00F5102F" w:rsidRPr="00A6396C">
        <w:rPr>
          <w:rFonts w:cs="Arial"/>
          <w:szCs w:val="18"/>
        </w:rPr>
        <w:t xml:space="preserve"> en de middelen voor de Verwerking</w:t>
      </w:r>
      <w:r w:rsidR="00685775">
        <w:rPr>
          <w:rFonts w:cs="Arial"/>
          <w:szCs w:val="18"/>
        </w:rPr>
        <w:t xml:space="preserve"> als bedoeld in de Verordening</w:t>
      </w:r>
      <w:r w:rsidR="009B335E">
        <w:rPr>
          <w:rFonts w:cs="Arial"/>
          <w:szCs w:val="18"/>
        </w:rPr>
        <w:t>.</w:t>
      </w:r>
      <w:r w:rsidR="00D063EA">
        <w:rPr>
          <w:rFonts w:cs="Arial"/>
          <w:szCs w:val="18"/>
        </w:rPr>
        <w:t xml:space="preserve"> </w:t>
      </w:r>
    </w:p>
    <w:p w14:paraId="05A6C777" w14:textId="77777777" w:rsidR="004901AE" w:rsidRDefault="004901AE" w:rsidP="00A6396C">
      <w:pPr>
        <w:spacing w:line="276" w:lineRule="auto"/>
        <w:rPr>
          <w:rFonts w:cs="Arial"/>
          <w:color w:val="FF0000"/>
          <w:szCs w:val="18"/>
        </w:rPr>
      </w:pPr>
    </w:p>
    <w:p w14:paraId="6A3EC6D1" w14:textId="77777777" w:rsidR="00A6396C" w:rsidRPr="00A6396C" w:rsidRDefault="002A54AA" w:rsidP="00A6396C">
      <w:pPr>
        <w:pStyle w:val="Kop3"/>
        <w:rPr>
          <w:rFonts w:ascii="Verdana" w:hAnsi="Verdana"/>
          <w:sz w:val="18"/>
          <w:szCs w:val="18"/>
        </w:rPr>
      </w:pPr>
      <w:bookmarkStart w:id="34" w:name="_Toc497994159"/>
      <w:bookmarkStart w:id="35" w:name="_Toc499733031"/>
      <w:bookmarkStart w:id="36" w:name="_Toc484590374"/>
      <w:bookmarkStart w:id="37"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4"/>
      <w:bookmarkEnd w:id="35"/>
      <w:r w:rsidR="007538D1" w:rsidRPr="00A6396C">
        <w:rPr>
          <w:rFonts w:ascii="Verdana" w:hAnsi="Verdana"/>
          <w:sz w:val="18"/>
          <w:szCs w:val="18"/>
        </w:rPr>
        <w:t xml:space="preserve"> </w:t>
      </w:r>
    </w:p>
    <w:bookmarkEnd w:id="36"/>
    <w:bookmarkEnd w:id="37"/>
    <w:p w14:paraId="055E2EAC" w14:textId="77777777" w:rsidR="0097702C" w:rsidRPr="003063A4" w:rsidRDefault="001E0D08" w:rsidP="008D5A0C">
      <w:pPr>
        <w:ind w:left="705" w:hanging="705"/>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175938">
        <w:rPr>
          <w:rFonts w:cs="Arial"/>
          <w:szCs w:val="18"/>
        </w:rPr>
        <w:t>O</w:t>
      </w:r>
      <w:r w:rsidR="000C506F">
        <w:rPr>
          <w:rFonts w:cs="Arial"/>
          <w:szCs w:val="18"/>
        </w:rPr>
        <w:t>nverminderd artikel 2.3</w:t>
      </w:r>
      <w:r w:rsidR="0019549E">
        <w:rPr>
          <w:rFonts w:cs="Arial"/>
          <w:szCs w:val="18"/>
        </w:rPr>
        <w:t xml:space="preserve"> van deze Verwerkersovereenkomst</w:t>
      </w:r>
      <w:r w:rsidR="000C506F">
        <w:rPr>
          <w:rFonts w:cs="Arial"/>
          <w:szCs w:val="18"/>
        </w:rPr>
        <w:t xml:space="preserve"> treft </w:t>
      </w:r>
      <w:r w:rsidR="005B5660">
        <w:rPr>
          <w:rFonts w:cs="Arial"/>
          <w:szCs w:val="18"/>
        </w:rPr>
        <w:t>Opdrachtnemer</w:t>
      </w:r>
      <w:r w:rsidR="00903714">
        <w:rPr>
          <w:rFonts w:cs="Arial"/>
          <w:szCs w:val="18"/>
        </w:rPr>
        <w:t xml:space="preserve">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 xml:space="preserve">oals beschreven in </w:t>
      </w:r>
      <w:r w:rsidR="00F5102F" w:rsidRPr="006115B1">
        <w:rPr>
          <w:rFonts w:cs="Arial"/>
          <w:b/>
          <w:bCs/>
          <w:szCs w:val="18"/>
        </w:rPr>
        <w:t>Bijlage 2</w:t>
      </w:r>
      <w:r w:rsidR="000028C8">
        <w:rPr>
          <w:rFonts w:cs="Arial"/>
          <w:szCs w:val="18"/>
        </w:rPr>
        <w:t>.</w:t>
      </w:r>
    </w:p>
    <w:p w14:paraId="093141CC" w14:textId="77777777" w:rsidR="0097702C" w:rsidRDefault="0097702C" w:rsidP="008D5A0C">
      <w:pPr>
        <w:rPr>
          <w:rFonts w:cs="Arial"/>
          <w:szCs w:val="18"/>
        </w:rPr>
      </w:pPr>
    </w:p>
    <w:p w14:paraId="41B5E342" w14:textId="77777777" w:rsidR="00131571" w:rsidRPr="00131571" w:rsidRDefault="00131571" w:rsidP="008D5A0C">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5B5660">
        <w:rPr>
          <w:rFonts w:cs="Arial"/>
          <w:szCs w:val="18"/>
        </w:rPr>
        <w:t>Opdrachtnemer</w:t>
      </w:r>
      <w:r w:rsidR="008B52F3">
        <w:rPr>
          <w:rFonts w:cs="Arial"/>
          <w:szCs w:val="18"/>
        </w:rPr>
        <w:t xml:space="preserve"> waarborgt </w:t>
      </w:r>
      <w:r w:rsidRPr="00131571">
        <w:rPr>
          <w:rFonts w:cs="Arial"/>
          <w:szCs w:val="18"/>
        </w:rPr>
        <w:t>een op het risico afgestemd beveiligingsniveau</w:t>
      </w:r>
      <w:r w:rsidR="008B52F3">
        <w:rPr>
          <w:rFonts w:cs="Arial"/>
          <w:szCs w:val="18"/>
        </w:rPr>
        <w:t>.</w:t>
      </w:r>
    </w:p>
    <w:p w14:paraId="79DC44FF" w14:textId="77777777" w:rsidR="00131571" w:rsidRDefault="00131571" w:rsidP="008D5A0C">
      <w:pPr>
        <w:rPr>
          <w:rFonts w:cs="Arial"/>
          <w:szCs w:val="18"/>
        </w:rPr>
      </w:pPr>
    </w:p>
    <w:p w14:paraId="124FEBAB" w14:textId="77777777" w:rsidR="0097702C" w:rsidRPr="00A6396C" w:rsidRDefault="0097702C" w:rsidP="008D5A0C">
      <w:pPr>
        <w:ind w:left="705" w:hanging="705"/>
        <w:rPr>
          <w:rFonts w:cs="Arial"/>
          <w:szCs w:val="18"/>
        </w:rPr>
      </w:pPr>
      <w:r>
        <w:rPr>
          <w:rFonts w:cs="Arial"/>
          <w:szCs w:val="18"/>
        </w:rPr>
        <w:t>5.</w:t>
      </w:r>
      <w:r w:rsidR="00131571">
        <w:rPr>
          <w:rFonts w:cs="Arial"/>
          <w:szCs w:val="18"/>
        </w:rPr>
        <w:t>3</w:t>
      </w:r>
      <w:r>
        <w:rPr>
          <w:rFonts w:cs="Arial"/>
          <w:szCs w:val="18"/>
        </w:rPr>
        <w:tab/>
      </w:r>
      <w:r w:rsidRPr="00A6396C">
        <w:rPr>
          <w:rFonts w:cs="Arial"/>
          <w:szCs w:val="18"/>
        </w:rPr>
        <w:t xml:space="preserve">Indien en voor zover </w:t>
      </w:r>
      <w:r w:rsidR="003240F0">
        <w:rPr>
          <w:rFonts w:cs="Arial"/>
          <w:szCs w:val="18"/>
        </w:rPr>
        <w:t>Staatsbosbeheer</w:t>
      </w:r>
      <w:r w:rsidRPr="00A6396C">
        <w:rPr>
          <w:rFonts w:cs="Arial"/>
          <w:szCs w:val="18"/>
        </w:rPr>
        <w:t xml:space="preserve"> daarom uitdrukkelijk schriftelijk verzoekt, zal </w:t>
      </w:r>
      <w:r w:rsidR="005B5660">
        <w:rPr>
          <w:rFonts w:cs="Arial"/>
          <w:szCs w:val="18"/>
        </w:rPr>
        <w:t>Opdrachtnemer</w:t>
      </w:r>
      <w:r>
        <w:rPr>
          <w:rFonts w:cs="Arial"/>
          <w:szCs w:val="18"/>
        </w:rPr>
        <w:t xml:space="preserve"> </w:t>
      </w:r>
      <w:r w:rsidR="000C506F">
        <w:rPr>
          <w:rFonts w:cs="Arial"/>
          <w:szCs w:val="18"/>
        </w:rPr>
        <w:t>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1F10AA82" w14:textId="77777777" w:rsidR="00F5102F" w:rsidRPr="00A6396C" w:rsidRDefault="00F5102F" w:rsidP="008D5A0C">
      <w:pPr>
        <w:rPr>
          <w:rFonts w:cs="Arial"/>
          <w:szCs w:val="18"/>
        </w:rPr>
      </w:pPr>
    </w:p>
    <w:p w14:paraId="5D69F738" w14:textId="77777777" w:rsidR="00F5102F" w:rsidRPr="003063A4" w:rsidRDefault="001E0D08" w:rsidP="008D5A0C">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r>
      <w:r w:rsidR="005B5660">
        <w:rPr>
          <w:rFonts w:cs="Arial"/>
          <w:szCs w:val="18"/>
        </w:rPr>
        <w:t>Opdrachtnemer</w:t>
      </w:r>
      <w:r w:rsidR="00F5102F" w:rsidRPr="00A6396C">
        <w:rPr>
          <w:rFonts w:cs="Arial"/>
          <w:szCs w:val="18"/>
        </w:rPr>
        <w:t xml:space="preserve"> Verwerkt Persoonsgegevens </w:t>
      </w:r>
      <w:r w:rsidR="00E77A63">
        <w:rPr>
          <w:rFonts w:cs="Arial"/>
          <w:szCs w:val="18"/>
        </w:rPr>
        <w:t xml:space="preserve">niet </w:t>
      </w:r>
      <w:r w:rsidR="00F5102F" w:rsidRPr="00A6396C">
        <w:rPr>
          <w:rFonts w:cs="Arial"/>
          <w:szCs w:val="18"/>
        </w:rPr>
        <w:t xml:space="preserve">buiten </w:t>
      </w:r>
      <w:r w:rsidR="009D4534">
        <w:rPr>
          <w:rFonts w:cs="Arial"/>
          <w:szCs w:val="18"/>
        </w:rPr>
        <w:t xml:space="preserve">de </w:t>
      </w:r>
      <w:r w:rsidR="00B208B3">
        <w:rPr>
          <w:rFonts w:cs="Arial"/>
          <w:szCs w:val="18"/>
        </w:rPr>
        <w:t>EER</w:t>
      </w:r>
      <w:r w:rsidR="00F5102F" w:rsidRPr="00A6396C">
        <w:rPr>
          <w:rFonts w:cs="Arial"/>
          <w:szCs w:val="18"/>
        </w:rPr>
        <w:t>, tenzij hij daarvoor uitdrukkelijk schriftelijk toestemming</w:t>
      </w:r>
      <w:r w:rsidR="00954E73">
        <w:rPr>
          <w:rFonts w:cs="Arial"/>
          <w:szCs w:val="18"/>
        </w:rPr>
        <w:t xml:space="preserve">, </w:t>
      </w:r>
      <w:r w:rsidR="00627F4C">
        <w:rPr>
          <w:rFonts w:cs="Arial"/>
          <w:szCs w:val="18"/>
        </w:rPr>
        <w:t>zo nodig</w:t>
      </w:r>
      <w:r w:rsidR="00954E73">
        <w:rPr>
          <w:rFonts w:cs="Arial"/>
          <w:szCs w:val="18"/>
        </w:rPr>
        <w:t xml:space="preserve"> voorzien van nadere voorwaarden,</w:t>
      </w:r>
      <w:r w:rsidR="00F5102F" w:rsidRPr="00A6396C">
        <w:rPr>
          <w:rFonts w:cs="Arial"/>
          <w:szCs w:val="18"/>
        </w:rPr>
        <w:t xml:space="preserve"> heeft verkregen van </w:t>
      </w:r>
      <w:r w:rsidR="003240F0">
        <w:rPr>
          <w:rFonts w:cs="Arial"/>
          <w:szCs w:val="18"/>
        </w:rPr>
        <w:t>Staatsbosbeheer</w:t>
      </w:r>
      <w:r w:rsidR="00B84E7F">
        <w:rPr>
          <w:rFonts w:cs="Arial"/>
          <w:szCs w:val="18"/>
        </w:rPr>
        <w:t xml:space="preserve"> </w:t>
      </w:r>
      <w:r w:rsidR="00F5102F" w:rsidRPr="00A6396C">
        <w:rPr>
          <w:rFonts w:cs="Arial"/>
          <w:szCs w:val="18"/>
        </w:rPr>
        <w:t xml:space="preserve">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453E0FD0" w14:textId="77777777" w:rsidR="003A33C4" w:rsidRDefault="003A33C4" w:rsidP="008D5A0C">
      <w:pPr>
        <w:rPr>
          <w:rFonts w:cs="Arial"/>
          <w:szCs w:val="18"/>
        </w:rPr>
      </w:pPr>
    </w:p>
    <w:p w14:paraId="78F16AB0" w14:textId="77777777" w:rsidR="003A33C4" w:rsidRDefault="002F71C6" w:rsidP="008D5A0C">
      <w:pPr>
        <w:ind w:left="705" w:hanging="705"/>
        <w:rPr>
          <w:rFonts w:cs="Arial"/>
          <w:szCs w:val="18"/>
        </w:rPr>
      </w:pPr>
      <w:r>
        <w:rPr>
          <w:rFonts w:cs="Arial"/>
          <w:szCs w:val="18"/>
        </w:rPr>
        <w:t>5.</w:t>
      </w:r>
      <w:r w:rsidR="00131571">
        <w:rPr>
          <w:rFonts w:cs="Arial"/>
          <w:szCs w:val="18"/>
        </w:rPr>
        <w:t>5</w:t>
      </w:r>
      <w:r w:rsidR="004E412F">
        <w:rPr>
          <w:rFonts w:cs="Arial"/>
          <w:szCs w:val="18"/>
        </w:rPr>
        <w:tab/>
      </w:r>
      <w:r w:rsidR="005B5660">
        <w:rPr>
          <w:rFonts w:cs="Arial"/>
          <w:szCs w:val="18"/>
        </w:rPr>
        <w:t>Opdrachtnemer</w:t>
      </w:r>
      <w:r>
        <w:rPr>
          <w:rFonts w:cs="Arial"/>
          <w:szCs w:val="18"/>
        </w:rPr>
        <w:t xml:space="preserve"> informeert </w:t>
      </w:r>
      <w:r w:rsidR="003240F0">
        <w:rPr>
          <w:rFonts w:cs="Arial"/>
          <w:szCs w:val="18"/>
        </w:rPr>
        <w:t>Staatsbosbeheer</w:t>
      </w:r>
      <w:r>
        <w:rPr>
          <w:rFonts w:cs="Arial"/>
          <w:szCs w:val="18"/>
        </w:rPr>
        <w:t xml:space="preserve">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inbreuken </w:t>
      </w:r>
      <w:r w:rsidR="009629F3">
        <w:rPr>
          <w:rFonts w:cs="Arial"/>
          <w:szCs w:val="18"/>
        </w:rPr>
        <w:t xml:space="preserve">op </w:t>
      </w:r>
      <w:r w:rsidRPr="00A6396C">
        <w:rPr>
          <w:rFonts w:cs="Arial"/>
          <w:szCs w:val="18"/>
        </w:rPr>
        <w:t>beveiligingsmaatregelen</w:t>
      </w:r>
      <w:r w:rsidR="009629F3">
        <w:rPr>
          <w:rFonts w:cs="Arial"/>
          <w:szCs w:val="18"/>
        </w:rPr>
        <w:t xml:space="preserve"> zoals genoemd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6096D0C1" w14:textId="77777777" w:rsidR="00716AB9" w:rsidRDefault="00716AB9" w:rsidP="008D5A0C">
      <w:pPr>
        <w:rPr>
          <w:rFonts w:cs="Arial"/>
          <w:szCs w:val="18"/>
        </w:rPr>
      </w:pPr>
    </w:p>
    <w:p w14:paraId="14D36ED5" w14:textId="77777777" w:rsidR="00716AB9" w:rsidRDefault="00716AB9" w:rsidP="008D5A0C">
      <w:pPr>
        <w:ind w:left="705" w:hanging="705"/>
        <w:rPr>
          <w:rFonts w:cs="Arial"/>
          <w:szCs w:val="18"/>
        </w:rPr>
      </w:pPr>
      <w:r>
        <w:rPr>
          <w:rFonts w:cs="Arial"/>
          <w:szCs w:val="18"/>
        </w:rPr>
        <w:t>5.</w:t>
      </w:r>
      <w:r w:rsidR="00131571">
        <w:rPr>
          <w:rFonts w:cs="Arial"/>
          <w:szCs w:val="18"/>
        </w:rPr>
        <w:t>6</w:t>
      </w:r>
      <w:r>
        <w:rPr>
          <w:rFonts w:cs="Arial"/>
          <w:szCs w:val="18"/>
        </w:rPr>
        <w:tab/>
      </w:r>
      <w:r w:rsidR="005B5660">
        <w:rPr>
          <w:rFonts w:cs="Arial"/>
          <w:szCs w:val="18"/>
        </w:rPr>
        <w:t>Opdrachtnemer</w:t>
      </w:r>
      <w:r>
        <w:rPr>
          <w:rFonts w:cs="Arial"/>
          <w:szCs w:val="18"/>
        </w:rPr>
        <w:t xml:space="preserve"> verleent</w:t>
      </w:r>
      <w:r w:rsidRPr="00A6396C">
        <w:rPr>
          <w:rFonts w:cs="Arial"/>
          <w:szCs w:val="18"/>
        </w:rPr>
        <w:t xml:space="preserve"> </w:t>
      </w:r>
      <w:r w:rsidR="003240F0">
        <w:rPr>
          <w:rFonts w:cs="Arial"/>
          <w:szCs w:val="18"/>
        </w:rPr>
        <w:t>Staatsbosbeheer</w:t>
      </w:r>
      <w:r w:rsidRPr="00A6396C">
        <w:rPr>
          <w:rFonts w:cs="Arial"/>
          <w:szCs w:val="18"/>
        </w:rPr>
        <w:t xml:space="preserve">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0E4F9861" w14:textId="77777777" w:rsidR="005B622D" w:rsidRDefault="005B622D" w:rsidP="008D5A0C">
      <w:pPr>
        <w:ind w:left="705" w:hanging="705"/>
        <w:rPr>
          <w:rFonts w:cs="Arial"/>
          <w:szCs w:val="18"/>
        </w:rPr>
      </w:pPr>
    </w:p>
    <w:p w14:paraId="1E958128" w14:textId="77777777" w:rsidR="003A33C4" w:rsidRPr="00BB2BB8" w:rsidRDefault="002A54AA" w:rsidP="00BB2BB8">
      <w:pPr>
        <w:pStyle w:val="Kop3"/>
        <w:rPr>
          <w:rFonts w:ascii="Verdana" w:hAnsi="Verdana"/>
          <w:color w:val="FF0000"/>
          <w:sz w:val="18"/>
          <w:szCs w:val="18"/>
        </w:rPr>
      </w:pPr>
      <w:bookmarkStart w:id="38" w:name="_Toc484590375"/>
      <w:bookmarkStart w:id="39" w:name="_Toc484590461"/>
      <w:bookmarkStart w:id="40" w:name="_Toc497994160"/>
      <w:bookmarkStart w:id="41" w:name="_Toc499733032"/>
      <w:r>
        <w:rPr>
          <w:rFonts w:ascii="Verdana" w:hAnsi="Verdana"/>
          <w:sz w:val="18"/>
          <w:szCs w:val="18"/>
        </w:rPr>
        <w:t xml:space="preserve">Artikel </w:t>
      </w:r>
      <w:r w:rsidR="007538D1" w:rsidRPr="00A6396C">
        <w:rPr>
          <w:rFonts w:ascii="Verdana" w:hAnsi="Verdana"/>
          <w:sz w:val="18"/>
          <w:szCs w:val="18"/>
        </w:rPr>
        <w:t xml:space="preserve">6. Geheimhouding door Personeel van </w:t>
      </w:r>
      <w:r w:rsidR="005B5660">
        <w:rPr>
          <w:rFonts w:ascii="Verdana" w:hAnsi="Verdana"/>
          <w:sz w:val="18"/>
          <w:szCs w:val="18"/>
        </w:rPr>
        <w:t>Opdrachtnemer</w:t>
      </w:r>
      <w:bookmarkEnd w:id="38"/>
      <w:bookmarkEnd w:id="39"/>
      <w:bookmarkEnd w:id="40"/>
      <w:bookmarkEnd w:id="41"/>
    </w:p>
    <w:p w14:paraId="68888CAF" w14:textId="77777777" w:rsidR="00F5102F" w:rsidRPr="00215421" w:rsidRDefault="008133BD" w:rsidP="008D5A0C">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 xml:space="preserve">De Persoonsgegevens hebben een vertrouwelijk karakter als bedoeld in artikel </w:t>
      </w:r>
      <w:r w:rsidR="00D34CD0" w:rsidRPr="008902DA">
        <w:rPr>
          <w:rFonts w:cs="Arial"/>
          <w:szCs w:val="18"/>
        </w:rPr>
        <w:t>13.1 van de ARVODI</w:t>
      </w:r>
      <w:r w:rsidR="00D15F48" w:rsidRPr="008902DA">
        <w:rPr>
          <w:rFonts w:cs="Arial"/>
          <w:szCs w:val="18"/>
        </w:rPr>
        <w:t>-</w:t>
      </w:r>
      <w:r w:rsidR="00EB7862">
        <w:rPr>
          <w:rFonts w:cs="Arial"/>
          <w:szCs w:val="18"/>
        </w:rPr>
        <w:t>2018</w:t>
      </w:r>
      <w:r w:rsidR="00D15F48" w:rsidRPr="008902DA">
        <w:rPr>
          <w:rFonts w:cs="Arial"/>
          <w:szCs w:val="18"/>
        </w:rPr>
        <w:t>.</w:t>
      </w:r>
      <w:r w:rsidR="00D15F48" w:rsidRPr="00215421">
        <w:rPr>
          <w:rFonts w:cs="Arial"/>
          <w:szCs w:val="18"/>
        </w:rPr>
        <w:t xml:space="preserve"> </w:t>
      </w:r>
    </w:p>
    <w:p w14:paraId="5989F568" w14:textId="77777777" w:rsidR="00F5102F" w:rsidRPr="00A6396C" w:rsidRDefault="00F5102F" w:rsidP="008D5A0C">
      <w:pPr>
        <w:rPr>
          <w:rFonts w:cs="Arial"/>
          <w:szCs w:val="18"/>
        </w:rPr>
      </w:pPr>
    </w:p>
    <w:p w14:paraId="1C987CD6" w14:textId="77777777" w:rsidR="00F5102F" w:rsidRDefault="008133BD" w:rsidP="008D5A0C">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5B5660">
        <w:rPr>
          <w:rFonts w:cs="Arial"/>
          <w:szCs w:val="18"/>
        </w:rPr>
        <w:t>Opdrachtnemer</w:t>
      </w:r>
      <w:r w:rsidR="00BC0700">
        <w:rPr>
          <w:rFonts w:cs="Arial"/>
          <w:szCs w:val="18"/>
        </w:rPr>
        <w:t xml:space="preserve"> </w:t>
      </w:r>
      <w:r w:rsidR="00627F4C">
        <w:rPr>
          <w:rFonts w:cs="Arial"/>
          <w:szCs w:val="18"/>
        </w:rPr>
        <w:t xml:space="preserve">waarborgt dat </w:t>
      </w:r>
      <w:r w:rsidR="00C56648">
        <w:rPr>
          <w:rFonts w:cs="Arial"/>
          <w:szCs w:val="18"/>
        </w:rPr>
        <w:t>zijn</w:t>
      </w:r>
      <w:r w:rsidR="00627F4C">
        <w:rPr>
          <w:rFonts w:cs="Arial"/>
          <w:szCs w:val="18"/>
        </w:rPr>
        <w:t xml:space="preserve"> Personeel</w:t>
      </w:r>
      <w:r w:rsidR="00A51000">
        <w:rPr>
          <w:rFonts w:cs="Arial"/>
          <w:szCs w:val="18"/>
        </w:rPr>
        <w:t xml:space="preserve"> </w:t>
      </w:r>
      <w:r w:rsidR="00BC0700">
        <w:rPr>
          <w:rFonts w:cs="Arial"/>
          <w:szCs w:val="18"/>
        </w:rPr>
        <w:t xml:space="preserve">zich ertoe heeft verbonden vertrouwelijkheid in acht te nemen als bedoeld in </w:t>
      </w:r>
      <w:r w:rsidR="00BC0700" w:rsidRPr="008902DA">
        <w:rPr>
          <w:rFonts w:cs="Arial"/>
          <w:szCs w:val="18"/>
        </w:rPr>
        <w:t>ar</w:t>
      </w:r>
      <w:r w:rsidR="00D34CD0" w:rsidRPr="008902DA">
        <w:rPr>
          <w:rFonts w:cs="Arial"/>
          <w:szCs w:val="18"/>
        </w:rPr>
        <w:t>tikel 13.2 van de ARVODI</w:t>
      </w:r>
      <w:r w:rsidR="00BC0700" w:rsidRPr="008902DA">
        <w:rPr>
          <w:rFonts w:cs="Arial"/>
          <w:szCs w:val="18"/>
        </w:rPr>
        <w:t>-</w:t>
      </w:r>
      <w:r w:rsidR="00EB7862">
        <w:rPr>
          <w:rFonts w:cs="Arial"/>
          <w:szCs w:val="18"/>
        </w:rPr>
        <w:t>2018</w:t>
      </w:r>
      <w:r w:rsidR="00BC0700" w:rsidRPr="008902DA">
        <w:rPr>
          <w:rFonts w:cs="Arial"/>
          <w:szCs w:val="18"/>
        </w:rPr>
        <w:t>.</w:t>
      </w:r>
      <w:r w:rsidR="00BC0700">
        <w:rPr>
          <w:rFonts w:cs="Arial"/>
          <w:szCs w:val="18"/>
        </w:rPr>
        <w:t xml:space="preserve">  </w:t>
      </w:r>
    </w:p>
    <w:p w14:paraId="20F9E05B" w14:textId="77777777" w:rsidR="009A7776" w:rsidRPr="00A6396C" w:rsidRDefault="009A7776" w:rsidP="00A6396C">
      <w:pPr>
        <w:spacing w:line="276" w:lineRule="auto"/>
        <w:rPr>
          <w:rFonts w:cs="Arial"/>
          <w:szCs w:val="18"/>
        </w:rPr>
      </w:pPr>
    </w:p>
    <w:p w14:paraId="2D20C8E5" w14:textId="77777777" w:rsidR="0050284D" w:rsidRPr="00A6396C" w:rsidRDefault="002A54AA" w:rsidP="00A6396C">
      <w:pPr>
        <w:pStyle w:val="Kop3"/>
        <w:rPr>
          <w:rFonts w:ascii="Verdana" w:hAnsi="Verdana"/>
          <w:sz w:val="18"/>
          <w:szCs w:val="18"/>
        </w:rPr>
      </w:pPr>
      <w:bookmarkStart w:id="42" w:name="_Toc484590376"/>
      <w:bookmarkStart w:id="43" w:name="_Toc484590462"/>
      <w:bookmarkStart w:id="44" w:name="_Toc497994161"/>
      <w:bookmarkStart w:id="45" w:name="_Toc499733033"/>
      <w:r>
        <w:rPr>
          <w:rFonts w:ascii="Verdana" w:hAnsi="Verdana"/>
          <w:sz w:val="18"/>
          <w:szCs w:val="18"/>
        </w:rPr>
        <w:t xml:space="preserve">Artikel </w:t>
      </w:r>
      <w:r w:rsidR="007538D1" w:rsidRPr="00A6396C">
        <w:rPr>
          <w:rFonts w:ascii="Verdana" w:hAnsi="Verdana"/>
          <w:sz w:val="18"/>
          <w:szCs w:val="18"/>
        </w:rPr>
        <w:t xml:space="preserve">7. </w:t>
      </w:r>
      <w:proofErr w:type="spellStart"/>
      <w:r w:rsidR="007538D1" w:rsidRPr="00A6396C">
        <w:rPr>
          <w:rFonts w:ascii="Verdana" w:hAnsi="Verdana"/>
          <w:sz w:val="18"/>
          <w:szCs w:val="18"/>
        </w:rPr>
        <w:t>Subverwerker</w:t>
      </w:r>
      <w:bookmarkEnd w:id="42"/>
      <w:bookmarkEnd w:id="43"/>
      <w:bookmarkEnd w:id="44"/>
      <w:bookmarkEnd w:id="45"/>
      <w:proofErr w:type="spellEnd"/>
    </w:p>
    <w:p w14:paraId="5DC7B7C1" w14:textId="77777777" w:rsidR="00C27DFD" w:rsidRDefault="00F5102F" w:rsidP="008D5A0C">
      <w:pPr>
        <w:rPr>
          <w:rFonts w:cs="Arial"/>
          <w:szCs w:val="18"/>
        </w:rPr>
      </w:pPr>
      <w:r w:rsidRPr="00A6396C">
        <w:rPr>
          <w:rFonts w:cs="Arial"/>
          <w:szCs w:val="18"/>
        </w:rPr>
        <w:t xml:space="preserve">Wanneer </w:t>
      </w:r>
      <w:r w:rsidR="005B5660">
        <w:rPr>
          <w:rFonts w:cs="Arial"/>
          <w:szCs w:val="18"/>
        </w:rPr>
        <w:t>Opdrachtnemer</w:t>
      </w:r>
      <w:r w:rsidR="004E412F">
        <w:rPr>
          <w:rFonts w:cs="Arial"/>
          <w:szCs w:val="18"/>
        </w:rPr>
        <w:t>, met inachtnemi</w:t>
      </w:r>
      <w:r w:rsidR="00572129">
        <w:rPr>
          <w:rFonts w:cs="Arial"/>
          <w:szCs w:val="18"/>
        </w:rPr>
        <w:t xml:space="preserve">ng van het bepaalde in </w:t>
      </w:r>
      <w:r w:rsidR="00572129" w:rsidRPr="008902DA">
        <w:rPr>
          <w:rFonts w:cs="Arial"/>
          <w:szCs w:val="18"/>
        </w:rPr>
        <w:t xml:space="preserve">artikel 8 </w:t>
      </w:r>
      <w:r w:rsidR="004E412F" w:rsidRPr="008902DA">
        <w:rPr>
          <w:rFonts w:cs="Arial"/>
          <w:szCs w:val="18"/>
        </w:rPr>
        <w:t>van de ARVODI-</w:t>
      </w:r>
      <w:r w:rsidR="00EB7862">
        <w:rPr>
          <w:rFonts w:cs="Arial"/>
          <w:szCs w:val="18"/>
        </w:rPr>
        <w:t>2018</w:t>
      </w:r>
      <w:r w:rsidR="004E412F">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363FA6">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3240F0">
        <w:rPr>
          <w:rFonts w:cs="Arial"/>
          <w:szCs w:val="18"/>
        </w:rPr>
        <w:t>Staatsbosbeheer</w:t>
      </w:r>
      <w:r w:rsidRPr="00A6396C">
        <w:rPr>
          <w:rFonts w:cs="Arial"/>
          <w:szCs w:val="18"/>
        </w:rPr>
        <w:t xml:space="preserve">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363FA6">
        <w:rPr>
          <w:rFonts w:cs="Arial"/>
          <w:szCs w:val="18"/>
        </w:rPr>
        <w:t>V</w:t>
      </w:r>
      <w:r w:rsidR="002E3E4D">
        <w:rPr>
          <w:rFonts w:cs="Arial"/>
          <w:szCs w:val="18"/>
        </w:rPr>
        <w:t>erwerker</w:t>
      </w:r>
      <w:r w:rsidR="00DB16DA"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r w:rsidRPr="00F640F1">
        <w:rPr>
          <w:rFonts w:cs="Arial"/>
          <w:szCs w:val="18"/>
        </w:rPr>
        <w:t>inzake gegevensbescherming</w:t>
      </w:r>
      <w:r w:rsidRPr="00A6396C">
        <w:rPr>
          <w:rFonts w:cs="Arial"/>
          <w:szCs w:val="18"/>
        </w:rPr>
        <w:t xml:space="preserve"> opgelegd als die welke in deze Verwerkersovereenkomst zijn opgenomen. </w:t>
      </w:r>
    </w:p>
    <w:p w14:paraId="51E15AA7" w14:textId="77777777" w:rsidR="00F5102F" w:rsidRPr="00A6396C" w:rsidRDefault="00F5102F" w:rsidP="00A6396C">
      <w:pPr>
        <w:spacing w:line="276" w:lineRule="auto"/>
        <w:rPr>
          <w:rFonts w:cs="Arial"/>
          <w:szCs w:val="18"/>
        </w:rPr>
      </w:pPr>
    </w:p>
    <w:p w14:paraId="4D5F95F4" w14:textId="77777777" w:rsidR="00A6396C" w:rsidRPr="00A6396C" w:rsidRDefault="002A54AA" w:rsidP="00A715D5">
      <w:pPr>
        <w:pStyle w:val="Kop3"/>
        <w:rPr>
          <w:rFonts w:ascii="Verdana" w:hAnsi="Verdana"/>
          <w:sz w:val="18"/>
          <w:szCs w:val="18"/>
        </w:rPr>
      </w:pPr>
      <w:bookmarkStart w:id="46" w:name="_Toc497994162"/>
      <w:bookmarkStart w:id="47" w:name="_Toc499733034"/>
      <w:bookmarkStart w:id="48" w:name="_Toc484590377"/>
      <w:bookmarkStart w:id="49"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6"/>
      <w:bookmarkEnd w:id="47"/>
    </w:p>
    <w:bookmarkEnd w:id="48"/>
    <w:bookmarkEnd w:id="49"/>
    <w:p w14:paraId="670890F3" w14:textId="77777777" w:rsidR="0050284D" w:rsidRDefault="00822FD5" w:rsidP="008D5A0C">
      <w:pPr>
        <w:ind w:left="705" w:hanging="705"/>
        <w:rPr>
          <w:rFonts w:cs="Arial"/>
          <w:szCs w:val="18"/>
        </w:rPr>
      </w:pPr>
      <w:r>
        <w:rPr>
          <w:rFonts w:cs="Arial"/>
          <w:szCs w:val="18"/>
        </w:rPr>
        <w:t>8.1</w:t>
      </w:r>
      <w:r>
        <w:rPr>
          <w:rFonts w:cs="Arial"/>
          <w:szCs w:val="18"/>
        </w:rPr>
        <w:tab/>
      </w:r>
      <w:r w:rsidR="003C630F">
        <w:rPr>
          <w:rFonts w:cs="Arial"/>
          <w:szCs w:val="18"/>
        </w:rPr>
        <w:t xml:space="preserve">Voor zover mogelijk en rekening houdend met de </w:t>
      </w:r>
      <w:r w:rsidR="00DD0E05">
        <w:rPr>
          <w:rFonts w:cs="Arial"/>
          <w:szCs w:val="18"/>
        </w:rPr>
        <w:t>aard van de V</w:t>
      </w:r>
      <w:r w:rsidR="003C630F">
        <w:rPr>
          <w:rFonts w:cs="Arial"/>
          <w:szCs w:val="18"/>
        </w:rPr>
        <w:t>erwerking door middel van passende technische en organisatorische maatregelen</w:t>
      </w:r>
      <w:r w:rsidR="009A255E">
        <w:rPr>
          <w:rFonts w:cs="Arial"/>
          <w:szCs w:val="18"/>
        </w:rPr>
        <w:t>,</w:t>
      </w:r>
      <w:r w:rsidR="003C630F">
        <w:rPr>
          <w:rFonts w:cs="Arial"/>
          <w:szCs w:val="18"/>
        </w:rPr>
        <w:t xml:space="preserve"> verleent </w:t>
      </w:r>
      <w:r w:rsidR="005B5660">
        <w:rPr>
          <w:rFonts w:cs="Arial"/>
          <w:szCs w:val="18"/>
        </w:rPr>
        <w:t>Opdrachtnemer</w:t>
      </w:r>
      <w:r w:rsidR="0050284D" w:rsidRPr="00A6396C">
        <w:rPr>
          <w:rFonts w:cs="Arial"/>
          <w:szCs w:val="18"/>
        </w:rPr>
        <w:t xml:space="preserve"> </w:t>
      </w:r>
      <w:r w:rsidR="003240F0">
        <w:rPr>
          <w:rFonts w:cs="Arial"/>
          <w:szCs w:val="18"/>
        </w:rPr>
        <w:t>Staatsbosbeheer</w:t>
      </w:r>
      <w:r w:rsidR="005C6295">
        <w:rPr>
          <w:rFonts w:cs="Arial"/>
          <w:szCs w:val="18"/>
        </w:rPr>
        <w:t xml:space="preserve">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4EAD95EA" w14:textId="77777777" w:rsidR="00822FD5" w:rsidRDefault="00822FD5" w:rsidP="008D5A0C">
      <w:pPr>
        <w:rPr>
          <w:rFonts w:cs="Arial"/>
          <w:szCs w:val="18"/>
        </w:rPr>
      </w:pPr>
    </w:p>
    <w:p w14:paraId="745D1177" w14:textId="77777777" w:rsidR="00822FD5" w:rsidRPr="00BB2BB8" w:rsidRDefault="00822FD5" w:rsidP="008D5A0C">
      <w:pPr>
        <w:rPr>
          <w:rFonts w:cs="Arial"/>
          <w:color w:val="FF0000"/>
          <w:szCs w:val="18"/>
        </w:rPr>
      </w:pPr>
      <w:r>
        <w:rPr>
          <w:rFonts w:cs="Arial"/>
          <w:szCs w:val="18"/>
        </w:rPr>
        <w:t>8.2</w:t>
      </w:r>
      <w:r>
        <w:rPr>
          <w:rFonts w:cs="Arial"/>
          <w:szCs w:val="18"/>
        </w:rPr>
        <w:tab/>
      </w:r>
      <w:r w:rsidR="00793611">
        <w:rPr>
          <w:rFonts w:cs="Arial"/>
        </w:rPr>
        <w:t>Partijen dragen elk de door henzelf in verband met de in het eerste lid te maken kosten.</w:t>
      </w:r>
    </w:p>
    <w:p w14:paraId="3173EBCE" w14:textId="77777777" w:rsidR="00BB2BB8" w:rsidRPr="00A6396C" w:rsidRDefault="00BB2BB8" w:rsidP="00A715D5">
      <w:pPr>
        <w:spacing w:line="276" w:lineRule="auto"/>
        <w:rPr>
          <w:rFonts w:cs="Arial"/>
          <w:szCs w:val="18"/>
        </w:rPr>
      </w:pPr>
    </w:p>
    <w:p w14:paraId="472A1521" w14:textId="77777777" w:rsidR="0050284D" w:rsidRPr="00BB2BB8" w:rsidRDefault="00A715D5" w:rsidP="00BB2BB8">
      <w:pPr>
        <w:pStyle w:val="Kop3"/>
        <w:rPr>
          <w:rFonts w:ascii="Verdana" w:hAnsi="Verdana"/>
          <w:sz w:val="18"/>
          <w:szCs w:val="18"/>
        </w:rPr>
      </w:pPr>
      <w:bookmarkStart w:id="50" w:name="_Toc497994163"/>
      <w:bookmarkStart w:id="51" w:name="_Toc499733035"/>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50"/>
      <w:bookmarkEnd w:id="51"/>
    </w:p>
    <w:p w14:paraId="34795DEB" w14:textId="77777777" w:rsidR="008A5405" w:rsidRDefault="00A715D5" w:rsidP="008D5A0C">
      <w:pPr>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5B5660">
        <w:rPr>
          <w:rFonts w:cs="Arial"/>
          <w:szCs w:val="18"/>
        </w:rPr>
        <w:t>Opdrachtnemer</w:t>
      </w:r>
      <w:r w:rsidR="0050284D" w:rsidRPr="00A6396C">
        <w:rPr>
          <w:rFonts w:cs="Arial"/>
          <w:szCs w:val="18"/>
        </w:rPr>
        <w:t xml:space="preserve"> informeert </w:t>
      </w:r>
      <w:r w:rsidR="003240F0">
        <w:rPr>
          <w:rFonts w:cs="Arial"/>
          <w:szCs w:val="18"/>
        </w:rPr>
        <w:t>Staatsbosbeheer</w:t>
      </w:r>
      <w:r w:rsidR="004D7ECE" w:rsidRPr="00A6396C">
        <w:rPr>
          <w:rFonts w:cs="Arial"/>
          <w:szCs w:val="18"/>
        </w:rPr>
        <w:t xml:space="preserve"> </w:t>
      </w:r>
      <w:r w:rsidR="00FE5C49">
        <w:rPr>
          <w:rFonts w:cs="Arial"/>
          <w:bCs/>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w:t>
      </w:r>
      <w:r w:rsidR="008A5405" w:rsidRPr="006115B1">
        <w:rPr>
          <w:rFonts w:cs="Arial"/>
          <w:b/>
          <w:bCs/>
          <w:szCs w:val="18"/>
        </w:rPr>
        <w:t>Bijlage 3</w:t>
      </w:r>
      <w:r w:rsidR="008A5405">
        <w:rPr>
          <w:rFonts w:cs="Arial"/>
          <w:szCs w:val="18"/>
        </w:rPr>
        <w:t xml:space="preserve">. </w:t>
      </w:r>
    </w:p>
    <w:p w14:paraId="2F14CC6D" w14:textId="77777777" w:rsidR="0050284D" w:rsidRPr="00A6396C" w:rsidRDefault="0050284D" w:rsidP="008D5A0C">
      <w:pPr>
        <w:rPr>
          <w:rFonts w:cs="Arial"/>
          <w:szCs w:val="18"/>
        </w:rPr>
      </w:pPr>
    </w:p>
    <w:p w14:paraId="4BF33316" w14:textId="77777777" w:rsidR="0050284D" w:rsidRPr="00A6396C" w:rsidRDefault="00A715D5" w:rsidP="008D5A0C">
      <w:pPr>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5B5660">
        <w:rPr>
          <w:rFonts w:cs="Arial"/>
          <w:szCs w:val="18"/>
        </w:rPr>
        <w:t>Opdrachtnemer</w:t>
      </w:r>
      <w:r w:rsidR="0050284D" w:rsidRPr="00A6396C">
        <w:rPr>
          <w:rFonts w:cs="Arial"/>
          <w:szCs w:val="18"/>
        </w:rPr>
        <w:t xml:space="preserve"> </w:t>
      </w:r>
      <w:r w:rsidR="009F0657">
        <w:rPr>
          <w:rFonts w:cs="Arial"/>
          <w:szCs w:val="18"/>
        </w:rPr>
        <w:t xml:space="preserve">informeert </w:t>
      </w:r>
      <w:r w:rsidR="003240F0">
        <w:rPr>
          <w:rFonts w:cs="Arial"/>
          <w:szCs w:val="18"/>
        </w:rPr>
        <w:t>Staatsbosbeheer</w:t>
      </w:r>
      <w:r w:rsidR="00422772">
        <w:rPr>
          <w:rFonts w:cs="Arial"/>
          <w:szCs w:val="18"/>
        </w:rPr>
        <w:t xml:space="preserve">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4BFBA364" w14:textId="77777777" w:rsidR="00C1060E" w:rsidRPr="00A6396C" w:rsidRDefault="008F0721" w:rsidP="008D5A0C">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r w:rsidR="008A2869">
        <w:rPr>
          <w:rFonts w:cs="Arial"/>
          <w:szCs w:val="18"/>
        </w:rPr>
        <w:t>Partijen</w:t>
      </w:r>
      <w:r w:rsidR="00304988">
        <w:rPr>
          <w:rFonts w:cs="Arial"/>
          <w:szCs w:val="18"/>
        </w:rPr>
        <w:t xml:space="preserve"> dra</w:t>
      </w:r>
      <w:r w:rsidR="008A2869">
        <w:rPr>
          <w:rFonts w:cs="Arial"/>
          <w:szCs w:val="18"/>
        </w:rPr>
        <w:t>gen</w:t>
      </w:r>
      <w:r w:rsidR="00304988">
        <w:rPr>
          <w:rFonts w:cs="Arial"/>
          <w:szCs w:val="18"/>
        </w:rPr>
        <w:t xml:space="preserve"> </w:t>
      </w:r>
      <w:r w:rsidR="00395288">
        <w:rPr>
          <w:rFonts w:cs="Arial"/>
          <w:szCs w:val="18"/>
        </w:rPr>
        <w:t xml:space="preserve">elk </w:t>
      </w:r>
      <w:r w:rsidR="00304988">
        <w:rPr>
          <w:rFonts w:cs="Arial"/>
          <w:szCs w:val="18"/>
        </w:rPr>
        <w:t>de door he</w:t>
      </w:r>
      <w:r w:rsidR="008A2869">
        <w:rPr>
          <w:rFonts w:cs="Arial"/>
          <w:szCs w:val="18"/>
        </w:rPr>
        <w:t>nzelf</w:t>
      </w:r>
      <w:r w:rsidR="00304988">
        <w:rPr>
          <w:rFonts w:cs="Arial"/>
          <w:szCs w:val="18"/>
        </w:rPr>
        <w:t xml:space="preserve"> in verband met de melding aan de </w:t>
      </w:r>
      <w:r w:rsidR="00082A6F">
        <w:rPr>
          <w:rFonts w:cs="Arial"/>
          <w:szCs w:val="18"/>
        </w:rPr>
        <w:t xml:space="preserve">bevoegde </w:t>
      </w:r>
      <w:r w:rsidR="00ED70D1">
        <w:rPr>
          <w:rFonts w:cs="Arial"/>
          <w:szCs w:val="18"/>
        </w:rPr>
        <w:t>T</w:t>
      </w:r>
      <w:r w:rsidR="00082A6F">
        <w:rPr>
          <w:rFonts w:cs="Arial"/>
          <w:szCs w:val="18"/>
        </w:rPr>
        <w:t>oezichthoudende autoriteit</w:t>
      </w:r>
      <w:r w:rsidR="00304988">
        <w:rPr>
          <w:rFonts w:cs="Arial"/>
          <w:szCs w:val="18"/>
        </w:rPr>
        <w:t xml:space="preserve"> </w:t>
      </w:r>
      <w:r w:rsidR="00E03762">
        <w:rPr>
          <w:rFonts w:cs="Arial"/>
          <w:szCs w:val="18"/>
        </w:rPr>
        <w:t xml:space="preserve">en Betrokkene </w:t>
      </w:r>
      <w:r w:rsidR="00304988">
        <w:rPr>
          <w:rFonts w:cs="Arial"/>
          <w:szCs w:val="18"/>
        </w:rPr>
        <w:t xml:space="preserve">te maken kosten. </w:t>
      </w:r>
    </w:p>
    <w:p w14:paraId="0FB80959" w14:textId="77777777" w:rsidR="00BB2BB8" w:rsidRPr="00A6396C" w:rsidRDefault="00BB2BB8" w:rsidP="00A6396C">
      <w:pPr>
        <w:spacing w:line="276" w:lineRule="auto"/>
        <w:rPr>
          <w:rFonts w:cs="Arial"/>
          <w:szCs w:val="18"/>
        </w:rPr>
      </w:pPr>
    </w:p>
    <w:p w14:paraId="224B62E4" w14:textId="77777777" w:rsidR="007538D1" w:rsidRPr="00702CCD" w:rsidRDefault="002A54AA" w:rsidP="00702CCD">
      <w:pPr>
        <w:pStyle w:val="Kop3"/>
        <w:rPr>
          <w:rFonts w:ascii="Verdana" w:hAnsi="Verdana"/>
          <w:sz w:val="18"/>
          <w:szCs w:val="18"/>
        </w:rPr>
      </w:pPr>
      <w:bookmarkStart w:id="52" w:name="_Toc497994164"/>
      <w:bookmarkStart w:id="53" w:name="_Toc484590378"/>
      <w:bookmarkStart w:id="54" w:name="_Toc484590464"/>
      <w:bookmarkStart w:id="55" w:name="_Toc499733036"/>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52"/>
      <w:bookmarkEnd w:id="53"/>
      <w:bookmarkEnd w:id="54"/>
      <w:bookmarkEnd w:id="55"/>
    </w:p>
    <w:p w14:paraId="411D8A36" w14:textId="77777777" w:rsidR="006118CA" w:rsidRDefault="00A331FF" w:rsidP="002C581A">
      <w:pPr>
        <w:ind w:left="703"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137F02" w:rsidRPr="00165510">
        <w:rPr>
          <w:rFonts w:cs="Arial"/>
          <w:szCs w:val="18"/>
        </w:rPr>
        <w:t>, of zoveel eerder als overeengekomen,</w:t>
      </w:r>
      <w:r w:rsidR="00F5102F" w:rsidRPr="00A6396C">
        <w:rPr>
          <w:rFonts w:cs="Arial"/>
          <w:szCs w:val="18"/>
        </w:rPr>
        <w:t xml:space="preserve"> draagt </w:t>
      </w:r>
      <w:r w:rsidR="005B5660">
        <w:rPr>
          <w:rFonts w:cs="Arial"/>
          <w:szCs w:val="18"/>
        </w:rPr>
        <w:t>Opdrachtnemer</w:t>
      </w:r>
      <w:r w:rsidR="008342EA">
        <w:rPr>
          <w:rFonts w:cs="Arial"/>
          <w:szCs w:val="18"/>
        </w:rPr>
        <w:t xml:space="preserve"> er zorg voor dat hij</w:t>
      </w:r>
      <w:r w:rsidR="00F5102F" w:rsidRPr="00A6396C">
        <w:rPr>
          <w:rFonts w:cs="Arial"/>
          <w:szCs w:val="18"/>
        </w:rPr>
        <w:t xml:space="preserve">, naar gelang de keuze van </w:t>
      </w:r>
      <w:r w:rsidR="003240F0">
        <w:rPr>
          <w:rFonts w:cs="Arial"/>
          <w:szCs w:val="18"/>
        </w:rPr>
        <w:t>Staatsbosbeheer</w:t>
      </w:r>
      <w:r w:rsidR="00F5102F" w:rsidRPr="00A6396C">
        <w:rPr>
          <w:rFonts w:cs="Arial"/>
          <w:szCs w:val="18"/>
        </w:rPr>
        <w:t xml:space="preserve">, </w:t>
      </w:r>
      <w:r w:rsidR="003B0E0C">
        <w:rPr>
          <w:rFonts w:cs="Arial"/>
          <w:szCs w:val="18"/>
        </w:rPr>
        <w:t>alle</w:t>
      </w:r>
      <w:r w:rsidR="00E559A4">
        <w:rPr>
          <w:rFonts w:cs="Arial"/>
          <w:szCs w:val="18"/>
        </w:rPr>
        <w:t xml:space="preserve"> </w:t>
      </w:r>
      <w:r w:rsidR="003B0E0C">
        <w:rPr>
          <w:rFonts w:cs="Arial"/>
          <w:szCs w:val="18"/>
        </w:rPr>
        <w:t>Persoonsgegevens wist of terugbezorgt</w:t>
      </w:r>
      <w:r w:rsidR="00F5102F" w:rsidRPr="00A6396C">
        <w:rPr>
          <w:rFonts w:cs="Arial"/>
          <w:szCs w:val="18"/>
        </w:rPr>
        <w:t xml:space="preserve"> aan </w:t>
      </w:r>
      <w:r w:rsidR="003240F0">
        <w:rPr>
          <w:rFonts w:cs="Arial"/>
          <w:szCs w:val="18"/>
        </w:rPr>
        <w:t>Staatsbosbeheer</w:t>
      </w:r>
      <w:r w:rsidR="006E4247" w:rsidRPr="006E4247">
        <w:rPr>
          <w:rFonts w:cs="Arial"/>
          <w:szCs w:val="18"/>
        </w:rPr>
        <w:t xml:space="preserve"> </w:t>
      </w:r>
      <w:r w:rsidR="006E4247">
        <w:rPr>
          <w:rFonts w:cs="Arial"/>
          <w:szCs w:val="18"/>
        </w:rPr>
        <w:t>en bestaande kopieën verwijdert, tenzij opslag van de Persoonsgegevens op basis van een wettelijk voorschrift verplicht is</w:t>
      </w:r>
      <w:r w:rsidR="00F5102F" w:rsidRPr="00A6396C">
        <w:rPr>
          <w:rFonts w:cs="Arial"/>
          <w:szCs w:val="18"/>
        </w:rPr>
        <w:t>.</w:t>
      </w:r>
      <w:r w:rsidR="00E559A4">
        <w:rPr>
          <w:rFonts w:cs="Arial"/>
          <w:szCs w:val="18"/>
        </w:rPr>
        <w:t xml:space="preserve"> </w:t>
      </w:r>
    </w:p>
    <w:p w14:paraId="254C1B1A" w14:textId="77777777" w:rsidR="00E559A4" w:rsidRDefault="00BB5AFD" w:rsidP="002C581A">
      <w:pPr>
        <w:ind w:left="703"/>
        <w:rPr>
          <w:rFonts w:cs="Arial"/>
          <w:szCs w:val="18"/>
        </w:rPr>
      </w:pPr>
      <w:r w:rsidRPr="00896296">
        <w:rPr>
          <w:rFonts w:cs="Arial"/>
          <w:b/>
          <w:i/>
          <w:szCs w:val="18"/>
        </w:rPr>
        <w:t>&lt;OPTIONEEL&gt;</w:t>
      </w:r>
      <w:r>
        <w:rPr>
          <w:rFonts w:cs="Arial"/>
          <w:b/>
          <w:i/>
          <w:szCs w:val="18"/>
        </w:rPr>
        <w:t xml:space="preserve"> </w:t>
      </w:r>
      <w:r>
        <w:rPr>
          <w:rFonts w:cs="Arial"/>
          <w:szCs w:val="18"/>
        </w:rPr>
        <w:t xml:space="preserve">In geval van wissen en/of verwijderen van kopieën door Opdrachtnemer informeert hij </w:t>
      </w:r>
      <w:r w:rsidR="003240F0">
        <w:rPr>
          <w:rFonts w:cs="Arial"/>
          <w:szCs w:val="18"/>
        </w:rPr>
        <w:t>Staatsbosbeheer</w:t>
      </w:r>
      <w:r>
        <w:rPr>
          <w:rFonts w:cs="Arial"/>
          <w:szCs w:val="18"/>
        </w:rPr>
        <w:t xml:space="preserve"> zodra hij dit heeft gedaan</w:t>
      </w:r>
      <w:r w:rsidR="00165510">
        <w:rPr>
          <w:rFonts w:cs="Arial"/>
          <w:szCs w:val="18"/>
        </w:rPr>
        <w:t>.</w:t>
      </w:r>
    </w:p>
    <w:p w14:paraId="73B873FB" w14:textId="77777777" w:rsidR="00165510" w:rsidRDefault="002E17A6" w:rsidP="008D5A0C">
      <w:pPr>
        <w:ind w:left="705"/>
        <w:rPr>
          <w:rFonts w:cs="Arial"/>
          <w:szCs w:val="18"/>
        </w:rPr>
      </w:pPr>
      <w:r>
        <w:rPr>
          <w:rFonts w:cs="Arial"/>
          <w:szCs w:val="18"/>
        </w:rPr>
        <w:t xml:space="preserve"> </w:t>
      </w:r>
    </w:p>
    <w:p w14:paraId="06466597" w14:textId="77777777" w:rsidR="00165510" w:rsidRDefault="00165510" w:rsidP="008D5A0C">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 xml:space="preserve">bewaartermijn draagt Opdrachtnemer zorg voor het wissen of terugbezorgen en het verwijderen van kopieën van de betreffende </w:t>
      </w:r>
      <w:r w:rsidRPr="00983876">
        <w:rPr>
          <w:rFonts w:cs="Arial"/>
          <w:szCs w:val="18"/>
        </w:rPr>
        <w:lastRenderedPageBreak/>
        <w:t>Persoonsgegevens, tenzij opslag van de</w:t>
      </w:r>
      <w:r>
        <w:rPr>
          <w:rFonts w:cs="Arial"/>
          <w:szCs w:val="18"/>
        </w:rPr>
        <w:t>ze</w:t>
      </w:r>
      <w:r w:rsidRPr="00983876">
        <w:rPr>
          <w:rFonts w:cs="Arial"/>
          <w:szCs w:val="18"/>
        </w:rPr>
        <w:t xml:space="preserve"> Persoonsgegevens op basis van een wettelijk voorschrift verplicht is.</w:t>
      </w:r>
    </w:p>
    <w:p w14:paraId="55B3F9A4" w14:textId="77777777" w:rsidR="000028C8" w:rsidRPr="00A6396C" w:rsidRDefault="000028C8" w:rsidP="008D5A0C">
      <w:pPr>
        <w:rPr>
          <w:rFonts w:cs="Arial"/>
          <w:szCs w:val="18"/>
        </w:rPr>
      </w:pPr>
    </w:p>
    <w:p w14:paraId="747CF3B9" w14:textId="77777777" w:rsidR="00F5102F" w:rsidRDefault="00A331FF" w:rsidP="008D5A0C">
      <w:pPr>
        <w:ind w:left="705" w:hanging="705"/>
      </w:pPr>
      <w:r>
        <w:rPr>
          <w:rFonts w:cs="Arial"/>
          <w:szCs w:val="18"/>
        </w:rPr>
        <w:t>10</w:t>
      </w:r>
      <w:r w:rsidR="00F5102F" w:rsidRPr="00A6396C">
        <w:rPr>
          <w:rFonts w:cs="Arial"/>
          <w:szCs w:val="18"/>
        </w:rPr>
        <w:t>.</w:t>
      </w:r>
      <w:r w:rsidR="00BB5AFD">
        <w:rPr>
          <w:rFonts w:cs="Arial"/>
          <w:szCs w:val="18"/>
        </w:rPr>
        <w:t>3</w:t>
      </w:r>
      <w:r w:rsidR="00F5102F" w:rsidRPr="00A6396C">
        <w:rPr>
          <w:rFonts w:cs="Arial"/>
          <w:szCs w:val="18"/>
        </w:rPr>
        <w:tab/>
      </w:r>
      <w:r w:rsidR="00F5102F" w:rsidRPr="00896296">
        <w:rPr>
          <w:rFonts w:cs="Arial"/>
          <w:b/>
          <w:i/>
          <w:szCs w:val="18"/>
        </w:rPr>
        <w:t>&lt;OPTIONEEL&gt;</w:t>
      </w:r>
      <w:r w:rsidR="005B5660">
        <w:rPr>
          <w:rFonts w:cs="Arial"/>
          <w:szCs w:val="18"/>
        </w:rPr>
        <w:t>Opdrachtnemer</w:t>
      </w:r>
      <w:r w:rsidR="00F5102F" w:rsidRPr="00A6396C">
        <w:rPr>
          <w:rFonts w:cs="Arial"/>
          <w:szCs w:val="18"/>
        </w:rPr>
        <w:t xml:space="preserve"> </w:t>
      </w:r>
      <w:r w:rsidR="004178CC">
        <w:rPr>
          <w:rFonts w:cs="Arial"/>
          <w:szCs w:val="18"/>
        </w:rPr>
        <w:t>[</w:t>
      </w:r>
      <w:r w:rsidR="00F5102F" w:rsidRPr="006115B1">
        <w:rPr>
          <w:rFonts w:cs="Arial"/>
          <w:szCs w:val="18"/>
          <w:highlight w:val="yellow"/>
        </w:rPr>
        <w:t>wist</w:t>
      </w:r>
      <w:r w:rsidR="004178CC" w:rsidRPr="006115B1">
        <w:rPr>
          <w:rFonts w:cs="Arial"/>
          <w:szCs w:val="18"/>
          <w:highlight w:val="yellow"/>
        </w:rPr>
        <w:t xml:space="preserve"> of</w:t>
      </w:r>
      <w:r w:rsidR="003063A4" w:rsidRPr="006115B1">
        <w:rPr>
          <w:rFonts w:cs="Arial"/>
          <w:szCs w:val="18"/>
          <w:highlight w:val="yellow"/>
        </w:rPr>
        <w:t xml:space="preserve"> </w:t>
      </w:r>
      <w:r w:rsidR="00467A06" w:rsidRPr="006115B1">
        <w:rPr>
          <w:rFonts w:cs="Arial"/>
          <w:szCs w:val="18"/>
          <w:highlight w:val="yellow"/>
        </w:rPr>
        <w:t xml:space="preserve">bezorgt </w:t>
      </w:r>
      <w:r w:rsidR="003B0E0C" w:rsidRPr="006115B1">
        <w:rPr>
          <w:rFonts w:cs="Arial"/>
          <w:szCs w:val="18"/>
          <w:highlight w:val="yellow"/>
        </w:rPr>
        <w:t>terug</w:t>
      </w:r>
      <w:r w:rsidR="004178CC">
        <w:rPr>
          <w:rFonts w:cs="Arial"/>
          <w:szCs w:val="18"/>
        </w:rPr>
        <w:t>]</w:t>
      </w:r>
      <w:r w:rsidR="00F5102F" w:rsidRPr="00A6396C">
        <w:rPr>
          <w:rFonts w:cs="Arial"/>
          <w:szCs w:val="18"/>
        </w:rPr>
        <w:t xml:space="preserve"> de Persoonsgegevens binnen [</w:t>
      </w:r>
      <w:r w:rsidR="00F5102F" w:rsidRPr="006115B1">
        <w:rPr>
          <w:rFonts w:cs="Arial"/>
          <w:szCs w:val="18"/>
          <w:highlight w:val="yellow"/>
        </w:rPr>
        <w:t>aantal] [dagen/weken</w:t>
      </w:r>
      <w:r w:rsidR="00F5102F" w:rsidRPr="00A6396C">
        <w:rPr>
          <w:rFonts w:cs="Arial"/>
          <w:szCs w:val="18"/>
        </w:rPr>
        <w:t xml:space="preserve">] na afloop van de Overeenkomst, </w:t>
      </w:r>
      <w:r w:rsidR="00B12C1B" w:rsidRPr="009C2E29">
        <w:rPr>
          <w:rFonts w:cs="Arial"/>
          <w:szCs w:val="18"/>
        </w:rPr>
        <w:t>of zoveel eerder als overeengekomen</w:t>
      </w:r>
      <w:r w:rsidR="00B12C1B">
        <w:rPr>
          <w:rFonts w:cs="Arial"/>
          <w:szCs w:val="18"/>
        </w:rPr>
        <w:t xml:space="preserve">, </w:t>
      </w:r>
      <w:r w:rsidR="00F5102F" w:rsidRPr="00A6396C">
        <w:rPr>
          <w:rFonts w:cs="Arial"/>
          <w:szCs w:val="18"/>
        </w:rPr>
        <w:t xml:space="preserve">bij gebreke waarvan </w:t>
      </w:r>
      <w:r w:rsidR="005B5660">
        <w:rPr>
          <w:rFonts w:cs="Arial"/>
          <w:szCs w:val="18"/>
        </w:rPr>
        <w:t>Opdrachtnemer</w:t>
      </w:r>
      <w:r w:rsidR="00F5102F" w:rsidRPr="00A6396C">
        <w:rPr>
          <w:rFonts w:cs="Arial"/>
          <w:szCs w:val="18"/>
        </w:rPr>
        <w:t xml:space="preserve"> een boete verschuldigd is van </w:t>
      </w:r>
      <w:r w:rsidR="00F5102F" w:rsidRPr="006115B1">
        <w:rPr>
          <w:rFonts w:cs="Arial"/>
          <w:szCs w:val="18"/>
          <w:highlight w:val="yellow"/>
        </w:rPr>
        <w:t>€[bedrag</w:t>
      </w:r>
      <w:r w:rsidR="00F5102F" w:rsidRPr="00A6396C">
        <w:rPr>
          <w:rFonts w:cs="Arial"/>
          <w:szCs w:val="18"/>
        </w:rPr>
        <w:t xml:space="preserve">] per dag, met een maximum van </w:t>
      </w:r>
      <w:r w:rsidR="00F5102F" w:rsidRPr="006115B1">
        <w:rPr>
          <w:rFonts w:cs="Arial"/>
          <w:szCs w:val="18"/>
          <w:highlight w:val="yellow"/>
        </w:rPr>
        <w:t>€[bedrag</w:t>
      </w:r>
      <w:r w:rsidR="00F5102F" w:rsidRPr="00A6396C">
        <w:rPr>
          <w:rFonts w:cs="Arial"/>
          <w:szCs w:val="18"/>
        </w:rPr>
        <w:t>].</w:t>
      </w:r>
      <w:r w:rsidR="00FC354A">
        <w:rPr>
          <w:rFonts w:cs="Arial"/>
          <w:szCs w:val="18"/>
        </w:rPr>
        <w:t xml:space="preserve"> </w:t>
      </w:r>
      <w:r w:rsidR="00FC354A" w:rsidRPr="002410C9">
        <w:t xml:space="preserve">Betaling van de boete laat de </w:t>
      </w:r>
      <w:r w:rsidR="00FF6EBB" w:rsidRPr="002410C9">
        <w:t xml:space="preserve">verplichting uit dit lid en de </w:t>
      </w:r>
      <w:r w:rsidR="00FC354A" w:rsidRPr="002410C9">
        <w:t>gehoudenheid van Opdrachtnemer om de schade die het gevolg is van de schending te vergoeden onverlet.</w:t>
      </w:r>
    </w:p>
    <w:p w14:paraId="789EF6AA" w14:textId="77777777" w:rsidR="002410C9" w:rsidRPr="00A6396C" w:rsidRDefault="002410C9" w:rsidP="008D5A0C">
      <w:pPr>
        <w:rPr>
          <w:rFonts w:cs="Arial"/>
          <w:szCs w:val="18"/>
        </w:rPr>
      </w:pPr>
    </w:p>
    <w:p w14:paraId="0569DEB5" w14:textId="77777777" w:rsidR="00F5102F" w:rsidRPr="00A6396C"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Persoonsgegevens worden in de door </w:t>
      </w:r>
      <w:r w:rsidR="003240F0">
        <w:rPr>
          <w:rFonts w:cs="Arial"/>
          <w:szCs w:val="18"/>
        </w:rPr>
        <w:t>Staatsbosbeheer</w:t>
      </w:r>
      <w:r w:rsidR="00F5102F" w:rsidRPr="00A6396C">
        <w:rPr>
          <w:rFonts w:cs="Arial"/>
          <w:szCs w:val="18"/>
        </w:rPr>
        <w:t xml:space="preserve"> aangegeven vorm en op de door </w:t>
      </w:r>
      <w:r w:rsidR="003240F0">
        <w:rPr>
          <w:rFonts w:cs="Arial"/>
          <w:szCs w:val="18"/>
        </w:rPr>
        <w:t>Staatsbosbeheer</w:t>
      </w:r>
      <w:r w:rsidR="00F5102F" w:rsidRPr="00A6396C">
        <w:rPr>
          <w:rFonts w:cs="Arial"/>
          <w:szCs w:val="18"/>
        </w:rPr>
        <w:t xml:space="preserve"> aangegeven wijze terugbezorgd.</w:t>
      </w:r>
    </w:p>
    <w:p w14:paraId="49917E79" w14:textId="77777777" w:rsidR="00F5102F" w:rsidRPr="00A6396C" w:rsidRDefault="00F5102F" w:rsidP="008D5A0C">
      <w:pPr>
        <w:rPr>
          <w:rFonts w:cs="Arial"/>
          <w:szCs w:val="18"/>
        </w:rPr>
      </w:pPr>
    </w:p>
    <w:p w14:paraId="6DADD50D" w14:textId="77777777" w:rsidR="00F5102F" w:rsidRPr="00BB2BB8" w:rsidRDefault="00F5102F" w:rsidP="008D5A0C">
      <w:pPr>
        <w:ind w:left="708" w:firstLine="708"/>
        <w:rPr>
          <w:rFonts w:cs="Arial"/>
          <w:b/>
          <w:szCs w:val="18"/>
        </w:rPr>
      </w:pPr>
      <w:r w:rsidRPr="00BB2BB8">
        <w:rPr>
          <w:rFonts w:cs="Arial"/>
          <w:b/>
          <w:szCs w:val="18"/>
        </w:rPr>
        <w:t>OF</w:t>
      </w:r>
    </w:p>
    <w:p w14:paraId="40D33F8B" w14:textId="77777777" w:rsidR="00F5102F" w:rsidRPr="00A6396C" w:rsidRDefault="00F5102F" w:rsidP="008D5A0C">
      <w:pPr>
        <w:rPr>
          <w:rFonts w:cs="Arial"/>
          <w:szCs w:val="18"/>
        </w:rPr>
      </w:pPr>
    </w:p>
    <w:p w14:paraId="0339A006" w14:textId="77777777" w:rsidR="00BB2BB8"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De Persoonsgegevens worden als volgt terugbezorgd: [</w:t>
      </w:r>
      <w:r w:rsidR="00504F38" w:rsidRPr="006115B1">
        <w:rPr>
          <w:rFonts w:cs="Arial"/>
          <w:szCs w:val="18"/>
          <w:highlight w:val="yellow"/>
        </w:rPr>
        <w:t>bestands</w:t>
      </w:r>
      <w:r w:rsidR="00F5102F" w:rsidRPr="006115B1">
        <w:rPr>
          <w:rFonts w:cs="Arial"/>
          <w:szCs w:val="18"/>
          <w:highlight w:val="yellow"/>
        </w:rPr>
        <w:t>formaat] [wijze</w:t>
      </w:r>
      <w:r w:rsidR="008342EA" w:rsidRPr="006115B1">
        <w:rPr>
          <w:rFonts w:cs="Arial"/>
          <w:szCs w:val="18"/>
          <w:highlight w:val="yellow"/>
        </w:rPr>
        <w:t xml:space="preserve"> </w:t>
      </w:r>
      <w:r w:rsidR="0066261D" w:rsidRPr="006115B1">
        <w:rPr>
          <w:rFonts w:cs="Arial"/>
          <w:highlight w:val="yellow"/>
        </w:rPr>
        <w:t xml:space="preserve">van </w:t>
      </w:r>
      <w:proofErr w:type="spellStart"/>
      <w:r w:rsidR="0066261D" w:rsidRPr="006115B1">
        <w:rPr>
          <w:rFonts w:cs="Arial"/>
          <w:highlight w:val="yellow"/>
        </w:rPr>
        <w:t>terugbezorging</w:t>
      </w:r>
      <w:proofErr w:type="spellEnd"/>
      <w:r w:rsidR="0066261D" w:rsidRPr="006115B1">
        <w:rPr>
          <w:rFonts w:cs="Arial"/>
          <w:highlight w:val="yellow"/>
        </w:rPr>
        <w:t xml:space="preserve"> inclusief vermelding</w:t>
      </w:r>
      <w:r w:rsidR="008342EA" w:rsidRPr="006115B1">
        <w:rPr>
          <w:rFonts w:cs="Arial"/>
          <w:highlight w:val="yellow"/>
        </w:rPr>
        <w:t xml:space="preserve"> beveiligingsmaatregelen</w:t>
      </w:r>
      <w:r w:rsidR="00F5102F" w:rsidRPr="006115B1">
        <w:rPr>
          <w:rFonts w:cs="Arial"/>
          <w:szCs w:val="18"/>
          <w:highlight w:val="yellow"/>
        </w:rPr>
        <w:t>] [adres</w:t>
      </w:r>
      <w:r w:rsidR="00F5102F" w:rsidRPr="00A6396C">
        <w:rPr>
          <w:rFonts w:cs="Arial"/>
          <w:szCs w:val="18"/>
        </w:rPr>
        <w:t>].</w:t>
      </w:r>
    </w:p>
    <w:p w14:paraId="54BCC891" w14:textId="77777777" w:rsidR="009D4534" w:rsidRPr="00A6396C" w:rsidRDefault="009D4534" w:rsidP="009D4534">
      <w:pPr>
        <w:spacing w:line="276" w:lineRule="auto"/>
        <w:ind w:left="705" w:hanging="705"/>
        <w:rPr>
          <w:rFonts w:cs="Arial"/>
          <w:szCs w:val="18"/>
        </w:rPr>
      </w:pPr>
    </w:p>
    <w:p w14:paraId="696739F8" w14:textId="77777777" w:rsidR="002875EA" w:rsidRPr="00702CCD" w:rsidRDefault="002A54AA" w:rsidP="00702CCD">
      <w:pPr>
        <w:pStyle w:val="Kop3"/>
        <w:rPr>
          <w:rFonts w:ascii="Verdana" w:hAnsi="Verdana"/>
          <w:sz w:val="18"/>
          <w:szCs w:val="18"/>
        </w:rPr>
      </w:pPr>
      <w:bookmarkStart w:id="56" w:name="_Toc497994165"/>
      <w:bookmarkStart w:id="57" w:name="_Toc484590379"/>
      <w:bookmarkStart w:id="58" w:name="_Toc484590465"/>
      <w:bookmarkStart w:id="59" w:name="_Toc499733037"/>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6"/>
      <w:bookmarkEnd w:id="57"/>
      <w:bookmarkEnd w:id="58"/>
      <w:bookmarkEnd w:id="59"/>
    </w:p>
    <w:p w14:paraId="3827C107" w14:textId="77777777" w:rsidR="00F9017B" w:rsidRPr="00394C5D" w:rsidRDefault="00F9017B" w:rsidP="007A5369">
      <w:pPr>
        <w:ind w:left="703" w:hanging="703"/>
        <w:rPr>
          <w:rFonts w:cs="Arial"/>
          <w:szCs w:val="18"/>
        </w:rPr>
      </w:pPr>
      <w:r>
        <w:rPr>
          <w:rFonts w:cs="Arial"/>
          <w:szCs w:val="18"/>
        </w:rPr>
        <w:t>11</w:t>
      </w:r>
      <w:r w:rsidR="001C6031">
        <w:rPr>
          <w:rFonts w:cs="Arial"/>
          <w:szCs w:val="18"/>
        </w:rPr>
        <w:t>.1</w:t>
      </w:r>
      <w:r w:rsidR="001C6031">
        <w:rPr>
          <w:rFonts w:cs="Arial"/>
          <w:szCs w:val="18"/>
        </w:rPr>
        <w:tab/>
      </w:r>
      <w:r w:rsidR="005B5660">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6824EC87" w14:textId="77777777" w:rsidR="00F9017B" w:rsidRDefault="00F9017B" w:rsidP="008D5A0C">
      <w:pPr>
        <w:rPr>
          <w:i/>
          <w:iCs/>
          <w:szCs w:val="18"/>
        </w:rPr>
      </w:pPr>
    </w:p>
    <w:p w14:paraId="6B92DFB7" w14:textId="77777777" w:rsidR="00A62616" w:rsidRDefault="007B492E" w:rsidP="008D5A0C">
      <w:pPr>
        <w:ind w:left="703" w:hanging="703"/>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3240F0">
        <w:t>Staatsbosbeheer</w:t>
      </w:r>
      <w:r w:rsidR="00A62616" w:rsidRPr="00611499">
        <w:t xml:space="preserve"> kan een audit </w:t>
      </w:r>
      <w:r w:rsidR="00D60F2A">
        <w:t xml:space="preserve">van de onder deze Verwerkersovereenkomst vallende verwerkingsactiviteiten </w:t>
      </w:r>
      <w:r w:rsidR="00A62616" w:rsidRPr="00611499">
        <w:t xml:space="preserve">(laten) uitvoeren als concrete omstandigheden daartoe aanleiding geven. </w:t>
      </w:r>
      <w:r w:rsidR="002005E5">
        <w:t>Opdrachtnemer</w:t>
      </w:r>
      <w:r w:rsidR="00A62616" w:rsidRPr="00611499">
        <w:t xml:space="preserve"> verleent alle medewerking aan audits, </w:t>
      </w:r>
      <w:r w:rsidR="00A62616" w:rsidRPr="00C13470">
        <w:t xml:space="preserve">waaronder begrepen audits bij </w:t>
      </w:r>
      <w:r w:rsidR="002005E5" w:rsidRPr="00C13470">
        <w:t>P</w:t>
      </w:r>
      <w:r w:rsidR="00A62616" w:rsidRPr="00C13470">
        <w:t>ersoneel van</w:t>
      </w:r>
      <w:r w:rsidR="002005E5" w:rsidRPr="00C13470">
        <w:t xml:space="preserve"> Opdrachtnemer</w:t>
      </w:r>
      <w:r w:rsidR="00A62616">
        <w:t xml:space="preserve">, </w:t>
      </w:r>
      <w:r w:rsidR="00A62616" w:rsidRPr="00611499">
        <w:t>tenzij dit redelijkerwijs niet van h</w:t>
      </w:r>
      <w:r w:rsidR="00C56648">
        <w:t>em</w:t>
      </w:r>
      <w:r w:rsidR="00A62616" w:rsidRPr="00611499">
        <w:t xml:space="preserve"> kan worden </w:t>
      </w:r>
      <w:r w:rsidR="00A62616">
        <w:t>verwacht</w:t>
      </w:r>
      <w:r w:rsidR="00A62616" w:rsidRPr="00611499">
        <w:t>.</w:t>
      </w:r>
    </w:p>
    <w:p w14:paraId="7C9D662A" w14:textId="77777777" w:rsidR="00967B50" w:rsidRDefault="00967B50" w:rsidP="008D5A0C">
      <w:pPr>
        <w:ind w:left="705" w:hanging="705"/>
      </w:pPr>
    </w:p>
    <w:p w14:paraId="3D654EAC" w14:textId="77777777" w:rsidR="00B87105" w:rsidRDefault="00B87105" w:rsidP="004974D7">
      <w:pPr>
        <w:ind w:left="709" w:hanging="703"/>
        <w:rPr>
          <w:rFonts w:cs="Arial"/>
          <w:szCs w:val="18"/>
        </w:rPr>
      </w:pPr>
      <w:r>
        <w:rPr>
          <w:rFonts w:cs="Arial"/>
          <w:szCs w:val="18"/>
        </w:rPr>
        <w:t>11.3</w:t>
      </w:r>
      <w:r>
        <w:rPr>
          <w:rFonts w:cs="Arial"/>
          <w:szCs w:val="18"/>
        </w:rPr>
        <w:tab/>
        <w:t xml:space="preserve">Opdrachtnemer stelt </w:t>
      </w:r>
      <w:r w:rsidR="003240F0">
        <w:rPr>
          <w:rFonts w:cs="Arial"/>
          <w:szCs w:val="18"/>
        </w:rPr>
        <w:t>Staatsbosbeheer</w:t>
      </w:r>
      <w:r>
        <w:rPr>
          <w:rFonts w:cs="Arial"/>
          <w:szCs w:val="18"/>
        </w:rPr>
        <w:t xml:space="preserve"> onmiddellijk in kennis indien naar </w:t>
      </w:r>
      <w:r w:rsidR="00C56648">
        <w:rPr>
          <w:rFonts w:cs="Arial"/>
          <w:szCs w:val="18"/>
        </w:rPr>
        <w:t>zijn</w:t>
      </w:r>
      <w:r>
        <w:rPr>
          <w:rFonts w:cs="Arial"/>
          <w:szCs w:val="18"/>
        </w:rPr>
        <w:t xml:space="preserve"> mening een instructie van </w:t>
      </w:r>
      <w:r w:rsidR="003240F0">
        <w:rPr>
          <w:rFonts w:cs="Arial"/>
          <w:szCs w:val="18"/>
        </w:rPr>
        <w:t>Staatsbosbeheer</w:t>
      </w:r>
      <w:r>
        <w:rPr>
          <w:rFonts w:cs="Arial"/>
          <w:szCs w:val="18"/>
        </w:rPr>
        <w:t xml:space="preserve"> in het kader van artikel 11</w:t>
      </w:r>
      <w:r w:rsidR="006D6EA0">
        <w:rPr>
          <w:rFonts w:cs="Arial"/>
          <w:szCs w:val="18"/>
        </w:rPr>
        <w:t xml:space="preserve"> eerste en/of tweede lid</w:t>
      </w:r>
      <w:r>
        <w:rPr>
          <w:rFonts w:cs="Arial"/>
          <w:szCs w:val="18"/>
        </w:rPr>
        <w:t xml:space="preserve"> van deze </w:t>
      </w:r>
      <w:r w:rsidR="00A15001">
        <w:rPr>
          <w:rFonts w:cs="Arial"/>
          <w:szCs w:val="18"/>
        </w:rPr>
        <w:t>Verwerkerso</w:t>
      </w:r>
      <w:r>
        <w:rPr>
          <w:rFonts w:cs="Arial"/>
          <w:szCs w:val="18"/>
        </w:rPr>
        <w:t xml:space="preserve">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7287E83C" w14:textId="77777777" w:rsidR="007B492E" w:rsidRPr="008D5A0C" w:rsidRDefault="007B492E" w:rsidP="008D5A0C">
      <w:pPr>
        <w:spacing w:line="276" w:lineRule="auto"/>
        <w:rPr>
          <w:rFonts w:cs="Arial"/>
          <w:szCs w:val="18"/>
        </w:rPr>
      </w:pPr>
    </w:p>
    <w:p w14:paraId="62E53823" w14:textId="77777777" w:rsidR="00A62616" w:rsidRDefault="00A15001" w:rsidP="00ED70D1">
      <w:pPr>
        <w:ind w:left="708" w:hanging="705"/>
      </w:pPr>
      <w:r>
        <w:rPr>
          <w:rFonts w:cs="Arial"/>
          <w:szCs w:val="18"/>
        </w:rPr>
        <w:t>11.4</w:t>
      </w:r>
      <w:r w:rsidR="00A62616">
        <w:rPr>
          <w:rFonts w:cs="Arial"/>
          <w:szCs w:val="18"/>
        </w:rPr>
        <w:tab/>
      </w:r>
      <w:r w:rsidR="00A62616" w:rsidRPr="00611499">
        <w:t>Partijen dragen zelf de kosten die zij maken in verband met de in dit artikel bedoelde informatieverstrekking en audits, waaronder begrepen de kosten van door hen ingeschakelde derden.</w:t>
      </w:r>
    </w:p>
    <w:p w14:paraId="0EA777C0" w14:textId="77777777" w:rsidR="00A91944" w:rsidRDefault="00A91944" w:rsidP="00ED70D1">
      <w:pPr>
        <w:ind w:left="708" w:hanging="705"/>
      </w:pPr>
    </w:p>
    <w:p w14:paraId="49A9BCD8" w14:textId="77777777" w:rsidR="00A62616" w:rsidRDefault="00A15001" w:rsidP="004974D7">
      <w:pPr>
        <w:ind w:left="703" w:hanging="703"/>
        <w:rPr>
          <w:rFonts w:cs="Arial"/>
          <w:szCs w:val="18"/>
        </w:rPr>
      </w:pPr>
      <w:r>
        <w:rPr>
          <w:rFonts w:cs="Arial"/>
          <w:szCs w:val="18"/>
        </w:rPr>
        <w:t>11.5</w:t>
      </w:r>
      <w:r w:rsidR="00A62616">
        <w:rPr>
          <w:rFonts w:cs="Arial"/>
          <w:szCs w:val="18"/>
        </w:rPr>
        <w:tab/>
      </w:r>
      <w:r w:rsidR="003240F0">
        <w:t>Staatsbosbeheer</w:t>
      </w:r>
      <w:r w:rsidR="00A62616">
        <w:t xml:space="preserve"> is </w:t>
      </w:r>
      <w:r w:rsidR="00A91944">
        <w:t>te alle</w:t>
      </w:r>
      <w:r w:rsidR="006D6EA0">
        <w:t>n</w:t>
      </w:r>
      <w:r w:rsidR="00A91944">
        <w:t xml:space="preserve"> tijde</w:t>
      </w:r>
      <w:r w:rsidR="00A62616">
        <w:t xml:space="preserve"> bevoegd om naar aanleiding van </w:t>
      </w:r>
      <w:r w:rsidR="00A91944">
        <w:t xml:space="preserve">de </w:t>
      </w:r>
      <w:r w:rsidR="00A62616">
        <w:t xml:space="preserve">op grond van dit artikel verkregen informatie </w:t>
      </w:r>
      <w:r w:rsidR="00095D36">
        <w:t xml:space="preserve">nadere </w:t>
      </w:r>
      <w:r w:rsidR="00A62616">
        <w:t>maatregelen voor te stellen. Opdrachtnemer is gehouden aan die maatregelen in redelijkheid uitvoering te geven.</w:t>
      </w:r>
    </w:p>
    <w:p w14:paraId="0FBE77DF" w14:textId="77777777" w:rsidR="004E412F" w:rsidRPr="004E412F" w:rsidRDefault="004E412F" w:rsidP="004E412F"/>
    <w:p w14:paraId="190971D8" w14:textId="77777777" w:rsidR="0036466A" w:rsidRDefault="0036466A" w:rsidP="00A6396C">
      <w:pPr>
        <w:spacing w:line="276" w:lineRule="auto"/>
        <w:rPr>
          <w:rFonts w:cs="Arial"/>
          <w:szCs w:val="18"/>
        </w:rPr>
      </w:pPr>
    </w:p>
    <w:p w14:paraId="1A61180E" w14:textId="77777777" w:rsidR="00B17DB6" w:rsidRPr="00B17DB6" w:rsidRDefault="00B17DB6" w:rsidP="00B17DB6">
      <w:pPr>
        <w:spacing w:line="276" w:lineRule="auto"/>
        <w:rPr>
          <w:rFonts w:cs="Arial"/>
          <w:szCs w:val="18"/>
          <w:lang w:val="nl"/>
        </w:rPr>
      </w:pPr>
      <w:r w:rsidRPr="00B17DB6">
        <w:rPr>
          <w:rFonts w:cs="Arial"/>
          <w:szCs w:val="18"/>
          <w:lang w:val="nl"/>
        </w:rPr>
        <w:t>Aldus op de laatste van de twee hierna genoemde data overeengekomen en in tweevoud ondertekend,</w:t>
      </w:r>
    </w:p>
    <w:p w14:paraId="19E4877D" w14:textId="77777777" w:rsidR="008902DA" w:rsidRDefault="008902DA" w:rsidP="00B17DB6">
      <w:pPr>
        <w:spacing w:line="276" w:lineRule="auto"/>
        <w:rPr>
          <w:rFonts w:cs="Arial"/>
          <w:szCs w:val="18"/>
          <w:lang w:val="nl"/>
        </w:rPr>
      </w:pPr>
    </w:p>
    <w:p w14:paraId="6F2E74F0" w14:textId="77777777" w:rsidR="00E77101" w:rsidRDefault="00E77101" w:rsidP="00B17DB6">
      <w:pPr>
        <w:spacing w:line="276" w:lineRule="auto"/>
        <w:rPr>
          <w:rFonts w:cs="Arial"/>
          <w:szCs w:val="18"/>
          <w:lang w:val="nl"/>
        </w:rPr>
      </w:pPr>
    </w:p>
    <w:p w14:paraId="644913AC" w14:textId="77777777" w:rsidR="00B17DB6" w:rsidRPr="004F72D2" w:rsidRDefault="00981B66" w:rsidP="00B17DB6">
      <w:pPr>
        <w:spacing w:line="276" w:lineRule="auto"/>
        <w:rPr>
          <w:rFonts w:cs="Arial"/>
          <w:szCs w:val="18"/>
          <w:lang w:val="de-DE"/>
        </w:rPr>
      </w:pPr>
      <w:r>
        <w:rPr>
          <w:rFonts w:cs="Arial"/>
          <w:szCs w:val="18"/>
          <w:lang w:val="de-DE"/>
        </w:rPr>
        <w:t>[</w:t>
      </w:r>
      <w:proofErr w:type="spellStart"/>
      <w:r w:rsidRPr="00E77101">
        <w:rPr>
          <w:rFonts w:cs="Arial"/>
          <w:szCs w:val="18"/>
          <w:highlight w:val="yellow"/>
          <w:lang w:val="de-DE"/>
        </w:rPr>
        <w:t>Plaat</w:t>
      </w:r>
      <w:r w:rsidR="006016F9" w:rsidRPr="00E77101">
        <w:rPr>
          <w:rFonts w:cs="Arial"/>
          <w:szCs w:val="18"/>
          <w:highlight w:val="yellow"/>
          <w:lang w:val="de-DE"/>
        </w:rPr>
        <w:t>s</w:t>
      </w:r>
      <w:proofErr w:type="spellEnd"/>
      <w:r>
        <w:rPr>
          <w:rFonts w:cs="Arial"/>
          <w:szCs w:val="18"/>
          <w:lang w:val="de-DE"/>
        </w:rPr>
        <w:t>],</w:t>
      </w:r>
      <w:r w:rsidR="00B17DB6" w:rsidRPr="004F72D2">
        <w:rPr>
          <w:rFonts w:cs="Arial"/>
          <w:szCs w:val="18"/>
          <w:lang w:val="de-DE"/>
        </w:rPr>
        <w:t xml:space="preserve"> [</w:t>
      </w:r>
      <w:proofErr w:type="spellStart"/>
      <w:r w:rsidR="00B17DB6" w:rsidRPr="00E77101">
        <w:rPr>
          <w:rFonts w:cs="Arial"/>
          <w:szCs w:val="18"/>
          <w:highlight w:val="yellow"/>
          <w:lang w:val="de-DE"/>
        </w:rPr>
        <w:t>datum</w:t>
      </w:r>
      <w:proofErr w:type="spellEnd"/>
      <w:r w:rsidR="00B17DB6" w:rsidRPr="004F72D2">
        <w:rPr>
          <w:rFonts w:cs="Arial"/>
          <w:szCs w:val="18"/>
          <w:lang w:val="de-DE"/>
        </w:rPr>
        <w:t>]</w:t>
      </w:r>
      <w:r w:rsidR="00B17DB6" w:rsidRPr="004F72D2">
        <w:rPr>
          <w:rFonts w:cs="Arial"/>
          <w:szCs w:val="18"/>
          <w:lang w:val="de-DE"/>
        </w:rPr>
        <w:tab/>
      </w:r>
      <w:r w:rsidR="00B17DB6" w:rsidRPr="004F72D2">
        <w:rPr>
          <w:rFonts w:cs="Arial"/>
          <w:szCs w:val="18"/>
          <w:lang w:val="de-DE"/>
        </w:rPr>
        <w:tab/>
        <w:t xml:space="preserve">               </w:t>
      </w:r>
      <w:r w:rsidR="007E2719">
        <w:rPr>
          <w:rFonts w:cs="Arial"/>
          <w:szCs w:val="18"/>
          <w:lang w:val="de-DE"/>
        </w:rPr>
        <w:tab/>
      </w:r>
      <w:r w:rsidR="007E2719">
        <w:rPr>
          <w:rFonts w:cs="Arial"/>
          <w:szCs w:val="18"/>
          <w:lang w:val="de-DE"/>
        </w:rPr>
        <w:tab/>
        <w:t xml:space="preserve">     </w:t>
      </w:r>
      <w:r w:rsidR="00C51591">
        <w:rPr>
          <w:rFonts w:cs="Arial"/>
          <w:szCs w:val="18"/>
          <w:lang w:val="de-DE"/>
        </w:rPr>
        <w:tab/>
      </w:r>
      <w:r w:rsidR="0036466A">
        <w:rPr>
          <w:rFonts w:cs="Arial"/>
          <w:szCs w:val="18"/>
          <w:lang w:val="de-DE"/>
        </w:rPr>
        <w:t xml:space="preserve">   </w:t>
      </w:r>
      <w:r w:rsidR="00B17DB6" w:rsidRPr="004F72D2">
        <w:rPr>
          <w:rFonts w:cs="Arial"/>
          <w:szCs w:val="18"/>
          <w:lang w:val="de-DE"/>
        </w:rPr>
        <w:t>[</w:t>
      </w:r>
      <w:proofErr w:type="spellStart"/>
      <w:r w:rsidR="00B17DB6" w:rsidRPr="00E77101">
        <w:rPr>
          <w:rFonts w:cs="Arial"/>
          <w:szCs w:val="18"/>
          <w:highlight w:val="yellow"/>
          <w:lang w:val="de-DE"/>
        </w:rPr>
        <w:t>Plaats</w:t>
      </w:r>
      <w:proofErr w:type="spellEnd"/>
      <w:r w:rsidR="00B17DB6" w:rsidRPr="004F72D2">
        <w:rPr>
          <w:rFonts w:cs="Arial"/>
          <w:szCs w:val="18"/>
          <w:lang w:val="de-DE"/>
        </w:rPr>
        <w:t>], [</w:t>
      </w:r>
      <w:proofErr w:type="spellStart"/>
      <w:r w:rsidR="00B17DB6" w:rsidRPr="00E77101">
        <w:rPr>
          <w:rFonts w:cs="Arial"/>
          <w:szCs w:val="18"/>
          <w:highlight w:val="yellow"/>
          <w:lang w:val="de-DE"/>
        </w:rPr>
        <w:t>datum</w:t>
      </w:r>
      <w:proofErr w:type="spellEnd"/>
      <w:r w:rsidR="00B17DB6" w:rsidRPr="004F72D2">
        <w:rPr>
          <w:rFonts w:cs="Arial"/>
          <w:szCs w:val="18"/>
          <w:lang w:val="de-DE"/>
        </w:rPr>
        <w:t>]</w:t>
      </w:r>
    </w:p>
    <w:p w14:paraId="62848A52" w14:textId="77777777" w:rsidR="00B17DB6" w:rsidRPr="004F72D2" w:rsidRDefault="00B17DB6" w:rsidP="00B17DB6">
      <w:pPr>
        <w:spacing w:line="276" w:lineRule="auto"/>
        <w:rPr>
          <w:rFonts w:cs="Arial"/>
          <w:szCs w:val="18"/>
          <w:lang w:val="de-DE"/>
        </w:rPr>
      </w:pPr>
    </w:p>
    <w:p w14:paraId="11BB47A8" w14:textId="77777777" w:rsidR="00B17DB6" w:rsidRDefault="00B17DB6" w:rsidP="00B17DB6">
      <w:pPr>
        <w:spacing w:line="276" w:lineRule="auto"/>
        <w:rPr>
          <w:rFonts w:cs="Arial"/>
          <w:szCs w:val="18"/>
          <w:lang w:val="de-DE"/>
        </w:rPr>
      </w:pPr>
    </w:p>
    <w:p w14:paraId="58B89FAB" w14:textId="77777777" w:rsidR="00B17DB6" w:rsidRPr="00B17DB6" w:rsidRDefault="00981B66" w:rsidP="00B17DB6">
      <w:pPr>
        <w:spacing w:line="276" w:lineRule="auto"/>
        <w:rPr>
          <w:rFonts w:cs="Arial"/>
          <w:szCs w:val="18"/>
          <w:lang w:val="nl"/>
        </w:rPr>
      </w:pPr>
      <w:r>
        <w:rPr>
          <w:rFonts w:cs="Arial"/>
          <w:szCs w:val="18"/>
          <w:lang w:val="nl"/>
        </w:rPr>
        <w:t>Staatsbosbeheer</w:t>
      </w:r>
      <w:r w:rsidR="00B17DB6" w:rsidRPr="00B17DB6">
        <w:rPr>
          <w:rFonts w:cs="Arial"/>
          <w:szCs w:val="18"/>
          <w:lang w:val="nl"/>
        </w:rPr>
        <w:tab/>
      </w:r>
      <w:r w:rsidR="00B17DB6" w:rsidRPr="00B17DB6">
        <w:rPr>
          <w:rFonts w:cs="Arial"/>
          <w:szCs w:val="18"/>
          <w:lang w:val="nl"/>
        </w:rPr>
        <w:tab/>
      </w:r>
      <w:r>
        <w:rPr>
          <w:rFonts w:cs="Arial"/>
          <w:szCs w:val="18"/>
          <w:lang w:val="nl"/>
        </w:rPr>
        <w:tab/>
      </w:r>
      <w:r>
        <w:rPr>
          <w:rFonts w:cs="Arial"/>
          <w:szCs w:val="18"/>
          <w:lang w:val="nl"/>
        </w:rPr>
        <w:tab/>
      </w:r>
      <w:r>
        <w:rPr>
          <w:rFonts w:cs="Arial"/>
          <w:szCs w:val="18"/>
          <w:lang w:val="nl"/>
        </w:rPr>
        <w:tab/>
      </w:r>
      <w:r>
        <w:rPr>
          <w:rFonts w:cs="Arial"/>
          <w:szCs w:val="18"/>
          <w:lang w:val="nl"/>
        </w:rPr>
        <w:tab/>
      </w:r>
      <w:r w:rsidR="00B17DB6" w:rsidRPr="00B17DB6">
        <w:rPr>
          <w:rFonts w:cs="Arial"/>
          <w:szCs w:val="18"/>
          <w:lang w:val="nl"/>
        </w:rPr>
        <w:t>[</w:t>
      </w:r>
      <w:r w:rsidR="00B17DB6" w:rsidRPr="00E77101">
        <w:rPr>
          <w:rFonts w:cs="Arial"/>
          <w:szCs w:val="18"/>
          <w:highlight w:val="yellow"/>
          <w:lang w:val="nl"/>
        </w:rPr>
        <w:t xml:space="preserve">naam </w:t>
      </w:r>
      <w:r w:rsidR="005B5660" w:rsidRPr="00E77101">
        <w:rPr>
          <w:rFonts w:cs="Arial"/>
          <w:szCs w:val="18"/>
          <w:highlight w:val="yellow"/>
          <w:lang w:val="nl"/>
        </w:rPr>
        <w:t>Opdrachtnemer</w:t>
      </w:r>
      <w:r w:rsidR="00B17DB6" w:rsidRPr="00B17DB6">
        <w:rPr>
          <w:rFonts w:cs="Arial"/>
          <w:szCs w:val="18"/>
          <w:lang w:val="nl"/>
        </w:rPr>
        <w:t>]</w:t>
      </w:r>
    </w:p>
    <w:p w14:paraId="3DD24055" w14:textId="77777777" w:rsidR="00B17DB6" w:rsidRPr="00B17DB6" w:rsidRDefault="00B17DB6" w:rsidP="00B17DB6">
      <w:pPr>
        <w:spacing w:line="276" w:lineRule="auto"/>
        <w:rPr>
          <w:rFonts w:cs="Arial"/>
          <w:szCs w:val="18"/>
          <w:lang w:val="nl"/>
        </w:rPr>
      </w:pPr>
      <w:r w:rsidRPr="00B17DB6">
        <w:rPr>
          <w:rFonts w:cs="Arial"/>
          <w:szCs w:val="18"/>
          <w:lang w:val="nl"/>
        </w:rPr>
        <w:tab/>
      </w:r>
      <w:r w:rsidRPr="00B17DB6">
        <w:rPr>
          <w:rFonts w:cs="Arial"/>
          <w:szCs w:val="18"/>
          <w:lang w:val="nl"/>
        </w:rPr>
        <w:tab/>
      </w:r>
      <w:r w:rsidRPr="00B17DB6">
        <w:rPr>
          <w:rFonts w:cs="Arial"/>
          <w:szCs w:val="18"/>
          <w:lang w:val="nl"/>
        </w:rPr>
        <w:tab/>
      </w:r>
    </w:p>
    <w:p w14:paraId="45FAD538" w14:textId="77777777" w:rsidR="00B17DB6" w:rsidRPr="00B17DB6" w:rsidRDefault="00B17DB6" w:rsidP="00B17DB6">
      <w:pPr>
        <w:spacing w:line="276" w:lineRule="auto"/>
        <w:rPr>
          <w:rFonts w:cs="Arial"/>
          <w:szCs w:val="18"/>
          <w:lang w:val="nl"/>
        </w:rPr>
      </w:pPr>
    </w:p>
    <w:p w14:paraId="42D2A51A" w14:textId="77777777" w:rsidR="008902DA" w:rsidRDefault="008902DA">
      <w:pPr>
        <w:overflowPunct/>
        <w:autoSpaceDE/>
        <w:autoSpaceDN/>
        <w:adjustRightInd/>
        <w:textAlignment w:val="auto"/>
        <w:rPr>
          <w:rFonts w:cs="Arial"/>
          <w:szCs w:val="18"/>
          <w:lang w:val="nl"/>
        </w:rPr>
      </w:pPr>
    </w:p>
    <w:p w14:paraId="2614B588" w14:textId="77777777" w:rsidR="006723AE" w:rsidRDefault="006723AE">
      <w:pPr>
        <w:overflowPunct/>
        <w:autoSpaceDE/>
        <w:autoSpaceDN/>
        <w:adjustRightInd/>
        <w:textAlignment w:val="auto"/>
        <w:rPr>
          <w:rFonts w:cs="Arial"/>
          <w:szCs w:val="18"/>
          <w:lang w:val="nl"/>
        </w:rPr>
      </w:pPr>
    </w:p>
    <w:p w14:paraId="0384E924" w14:textId="77777777" w:rsidR="00B23A42" w:rsidRDefault="00B23A42">
      <w:pPr>
        <w:overflowPunct/>
        <w:autoSpaceDE/>
        <w:autoSpaceDN/>
        <w:adjustRightInd/>
        <w:textAlignment w:val="auto"/>
        <w:rPr>
          <w:rFonts w:cs="Arial"/>
          <w:szCs w:val="18"/>
          <w:lang w:val="nl"/>
        </w:rPr>
      </w:pPr>
    </w:p>
    <w:p w14:paraId="1CF0CF8A" w14:textId="77777777" w:rsidR="00E77101" w:rsidRDefault="00E77101">
      <w:pPr>
        <w:overflowPunct/>
        <w:autoSpaceDE/>
        <w:autoSpaceDN/>
        <w:adjustRightInd/>
        <w:textAlignment w:val="auto"/>
        <w:rPr>
          <w:rFonts w:cs="Arial"/>
          <w:szCs w:val="18"/>
          <w:lang w:val="nl"/>
        </w:rPr>
      </w:pPr>
    </w:p>
    <w:p w14:paraId="5D56A338" w14:textId="77777777" w:rsidR="00E31E57" w:rsidRDefault="008902DA" w:rsidP="006723AE">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8243B7">
        <w:rPr>
          <w:rFonts w:cs="Arial"/>
          <w:szCs w:val="18"/>
          <w:lang w:val="nl"/>
        </w:rPr>
        <w:t>[</w:t>
      </w:r>
      <w:r w:rsidRPr="000E5753">
        <w:rPr>
          <w:rFonts w:cs="Arial"/>
          <w:szCs w:val="18"/>
          <w:highlight w:val="yellow"/>
          <w:lang w:val="nl"/>
        </w:rPr>
        <w:t>naam ondertekenaar</w:t>
      </w:r>
      <w:r w:rsidRPr="008243B7">
        <w:rPr>
          <w:rFonts w:cs="Arial"/>
          <w:szCs w:val="18"/>
          <w:lang w:val="nl"/>
        </w:rPr>
        <w:t xml:space="preserve">]                         </w:t>
      </w:r>
      <w:r>
        <w:rPr>
          <w:rFonts w:cs="Arial"/>
          <w:szCs w:val="18"/>
          <w:lang w:val="nl"/>
        </w:rPr>
        <w:t xml:space="preserve">                      </w:t>
      </w:r>
      <w:r w:rsidRPr="008243B7">
        <w:rPr>
          <w:rFonts w:cs="Arial"/>
          <w:szCs w:val="18"/>
          <w:lang w:val="nl"/>
        </w:rPr>
        <w:t xml:space="preserve">      </w:t>
      </w:r>
      <w:r w:rsidR="0036466A">
        <w:rPr>
          <w:rFonts w:cs="Arial"/>
          <w:szCs w:val="18"/>
          <w:lang w:val="nl"/>
        </w:rPr>
        <w:t xml:space="preserve">  </w:t>
      </w:r>
      <w:r w:rsidRPr="008243B7">
        <w:rPr>
          <w:rFonts w:cs="Arial"/>
          <w:szCs w:val="18"/>
          <w:lang w:val="nl"/>
        </w:rPr>
        <w:t xml:space="preserve">  [</w:t>
      </w:r>
      <w:r w:rsidRPr="000E5753">
        <w:rPr>
          <w:rFonts w:cs="Arial"/>
          <w:szCs w:val="18"/>
          <w:highlight w:val="yellow"/>
          <w:lang w:val="nl"/>
        </w:rPr>
        <w:t>naam ondertekenaar</w:t>
      </w:r>
      <w:r w:rsidRPr="008243B7">
        <w:rPr>
          <w:rFonts w:cs="Arial"/>
          <w:szCs w:val="18"/>
          <w:lang w:val="nl"/>
        </w:rPr>
        <w:t>]</w:t>
      </w:r>
      <w:r w:rsidR="007B492E">
        <w:rPr>
          <w:rFonts w:cs="Arial"/>
          <w:szCs w:val="18"/>
          <w:lang w:val="nl"/>
        </w:rPr>
        <w:br w:type="page"/>
      </w:r>
    </w:p>
    <w:p w14:paraId="5FC07D20" w14:textId="77777777" w:rsidR="00081451" w:rsidRPr="00A6396C" w:rsidRDefault="00BB410B" w:rsidP="00A6396C">
      <w:pPr>
        <w:pStyle w:val="Kop3"/>
        <w:rPr>
          <w:rFonts w:ascii="Verdana" w:hAnsi="Verdana"/>
          <w:sz w:val="18"/>
          <w:szCs w:val="18"/>
        </w:rPr>
      </w:pPr>
      <w:bookmarkStart w:id="60" w:name="_Toc484590192"/>
      <w:bookmarkStart w:id="61" w:name="_Toc484590381"/>
      <w:bookmarkStart w:id="62" w:name="_Toc484590467"/>
      <w:bookmarkStart w:id="63" w:name="_Toc497994166"/>
      <w:bookmarkStart w:id="64" w:name="_Toc499733038"/>
      <w:r w:rsidRPr="00A6396C">
        <w:rPr>
          <w:rFonts w:ascii="Verdana" w:hAnsi="Verdana"/>
          <w:sz w:val="18"/>
          <w:szCs w:val="18"/>
        </w:rPr>
        <w:lastRenderedPageBreak/>
        <w:t>Bijlage 1. De Verwerking van Persoonsgegevens</w:t>
      </w:r>
      <w:bookmarkEnd w:id="60"/>
      <w:bookmarkEnd w:id="61"/>
      <w:bookmarkEnd w:id="62"/>
      <w:bookmarkEnd w:id="63"/>
      <w:bookmarkEnd w:id="64"/>
    </w:p>
    <w:p w14:paraId="768D1009" w14:textId="77777777" w:rsidR="00A6396C" w:rsidRDefault="00A6396C" w:rsidP="00A6396C">
      <w:pPr>
        <w:spacing w:line="276" w:lineRule="auto"/>
        <w:rPr>
          <w:szCs w:val="18"/>
        </w:rPr>
      </w:pPr>
    </w:p>
    <w:p w14:paraId="1CAD1A30" w14:textId="77777777" w:rsidR="00AA1ACC" w:rsidRDefault="00AA1ACC" w:rsidP="00A6396C">
      <w:pPr>
        <w:spacing w:line="276" w:lineRule="auto"/>
        <w:rPr>
          <w:szCs w:val="18"/>
        </w:rPr>
      </w:pPr>
      <w:r w:rsidRPr="00A6396C">
        <w:rPr>
          <w:rFonts w:cs="Arial"/>
          <w:szCs w:val="18"/>
        </w:rPr>
        <w:t>In deze bijlage moet in ieder geval het volgende worden gespecificeerd:</w:t>
      </w:r>
    </w:p>
    <w:p w14:paraId="37D27316" w14:textId="77777777" w:rsidR="00AA1ACC" w:rsidRDefault="00AA1ACC" w:rsidP="00A6396C">
      <w:pPr>
        <w:spacing w:line="276" w:lineRule="auto"/>
        <w:rPr>
          <w:szCs w:val="18"/>
        </w:rPr>
      </w:pPr>
    </w:p>
    <w:p w14:paraId="1F95F00E" w14:textId="77777777" w:rsidR="00DA29FB" w:rsidRPr="00A6396C" w:rsidRDefault="00E31A30" w:rsidP="00A6396C">
      <w:pPr>
        <w:spacing w:line="276" w:lineRule="auto"/>
        <w:rPr>
          <w:szCs w:val="18"/>
        </w:rPr>
      </w:pPr>
      <w:r>
        <w:rPr>
          <w:szCs w:val="18"/>
        </w:rPr>
        <w:t xml:space="preserve">Overzicht </w:t>
      </w:r>
      <w:r w:rsidR="004155C6">
        <w:rPr>
          <w:szCs w:val="18"/>
        </w:rPr>
        <w:t>V</w:t>
      </w:r>
      <w:r>
        <w:rPr>
          <w:szCs w:val="18"/>
        </w:rPr>
        <w:t>erwerkingen</w:t>
      </w:r>
    </w:p>
    <w:p w14:paraId="5627137D" w14:textId="77777777" w:rsidR="00081451" w:rsidRPr="00A6396C" w:rsidRDefault="00081451" w:rsidP="00A6396C">
      <w:pPr>
        <w:spacing w:line="276" w:lineRule="auto"/>
        <w:rPr>
          <w:rFonts w:cs="Arial"/>
          <w:szCs w:val="18"/>
        </w:rPr>
      </w:pPr>
    </w:p>
    <w:tbl>
      <w:tblPr>
        <w:tblStyle w:val="Tabelraster"/>
        <w:tblW w:w="0" w:type="auto"/>
        <w:tblLook w:val="04A0" w:firstRow="1" w:lastRow="0" w:firstColumn="1" w:lastColumn="0" w:noHBand="0" w:noVBand="1"/>
      </w:tblPr>
      <w:tblGrid>
        <w:gridCol w:w="4564"/>
        <w:gridCol w:w="4497"/>
      </w:tblGrid>
      <w:tr w:rsidR="006908B8" w14:paraId="56288875" w14:textId="77777777" w:rsidTr="008336EC">
        <w:tc>
          <w:tcPr>
            <w:tcW w:w="4564" w:type="dxa"/>
          </w:tcPr>
          <w:p w14:paraId="34238A69" w14:textId="77777777" w:rsidR="006908B8" w:rsidRDefault="006908B8" w:rsidP="006908B8">
            <w:pPr>
              <w:spacing w:line="276" w:lineRule="auto"/>
              <w:rPr>
                <w:rFonts w:cs="Arial"/>
                <w:szCs w:val="18"/>
              </w:rPr>
            </w:pPr>
            <w:r>
              <w:rPr>
                <w:rFonts w:cs="Arial"/>
                <w:szCs w:val="18"/>
              </w:rPr>
              <w:t>H</w:t>
            </w:r>
            <w:r w:rsidRPr="00A6396C">
              <w:rPr>
                <w:rFonts w:cs="Arial"/>
                <w:szCs w:val="18"/>
              </w:rPr>
              <w:t xml:space="preserve">et </w:t>
            </w:r>
            <w:bookmarkStart w:id="65" w:name="_Hlk119929054"/>
            <w:r>
              <w:rPr>
                <w:rFonts w:cs="Arial"/>
                <w:szCs w:val="18"/>
              </w:rPr>
              <w:t>onderwerp</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bookmarkEnd w:id="65"/>
          </w:p>
        </w:tc>
        <w:tc>
          <w:tcPr>
            <w:tcW w:w="4497" w:type="dxa"/>
          </w:tcPr>
          <w:p w14:paraId="5281BC7A" w14:textId="77777777" w:rsidR="006908B8" w:rsidRDefault="006908B8" w:rsidP="00A6396C">
            <w:pPr>
              <w:spacing w:line="276" w:lineRule="auto"/>
              <w:rPr>
                <w:rFonts w:cs="Arial"/>
                <w:szCs w:val="18"/>
              </w:rPr>
            </w:pPr>
          </w:p>
        </w:tc>
      </w:tr>
      <w:tr w:rsidR="00B23CD8" w14:paraId="58746192" w14:textId="77777777" w:rsidTr="008336EC">
        <w:tc>
          <w:tcPr>
            <w:tcW w:w="4564" w:type="dxa"/>
          </w:tcPr>
          <w:p w14:paraId="6C07DF2C" w14:textId="77777777" w:rsidR="00B23CD8" w:rsidRPr="00E6106B" w:rsidRDefault="00815818" w:rsidP="00A6396C">
            <w:pPr>
              <w:spacing w:line="276" w:lineRule="auto"/>
              <w:rPr>
                <w:rFonts w:cs="Arial"/>
                <w:color w:val="0070C0"/>
                <w:szCs w:val="18"/>
              </w:rPr>
            </w:pPr>
            <w:r>
              <w:rPr>
                <w:rFonts w:cs="Arial"/>
                <w:szCs w:val="18"/>
              </w:rPr>
              <w:t>Het s</w:t>
            </w:r>
            <w:r w:rsidR="00B23CD8" w:rsidRPr="00307DFC">
              <w:rPr>
                <w:rFonts w:cs="Arial"/>
                <w:szCs w:val="18"/>
              </w:rPr>
              <w:t>oort Persoonsgegeven</w:t>
            </w:r>
            <w:r w:rsidR="006908B8" w:rsidRPr="00307DFC">
              <w:rPr>
                <w:rFonts w:cs="Arial"/>
                <w:szCs w:val="18"/>
              </w:rPr>
              <w:t>s</w:t>
            </w:r>
            <w:r w:rsidR="00E6106B" w:rsidRPr="00307DFC">
              <w:rPr>
                <w:rFonts w:cs="Arial"/>
                <w:szCs w:val="18"/>
              </w:rPr>
              <w:t xml:space="preserve"> </w:t>
            </w:r>
            <w:r w:rsidR="00E6106B" w:rsidRPr="006115B1">
              <w:rPr>
                <w:rFonts w:cs="Arial"/>
                <w:szCs w:val="18"/>
              </w:rPr>
              <w:t>(waaronder bijzondere persoonsgegevens)</w:t>
            </w:r>
          </w:p>
        </w:tc>
        <w:tc>
          <w:tcPr>
            <w:tcW w:w="4497" w:type="dxa"/>
          </w:tcPr>
          <w:p w14:paraId="05097FB1" w14:textId="77777777" w:rsidR="00B23CD8" w:rsidRDefault="00B23CD8" w:rsidP="00A6396C">
            <w:pPr>
              <w:spacing w:line="276" w:lineRule="auto"/>
              <w:rPr>
                <w:rFonts w:cs="Arial"/>
                <w:szCs w:val="18"/>
              </w:rPr>
            </w:pPr>
          </w:p>
        </w:tc>
      </w:tr>
      <w:tr w:rsidR="00B77FD8" w14:paraId="18079077" w14:textId="77777777" w:rsidTr="008336EC">
        <w:tc>
          <w:tcPr>
            <w:tcW w:w="4564" w:type="dxa"/>
          </w:tcPr>
          <w:p w14:paraId="03D007B1" w14:textId="77777777" w:rsidR="00B77FD8" w:rsidRDefault="00B77FD8" w:rsidP="00A6396C">
            <w:pPr>
              <w:spacing w:line="276" w:lineRule="auto"/>
              <w:rPr>
                <w:rFonts w:cs="Arial"/>
                <w:szCs w:val="18"/>
              </w:rPr>
            </w:pPr>
            <w:r>
              <w:rPr>
                <w:rFonts w:cs="Arial"/>
                <w:szCs w:val="18"/>
              </w:rPr>
              <w:t>Beschrijving categorieën Persoonsgegevens</w:t>
            </w:r>
          </w:p>
        </w:tc>
        <w:tc>
          <w:tcPr>
            <w:tcW w:w="4497" w:type="dxa"/>
          </w:tcPr>
          <w:p w14:paraId="5EC3C91F" w14:textId="77777777" w:rsidR="00B77FD8" w:rsidRDefault="00B77FD8" w:rsidP="00A6396C">
            <w:pPr>
              <w:spacing w:line="276" w:lineRule="auto"/>
              <w:rPr>
                <w:rFonts w:cs="Arial"/>
                <w:szCs w:val="18"/>
              </w:rPr>
            </w:pPr>
          </w:p>
        </w:tc>
      </w:tr>
      <w:tr w:rsidR="00530FCB" w14:paraId="6724D1B6" w14:textId="77777777" w:rsidTr="008336EC">
        <w:tc>
          <w:tcPr>
            <w:tcW w:w="4564" w:type="dxa"/>
          </w:tcPr>
          <w:p w14:paraId="753DF5C7" w14:textId="77777777" w:rsidR="00530FCB" w:rsidRPr="00A6396C" w:rsidRDefault="00307DFC" w:rsidP="00530FCB">
            <w:pPr>
              <w:spacing w:line="276" w:lineRule="auto"/>
              <w:rPr>
                <w:rFonts w:cs="Arial"/>
                <w:szCs w:val="18"/>
              </w:rPr>
            </w:pPr>
            <w:r w:rsidRPr="006115B1">
              <w:rPr>
                <w:rFonts w:cs="Arial"/>
                <w:szCs w:val="18"/>
              </w:rPr>
              <w:t>Beschrijving categorieën Betrokkenen</w:t>
            </w:r>
            <w:r w:rsidRPr="006115B1" w:rsidDel="00307DFC">
              <w:rPr>
                <w:rFonts w:cs="Arial"/>
                <w:szCs w:val="18"/>
              </w:rPr>
              <w:t xml:space="preserve"> </w:t>
            </w:r>
          </w:p>
        </w:tc>
        <w:tc>
          <w:tcPr>
            <w:tcW w:w="4497" w:type="dxa"/>
          </w:tcPr>
          <w:p w14:paraId="650AB73F" w14:textId="77777777" w:rsidR="00530FCB" w:rsidRDefault="00530FCB" w:rsidP="00A6396C">
            <w:pPr>
              <w:spacing w:line="276" w:lineRule="auto"/>
              <w:rPr>
                <w:rFonts w:cs="Arial"/>
                <w:szCs w:val="18"/>
              </w:rPr>
            </w:pPr>
          </w:p>
        </w:tc>
      </w:tr>
      <w:tr w:rsidR="00B23CD8" w14:paraId="545E88AD" w14:textId="77777777" w:rsidTr="008336EC">
        <w:tc>
          <w:tcPr>
            <w:tcW w:w="4564" w:type="dxa"/>
          </w:tcPr>
          <w:p w14:paraId="0A8E2D8E" w14:textId="77777777" w:rsidR="00B23CD8" w:rsidRDefault="00307DFC" w:rsidP="00530FCB">
            <w:pPr>
              <w:spacing w:line="276" w:lineRule="auto"/>
              <w:rPr>
                <w:rFonts w:cs="Arial"/>
                <w:szCs w:val="18"/>
              </w:rPr>
            </w:pPr>
            <w:r w:rsidRPr="00307DFC">
              <w:rPr>
                <w:rFonts w:cs="Arial"/>
                <w:szCs w:val="18"/>
              </w:rPr>
              <w:t>Beschrijving categorieën Ontvangers van Persoonsgegevens</w:t>
            </w:r>
            <w:r w:rsidRPr="00307DFC" w:rsidDel="00307DFC">
              <w:rPr>
                <w:rFonts w:cs="Arial"/>
                <w:szCs w:val="18"/>
              </w:rPr>
              <w:t xml:space="preserve"> </w:t>
            </w:r>
          </w:p>
        </w:tc>
        <w:tc>
          <w:tcPr>
            <w:tcW w:w="4497" w:type="dxa"/>
          </w:tcPr>
          <w:p w14:paraId="0B764C6C" w14:textId="77777777" w:rsidR="00B23CD8" w:rsidRDefault="00B23CD8" w:rsidP="00A6396C">
            <w:pPr>
              <w:spacing w:line="276" w:lineRule="auto"/>
              <w:rPr>
                <w:rFonts w:cs="Arial"/>
                <w:szCs w:val="18"/>
              </w:rPr>
            </w:pPr>
          </w:p>
        </w:tc>
      </w:tr>
      <w:tr w:rsidR="006908B8" w14:paraId="7DAB901F" w14:textId="77777777" w:rsidTr="008336EC">
        <w:tc>
          <w:tcPr>
            <w:tcW w:w="4564" w:type="dxa"/>
          </w:tcPr>
          <w:p w14:paraId="49AE2C97" w14:textId="77777777" w:rsidR="006908B8" w:rsidRDefault="00307DFC" w:rsidP="009E5E58">
            <w:pPr>
              <w:spacing w:line="276" w:lineRule="auto"/>
              <w:rPr>
                <w:rFonts w:cs="Arial"/>
                <w:szCs w:val="18"/>
              </w:rPr>
            </w:pPr>
            <w:r w:rsidRPr="006115B1">
              <w:rPr>
                <w:rFonts w:cs="Arial"/>
                <w:szCs w:val="18"/>
              </w:rPr>
              <w:t>Locatie Verwerking Persoonsgegevens</w:t>
            </w:r>
          </w:p>
        </w:tc>
        <w:tc>
          <w:tcPr>
            <w:tcW w:w="4497" w:type="dxa"/>
          </w:tcPr>
          <w:p w14:paraId="39F16B3B" w14:textId="77777777" w:rsidR="006908B8" w:rsidRDefault="006908B8" w:rsidP="009E5E58">
            <w:pPr>
              <w:spacing w:line="276" w:lineRule="auto"/>
              <w:rPr>
                <w:rFonts w:cs="Arial"/>
                <w:szCs w:val="18"/>
              </w:rPr>
            </w:pPr>
          </w:p>
        </w:tc>
      </w:tr>
      <w:tr w:rsidR="005A7E56" w14:paraId="7E571C8F" w14:textId="77777777" w:rsidTr="008336EC">
        <w:tc>
          <w:tcPr>
            <w:tcW w:w="4564" w:type="dxa"/>
          </w:tcPr>
          <w:p w14:paraId="39C4DF5C" w14:textId="77777777" w:rsidR="005A7E56" w:rsidRDefault="005A7E56" w:rsidP="005A7E56">
            <w:pPr>
              <w:spacing w:line="276" w:lineRule="auto"/>
              <w:rPr>
                <w:rFonts w:cs="Arial"/>
                <w:szCs w:val="18"/>
              </w:rPr>
            </w:pPr>
            <w:r w:rsidRPr="005A7E56">
              <w:rPr>
                <w:rFonts w:cs="Arial"/>
                <w:szCs w:val="18"/>
                <w:lang w:eastAsia="en-US"/>
              </w:rPr>
              <w:t>Doorgifte naar derde land(en)</w:t>
            </w:r>
          </w:p>
        </w:tc>
        <w:tc>
          <w:tcPr>
            <w:tcW w:w="4497" w:type="dxa"/>
          </w:tcPr>
          <w:p w14:paraId="50B9AE0E" w14:textId="77777777" w:rsidR="005A7E56" w:rsidRDefault="005A7E56" w:rsidP="005A7E56">
            <w:pPr>
              <w:spacing w:line="276" w:lineRule="auto"/>
              <w:rPr>
                <w:rFonts w:cs="Arial"/>
                <w:szCs w:val="18"/>
              </w:rPr>
            </w:pPr>
          </w:p>
        </w:tc>
      </w:tr>
      <w:tr w:rsidR="005A7E56" w14:paraId="1D045EB8" w14:textId="77777777" w:rsidTr="008336EC">
        <w:tc>
          <w:tcPr>
            <w:tcW w:w="4564" w:type="dxa"/>
          </w:tcPr>
          <w:p w14:paraId="6EEF931B" w14:textId="77777777" w:rsidR="005A7E56" w:rsidRPr="005A7E56" w:rsidRDefault="005A7E56" w:rsidP="005A7E56">
            <w:pPr>
              <w:spacing w:line="276" w:lineRule="auto"/>
              <w:rPr>
                <w:rFonts w:cs="Arial"/>
                <w:szCs w:val="18"/>
                <w:lang w:eastAsia="en-US"/>
              </w:rPr>
            </w:pPr>
            <w:r>
              <w:rPr>
                <w:rFonts w:cs="Arial"/>
                <w:szCs w:val="18"/>
                <w:lang w:eastAsia="en-US"/>
              </w:rPr>
              <w:t>……</w:t>
            </w:r>
          </w:p>
        </w:tc>
        <w:tc>
          <w:tcPr>
            <w:tcW w:w="4497" w:type="dxa"/>
          </w:tcPr>
          <w:p w14:paraId="77EB6811" w14:textId="77777777" w:rsidR="005A7E56" w:rsidRDefault="005A7E56" w:rsidP="005A7E56">
            <w:pPr>
              <w:spacing w:line="276" w:lineRule="auto"/>
              <w:rPr>
                <w:rFonts w:cs="Arial"/>
                <w:szCs w:val="18"/>
              </w:rPr>
            </w:pPr>
          </w:p>
        </w:tc>
      </w:tr>
    </w:tbl>
    <w:p w14:paraId="4BB28D23" w14:textId="77777777" w:rsidR="00EE42C1" w:rsidRPr="00A6396C" w:rsidRDefault="00EE42C1" w:rsidP="00A6396C">
      <w:pPr>
        <w:spacing w:line="276" w:lineRule="auto"/>
        <w:rPr>
          <w:rFonts w:cs="Arial"/>
          <w:szCs w:val="18"/>
        </w:rPr>
      </w:pPr>
    </w:p>
    <w:p w14:paraId="1BDD5ED2" w14:textId="77777777" w:rsidR="00081451" w:rsidRPr="00A6396C" w:rsidRDefault="00081451" w:rsidP="00A6396C">
      <w:pPr>
        <w:spacing w:line="276" w:lineRule="auto"/>
        <w:rPr>
          <w:rFonts w:cs="Arial"/>
          <w:szCs w:val="18"/>
        </w:rPr>
      </w:pPr>
    </w:p>
    <w:p w14:paraId="168B4F5F" w14:textId="77777777" w:rsidR="00081451" w:rsidRPr="00A6396C" w:rsidRDefault="00081451" w:rsidP="00A6396C">
      <w:pPr>
        <w:spacing w:line="276" w:lineRule="auto"/>
        <w:rPr>
          <w:rFonts w:cs="Arial"/>
          <w:szCs w:val="18"/>
          <w:lang w:val="nl"/>
        </w:rPr>
      </w:pPr>
    </w:p>
    <w:p w14:paraId="7970A203" w14:textId="77777777" w:rsidR="00E31A30" w:rsidRDefault="00046AC5">
      <w:pPr>
        <w:overflowPunct/>
        <w:autoSpaceDE/>
        <w:autoSpaceDN/>
        <w:adjustRightInd/>
        <w:textAlignment w:val="auto"/>
        <w:rPr>
          <w:szCs w:val="18"/>
        </w:rPr>
      </w:pPr>
      <w:bookmarkStart w:id="66" w:name="_Toc503353192"/>
      <w:bookmarkStart w:id="67" w:name="_Toc497994167"/>
      <w:bookmarkStart w:id="68" w:name="_Toc499733039"/>
      <w:bookmarkStart w:id="69" w:name="_Toc484590193"/>
      <w:bookmarkStart w:id="70" w:name="_Toc484590382"/>
      <w:bookmarkStart w:id="71" w:name="_Toc484590468"/>
      <w:proofErr w:type="spellStart"/>
      <w:r>
        <w:rPr>
          <w:szCs w:val="18"/>
        </w:rPr>
        <w:t>S</w:t>
      </w:r>
      <w:r w:rsidR="00E31A30">
        <w:rPr>
          <w:szCs w:val="18"/>
        </w:rPr>
        <w:t>ubverwerker</w:t>
      </w:r>
      <w:proofErr w:type="spellEnd"/>
      <w:r w:rsidR="00E31A30">
        <w:rPr>
          <w:szCs w:val="18"/>
        </w:rPr>
        <w:t>(s)</w:t>
      </w:r>
    </w:p>
    <w:p w14:paraId="71043743" w14:textId="77777777" w:rsidR="00E31A30" w:rsidRDefault="00E31A30">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E31A30" w14:paraId="451B8437" w14:textId="77777777" w:rsidTr="00366BB0">
        <w:tc>
          <w:tcPr>
            <w:tcW w:w="4548" w:type="dxa"/>
          </w:tcPr>
          <w:p w14:paraId="49C8EE04" w14:textId="77777777" w:rsidR="00E31A30" w:rsidRDefault="00FC5E81" w:rsidP="00DD6B99">
            <w:pPr>
              <w:spacing w:line="276" w:lineRule="auto"/>
              <w:rPr>
                <w:rFonts w:cs="Arial"/>
                <w:szCs w:val="18"/>
              </w:rPr>
            </w:pPr>
            <w:r>
              <w:rPr>
                <w:rFonts w:cs="Arial"/>
                <w:szCs w:val="18"/>
              </w:rPr>
              <w:t xml:space="preserve">Naam </w:t>
            </w:r>
            <w:r w:rsidR="00366BB0">
              <w:rPr>
                <w:rFonts w:cs="Arial"/>
                <w:szCs w:val="18"/>
              </w:rPr>
              <w:t xml:space="preserve">en contactgegevens </w:t>
            </w:r>
            <w:proofErr w:type="spellStart"/>
            <w:r>
              <w:rPr>
                <w:rFonts w:cs="Arial"/>
                <w:szCs w:val="18"/>
              </w:rPr>
              <w:t>subverwerke</w:t>
            </w:r>
            <w:r w:rsidR="00366BB0">
              <w:rPr>
                <w:rFonts w:cs="Arial"/>
                <w:szCs w:val="18"/>
              </w:rPr>
              <w:t>r</w:t>
            </w:r>
            <w:proofErr w:type="spellEnd"/>
          </w:p>
        </w:tc>
        <w:tc>
          <w:tcPr>
            <w:tcW w:w="4513" w:type="dxa"/>
          </w:tcPr>
          <w:p w14:paraId="3C5FDFDA" w14:textId="77777777" w:rsidR="00E31A30" w:rsidRDefault="00E31A30" w:rsidP="00DD6B99">
            <w:pPr>
              <w:spacing w:line="276" w:lineRule="auto"/>
              <w:rPr>
                <w:rFonts w:cs="Arial"/>
                <w:szCs w:val="18"/>
              </w:rPr>
            </w:pPr>
          </w:p>
        </w:tc>
      </w:tr>
      <w:tr w:rsidR="00366BB0" w14:paraId="1534F170" w14:textId="77777777" w:rsidTr="00045FB6">
        <w:tc>
          <w:tcPr>
            <w:tcW w:w="4548" w:type="dxa"/>
          </w:tcPr>
          <w:p w14:paraId="4BABF989" w14:textId="77777777" w:rsidR="00366BB0" w:rsidRDefault="00366BB0" w:rsidP="00366BB0">
            <w:pPr>
              <w:spacing w:line="276" w:lineRule="auto"/>
              <w:rPr>
                <w:rFonts w:cs="Arial"/>
                <w:szCs w:val="18"/>
              </w:rPr>
            </w:pPr>
            <w:r>
              <w:rPr>
                <w:rFonts w:cs="Arial"/>
                <w:szCs w:val="18"/>
              </w:rPr>
              <w:t xml:space="preserve">Nummer handelsregister van </w:t>
            </w:r>
            <w:proofErr w:type="spellStart"/>
            <w:r>
              <w:rPr>
                <w:rFonts w:cs="Arial"/>
                <w:szCs w:val="18"/>
              </w:rPr>
              <w:t>subverwerker</w:t>
            </w:r>
            <w:proofErr w:type="spellEnd"/>
          </w:p>
        </w:tc>
        <w:tc>
          <w:tcPr>
            <w:tcW w:w="4513" w:type="dxa"/>
          </w:tcPr>
          <w:p w14:paraId="1F90E885" w14:textId="77777777" w:rsidR="00366BB0" w:rsidRDefault="00366BB0" w:rsidP="00366BB0">
            <w:pPr>
              <w:spacing w:line="276" w:lineRule="auto"/>
              <w:rPr>
                <w:rFonts w:cs="Arial"/>
                <w:szCs w:val="18"/>
              </w:rPr>
            </w:pPr>
          </w:p>
        </w:tc>
      </w:tr>
      <w:tr w:rsidR="004E76DB" w14:paraId="1D955940" w14:textId="77777777" w:rsidTr="00045FB6">
        <w:tc>
          <w:tcPr>
            <w:tcW w:w="4548" w:type="dxa"/>
          </w:tcPr>
          <w:p w14:paraId="2B1F153A" w14:textId="77777777" w:rsidR="004E76DB" w:rsidRDefault="004E76DB" w:rsidP="00366BB0">
            <w:pPr>
              <w:spacing w:line="276" w:lineRule="auto"/>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627E2D1B" w14:textId="77777777" w:rsidR="004E76DB" w:rsidRDefault="004E76DB" w:rsidP="00366BB0">
            <w:pPr>
              <w:spacing w:line="276" w:lineRule="auto"/>
              <w:rPr>
                <w:rFonts w:cs="Arial"/>
                <w:szCs w:val="18"/>
              </w:rPr>
            </w:pPr>
          </w:p>
        </w:tc>
      </w:tr>
      <w:tr w:rsidR="004E76DB" w14:paraId="00AE5CD4" w14:textId="77777777" w:rsidTr="00045FB6">
        <w:tc>
          <w:tcPr>
            <w:tcW w:w="4548" w:type="dxa"/>
          </w:tcPr>
          <w:p w14:paraId="058DAA12" w14:textId="77777777" w:rsidR="004E76DB" w:rsidRDefault="00044AF2" w:rsidP="00366BB0">
            <w:pPr>
              <w:spacing w:line="276" w:lineRule="auto"/>
              <w:rPr>
                <w:rFonts w:cs="Arial"/>
                <w:szCs w:val="18"/>
              </w:rPr>
            </w:pPr>
            <w:r>
              <w:rPr>
                <w:rFonts w:cs="Arial"/>
                <w:szCs w:val="18"/>
              </w:rPr>
              <w:t>Het s</w:t>
            </w:r>
            <w:r w:rsidR="00307DFC" w:rsidRPr="00307DFC">
              <w:rPr>
                <w:rFonts w:cs="Arial"/>
                <w:szCs w:val="18"/>
              </w:rPr>
              <w:t>oort Persoonsgegevens (waaronder bijzondere persoonsgegevens)</w:t>
            </w:r>
          </w:p>
        </w:tc>
        <w:tc>
          <w:tcPr>
            <w:tcW w:w="4513" w:type="dxa"/>
          </w:tcPr>
          <w:p w14:paraId="26C22266" w14:textId="77777777" w:rsidR="004E76DB" w:rsidRDefault="004E76DB" w:rsidP="00366BB0">
            <w:pPr>
              <w:spacing w:line="276" w:lineRule="auto"/>
              <w:rPr>
                <w:rFonts w:cs="Arial"/>
                <w:szCs w:val="18"/>
              </w:rPr>
            </w:pPr>
          </w:p>
        </w:tc>
      </w:tr>
      <w:tr w:rsidR="00B77FD8" w14:paraId="545188C0" w14:textId="77777777" w:rsidTr="00045FB6">
        <w:tc>
          <w:tcPr>
            <w:tcW w:w="4548" w:type="dxa"/>
          </w:tcPr>
          <w:p w14:paraId="3C2BE637" w14:textId="77777777" w:rsidR="00B77FD8" w:rsidRPr="00307DFC" w:rsidRDefault="00B77FD8" w:rsidP="00366BB0">
            <w:pPr>
              <w:spacing w:line="276" w:lineRule="auto"/>
              <w:rPr>
                <w:rFonts w:cs="Arial"/>
                <w:szCs w:val="18"/>
              </w:rPr>
            </w:pPr>
            <w:r>
              <w:rPr>
                <w:rFonts w:cs="Arial"/>
                <w:szCs w:val="18"/>
              </w:rPr>
              <w:t>Beschrijving categorieën Persoonsgegevens</w:t>
            </w:r>
          </w:p>
        </w:tc>
        <w:tc>
          <w:tcPr>
            <w:tcW w:w="4513" w:type="dxa"/>
          </w:tcPr>
          <w:p w14:paraId="7B2BA478" w14:textId="77777777" w:rsidR="00B77FD8" w:rsidRDefault="00B77FD8" w:rsidP="00366BB0">
            <w:pPr>
              <w:spacing w:line="276" w:lineRule="auto"/>
              <w:rPr>
                <w:rFonts w:cs="Arial"/>
                <w:szCs w:val="18"/>
              </w:rPr>
            </w:pPr>
          </w:p>
        </w:tc>
      </w:tr>
      <w:tr w:rsidR="00366BB0" w14:paraId="0181616B" w14:textId="77777777" w:rsidTr="00366BB0">
        <w:tc>
          <w:tcPr>
            <w:tcW w:w="4548" w:type="dxa"/>
          </w:tcPr>
          <w:p w14:paraId="56F82303" w14:textId="77777777" w:rsidR="00366BB0" w:rsidRPr="00A6396C" w:rsidRDefault="00307DFC" w:rsidP="00366BB0">
            <w:pPr>
              <w:spacing w:line="276" w:lineRule="auto"/>
              <w:rPr>
                <w:rFonts w:cs="Arial"/>
                <w:szCs w:val="18"/>
              </w:rPr>
            </w:pPr>
            <w:r w:rsidRPr="00307DFC">
              <w:rPr>
                <w:rFonts w:cs="Arial"/>
                <w:szCs w:val="18"/>
              </w:rPr>
              <w:t>Beschrijving categorieën Betrokkenen</w:t>
            </w:r>
            <w:r w:rsidRPr="00307DFC" w:rsidDel="00307DFC">
              <w:rPr>
                <w:rFonts w:cs="Arial"/>
                <w:szCs w:val="18"/>
              </w:rPr>
              <w:t xml:space="preserve"> </w:t>
            </w:r>
          </w:p>
        </w:tc>
        <w:tc>
          <w:tcPr>
            <w:tcW w:w="4513" w:type="dxa"/>
          </w:tcPr>
          <w:p w14:paraId="08640E33" w14:textId="77777777" w:rsidR="00366BB0" w:rsidRDefault="00366BB0" w:rsidP="00366BB0">
            <w:pPr>
              <w:spacing w:line="276" w:lineRule="auto"/>
              <w:rPr>
                <w:rFonts w:cs="Arial"/>
                <w:szCs w:val="18"/>
              </w:rPr>
            </w:pPr>
          </w:p>
        </w:tc>
      </w:tr>
      <w:tr w:rsidR="00454135" w14:paraId="08639306" w14:textId="77777777" w:rsidTr="00366BB0">
        <w:tc>
          <w:tcPr>
            <w:tcW w:w="4548" w:type="dxa"/>
          </w:tcPr>
          <w:p w14:paraId="5B8303C3" w14:textId="77777777" w:rsidR="00454135" w:rsidRDefault="00307DFC" w:rsidP="00366BB0">
            <w:pPr>
              <w:spacing w:line="276" w:lineRule="auto"/>
              <w:rPr>
                <w:rFonts w:cs="Arial"/>
                <w:szCs w:val="18"/>
              </w:rPr>
            </w:pPr>
            <w:r w:rsidRPr="00307DFC">
              <w:rPr>
                <w:rFonts w:cs="Arial"/>
                <w:szCs w:val="18"/>
              </w:rPr>
              <w:t>Beschrijving categorieën Ontvangers van Persoonsgegevens</w:t>
            </w:r>
            <w:r w:rsidRPr="00307DFC" w:rsidDel="00307DFC">
              <w:rPr>
                <w:rFonts w:cs="Arial"/>
                <w:szCs w:val="18"/>
              </w:rPr>
              <w:t xml:space="preserve"> </w:t>
            </w:r>
          </w:p>
        </w:tc>
        <w:tc>
          <w:tcPr>
            <w:tcW w:w="4513" w:type="dxa"/>
          </w:tcPr>
          <w:p w14:paraId="4C342B07" w14:textId="77777777" w:rsidR="00454135" w:rsidRDefault="00454135" w:rsidP="00366BB0">
            <w:pPr>
              <w:spacing w:line="276" w:lineRule="auto"/>
              <w:rPr>
                <w:rFonts w:cs="Arial"/>
                <w:szCs w:val="18"/>
              </w:rPr>
            </w:pPr>
          </w:p>
        </w:tc>
      </w:tr>
      <w:tr w:rsidR="00454135" w14:paraId="205A6B7F" w14:textId="77777777" w:rsidTr="00366BB0">
        <w:tc>
          <w:tcPr>
            <w:tcW w:w="4548" w:type="dxa"/>
          </w:tcPr>
          <w:p w14:paraId="6F0BFABC" w14:textId="77777777" w:rsidR="00454135" w:rsidRDefault="00307DFC" w:rsidP="00366BB0">
            <w:pPr>
              <w:spacing w:line="276" w:lineRule="auto"/>
              <w:rPr>
                <w:rFonts w:cs="Arial"/>
                <w:szCs w:val="18"/>
              </w:rPr>
            </w:pPr>
            <w:r w:rsidRPr="00307DFC">
              <w:rPr>
                <w:rFonts w:cs="Arial"/>
                <w:szCs w:val="18"/>
              </w:rPr>
              <w:t>Locatie Verwerking Persoonsgegevens</w:t>
            </w:r>
            <w:r w:rsidRPr="00307DFC" w:rsidDel="00307DFC">
              <w:rPr>
                <w:rFonts w:cs="Arial"/>
                <w:szCs w:val="18"/>
              </w:rPr>
              <w:t xml:space="preserve"> </w:t>
            </w:r>
          </w:p>
        </w:tc>
        <w:tc>
          <w:tcPr>
            <w:tcW w:w="4513" w:type="dxa"/>
          </w:tcPr>
          <w:p w14:paraId="399EE8EC" w14:textId="77777777" w:rsidR="00454135" w:rsidRDefault="00454135" w:rsidP="00366BB0">
            <w:pPr>
              <w:spacing w:line="276" w:lineRule="auto"/>
              <w:rPr>
                <w:rFonts w:cs="Arial"/>
                <w:szCs w:val="18"/>
              </w:rPr>
            </w:pPr>
          </w:p>
        </w:tc>
      </w:tr>
      <w:tr w:rsidR="005A7E56" w14:paraId="41E19B21" w14:textId="77777777" w:rsidTr="00366BB0">
        <w:tc>
          <w:tcPr>
            <w:tcW w:w="4548" w:type="dxa"/>
          </w:tcPr>
          <w:p w14:paraId="47DA9EBC" w14:textId="77777777" w:rsidR="005A7E56" w:rsidRDefault="005A7E56" w:rsidP="005A7E56">
            <w:pPr>
              <w:spacing w:line="276" w:lineRule="auto"/>
              <w:rPr>
                <w:rFonts w:cs="Arial"/>
                <w:szCs w:val="18"/>
              </w:rPr>
            </w:pPr>
            <w:r w:rsidRPr="005A7E56">
              <w:rPr>
                <w:rFonts w:cs="Arial"/>
                <w:szCs w:val="18"/>
                <w:lang w:eastAsia="en-US"/>
              </w:rPr>
              <w:t>Doorgifte naar derde land(en)</w:t>
            </w:r>
          </w:p>
        </w:tc>
        <w:tc>
          <w:tcPr>
            <w:tcW w:w="4513" w:type="dxa"/>
          </w:tcPr>
          <w:p w14:paraId="29086399" w14:textId="77777777" w:rsidR="005A7E56" w:rsidRDefault="005A7E56" w:rsidP="005A7E56">
            <w:pPr>
              <w:spacing w:line="276" w:lineRule="auto"/>
              <w:rPr>
                <w:rFonts w:cs="Arial"/>
                <w:szCs w:val="18"/>
              </w:rPr>
            </w:pPr>
          </w:p>
        </w:tc>
      </w:tr>
      <w:tr w:rsidR="005A7E56" w14:paraId="6DF6C434" w14:textId="77777777" w:rsidTr="00366BB0">
        <w:tc>
          <w:tcPr>
            <w:tcW w:w="4548" w:type="dxa"/>
          </w:tcPr>
          <w:p w14:paraId="070923D3" w14:textId="77777777" w:rsidR="005A7E56" w:rsidRPr="005A7E56" w:rsidRDefault="005A7E56" w:rsidP="005A7E56">
            <w:pPr>
              <w:spacing w:line="276" w:lineRule="auto"/>
              <w:rPr>
                <w:rFonts w:cs="Arial"/>
                <w:szCs w:val="18"/>
                <w:lang w:eastAsia="en-US"/>
              </w:rPr>
            </w:pPr>
            <w:r>
              <w:rPr>
                <w:rFonts w:cs="Arial"/>
                <w:szCs w:val="18"/>
                <w:lang w:eastAsia="en-US"/>
              </w:rPr>
              <w:t>……</w:t>
            </w:r>
          </w:p>
        </w:tc>
        <w:tc>
          <w:tcPr>
            <w:tcW w:w="4513" w:type="dxa"/>
          </w:tcPr>
          <w:p w14:paraId="04AFF92C" w14:textId="77777777" w:rsidR="005A7E56" w:rsidRDefault="005A7E56" w:rsidP="005A7E56">
            <w:pPr>
              <w:spacing w:line="276" w:lineRule="auto"/>
              <w:rPr>
                <w:rFonts w:cs="Arial"/>
                <w:szCs w:val="18"/>
              </w:rPr>
            </w:pPr>
          </w:p>
        </w:tc>
      </w:tr>
    </w:tbl>
    <w:p w14:paraId="2ED1FA13" w14:textId="77777777" w:rsidR="00AA1ACC" w:rsidRDefault="00AA1ACC">
      <w:pPr>
        <w:overflowPunct/>
        <w:autoSpaceDE/>
        <w:autoSpaceDN/>
        <w:adjustRightInd/>
        <w:textAlignment w:val="auto"/>
        <w:rPr>
          <w:szCs w:val="18"/>
        </w:rPr>
      </w:pPr>
    </w:p>
    <w:p w14:paraId="4873760E" w14:textId="77777777" w:rsidR="00AA1ACC" w:rsidRDefault="00AA1ACC">
      <w:pPr>
        <w:overflowPunct/>
        <w:autoSpaceDE/>
        <w:autoSpaceDN/>
        <w:adjustRightInd/>
        <w:textAlignment w:val="auto"/>
        <w:rPr>
          <w:szCs w:val="18"/>
        </w:rPr>
      </w:pPr>
    </w:p>
    <w:p w14:paraId="1084D80C" w14:textId="77777777" w:rsidR="00AA1ACC" w:rsidRPr="00A6396C" w:rsidRDefault="00AA1ACC" w:rsidP="00AA1ACC">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5360F97C" w14:textId="77777777" w:rsidR="002005E5" w:rsidRDefault="002005E5">
      <w:pPr>
        <w:overflowPunct/>
        <w:autoSpaceDE/>
        <w:autoSpaceDN/>
        <w:adjustRightInd/>
        <w:textAlignment w:val="auto"/>
        <w:rPr>
          <w:rFonts w:cs="Arial"/>
          <w:b/>
          <w:bCs/>
          <w:szCs w:val="18"/>
        </w:rPr>
      </w:pPr>
      <w:r>
        <w:rPr>
          <w:szCs w:val="18"/>
        </w:rPr>
        <w:br w:type="page"/>
      </w:r>
    </w:p>
    <w:p w14:paraId="4A4FDB92" w14:textId="77777777" w:rsidR="00081451" w:rsidRPr="00A6396C" w:rsidRDefault="00BB410B" w:rsidP="00A6396C">
      <w:pPr>
        <w:pStyle w:val="Kop3"/>
        <w:rPr>
          <w:rFonts w:ascii="Verdana" w:hAnsi="Verdana"/>
          <w:sz w:val="18"/>
          <w:szCs w:val="18"/>
        </w:rPr>
      </w:pPr>
      <w:r w:rsidRPr="00A6396C">
        <w:rPr>
          <w:rFonts w:ascii="Verdana" w:hAnsi="Verdana"/>
          <w:sz w:val="18"/>
          <w:szCs w:val="18"/>
        </w:rPr>
        <w:lastRenderedPageBreak/>
        <w:t>Bijlage 2. Passende technische en organisatorische maatregelen</w:t>
      </w:r>
      <w:bookmarkEnd w:id="66"/>
      <w:bookmarkEnd w:id="67"/>
      <w:bookmarkEnd w:id="68"/>
      <w:r w:rsidR="00370A8F" w:rsidRPr="00A6396C">
        <w:rPr>
          <w:rFonts w:ascii="Verdana" w:hAnsi="Verdana"/>
          <w:sz w:val="18"/>
          <w:szCs w:val="18"/>
        </w:rPr>
        <w:t xml:space="preserve"> </w:t>
      </w:r>
      <w:bookmarkEnd w:id="69"/>
      <w:bookmarkEnd w:id="70"/>
      <w:bookmarkEnd w:id="71"/>
    </w:p>
    <w:p w14:paraId="74A73B7D" w14:textId="77777777" w:rsidR="00E6106B" w:rsidRDefault="00E6106B" w:rsidP="00E6106B">
      <w:pPr>
        <w:pStyle w:val="Default"/>
      </w:pPr>
      <w:bookmarkStart w:id="72" w:name="_Toc497994168"/>
    </w:p>
    <w:p w14:paraId="4EA2273D" w14:textId="77777777" w:rsidR="00E6106B" w:rsidRPr="006115B1" w:rsidRDefault="00E6106B" w:rsidP="00E6106B">
      <w:pPr>
        <w:pStyle w:val="Default"/>
        <w:rPr>
          <w:rFonts w:ascii="Verdana" w:hAnsi="Verdana"/>
          <w:b/>
          <w:bCs/>
          <w:sz w:val="18"/>
          <w:szCs w:val="18"/>
        </w:rPr>
      </w:pPr>
      <w:r w:rsidRPr="006115B1">
        <w:rPr>
          <w:rFonts w:ascii="Verdana" w:hAnsi="Verdana"/>
          <w:b/>
          <w:bCs/>
          <w:sz w:val="18"/>
          <w:szCs w:val="18"/>
        </w:rPr>
        <w:t xml:space="preserve">Normenstelsel </w:t>
      </w:r>
    </w:p>
    <w:p w14:paraId="3DC840AD" w14:textId="77777777" w:rsidR="00E6106B" w:rsidRPr="006115B1" w:rsidRDefault="00E6106B" w:rsidP="00E6106B">
      <w:pPr>
        <w:pStyle w:val="Default"/>
        <w:rPr>
          <w:rFonts w:ascii="Verdana" w:hAnsi="Verdana"/>
          <w:sz w:val="18"/>
          <w:szCs w:val="18"/>
        </w:rPr>
      </w:pPr>
      <w:r w:rsidRPr="006115B1">
        <w:rPr>
          <w:rFonts w:ascii="Verdana" w:hAnsi="Verdana"/>
          <w:sz w:val="18"/>
          <w:szCs w:val="18"/>
        </w:rPr>
        <w:t xml:space="preserve">□ De informatiebeveiliging vindt plaats volgens algemeen erkende normen, namelijk: ………………………………………………………………………………………………………………….. (vermeld normenstelsel, zoals NEN7510, NEN/ISO 27001, PCI/DSS). </w:t>
      </w:r>
    </w:p>
    <w:p w14:paraId="46660DCE" w14:textId="77777777" w:rsidR="00E6106B" w:rsidRPr="006115B1" w:rsidRDefault="00E6106B" w:rsidP="00E6106B">
      <w:pPr>
        <w:pStyle w:val="Default"/>
        <w:rPr>
          <w:rFonts w:ascii="Verdana" w:hAnsi="Verdana"/>
          <w:sz w:val="18"/>
          <w:szCs w:val="18"/>
        </w:rPr>
      </w:pPr>
      <w:r w:rsidRPr="006115B1">
        <w:rPr>
          <w:rFonts w:ascii="Verdana" w:hAnsi="Verdana"/>
          <w:sz w:val="18"/>
          <w:szCs w:val="18"/>
        </w:rPr>
        <w:t xml:space="preserve">□ De informatiebeveiliging vindt plaats volgens een algemeen erkende overheidsnorm zoals de BIG (of de BIR, BIO) of vergelijkbaar, namelijk: </w:t>
      </w:r>
    </w:p>
    <w:p w14:paraId="542C7353" w14:textId="77777777" w:rsidR="00E6106B" w:rsidRPr="006115B1" w:rsidRDefault="00E6106B" w:rsidP="00E6106B">
      <w:pPr>
        <w:pStyle w:val="Default"/>
        <w:rPr>
          <w:rFonts w:ascii="Verdana" w:hAnsi="Verdana"/>
          <w:sz w:val="18"/>
          <w:szCs w:val="18"/>
        </w:rPr>
      </w:pPr>
      <w:r w:rsidRPr="006115B1">
        <w:rPr>
          <w:rFonts w:ascii="Verdana" w:hAnsi="Verdana"/>
          <w:sz w:val="18"/>
          <w:szCs w:val="18"/>
        </w:rPr>
        <w:t xml:space="preserve">…………………………………………………………………………………………………….. </w:t>
      </w:r>
    </w:p>
    <w:p w14:paraId="485108AD" w14:textId="77777777" w:rsidR="00E6106B" w:rsidRPr="006115B1" w:rsidRDefault="00E6106B" w:rsidP="00E6106B">
      <w:pPr>
        <w:pStyle w:val="Default"/>
        <w:rPr>
          <w:rFonts w:ascii="Verdana" w:hAnsi="Verdana"/>
          <w:sz w:val="18"/>
          <w:szCs w:val="18"/>
        </w:rPr>
      </w:pPr>
      <w:r w:rsidRPr="006115B1">
        <w:rPr>
          <w:rFonts w:ascii="Verdana" w:hAnsi="Verdana"/>
          <w:sz w:val="18"/>
          <w:szCs w:val="18"/>
        </w:rPr>
        <w:t xml:space="preserve">□ Anders, nl. …………………………………………………………………………………….. </w:t>
      </w:r>
    </w:p>
    <w:p w14:paraId="67C6A04C" w14:textId="77777777" w:rsidR="00E6106B" w:rsidRPr="006115B1" w:rsidRDefault="00E6106B" w:rsidP="00E6106B">
      <w:pPr>
        <w:pStyle w:val="Default"/>
        <w:spacing w:after="12"/>
        <w:rPr>
          <w:rFonts w:ascii="Verdana" w:hAnsi="Verdana"/>
          <w:sz w:val="18"/>
          <w:szCs w:val="18"/>
        </w:rPr>
      </w:pPr>
    </w:p>
    <w:p w14:paraId="4A008071" w14:textId="77777777" w:rsidR="00E6106B" w:rsidRPr="006115B1" w:rsidRDefault="00E6106B" w:rsidP="00E6106B">
      <w:pPr>
        <w:pStyle w:val="Default"/>
        <w:spacing w:after="12"/>
        <w:rPr>
          <w:rFonts w:ascii="Verdana" w:hAnsi="Verdana"/>
          <w:b/>
          <w:bCs/>
          <w:sz w:val="18"/>
          <w:szCs w:val="18"/>
        </w:rPr>
      </w:pPr>
      <w:proofErr w:type="spellStart"/>
      <w:r w:rsidRPr="006115B1">
        <w:rPr>
          <w:rFonts w:ascii="Verdana" w:hAnsi="Verdana"/>
          <w:b/>
          <w:bCs/>
          <w:sz w:val="18"/>
          <w:szCs w:val="18"/>
        </w:rPr>
        <w:t>Toereikendheid</w:t>
      </w:r>
      <w:proofErr w:type="spellEnd"/>
    </w:p>
    <w:p w14:paraId="104C3A0F" w14:textId="77777777" w:rsidR="00E6106B" w:rsidRPr="006115B1" w:rsidRDefault="00E6106B" w:rsidP="00E6106B">
      <w:pPr>
        <w:pStyle w:val="Default"/>
        <w:spacing w:after="12"/>
        <w:rPr>
          <w:rFonts w:ascii="Verdana" w:hAnsi="Verdana"/>
          <w:sz w:val="18"/>
          <w:szCs w:val="18"/>
        </w:rPr>
      </w:pPr>
      <w:r w:rsidRPr="006115B1">
        <w:rPr>
          <w:rFonts w:ascii="Verdana" w:hAnsi="Verdana"/>
          <w:sz w:val="18"/>
          <w:szCs w:val="18"/>
        </w:rPr>
        <w:t xml:space="preserve">De </w:t>
      </w:r>
      <w:proofErr w:type="spellStart"/>
      <w:r w:rsidRPr="006115B1">
        <w:rPr>
          <w:rFonts w:ascii="Verdana" w:hAnsi="Verdana"/>
          <w:sz w:val="18"/>
          <w:szCs w:val="18"/>
        </w:rPr>
        <w:t>toereikendheid</w:t>
      </w:r>
      <w:proofErr w:type="spellEnd"/>
      <w:r w:rsidRPr="006115B1">
        <w:rPr>
          <w:rFonts w:ascii="Verdana" w:hAnsi="Verdana"/>
          <w:sz w:val="18"/>
          <w:szCs w:val="18"/>
        </w:rPr>
        <w:t xml:space="preserve"> van de informatiebeveiliging blijkt uit de volgende certificering </w:t>
      </w:r>
      <w:r w:rsidRPr="006115B1">
        <w:rPr>
          <w:rFonts w:ascii="Verdana" w:hAnsi="Verdana"/>
          <w:sz w:val="18"/>
          <w:szCs w:val="18"/>
          <w:u w:val="single"/>
        </w:rPr>
        <w:t>en de door verwerker verstrekte verklaring van toepasselijkheid</w:t>
      </w:r>
      <w:r w:rsidRPr="006115B1">
        <w:rPr>
          <w:rFonts w:ascii="Verdana" w:hAnsi="Verdana"/>
          <w:sz w:val="18"/>
          <w:szCs w:val="18"/>
        </w:rPr>
        <w:t xml:space="preserve">: </w:t>
      </w:r>
    </w:p>
    <w:p w14:paraId="575BFE1B" w14:textId="77777777" w:rsidR="00E6106B" w:rsidRPr="006115B1" w:rsidRDefault="00E6106B" w:rsidP="00E6106B">
      <w:pPr>
        <w:pStyle w:val="Default"/>
        <w:spacing w:after="12"/>
        <w:rPr>
          <w:rFonts w:ascii="Verdana" w:hAnsi="Verdana"/>
          <w:sz w:val="18"/>
          <w:szCs w:val="18"/>
        </w:rPr>
      </w:pPr>
    </w:p>
    <w:p w14:paraId="7F303589" w14:textId="77777777" w:rsidR="00E6106B" w:rsidRPr="006115B1" w:rsidRDefault="00E6106B" w:rsidP="00E6106B">
      <w:pPr>
        <w:pStyle w:val="Default"/>
        <w:spacing w:after="12"/>
        <w:rPr>
          <w:rFonts w:ascii="Verdana" w:hAnsi="Verdana"/>
          <w:sz w:val="18"/>
          <w:szCs w:val="18"/>
        </w:rPr>
      </w:pPr>
      <w:r w:rsidRPr="006115B1">
        <w:rPr>
          <w:rFonts w:ascii="Verdana" w:hAnsi="Verdana"/>
          <w:sz w:val="18"/>
          <w:szCs w:val="18"/>
        </w:rPr>
        <w:t xml:space="preserve">□ Periodieke externe controles zoals audits, pentesten of </w:t>
      </w:r>
      <w:proofErr w:type="spellStart"/>
      <w:r w:rsidRPr="006115B1">
        <w:rPr>
          <w:rFonts w:ascii="Verdana" w:hAnsi="Verdana"/>
          <w:sz w:val="18"/>
          <w:szCs w:val="18"/>
        </w:rPr>
        <w:t>TPM’s</w:t>
      </w:r>
      <w:proofErr w:type="spellEnd"/>
      <w:r w:rsidRPr="006115B1">
        <w:rPr>
          <w:rFonts w:ascii="Verdana" w:hAnsi="Verdana"/>
          <w:sz w:val="18"/>
          <w:szCs w:val="18"/>
        </w:rPr>
        <w:t xml:space="preserve"> (bijv. ISAE3xxx SOC type II). </w:t>
      </w:r>
    </w:p>
    <w:p w14:paraId="7782BFE7" w14:textId="77777777" w:rsidR="00E6106B" w:rsidRPr="006115B1" w:rsidRDefault="00E6106B" w:rsidP="00E6106B">
      <w:pPr>
        <w:pStyle w:val="Default"/>
        <w:spacing w:after="12"/>
        <w:rPr>
          <w:rFonts w:ascii="Verdana" w:hAnsi="Verdana"/>
          <w:sz w:val="18"/>
          <w:szCs w:val="18"/>
        </w:rPr>
      </w:pPr>
      <w:r w:rsidRPr="006115B1">
        <w:rPr>
          <w:rFonts w:ascii="Verdana" w:hAnsi="Verdana"/>
          <w:sz w:val="18"/>
          <w:szCs w:val="18"/>
        </w:rPr>
        <w:t xml:space="preserve">□ Een Assurance rapport van een auditor die is aangesloten bij NOREA; </w:t>
      </w:r>
    </w:p>
    <w:p w14:paraId="6E08F9ED" w14:textId="77777777" w:rsidR="00E6106B" w:rsidRPr="006115B1" w:rsidRDefault="00E6106B" w:rsidP="00E6106B">
      <w:pPr>
        <w:pStyle w:val="Default"/>
        <w:rPr>
          <w:rFonts w:ascii="Verdana" w:hAnsi="Verdana"/>
          <w:sz w:val="18"/>
          <w:szCs w:val="18"/>
        </w:rPr>
      </w:pPr>
      <w:r w:rsidRPr="006115B1">
        <w:rPr>
          <w:rFonts w:ascii="Verdana" w:hAnsi="Verdana"/>
          <w:sz w:val="18"/>
          <w:szCs w:val="18"/>
        </w:rPr>
        <w:t xml:space="preserve">□ Eigen controles of eigen mededelingen over de beveiligingsmaatregelen zoals hieronder beschreven: </w:t>
      </w:r>
    </w:p>
    <w:p w14:paraId="6968E06C" w14:textId="77777777" w:rsidR="00E6106B" w:rsidRPr="006115B1" w:rsidRDefault="00E6106B" w:rsidP="00E6106B">
      <w:pPr>
        <w:pStyle w:val="Default"/>
        <w:rPr>
          <w:rFonts w:ascii="Verdana" w:hAnsi="Verdana"/>
          <w:sz w:val="18"/>
          <w:szCs w:val="18"/>
        </w:rPr>
      </w:pPr>
      <w:r w:rsidRPr="006115B1">
        <w:rPr>
          <w:rFonts w:ascii="Verdana" w:hAnsi="Verdana"/>
          <w:sz w:val="18"/>
          <w:szCs w:val="18"/>
        </w:rPr>
        <w:t xml:space="preserve">…………………………………………………………………………………………… </w:t>
      </w:r>
    </w:p>
    <w:p w14:paraId="77767BA7" w14:textId="77777777" w:rsidR="00E6106B" w:rsidRPr="006115B1" w:rsidRDefault="00E6106B" w:rsidP="00E6106B">
      <w:pPr>
        <w:overflowPunct/>
        <w:autoSpaceDE/>
        <w:autoSpaceDN/>
        <w:adjustRightInd/>
        <w:textAlignment w:val="auto"/>
        <w:rPr>
          <w:b/>
          <w:bCs/>
          <w:szCs w:val="18"/>
        </w:rPr>
      </w:pPr>
    </w:p>
    <w:p w14:paraId="1772AF81" w14:textId="77777777" w:rsidR="00E6106B" w:rsidRPr="006115B1" w:rsidRDefault="00E6106B" w:rsidP="00E6106B">
      <w:pPr>
        <w:overflowPunct/>
        <w:autoSpaceDE/>
        <w:autoSpaceDN/>
        <w:adjustRightInd/>
        <w:textAlignment w:val="auto"/>
        <w:rPr>
          <w:rFonts w:cs="Arial"/>
          <w:szCs w:val="18"/>
        </w:rPr>
      </w:pPr>
      <w:r w:rsidRPr="006115B1">
        <w:rPr>
          <w:rFonts w:cs="Arial"/>
          <w:b/>
          <w:bCs/>
          <w:szCs w:val="18"/>
        </w:rPr>
        <w:t xml:space="preserve">NB: </w:t>
      </w:r>
      <w:r w:rsidRPr="006115B1">
        <w:rPr>
          <w:rFonts w:cs="Arial"/>
          <w:szCs w:val="18"/>
        </w:rPr>
        <w:t xml:space="preserve">Uit de certificering/periodieke externe controles/audits of uit de eigen controles/beschrijvingen blijkt of kan afgeleid worden dat de beveiliging passend is bij de verwerking(en) genoemd in </w:t>
      </w:r>
      <w:r w:rsidR="00094505">
        <w:rPr>
          <w:rFonts w:cs="Arial"/>
          <w:szCs w:val="18"/>
        </w:rPr>
        <w:t>B</w:t>
      </w:r>
      <w:r w:rsidRPr="006115B1">
        <w:rPr>
          <w:rFonts w:cs="Arial"/>
          <w:szCs w:val="18"/>
        </w:rPr>
        <w:t xml:space="preserve">ijlage 1. </w:t>
      </w:r>
    </w:p>
    <w:p w14:paraId="25C3A8D4" w14:textId="77777777" w:rsidR="00E6106B" w:rsidRPr="006115B1" w:rsidRDefault="00E6106B" w:rsidP="00E6106B">
      <w:pPr>
        <w:overflowPunct/>
        <w:autoSpaceDE/>
        <w:autoSpaceDN/>
        <w:adjustRightInd/>
        <w:textAlignment w:val="auto"/>
        <w:rPr>
          <w:szCs w:val="18"/>
        </w:rPr>
      </w:pPr>
    </w:p>
    <w:p w14:paraId="5E3092FF" w14:textId="77777777" w:rsidR="00E6106B" w:rsidRPr="006115B1" w:rsidRDefault="00E6106B" w:rsidP="00E6106B">
      <w:pPr>
        <w:pStyle w:val="xmsonormal"/>
        <w:rPr>
          <w:rFonts w:ascii="Verdana" w:hAnsi="Verdana"/>
          <w:sz w:val="18"/>
          <w:szCs w:val="18"/>
        </w:rPr>
      </w:pPr>
      <w:r w:rsidRPr="006115B1">
        <w:rPr>
          <w:rFonts w:ascii="Verdana" w:hAnsi="Verdana"/>
          <w:b/>
          <w:bCs/>
          <w:sz w:val="18"/>
          <w:szCs w:val="18"/>
        </w:rPr>
        <w:t>Aansluiting bij goedgekeurde gedragscode</w:t>
      </w:r>
    </w:p>
    <w:p w14:paraId="08843381" w14:textId="77777777" w:rsidR="00E6106B" w:rsidRPr="006115B1" w:rsidRDefault="00E6106B" w:rsidP="00E6106B">
      <w:pPr>
        <w:pStyle w:val="xmsolistparagraph"/>
        <w:ind w:left="0"/>
        <w:rPr>
          <w:rFonts w:ascii="Verdana" w:hAnsi="Verdana"/>
          <w:sz w:val="18"/>
          <w:szCs w:val="18"/>
        </w:rPr>
      </w:pPr>
      <w:r w:rsidRPr="006115B1">
        <w:rPr>
          <w:rFonts w:ascii="Verdana" w:hAnsi="Verdana"/>
          <w:sz w:val="18"/>
          <w:szCs w:val="18"/>
        </w:rPr>
        <w:t xml:space="preserve">□ Verwerker is aangesloten bij een door een toezichthoudende autoriteit goedgekeurde gedragscode, te weten: </w:t>
      </w:r>
      <w:r w:rsidRPr="006115B1">
        <w:rPr>
          <w:rFonts w:ascii="Verdana" w:hAnsi="Verdana" w:hint="eastAsia"/>
          <w:sz w:val="18"/>
          <w:szCs w:val="18"/>
        </w:rPr>
        <w:t>…</w:t>
      </w:r>
    </w:p>
    <w:p w14:paraId="52B8A0CC" w14:textId="77777777" w:rsidR="005F5B82" w:rsidRPr="00DC5EDB" w:rsidRDefault="005F5B82" w:rsidP="00E6106B">
      <w:pPr>
        <w:overflowPunct/>
        <w:autoSpaceDE/>
        <w:autoSpaceDN/>
        <w:adjustRightInd/>
        <w:textAlignment w:val="auto"/>
        <w:rPr>
          <w:szCs w:val="18"/>
        </w:rPr>
      </w:pPr>
      <w:r w:rsidRPr="00DC5EDB">
        <w:rPr>
          <w:szCs w:val="18"/>
        </w:rPr>
        <w:br w:type="page"/>
      </w:r>
    </w:p>
    <w:p w14:paraId="0FFD9026" w14:textId="77777777" w:rsidR="00E40B69" w:rsidRPr="009E5E58" w:rsidRDefault="00E40B69" w:rsidP="00A6396C">
      <w:pPr>
        <w:pStyle w:val="Kop3"/>
        <w:rPr>
          <w:rFonts w:ascii="Verdana" w:hAnsi="Verdana"/>
          <w:sz w:val="18"/>
          <w:szCs w:val="18"/>
        </w:rPr>
      </w:pPr>
      <w:bookmarkStart w:id="73" w:name="_Toc499733040"/>
      <w:r w:rsidRPr="00A6396C">
        <w:rPr>
          <w:rFonts w:ascii="Verdana" w:hAnsi="Verdana"/>
          <w:sz w:val="18"/>
          <w:szCs w:val="18"/>
        </w:rPr>
        <w:lastRenderedPageBreak/>
        <w:t xml:space="preserve">Bijlage 3: </w:t>
      </w:r>
      <w:r w:rsidR="00934726">
        <w:rPr>
          <w:rFonts w:ascii="Verdana" w:hAnsi="Verdana"/>
          <w:sz w:val="18"/>
          <w:szCs w:val="18"/>
        </w:rPr>
        <w:t>Afspraken betreffende</w:t>
      </w:r>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72"/>
      <w:bookmarkEnd w:id="73"/>
      <w:r w:rsidR="00F548CC">
        <w:rPr>
          <w:rFonts w:ascii="Verdana" w:hAnsi="Verdana"/>
          <w:sz w:val="18"/>
          <w:szCs w:val="18"/>
        </w:rPr>
        <w:t xml:space="preserve"> (datalekken)</w:t>
      </w:r>
    </w:p>
    <w:p w14:paraId="0D8FB3B6" w14:textId="77777777" w:rsidR="00E40B69" w:rsidRPr="00934726" w:rsidRDefault="00E40B69" w:rsidP="00A6396C">
      <w:pPr>
        <w:spacing w:line="276" w:lineRule="auto"/>
        <w:rPr>
          <w:rFonts w:cs="Arial"/>
          <w:szCs w:val="18"/>
        </w:rPr>
      </w:pPr>
    </w:p>
    <w:p w14:paraId="5CEDFF8B" w14:textId="77777777"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5B5660">
        <w:rPr>
          <w:rFonts w:cs="Arial"/>
          <w:szCs w:val="18"/>
        </w:rPr>
        <w:t>Opdrachtnemer</w:t>
      </w:r>
      <w:r w:rsidR="00370A8F" w:rsidRPr="00A6396C">
        <w:rPr>
          <w:rFonts w:cs="Arial"/>
          <w:szCs w:val="18"/>
        </w:rPr>
        <w:t xml:space="preserve"> </w:t>
      </w:r>
      <w:r w:rsidR="003240F0">
        <w:rPr>
          <w:rFonts w:cs="Arial"/>
          <w:szCs w:val="18"/>
        </w:rPr>
        <w:t>Staatsbosbeheer</w:t>
      </w:r>
      <w:r w:rsidR="00370A8F" w:rsidRPr="00A6396C">
        <w:rPr>
          <w:rFonts w:cs="Arial"/>
          <w:szCs w:val="18"/>
        </w:rPr>
        <w:t xml:space="preserve"> </w:t>
      </w:r>
      <w:r w:rsidR="004D3AA8">
        <w:rPr>
          <w:rFonts w:cs="Arial"/>
          <w:szCs w:val="18"/>
        </w:rPr>
        <w:t xml:space="preserve">over </w:t>
      </w:r>
      <w:r w:rsidR="009E5E58">
        <w:rPr>
          <w:rFonts w:cs="Arial"/>
          <w:szCs w:val="18"/>
        </w:rPr>
        <w:t xml:space="preserve">Inbreuken in verband met </w:t>
      </w:r>
      <w:r w:rsidR="001F7EF6">
        <w:rPr>
          <w:rFonts w:cs="Arial"/>
          <w:szCs w:val="18"/>
        </w:rPr>
        <w:t>Persoonsgegevens gaat</w:t>
      </w:r>
      <w:r w:rsidR="00395288">
        <w:rPr>
          <w:rFonts w:cs="Arial"/>
          <w:szCs w:val="18"/>
        </w:rPr>
        <w:t xml:space="preserve"> informeren</w:t>
      </w:r>
      <w:r w:rsidR="00981B66">
        <w:rPr>
          <w:rFonts w:cs="Arial"/>
          <w:szCs w:val="18"/>
        </w:rPr>
        <w:t>,</w:t>
      </w:r>
      <w:r w:rsidRPr="00A6396C">
        <w:rPr>
          <w:rFonts w:cs="Arial"/>
          <w:szCs w:val="18"/>
        </w:rPr>
        <w:t xml:space="preserve"> worden gespecificeerd</w:t>
      </w:r>
      <w:r w:rsidR="00370A8F" w:rsidRPr="00A6396C">
        <w:rPr>
          <w:rFonts w:cs="Arial"/>
          <w:szCs w:val="18"/>
        </w:rPr>
        <w:t>.</w:t>
      </w:r>
    </w:p>
    <w:p w14:paraId="31715AB4" w14:textId="77777777" w:rsidR="00C50E72" w:rsidRDefault="00C50E72" w:rsidP="00A6396C">
      <w:pPr>
        <w:spacing w:line="276" w:lineRule="auto"/>
        <w:rPr>
          <w:rFonts w:cs="Arial"/>
          <w:szCs w:val="18"/>
        </w:rPr>
      </w:pPr>
    </w:p>
    <w:p w14:paraId="64B171BF" w14:textId="77777777" w:rsidR="003240F0" w:rsidRPr="003240F0" w:rsidRDefault="003240F0" w:rsidP="003240F0">
      <w:pPr>
        <w:spacing w:line="276" w:lineRule="auto"/>
        <w:rPr>
          <w:rFonts w:cs="Arial"/>
          <w:bCs/>
          <w:szCs w:val="18"/>
        </w:rPr>
      </w:pPr>
      <w:r w:rsidRPr="003240F0">
        <w:rPr>
          <w:rFonts w:cs="Arial"/>
          <w:bCs/>
          <w:szCs w:val="18"/>
        </w:rPr>
        <w:t xml:space="preserve">Opdrachtnemer informeert Staatsbosbeheer </w:t>
      </w:r>
      <w:r w:rsidR="00053311" w:rsidRPr="00053311">
        <w:rPr>
          <w:rFonts w:cs="Arial"/>
          <w:bCs/>
          <w:szCs w:val="18"/>
        </w:rPr>
        <w:t xml:space="preserve">zo snel mogelijk, maar uiterlijk binnen 24 uur, na vaststelling van een (vermoedelijke) Inbreuk in verband met Persoonsgegevens. </w:t>
      </w:r>
      <w:r w:rsidRPr="003240F0">
        <w:rPr>
          <w:rFonts w:cs="Arial"/>
          <w:bCs/>
          <w:szCs w:val="18"/>
        </w:rPr>
        <w:t xml:space="preserve">Een melding over een </w:t>
      </w:r>
      <w:r w:rsidR="00DB3968">
        <w:rPr>
          <w:rFonts w:cs="Arial"/>
          <w:bCs/>
          <w:szCs w:val="18"/>
        </w:rPr>
        <w:t>I</w:t>
      </w:r>
      <w:r w:rsidRPr="003240F0">
        <w:rPr>
          <w:rFonts w:cs="Arial"/>
          <w:bCs/>
          <w:szCs w:val="18"/>
        </w:rPr>
        <w:t xml:space="preserve">nbreuk zal worden gestuurd naar: de Functionaris Gegevensbescherming van Staatsbosbeheer via </w:t>
      </w:r>
      <w:hyperlink r:id="rId12" w:history="1">
        <w:r w:rsidRPr="003240F0">
          <w:rPr>
            <w:rStyle w:val="Hyperlink"/>
            <w:rFonts w:cs="Arial"/>
            <w:bCs/>
            <w:color w:val="auto"/>
            <w:szCs w:val="18"/>
          </w:rPr>
          <w:t>fg@staatsbosbeheer.nl</w:t>
        </w:r>
      </w:hyperlink>
      <w:r w:rsidRPr="003240F0">
        <w:rPr>
          <w:rFonts w:cs="Arial"/>
          <w:bCs/>
          <w:szCs w:val="18"/>
        </w:rPr>
        <w:t>.</w:t>
      </w:r>
    </w:p>
    <w:p w14:paraId="06659BBC" w14:textId="77777777" w:rsidR="003240F0" w:rsidRPr="003240F0" w:rsidRDefault="003240F0" w:rsidP="003240F0">
      <w:pPr>
        <w:spacing w:line="276" w:lineRule="auto"/>
        <w:rPr>
          <w:rFonts w:cs="Arial"/>
          <w:bCs/>
          <w:szCs w:val="18"/>
        </w:rPr>
      </w:pPr>
    </w:p>
    <w:p w14:paraId="03142BA1" w14:textId="77777777" w:rsidR="003240F0" w:rsidRPr="003240F0" w:rsidRDefault="003240F0" w:rsidP="003240F0">
      <w:pPr>
        <w:spacing w:line="276" w:lineRule="auto"/>
        <w:rPr>
          <w:rFonts w:cs="Arial"/>
          <w:bCs/>
          <w:szCs w:val="18"/>
        </w:rPr>
      </w:pPr>
      <w:r w:rsidRPr="003240F0">
        <w:rPr>
          <w:rFonts w:cs="Arial"/>
          <w:bCs/>
          <w:szCs w:val="18"/>
        </w:rPr>
        <w:t xml:space="preserve">In het geval van een Inbreuk in verband met Persoonsgegevens zal Opdrachtnemer onmiddellijk de vereiste en passende herstelmaatregelen treffen. Bovendien zal Opdrachtnemer aan Staatsbosbeheer alle relevante informatie verstrekken zoals redelijkerwijs gevraagd door Staatsbosbeheer, met betrekking tot de Inbreuk in verband met Persoonsgegevens en zal daarnaast assistentie verlenen aan Staatsbosbeheer die het redelijkerwijs nodig heeft om te voldoen aan eventuele </w:t>
      </w:r>
      <w:r w:rsidRPr="002A7628">
        <w:rPr>
          <w:rFonts w:cs="Arial"/>
          <w:bCs/>
          <w:szCs w:val="18"/>
        </w:rPr>
        <w:t>meldingsverplichtingen.</w:t>
      </w:r>
      <w:r w:rsidR="00981B66" w:rsidRPr="002A7628">
        <w:rPr>
          <w:rFonts w:cs="Arial"/>
          <w:bCs/>
          <w:szCs w:val="18"/>
        </w:rPr>
        <w:t xml:space="preserve"> </w:t>
      </w:r>
      <w:r w:rsidR="00981B66" w:rsidRPr="006115B1">
        <w:rPr>
          <w:rFonts w:cs="Arial"/>
          <w:bCs/>
          <w:szCs w:val="18"/>
        </w:rPr>
        <w:t>Zie verder hieronder:</w:t>
      </w:r>
    </w:p>
    <w:p w14:paraId="37DA7909" w14:textId="77777777" w:rsidR="002E31C9" w:rsidRDefault="002E31C9" w:rsidP="00A6396C">
      <w:pPr>
        <w:spacing w:line="276" w:lineRule="auto"/>
        <w:rPr>
          <w:rFonts w:cs="Arial"/>
          <w:szCs w:val="18"/>
        </w:rPr>
      </w:pPr>
    </w:p>
    <w:p w14:paraId="536214EE" w14:textId="77777777" w:rsidR="002E31C9" w:rsidRPr="002E31C9" w:rsidRDefault="002E31C9" w:rsidP="00A6396C">
      <w:pPr>
        <w:spacing w:line="276" w:lineRule="auto"/>
        <w:rPr>
          <w:rFonts w:cs="Arial"/>
          <w:b/>
          <w:szCs w:val="18"/>
        </w:rPr>
      </w:pPr>
      <w:r w:rsidRPr="002E31C9">
        <w:rPr>
          <w:rFonts w:cs="Arial"/>
          <w:b/>
          <w:szCs w:val="18"/>
        </w:rPr>
        <w:t xml:space="preserve">Informatie die ten minste </w:t>
      </w:r>
      <w:r w:rsidR="00CA5734">
        <w:rPr>
          <w:rFonts w:cs="Arial"/>
          <w:b/>
          <w:szCs w:val="18"/>
        </w:rPr>
        <w:t xml:space="preserve">door </w:t>
      </w:r>
      <w:r w:rsidR="005B5660">
        <w:rPr>
          <w:rFonts w:cs="Arial"/>
          <w:b/>
          <w:szCs w:val="18"/>
        </w:rPr>
        <w:t>Opdrachtnemer</w:t>
      </w:r>
      <w:r w:rsidR="00CA5734">
        <w:rPr>
          <w:rFonts w:cs="Arial"/>
          <w:b/>
          <w:szCs w:val="18"/>
        </w:rPr>
        <w:t xml:space="preserve"> </w:t>
      </w:r>
      <w:r w:rsidRPr="002E31C9">
        <w:rPr>
          <w:rFonts w:cs="Arial"/>
          <w:b/>
          <w:szCs w:val="18"/>
        </w:rPr>
        <w:t>moet worden verstrekt</w:t>
      </w:r>
    </w:p>
    <w:p w14:paraId="74C9C3F4"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DA1276" w14:paraId="77A2ACAB" w14:textId="77777777" w:rsidTr="00AC6D1C">
        <w:tc>
          <w:tcPr>
            <w:tcW w:w="8472" w:type="dxa"/>
          </w:tcPr>
          <w:p w14:paraId="7B6F4B24" w14:textId="77777777" w:rsidR="00DA1276" w:rsidRPr="00AC6D1C" w:rsidRDefault="00DA1276" w:rsidP="009E5E58">
            <w:pPr>
              <w:spacing w:line="276" w:lineRule="auto"/>
              <w:rPr>
                <w:szCs w:val="18"/>
              </w:rPr>
            </w:pPr>
            <w:r>
              <w:t>Datum en tijdstip van de constatering van de (vermoedelijke) Inbreuk</w:t>
            </w:r>
            <w:r w:rsidR="007873B3">
              <w:t xml:space="preserve"> in verband met Persoonsgegevens</w:t>
            </w:r>
          </w:p>
        </w:tc>
      </w:tr>
      <w:tr w:rsidR="00AC6D1C" w14:paraId="1059E51C" w14:textId="77777777" w:rsidTr="00AC6D1C">
        <w:tc>
          <w:tcPr>
            <w:tcW w:w="8472" w:type="dxa"/>
          </w:tcPr>
          <w:p w14:paraId="36C7216B" w14:textId="77777777"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AC6D1C" w14:paraId="012658E7" w14:textId="77777777" w:rsidTr="00AC6D1C">
        <w:tc>
          <w:tcPr>
            <w:tcW w:w="8472" w:type="dxa"/>
          </w:tcPr>
          <w:p w14:paraId="63B7117A" w14:textId="77777777" w:rsidR="00AC6D1C" w:rsidRPr="00AC6D1C" w:rsidRDefault="00AC6D1C" w:rsidP="005406F6">
            <w:pPr>
              <w:spacing w:line="276" w:lineRule="auto"/>
              <w:rPr>
                <w:szCs w:val="18"/>
              </w:rPr>
            </w:pPr>
            <w:r w:rsidRPr="00AC6D1C">
              <w:rPr>
                <w:szCs w:val="18"/>
              </w:rPr>
              <w:t>De Persoonsgegevens en Betrokkene</w:t>
            </w:r>
          </w:p>
        </w:tc>
      </w:tr>
      <w:tr w:rsidR="00AC6D1C" w14:paraId="61B2BEDA" w14:textId="77777777" w:rsidTr="00AC6D1C">
        <w:tc>
          <w:tcPr>
            <w:tcW w:w="8472" w:type="dxa"/>
          </w:tcPr>
          <w:p w14:paraId="372D58C1" w14:textId="77777777" w:rsidR="00AC6D1C" w:rsidRPr="00AC6D1C" w:rsidRDefault="00AC6D1C" w:rsidP="009E5E58">
            <w:pPr>
              <w:spacing w:line="276" w:lineRule="auto"/>
              <w:rPr>
                <w:rFonts w:cs="Arial"/>
                <w:szCs w:val="18"/>
              </w:rPr>
            </w:pPr>
            <w:r w:rsidRPr="00AC6D1C">
              <w:rPr>
                <w:szCs w:val="18"/>
              </w:rPr>
              <w:t>Waarschijnlijke gevolgen van de Inbreuk in verband met Persoonsgegevens</w:t>
            </w:r>
          </w:p>
        </w:tc>
      </w:tr>
      <w:tr w:rsidR="00AC6D1C" w14:paraId="2B79985B" w14:textId="77777777" w:rsidTr="00AC6D1C">
        <w:tc>
          <w:tcPr>
            <w:tcW w:w="8472" w:type="dxa"/>
          </w:tcPr>
          <w:p w14:paraId="2150953A" w14:textId="77777777" w:rsidR="00AC6D1C" w:rsidRPr="00AC6D1C" w:rsidRDefault="00AC6D1C" w:rsidP="00592D32">
            <w:pPr>
              <w:spacing w:line="276" w:lineRule="auto"/>
              <w:rPr>
                <w:rFonts w:cs="Arial"/>
                <w:szCs w:val="18"/>
              </w:rPr>
            </w:pPr>
            <w:r w:rsidRPr="00AC6D1C">
              <w:rPr>
                <w:szCs w:val="18"/>
              </w:rPr>
              <w:t xml:space="preserve">Maatregelen die </w:t>
            </w:r>
            <w:r w:rsidR="005B5660">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2D69D11" w14:textId="77777777" w:rsidR="004D3AA8" w:rsidRPr="004D3AA8" w:rsidRDefault="004D3AA8" w:rsidP="009A388C">
      <w:pPr>
        <w:spacing w:line="276" w:lineRule="auto"/>
        <w:rPr>
          <w:rFonts w:cs="Arial"/>
          <w:szCs w:val="18"/>
        </w:rPr>
      </w:pPr>
    </w:p>
    <w:sectPr w:rsidR="004D3AA8" w:rsidRPr="004D3AA8" w:rsidSect="00E77101">
      <w:headerReference w:type="even" r:id="rId13"/>
      <w:headerReference w:type="default" r:id="rId14"/>
      <w:footerReference w:type="even" r:id="rId15"/>
      <w:footerReference w:type="default" r:id="rId16"/>
      <w:headerReference w:type="first" r:id="rId17"/>
      <w:footerReference w:type="first" r:id="rId18"/>
      <w:footnotePr>
        <w:numFmt w:val="chicago"/>
        <w:numRestart w:val="eachSect"/>
      </w:footnotePr>
      <w:endnotePr>
        <w:numFmt w:val="decimal"/>
      </w:endnotePr>
      <w:pgSz w:w="11907" w:h="16840" w:code="9"/>
      <w:pgMar w:top="1276" w:right="1418" w:bottom="1701"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3BF9C" w14:textId="77777777" w:rsidR="00EE21C7" w:rsidRDefault="00EE21C7">
      <w:r>
        <w:separator/>
      </w:r>
    </w:p>
  </w:endnote>
  <w:endnote w:type="continuationSeparator" w:id="0">
    <w:p w14:paraId="4372818C" w14:textId="77777777" w:rsidR="00EE21C7" w:rsidRDefault="00EE2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Helvetica">
    <w:panose1 w:val="020B06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11E8A" w14:textId="77777777" w:rsidR="002A34B4" w:rsidRDefault="002A34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0A2CF" w14:textId="77777777" w:rsidR="007539B1" w:rsidRPr="00081451" w:rsidRDefault="00924026" w:rsidP="00C13470">
    <w:pPr>
      <w:pStyle w:val="Voettekst"/>
    </w:pPr>
    <w:r>
      <w:rPr>
        <w:sz w:val="16"/>
        <w:szCs w:val="16"/>
      </w:rPr>
      <w:t xml:space="preserve">Verwerkersovereenkomst Staatsbosbeheer - </w:t>
    </w:r>
    <w:r w:rsidR="00852A8C">
      <w:rPr>
        <w:sz w:val="16"/>
        <w:szCs w:val="16"/>
      </w:rPr>
      <w:t xml:space="preserve">ARVODI-2018 </w:t>
    </w:r>
    <w:r w:rsidR="007539B1">
      <w:rPr>
        <w:sz w:val="16"/>
        <w:szCs w:val="16"/>
      </w:rPr>
      <w:tab/>
    </w:r>
    <w:r w:rsidR="007539B1">
      <w:rPr>
        <w:sz w:val="16"/>
        <w:szCs w:val="16"/>
      </w:rPr>
      <w:tab/>
    </w:r>
    <w:r w:rsidR="007539B1" w:rsidRPr="00081451">
      <w:rPr>
        <w:sz w:val="14"/>
        <w:szCs w:val="16"/>
      </w:rPr>
      <w:tab/>
    </w:r>
    <w:sdt>
      <w:sdtPr>
        <w:id w:val="3092034"/>
        <w:docPartObj>
          <w:docPartGallery w:val="Page Numbers (Bottom of Page)"/>
          <w:docPartUnique/>
        </w:docPartObj>
      </w:sdtPr>
      <w:sdtEndPr/>
      <w:sdtContent>
        <w:r w:rsidR="007539B1">
          <w:fldChar w:fldCharType="begin"/>
        </w:r>
        <w:r w:rsidR="007539B1">
          <w:instrText xml:space="preserve"> PAGE   \* MERGEFORMAT </w:instrText>
        </w:r>
        <w:r w:rsidR="007539B1">
          <w:fldChar w:fldCharType="separate"/>
        </w:r>
        <w:r w:rsidR="0000242D">
          <w:rPr>
            <w:noProof/>
          </w:rPr>
          <w:t>9</w:t>
        </w:r>
        <w:r w:rsidR="007539B1">
          <w:rPr>
            <w:noProof/>
          </w:rPr>
          <w:fldChar w:fldCharType="end"/>
        </w:r>
      </w:sdtContent>
    </w:sdt>
  </w:p>
  <w:p w14:paraId="3782A02A" w14:textId="77777777" w:rsidR="007539B1" w:rsidRDefault="007539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4D4A" w14:textId="77777777" w:rsidR="002A34B4" w:rsidRDefault="002A34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CF96D" w14:textId="77777777" w:rsidR="00EE21C7" w:rsidRDefault="00EE21C7">
      <w:r>
        <w:separator/>
      </w:r>
    </w:p>
  </w:footnote>
  <w:footnote w:type="continuationSeparator" w:id="0">
    <w:p w14:paraId="197FD122" w14:textId="77777777" w:rsidR="00EE21C7" w:rsidRDefault="00EE2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FE337" w14:textId="3D35E7B7" w:rsidR="007539B1" w:rsidRDefault="007539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45455"/>
      <w:docPartObj>
        <w:docPartGallery w:val="Watermarks"/>
        <w:docPartUnique/>
      </w:docPartObj>
    </w:sdtPr>
    <w:sdtContent>
      <w:p w14:paraId="27B0585C" w14:textId="41BA030D" w:rsidR="002A34B4" w:rsidRDefault="002A34B4">
        <w:pPr>
          <w:pStyle w:val="Koptekst"/>
        </w:pPr>
        <w:r>
          <w:pict w14:anchorId="58073D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E407" w14:textId="2D8AB45C" w:rsidR="007539B1" w:rsidRDefault="007539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7FC5"/>
    <w:multiLevelType w:val="hybridMultilevel"/>
    <w:tmpl w:val="639492B8"/>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81D5564"/>
    <w:multiLevelType w:val="hybridMultilevel"/>
    <w:tmpl w:val="F71236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BFA2234"/>
    <w:multiLevelType w:val="hybridMultilevel"/>
    <w:tmpl w:val="AA727376"/>
    <w:lvl w:ilvl="0" w:tplc="059C77C2">
      <w:start w:val="1"/>
      <w:numFmt w:val="decimal"/>
      <w:lvlText w:val="%1."/>
      <w:lvlJc w:val="left"/>
      <w:pPr>
        <w:ind w:left="720" w:hanging="360"/>
      </w:pPr>
      <w:rPr>
        <w:rFonts w:hint="default"/>
        <w:i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1"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F993856"/>
    <w:multiLevelType w:val="hybridMultilevel"/>
    <w:tmpl w:val="F71236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8" w15:restartNumberingAfterBreak="0">
    <w:nsid w:val="69C906E9"/>
    <w:multiLevelType w:val="hybridMultilevel"/>
    <w:tmpl w:val="9C6A0D4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9"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76265A61"/>
    <w:multiLevelType w:val="multilevel"/>
    <w:tmpl w:val="E2C673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93995754">
    <w:abstractNumId w:val="2"/>
  </w:num>
  <w:num w:numId="2" w16cid:durableId="676081638">
    <w:abstractNumId w:val="21"/>
  </w:num>
  <w:num w:numId="3" w16cid:durableId="943419491">
    <w:abstractNumId w:val="20"/>
  </w:num>
  <w:num w:numId="4" w16cid:durableId="1462991112">
    <w:abstractNumId w:val="11"/>
  </w:num>
  <w:num w:numId="5" w16cid:durableId="522522146">
    <w:abstractNumId w:val="15"/>
  </w:num>
  <w:num w:numId="6" w16cid:durableId="18987346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82457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1618860">
    <w:abstractNumId w:val="12"/>
  </w:num>
  <w:num w:numId="9" w16cid:durableId="1637223187">
    <w:abstractNumId w:val="1"/>
  </w:num>
  <w:num w:numId="10" w16cid:durableId="719860787">
    <w:abstractNumId w:val="8"/>
  </w:num>
  <w:num w:numId="11" w16cid:durableId="629894319">
    <w:abstractNumId w:val="4"/>
  </w:num>
  <w:num w:numId="12" w16cid:durableId="669061750">
    <w:abstractNumId w:val="6"/>
  </w:num>
  <w:num w:numId="13" w16cid:durableId="1771580302">
    <w:abstractNumId w:val="16"/>
  </w:num>
  <w:num w:numId="14" w16cid:durableId="1205024255">
    <w:abstractNumId w:val="17"/>
  </w:num>
  <w:num w:numId="15" w16cid:durableId="2114204737">
    <w:abstractNumId w:val="9"/>
  </w:num>
  <w:num w:numId="16" w16cid:durableId="1791244359">
    <w:abstractNumId w:val="5"/>
  </w:num>
  <w:num w:numId="17" w16cid:durableId="750472536">
    <w:abstractNumId w:val="19"/>
  </w:num>
  <w:num w:numId="18" w16cid:durableId="2125149420">
    <w:abstractNumId w:val="14"/>
  </w:num>
  <w:num w:numId="19" w16cid:durableId="1536583105">
    <w:abstractNumId w:val="10"/>
  </w:num>
  <w:num w:numId="20" w16cid:durableId="2013144265">
    <w:abstractNumId w:val="22"/>
  </w:num>
  <w:num w:numId="21" w16cid:durableId="1420297076">
    <w:abstractNumId w:val="3"/>
  </w:num>
  <w:num w:numId="22" w16cid:durableId="1855654914">
    <w:abstractNumId w:val="7"/>
  </w:num>
  <w:num w:numId="23" w16cid:durableId="1584143542">
    <w:abstractNumId w:val="0"/>
  </w:num>
  <w:num w:numId="24" w16cid:durableId="347871261">
    <w:abstractNumId w:val="13"/>
  </w:num>
  <w:num w:numId="25" w16cid:durableId="5821819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1C7"/>
    <w:rsid w:val="0000012C"/>
    <w:rsid w:val="0000242D"/>
    <w:rsid w:val="000028C8"/>
    <w:rsid w:val="00002BA4"/>
    <w:rsid w:val="00004D72"/>
    <w:rsid w:val="00005E1A"/>
    <w:rsid w:val="00005FC6"/>
    <w:rsid w:val="00011880"/>
    <w:rsid w:val="00020632"/>
    <w:rsid w:val="000207B3"/>
    <w:rsid w:val="00025A4E"/>
    <w:rsid w:val="00025EB8"/>
    <w:rsid w:val="000275E5"/>
    <w:rsid w:val="000330BE"/>
    <w:rsid w:val="00033621"/>
    <w:rsid w:val="00036CDF"/>
    <w:rsid w:val="00041D85"/>
    <w:rsid w:val="000424F1"/>
    <w:rsid w:val="00044AF2"/>
    <w:rsid w:val="00044EE7"/>
    <w:rsid w:val="00045FB6"/>
    <w:rsid w:val="0004600F"/>
    <w:rsid w:val="00046AC5"/>
    <w:rsid w:val="00051602"/>
    <w:rsid w:val="00051E19"/>
    <w:rsid w:val="00052F8B"/>
    <w:rsid w:val="00053311"/>
    <w:rsid w:val="00057DD1"/>
    <w:rsid w:val="00061638"/>
    <w:rsid w:val="0006461E"/>
    <w:rsid w:val="00066F99"/>
    <w:rsid w:val="000734B8"/>
    <w:rsid w:val="00073A23"/>
    <w:rsid w:val="00073ECE"/>
    <w:rsid w:val="0007684A"/>
    <w:rsid w:val="000776BA"/>
    <w:rsid w:val="000800C2"/>
    <w:rsid w:val="00081451"/>
    <w:rsid w:val="00082A6F"/>
    <w:rsid w:val="000840C3"/>
    <w:rsid w:val="0008502E"/>
    <w:rsid w:val="00086BAA"/>
    <w:rsid w:val="000872D7"/>
    <w:rsid w:val="00091235"/>
    <w:rsid w:val="00091F9C"/>
    <w:rsid w:val="00094270"/>
    <w:rsid w:val="00094505"/>
    <w:rsid w:val="00095D36"/>
    <w:rsid w:val="000973FA"/>
    <w:rsid w:val="000A3E38"/>
    <w:rsid w:val="000A45D7"/>
    <w:rsid w:val="000B4A24"/>
    <w:rsid w:val="000B52DF"/>
    <w:rsid w:val="000B7EC8"/>
    <w:rsid w:val="000C0031"/>
    <w:rsid w:val="000C024A"/>
    <w:rsid w:val="000C40E9"/>
    <w:rsid w:val="000C462F"/>
    <w:rsid w:val="000C506F"/>
    <w:rsid w:val="000D6C2B"/>
    <w:rsid w:val="000D725E"/>
    <w:rsid w:val="000E1C3E"/>
    <w:rsid w:val="000E2CBC"/>
    <w:rsid w:val="000E3486"/>
    <w:rsid w:val="000E3DF3"/>
    <w:rsid w:val="000E5753"/>
    <w:rsid w:val="000E6E9F"/>
    <w:rsid w:val="000F260A"/>
    <w:rsid w:val="000F5C03"/>
    <w:rsid w:val="000F67FD"/>
    <w:rsid w:val="000F6C8C"/>
    <w:rsid w:val="000F78E0"/>
    <w:rsid w:val="000F7D9C"/>
    <w:rsid w:val="001019B1"/>
    <w:rsid w:val="00102B6B"/>
    <w:rsid w:val="001044D9"/>
    <w:rsid w:val="00104579"/>
    <w:rsid w:val="0010525B"/>
    <w:rsid w:val="00105C78"/>
    <w:rsid w:val="001212DE"/>
    <w:rsid w:val="00131571"/>
    <w:rsid w:val="0013258B"/>
    <w:rsid w:val="00132DA7"/>
    <w:rsid w:val="00133524"/>
    <w:rsid w:val="00133E69"/>
    <w:rsid w:val="00135A99"/>
    <w:rsid w:val="001370D5"/>
    <w:rsid w:val="00137F02"/>
    <w:rsid w:val="001407AF"/>
    <w:rsid w:val="0014239F"/>
    <w:rsid w:val="0014428F"/>
    <w:rsid w:val="00145FB2"/>
    <w:rsid w:val="00151A90"/>
    <w:rsid w:val="00156599"/>
    <w:rsid w:val="00157417"/>
    <w:rsid w:val="00165510"/>
    <w:rsid w:val="001661AE"/>
    <w:rsid w:val="00170E21"/>
    <w:rsid w:val="00175938"/>
    <w:rsid w:val="00180F6A"/>
    <w:rsid w:val="00181BDF"/>
    <w:rsid w:val="00182E64"/>
    <w:rsid w:val="00183061"/>
    <w:rsid w:val="00186C33"/>
    <w:rsid w:val="001914DB"/>
    <w:rsid w:val="00191818"/>
    <w:rsid w:val="0019549E"/>
    <w:rsid w:val="00196F6A"/>
    <w:rsid w:val="00197468"/>
    <w:rsid w:val="001A039F"/>
    <w:rsid w:val="001A076E"/>
    <w:rsid w:val="001A09C2"/>
    <w:rsid w:val="001A1E23"/>
    <w:rsid w:val="001A4D32"/>
    <w:rsid w:val="001B38A4"/>
    <w:rsid w:val="001B5C28"/>
    <w:rsid w:val="001B637F"/>
    <w:rsid w:val="001C09E9"/>
    <w:rsid w:val="001C6031"/>
    <w:rsid w:val="001D339C"/>
    <w:rsid w:val="001D35AD"/>
    <w:rsid w:val="001D7844"/>
    <w:rsid w:val="001E0D08"/>
    <w:rsid w:val="001E4598"/>
    <w:rsid w:val="001E7602"/>
    <w:rsid w:val="001F32EA"/>
    <w:rsid w:val="001F5A04"/>
    <w:rsid w:val="001F5A31"/>
    <w:rsid w:val="001F5E14"/>
    <w:rsid w:val="001F6B5A"/>
    <w:rsid w:val="001F7EF6"/>
    <w:rsid w:val="002005E5"/>
    <w:rsid w:val="0021018D"/>
    <w:rsid w:val="00210421"/>
    <w:rsid w:val="00215421"/>
    <w:rsid w:val="0021699E"/>
    <w:rsid w:val="00216E15"/>
    <w:rsid w:val="0022017E"/>
    <w:rsid w:val="002260BB"/>
    <w:rsid w:val="00230073"/>
    <w:rsid w:val="00230D8E"/>
    <w:rsid w:val="002410C9"/>
    <w:rsid w:val="00242923"/>
    <w:rsid w:val="00242997"/>
    <w:rsid w:val="00242A90"/>
    <w:rsid w:val="00244C27"/>
    <w:rsid w:val="00244C33"/>
    <w:rsid w:val="00251E8F"/>
    <w:rsid w:val="00252F3F"/>
    <w:rsid w:val="00254BF3"/>
    <w:rsid w:val="00260B08"/>
    <w:rsid w:val="00260F01"/>
    <w:rsid w:val="00271483"/>
    <w:rsid w:val="00271B0B"/>
    <w:rsid w:val="00272F00"/>
    <w:rsid w:val="0027568B"/>
    <w:rsid w:val="00280699"/>
    <w:rsid w:val="002856D8"/>
    <w:rsid w:val="00285739"/>
    <w:rsid w:val="00287488"/>
    <w:rsid w:val="002875EA"/>
    <w:rsid w:val="00295B8B"/>
    <w:rsid w:val="0029709D"/>
    <w:rsid w:val="00297A7C"/>
    <w:rsid w:val="002A099F"/>
    <w:rsid w:val="002A1308"/>
    <w:rsid w:val="002A13F8"/>
    <w:rsid w:val="002A34B4"/>
    <w:rsid w:val="002A54AA"/>
    <w:rsid w:val="002A7628"/>
    <w:rsid w:val="002A7DA2"/>
    <w:rsid w:val="002B0710"/>
    <w:rsid w:val="002B0DFD"/>
    <w:rsid w:val="002B6A23"/>
    <w:rsid w:val="002C282C"/>
    <w:rsid w:val="002C34A5"/>
    <w:rsid w:val="002C38FE"/>
    <w:rsid w:val="002C581A"/>
    <w:rsid w:val="002C76EE"/>
    <w:rsid w:val="002C7AB3"/>
    <w:rsid w:val="002D0648"/>
    <w:rsid w:val="002D1F21"/>
    <w:rsid w:val="002D46F4"/>
    <w:rsid w:val="002E17A6"/>
    <w:rsid w:val="002E2400"/>
    <w:rsid w:val="002E31C9"/>
    <w:rsid w:val="002E3E4D"/>
    <w:rsid w:val="002F120D"/>
    <w:rsid w:val="002F71C6"/>
    <w:rsid w:val="003005EA"/>
    <w:rsid w:val="00302C47"/>
    <w:rsid w:val="003048A5"/>
    <w:rsid w:val="00304988"/>
    <w:rsid w:val="003063A4"/>
    <w:rsid w:val="0030646F"/>
    <w:rsid w:val="00307DFC"/>
    <w:rsid w:val="003133B4"/>
    <w:rsid w:val="00314424"/>
    <w:rsid w:val="00314DF3"/>
    <w:rsid w:val="00316C91"/>
    <w:rsid w:val="003240F0"/>
    <w:rsid w:val="0032549C"/>
    <w:rsid w:val="00330135"/>
    <w:rsid w:val="00330D2C"/>
    <w:rsid w:val="00331EDF"/>
    <w:rsid w:val="003333DD"/>
    <w:rsid w:val="00333468"/>
    <w:rsid w:val="0034227E"/>
    <w:rsid w:val="00343024"/>
    <w:rsid w:val="003455DE"/>
    <w:rsid w:val="00346726"/>
    <w:rsid w:val="003607FF"/>
    <w:rsid w:val="003627F5"/>
    <w:rsid w:val="00362B71"/>
    <w:rsid w:val="00363FA6"/>
    <w:rsid w:val="00364091"/>
    <w:rsid w:val="0036466A"/>
    <w:rsid w:val="00366186"/>
    <w:rsid w:val="00366BB0"/>
    <w:rsid w:val="00366D14"/>
    <w:rsid w:val="00370A8F"/>
    <w:rsid w:val="00372E59"/>
    <w:rsid w:val="003747E8"/>
    <w:rsid w:val="00375786"/>
    <w:rsid w:val="003759E8"/>
    <w:rsid w:val="00387D3B"/>
    <w:rsid w:val="00392FA1"/>
    <w:rsid w:val="00394032"/>
    <w:rsid w:val="00394C5D"/>
    <w:rsid w:val="00395288"/>
    <w:rsid w:val="00395E2E"/>
    <w:rsid w:val="003A0485"/>
    <w:rsid w:val="003A33C4"/>
    <w:rsid w:val="003A4E69"/>
    <w:rsid w:val="003A69C0"/>
    <w:rsid w:val="003B0E0C"/>
    <w:rsid w:val="003B27E2"/>
    <w:rsid w:val="003B3339"/>
    <w:rsid w:val="003B5373"/>
    <w:rsid w:val="003B6A67"/>
    <w:rsid w:val="003C022A"/>
    <w:rsid w:val="003C1ABB"/>
    <w:rsid w:val="003C630F"/>
    <w:rsid w:val="003C63EF"/>
    <w:rsid w:val="003D0310"/>
    <w:rsid w:val="003D3392"/>
    <w:rsid w:val="003D578E"/>
    <w:rsid w:val="003D7297"/>
    <w:rsid w:val="003D7399"/>
    <w:rsid w:val="003E1117"/>
    <w:rsid w:val="003E11F8"/>
    <w:rsid w:val="003E370A"/>
    <w:rsid w:val="003E5923"/>
    <w:rsid w:val="00400940"/>
    <w:rsid w:val="00400C99"/>
    <w:rsid w:val="00401C85"/>
    <w:rsid w:val="00402089"/>
    <w:rsid w:val="004106CD"/>
    <w:rsid w:val="00411337"/>
    <w:rsid w:val="00411BA2"/>
    <w:rsid w:val="004155C6"/>
    <w:rsid w:val="004170DE"/>
    <w:rsid w:val="004175CE"/>
    <w:rsid w:val="004178CC"/>
    <w:rsid w:val="00421E92"/>
    <w:rsid w:val="00422772"/>
    <w:rsid w:val="004236FE"/>
    <w:rsid w:val="004243B2"/>
    <w:rsid w:val="00424829"/>
    <w:rsid w:val="004257FE"/>
    <w:rsid w:val="00431383"/>
    <w:rsid w:val="00433B25"/>
    <w:rsid w:val="004340B6"/>
    <w:rsid w:val="0043631B"/>
    <w:rsid w:val="00443370"/>
    <w:rsid w:val="00443486"/>
    <w:rsid w:val="00445F56"/>
    <w:rsid w:val="00451F9B"/>
    <w:rsid w:val="00452B21"/>
    <w:rsid w:val="00452BFF"/>
    <w:rsid w:val="00453919"/>
    <w:rsid w:val="00454135"/>
    <w:rsid w:val="00455F23"/>
    <w:rsid w:val="004566F6"/>
    <w:rsid w:val="00456C3D"/>
    <w:rsid w:val="00465BF1"/>
    <w:rsid w:val="00465E37"/>
    <w:rsid w:val="00466073"/>
    <w:rsid w:val="00466EAF"/>
    <w:rsid w:val="00467A06"/>
    <w:rsid w:val="0047074A"/>
    <w:rsid w:val="00471B28"/>
    <w:rsid w:val="00476979"/>
    <w:rsid w:val="004821EE"/>
    <w:rsid w:val="004901AE"/>
    <w:rsid w:val="004925CA"/>
    <w:rsid w:val="00492CD9"/>
    <w:rsid w:val="00494D87"/>
    <w:rsid w:val="00495B26"/>
    <w:rsid w:val="004974D7"/>
    <w:rsid w:val="00497658"/>
    <w:rsid w:val="004A0A2E"/>
    <w:rsid w:val="004A3C00"/>
    <w:rsid w:val="004A4CAE"/>
    <w:rsid w:val="004A6298"/>
    <w:rsid w:val="004A725E"/>
    <w:rsid w:val="004B3AAE"/>
    <w:rsid w:val="004B3EA3"/>
    <w:rsid w:val="004C05E4"/>
    <w:rsid w:val="004C195C"/>
    <w:rsid w:val="004C2DB5"/>
    <w:rsid w:val="004C2FB5"/>
    <w:rsid w:val="004D01D0"/>
    <w:rsid w:val="004D124D"/>
    <w:rsid w:val="004D242A"/>
    <w:rsid w:val="004D3AA8"/>
    <w:rsid w:val="004D3E1D"/>
    <w:rsid w:val="004D4139"/>
    <w:rsid w:val="004D58F7"/>
    <w:rsid w:val="004D72A5"/>
    <w:rsid w:val="004D7614"/>
    <w:rsid w:val="004D7ECE"/>
    <w:rsid w:val="004E412F"/>
    <w:rsid w:val="004E4A3E"/>
    <w:rsid w:val="004E66B8"/>
    <w:rsid w:val="004E76DB"/>
    <w:rsid w:val="004F1D9F"/>
    <w:rsid w:val="004F2783"/>
    <w:rsid w:val="004F2D16"/>
    <w:rsid w:val="004F3219"/>
    <w:rsid w:val="004F5E77"/>
    <w:rsid w:val="004F72D2"/>
    <w:rsid w:val="0050284D"/>
    <w:rsid w:val="00502E24"/>
    <w:rsid w:val="00504F38"/>
    <w:rsid w:val="00510393"/>
    <w:rsid w:val="00515837"/>
    <w:rsid w:val="00520272"/>
    <w:rsid w:val="00520DA8"/>
    <w:rsid w:val="0052360B"/>
    <w:rsid w:val="00530E76"/>
    <w:rsid w:val="00530FCB"/>
    <w:rsid w:val="00535664"/>
    <w:rsid w:val="00536C9C"/>
    <w:rsid w:val="00537127"/>
    <w:rsid w:val="005406F6"/>
    <w:rsid w:val="00542CB0"/>
    <w:rsid w:val="00543F54"/>
    <w:rsid w:val="0055110C"/>
    <w:rsid w:val="0055180E"/>
    <w:rsid w:val="00557B88"/>
    <w:rsid w:val="0056391C"/>
    <w:rsid w:val="00564989"/>
    <w:rsid w:val="00564BC5"/>
    <w:rsid w:val="00572129"/>
    <w:rsid w:val="005759BA"/>
    <w:rsid w:val="00576A66"/>
    <w:rsid w:val="0058143C"/>
    <w:rsid w:val="00587F79"/>
    <w:rsid w:val="00591793"/>
    <w:rsid w:val="00592D32"/>
    <w:rsid w:val="005A517D"/>
    <w:rsid w:val="005A6359"/>
    <w:rsid w:val="005A7E56"/>
    <w:rsid w:val="005B1436"/>
    <w:rsid w:val="005B1A6D"/>
    <w:rsid w:val="005B3280"/>
    <w:rsid w:val="005B5660"/>
    <w:rsid w:val="005B622D"/>
    <w:rsid w:val="005B7DC7"/>
    <w:rsid w:val="005C3515"/>
    <w:rsid w:val="005C6295"/>
    <w:rsid w:val="005D1435"/>
    <w:rsid w:val="005D28CD"/>
    <w:rsid w:val="005D490E"/>
    <w:rsid w:val="005D4FAC"/>
    <w:rsid w:val="005D6688"/>
    <w:rsid w:val="005D7BC2"/>
    <w:rsid w:val="005E29FB"/>
    <w:rsid w:val="005E3860"/>
    <w:rsid w:val="005E6CB9"/>
    <w:rsid w:val="005E7890"/>
    <w:rsid w:val="005F12FC"/>
    <w:rsid w:val="005F1430"/>
    <w:rsid w:val="005F5B82"/>
    <w:rsid w:val="005F7280"/>
    <w:rsid w:val="006016F9"/>
    <w:rsid w:val="006056B3"/>
    <w:rsid w:val="006074AE"/>
    <w:rsid w:val="006115B1"/>
    <w:rsid w:val="006118CA"/>
    <w:rsid w:val="00616C0D"/>
    <w:rsid w:val="00616DDB"/>
    <w:rsid w:val="00620282"/>
    <w:rsid w:val="006212E1"/>
    <w:rsid w:val="00622204"/>
    <w:rsid w:val="00624D5D"/>
    <w:rsid w:val="006252FE"/>
    <w:rsid w:val="00627F4C"/>
    <w:rsid w:val="006364B4"/>
    <w:rsid w:val="00642A13"/>
    <w:rsid w:val="00644F18"/>
    <w:rsid w:val="00645CED"/>
    <w:rsid w:val="00646372"/>
    <w:rsid w:val="00647421"/>
    <w:rsid w:val="00647960"/>
    <w:rsid w:val="00650A21"/>
    <w:rsid w:val="00652947"/>
    <w:rsid w:val="00652ED4"/>
    <w:rsid w:val="006625B6"/>
    <w:rsid w:val="0066261D"/>
    <w:rsid w:val="00665B1A"/>
    <w:rsid w:val="006674EA"/>
    <w:rsid w:val="006723AE"/>
    <w:rsid w:val="006735DE"/>
    <w:rsid w:val="00673D3C"/>
    <w:rsid w:val="0068471F"/>
    <w:rsid w:val="00685775"/>
    <w:rsid w:val="006908B8"/>
    <w:rsid w:val="006918DE"/>
    <w:rsid w:val="00694219"/>
    <w:rsid w:val="006972D8"/>
    <w:rsid w:val="00697E02"/>
    <w:rsid w:val="006B2549"/>
    <w:rsid w:val="006B348F"/>
    <w:rsid w:val="006B4322"/>
    <w:rsid w:val="006B472F"/>
    <w:rsid w:val="006B7A27"/>
    <w:rsid w:val="006C035E"/>
    <w:rsid w:val="006C04AF"/>
    <w:rsid w:val="006C1936"/>
    <w:rsid w:val="006C652A"/>
    <w:rsid w:val="006C7660"/>
    <w:rsid w:val="006D2D5B"/>
    <w:rsid w:val="006D2EF2"/>
    <w:rsid w:val="006D4F17"/>
    <w:rsid w:val="006D5955"/>
    <w:rsid w:val="006D61B0"/>
    <w:rsid w:val="006D6EA0"/>
    <w:rsid w:val="006E13C1"/>
    <w:rsid w:val="006E4247"/>
    <w:rsid w:val="006E557B"/>
    <w:rsid w:val="006E6AB4"/>
    <w:rsid w:val="006F1367"/>
    <w:rsid w:val="006F3FCA"/>
    <w:rsid w:val="006F7DAB"/>
    <w:rsid w:val="00700023"/>
    <w:rsid w:val="007002CA"/>
    <w:rsid w:val="00702CCD"/>
    <w:rsid w:val="00704397"/>
    <w:rsid w:val="00711804"/>
    <w:rsid w:val="00713607"/>
    <w:rsid w:val="00713F86"/>
    <w:rsid w:val="0071615F"/>
    <w:rsid w:val="00716AB9"/>
    <w:rsid w:val="00726F14"/>
    <w:rsid w:val="00730091"/>
    <w:rsid w:val="00736848"/>
    <w:rsid w:val="00736ED7"/>
    <w:rsid w:val="0074231F"/>
    <w:rsid w:val="00744E22"/>
    <w:rsid w:val="00750A35"/>
    <w:rsid w:val="007527E4"/>
    <w:rsid w:val="007535A3"/>
    <w:rsid w:val="007538D1"/>
    <w:rsid w:val="007539B1"/>
    <w:rsid w:val="007657AF"/>
    <w:rsid w:val="00770BA3"/>
    <w:rsid w:val="00773C3D"/>
    <w:rsid w:val="00776076"/>
    <w:rsid w:val="00782DE7"/>
    <w:rsid w:val="00786B9D"/>
    <w:rsid w:val="007873B3"/>
    <w:rsid w:val="00787CBC"/>
    <w:rsid w:val="00793611"/>
    <w:rsid w:val="007A02D9"/>
    <w:rsid w:val="007A09D4"/>
    <w:rsid w:val="007A527D"/>
    <w:rsid w:val="007A5369"/>
    <w:rsid w:val="007A6BC7"/>
    <w:rsid w:val="007B0C7A"/>
    <w:rsid w:val="007B387F"/>
    <w:rsid w:val="007B492E"/>
    <w:rsid w:val="007B6BAF"/>
    <w:rsid w:val="007B6ED3"/>
    <w:rsid w:val="007C06C9"/>
    <w:rsid w:val="007C15C8"/>
    <w:rsid w:val="007C271C"/>
    <w:rsid w:val="007C2F93"/>
    <w:rsid w:val="007C346C"/>
    <w:rsid w:val="007C72F6"/>
    <w:rsid w:val="007C7790"/>
    <w:rsid w:val="007D619F"/>
    <w:rsid w:val="007D6953"/>
    <w:rsid w:val="007E16DD"/>
    <w:rsid w:val="007E2719"/>
    <w:rsid w:val="007E2A2F"/>
    <w:rsid w:val="007F18DD"/>
    <w:rsid w:val="007F4AAB"/>
    <w:rsid w:val="007F5108"/>
    <w:rsid w:val="008049BE"/>
    <w:rsid w:val="008105CE"/>
    <w:rsid w:val="0081143A"/>
    <w:rsid w:val="008133BD"/>
    <w:rsid w:val="0081568A"/>
    <w:rsid w:val="00815818"/>
    <w:rsid w:val="008210DC"/>
    <w:rsid w:val="00822D90"/>
    <w:rsid w:val="00822FD5"/>
    <w:rsid w:val="0083225B"/>
    <w:rsid w:val="008336EC"/>
    <w:rsid w:val="008342EA"/>
    <w:rsid w:val="0083668E"/>
    <w:rsid w:val="008405F1"/>
    <w:rsid w:val="008422F9"/>
    <w:rsid w:val="0084290E"/>
    <w:rsid w:val="00845EEA"/>
    <w:rsid w:val="00845FE7"/>
    <w:rsid w:val="00850504"/>
    <w:rsid w:val="00850673"/>
    <w:rsid w:val="00852A8C"/>
    <w:rsid w:val="00852C4A"/>
    <w:rsid w:val="00855340"/>
    <w:rsid w:val="00857067"/>
    <w:rsid w:val="00857676"/>
    <w:rsid w:val="00864D8A"/>
    <w:rsid w:val="00874ACB"/>
    <w:rsid w:val="00876012"/>
    <w:rsid w:val="00876534"/>
    <w:rsid w:val="008770D4"/>
    <w:rsid w:val="008902DA"/>
    <w:rsid w:val="00892C40"/>
    <w:rsid w:val="00893040"/>
    <w:rsid w:val="00893F63"/>
    <w:rsid w:val="0089406A"/>
    <w:rsid w:val="00896296"/>
    <w:rsid w:val="0089656B"/>
    <w:rsid w:val="008A0ECA"/>
    <w:rsid w:val="008A2869"/>
    <w:rsid w:val="008A3C92"/>
    <w:rsid w:val="008A4551"/>
    <w:rsid w:val="008A4934"/>
    <w:rsid w:val="008A5405"/>
    <w:rsid w:val="008A7677"/>
    <w:rsid w:val="008A772D"/>
    <w:rsid w:val="008A7ADD"/>
    <w:rsid w:val="008B0A4F"/>
    <w:rsid w:val="008B1452"/>
    <w:rsid w:val="008B1551"/>
    <w:rsid w:val="008B28EA"/>
    <w:rsid w:val="008B3EC1"/>
    <w:rsid w:val="008B52F3"/>
    <w:rsid w:val="008C27F0"/>
    <w:rsid w:val="008C5105"/>
    <w:rsid w:val="008D11E8"/>
    <w:rsid w:val="008D2207"/>
    <w:rsid w:val="008D39C4"/>
    <w:rsid w:val="008D454B"/>
    <w:rsid w:val="008D5A0C"/>
    <w:rsid w:val="008E033A"/>
    <w:rsid w:val="008E1FE4"/>
    <w:rsid w:val="008E3782"/>
    <w:rsid w:val="008E3899"/>
    <w:rsid w:val="008E3ADD"/>
    <w:rsid w:val="008F0619"/>
    <w:rsid w:val="008F0721"/>
    <w:rsid w:val="008F1C3C"/>
    <w:rsid w:val="008F3811"/>
    <w:rsid w:val="0090207A"/>
    <w:rsid w:val="00903714"/>
    <w:rsid w:val="009052B7"/>
    <w:rsid w:val="00907C0A"/>
    <w:rsid w:val="00910E41"/>
    <w:rsid w:val="00911626"/>
    <w:rsid w:val="00911B96"/>
    <w:rsid w:val="00912D64"/>
    <w:rsid w:val="00913285"/>
    <w:rsid w:val="009137CE"/>
    <w:rsid w:val="00920762"/>
    <w:rsid w:val="00924026"/>
    <w:rsid w:val="0092469C"/>
    <w:rsid w:val="0092602B"/>
    <w:rsid w:val="00926701"/>
    <w:rsid w:val="009304D5"/>
    <w:rsid w:val="00932FF4"/>
    <w:rsid w:val="00934726"/>
    <w:rsid w:val="009356C7"/>
    <w:rsid w:val="0094131A"/>
    <w:rsid w:val="0094166F"/>
    <w:rsid w:val="00954E73"/>
    <w:rsid w:val="009622A4"/>
    <w:rsid w:val="00962951"/>
    <w:rsid w:val="009629F3"/>
    <w:rsid w:val="00963088"/>
    <w:rsid w:val="00964791"/>
    <w:rsid w:val="00967B50"/>
    <w:rsid w:val="009740F3"/>
    <w:rsid w:val="00974BDA"/>
    <w:rsid w:val="00975C25"/>
    <w:rsid w:val="0097702C"/>
    <w:rsid w:val="0097753A"/>
    <w:rsid w:val="00981B66"/>
    <w:rsid w:val="00983876"/>
    <w:rsid w:val="009852D2"/>
    <w:rsid w:val="009907D3"/>
    <w:rsid w:val="00995660"/>
    <w:rsid w:val="0099732E"/>
    <w:rsid w:val="009A1FCC"/>
    <w:rsid w:val="009A255E"/>
    <w:rsid w:val="009A388C"/>
    <w:rsid w:val="009A4F12"/>
    <w:rsid w:val="009A7776"/>
    <w:rsid w:val="009A7C03"/>
    <w:rsid w:val="009B01AB"/>
    <w:rsid w:val="009B335E"/>
    <w:rsid w:val="009B578E"/>
    <w:rsid w:val="009C1F57"/>
    <w:rsid w:val="009C2E29"/>
    <w:rsid w:val="009C50B9"/>
    <w:rsid w:val="009C521A"/>
    <w:rsid w:val="009C53CF"/>
    <w:rsid w:val="009C5CB5"/>
    <w:rsid w:val="009C60BB"/>
    <w:rsid w:val="009C65BD"/>
    <w:rsid w:val="009C6B19"/>
    <w:rsid w:val="009D1BE1"/>
    <w:rsid w:val="009D30E7"/>
    <w:rsid w:val="009D4534"/>
    <w:rsid w:val="009D4E41"/>
    <w:rsid w:val="009D4F2B"/>
    <w:rsid w:val="009E04DE"/>
    <w:rsid w:val="009E07ED"/>
    <w:rsid w:val="009E3DBD"/>
    <w:rsid w:val="009E5E58"/>
    <w:rsid w:val="009E6887"/>
    <w:rsid w:val="009E7540"/>
    <w:rsid w:val="009F0657"/>
    <w:rsid w:val="009F21B3"/>
    <w:rsid w:val="009F3B73"/>
    <w:rsid w:val="009F6803"/>
    <w:rsid w:val="00A07AED"/>
    <w:rsid w:val="00A15001"/>
    <w:rsid w:val="00A164D8"/>
    <w:rsid w:val="00A1671F"/>
    <w:rsid w:val="00A20C01"/>
    <w:rsid w:val="00A23345"/>
    <w:rsid w:val="00A25680"/>
    <w:rsid w:val="00A31D6F"/>
    <w:rsid w:val="00A331FF"/>
    <w:rsid w:val="00A405ED"/>
    <w:rsid w:val="00A41530"/>
    <w:rsid w:val="00A47CEE"/>
    <w:rsid w:val="00A51000"/>
    <w:rsid w:val="00A54CA5"/>
    <w:rsid w:val="00A57844"/>
    <w:rsid w:val="00A6035D"/>
    <w:rsid w:val="00A61500"/>
    <w:rsid w:val="00A61CAC"/>
    <w:rsid w:val="00A62616"/>
    <w:rsid w:val="00A6396C"/>
    <w:rsid w:val="00A651B8"/>
    <w:rsid w:val="00A66E25"/>
    <w:rsid w:val="00A7082E"/>
    <w:rsid w:val="00A715D5"/>
    <w:rsid w:val="00A71D3F"/>
    <w:rsid w:val="00A75025"/>
    <w:rsid w:val="00A759C4"/>
    <w:rsid w:val="00A80F89"/>
    <w:rsid w:val="00A828C1"/>
    <w:rsid w:val="00A83AA1"/>
    <w:rsid w:val="00A85A67"/>
    <w:rsid w:val="00A86CCB"/>
    <w:rsid w:val="00A872A9"/>
    <w:rsid w:val="00A9054A"/>
    <w:rsid w:val="00A91944"/>
    <w:rsid w:val="00A91F62"/>
    <w:rsid w:val="00A97661"/>
    <w:rsid w:val="00AA1ACC"/>
    <w:rsid w:val="00AA1AE0"/>
    <w:rsid w:val="00AA3CB2"/>
    <w:rsid w:val="00AA5271"/>
    <w:rsid w:val="00AA72E3"/>
    <w:rsid w:val="00AB3498"/>
    <w:rsid w:val="00AB4620"/>
    <w:rsid w:val="00AB7E99"/>
    <w:rsid w:val="00AC562B"/>
    <w:rsid w:val="00AC6B27"/>
    <w:rsid w:val="00AC6D1C"/>
    <w:rsid w:val="00AD5A51"/>
    <w:rsid w:val="00AD5A62"/>
    <w:rsid w:val="00AD62D6"/>
    <w:rsid w:val="00AD703F"/>
    <w:rsid w:val="00AE2679"/>
    <w:rsid w:val="00AE26C4"/>
    <w:rsid w:val="00AE344C"/>
    <w:rsid w:val="00AE3977"/>
    <w:rsid w:val="00AF2CFE"/>
    <w:rsid w:val="00AF5EE2"/>
    <w:rsid w:val="00B014A1"/>
    <w:rsid w:val="00B04EB7"/>
    <w:rsid w:val="00B05110"/>
    <w:rsid w:val="00B05193"/>
    <w:rsid w:val="00B06B6A"/>
    <w:rsid w:val="00B1091C"/>
    <w:rsid w:val="00B127AC"/>
    <w:rsid w:val="00B12B2E"/>
    <w:rsid w:val="00B12C1B"/>
    <w:rsid w:val="00B130D9"/>
    <w:rsid w:val="00B134E0"/>
    <w:rsid w:val="00B14966"/>
    <w:rsid w:val="00B150D1"/>
    <w:rsid w:val="00B1614F"/>
    <w:rsid w:val="00B17DB6"/>
    <w:rsid w:val="00B17E07"/>
    <w:rsid w:val="00B208B3"/>
    <w:rsid w:val="00B23A42"/>
    <w:rsid w:val="00B23CD8"/>
    <w:rsid w:val="00B24DBA"/>
    <w:rsid w:val="00B2664E"/>
    <w:rsid w:val="00B269B1"/>
    <w:rsid w:val="00B30817"/>
    <w:rsid w:val="00B312E2"/>
    <w:rsid w:val="00B319E4"/>
    <w:rsid w:val="00B33C43"/>
    <w:rsid w:val="00B34897"/>
    <w:rsid w:val="00B401C4"/>
    <w:rsid w:val="00B442ED"/>
    <w:rsid w:val="00B5621A"/>
    <w:rsid w:val="00B61259"/>
    <w:rsid w:val="00B62A28"/>
    <w:rsid w:val="00B62AB5"/>
    <w:rsid w:val="00B70EC8"/>
    <w:rsid w:val="00B72B8A"/>
    <w:rsid w:val="00B739AA"/>
    <w:rsid w:val="00B73A6D"/>
    <w:rsid w:val="00B755CD"/>
    <w:rsid w:val="00B77313"/>
    <w:rsid w:val="00B77FD8"/>
    <w:rsid w:val="00B81857"/>
    <w:rsid w:val="00B81930"/>
    <w:rsid w:val="00B84C69"/>
    <w:rsid w:val="00B84E7F"/>
    <w:rsid w:val="00B85D13"/>
    <w:rsid w:val="00B86951"/>
    <w:rsid w:val="00B87105"/>
    <w:rsid w:val="00B87983"/>
    <w:rsid w:val="00B879E4"/>
    <w:rsid w:val="00B87FA6"/>
    <w:rsid w:val="00B91F41"/>
    <w:rsid w:val="00B93580"/>
    <w:rsid w:val="00BA121A"/>
    <w:rsid w:val="00BA361C"/>
    <w:rsid w:val="00BA38CF"/>
    <w:rsid w:val="00BA49C5"/>
    <w:rsid w:val="00BA4C36"/>
    <w:rsid w:val="00BB2BB8"/>
    <w:rsid w:val="00BB410B"/>
    <w:rsid w:val="00BB48BE"/>
    <w:rsid w:val="00BB4B28"/>
    <w:rsid w:val="00BB5384"/>
    <w:rsid w:val="00BB5AFD"/>
    <w:rsid w:val="00BC0700"/>
    <w:rsid w:val="00BC1440"/>
    <w:rsid w:val="00BC175C"/>
    <w:rsid w:val="00BC18C7"/>
    <w:rsid w:val="00BD0788"/>
    <w:rsid w:val="00BD3D9C"/>
    <w:rsid w:val="00BD4A14"/>
    <w:rsid w:val="00BE2933"/>
    <w:rsid w:val="00BE3D0B"/>
    <w:rsid w:val="00BE5EAB"/>
    <w:rsid w:val="00BE601E"/>
    <w:rsid w:val="00BE6F56"/>
    <w:rsid w:val="00BF1714"/>
    <w:rsid w:val="00BF259D"/>
    <w:rsid w:val="00BF3BF2"/>
    <w:rsid w:val="00BF4DAC"/>
    <w:rsid w:val="00C02DF6"/>
    <w:rsid w:val="00C06BD5"/>
    <w:rsid w:val="00C06EE9"/>
    <w:rsid w:val="00C1060E"/>
    <w:rsid w:val="00C1234C"/>
    <w:rsid w:val="00C13470"/>
    <w:rsid w:val="00C14E7A"/>
    <w:rsid w:val="00C2123D"/>
    <w:rsid w:val="00C222E0"/>
    <w:rsid w:val="00C22E47"/>
    <w:rsid w:val="00C25193"/>
    <w:rsid w:val="00C27DFD"/>
    <w:rsid w:val="00C27FCA"/>
    <w:rsid w:val="00C3066C"/>
    <w:rsid w:val="00C33D20"/>
    <w:rsid w:val="00C34716"/>
    <w:rsid w:val="00C36710"/>
    <w:rsid w:val="00C373C5"/>
    <w:rsid w:val="00C377DA"/>
    <w:rsid w:val="00C50828"/>
    <w:rsid w:val="00C50E72"/>
    <w:rsid w:val="00C51591"/>
    <w:rsid w:val="00C52B49"/>
    <w:rsid w:val="00C55B3C"/>
    <w:rsid w:val="00C56648"/>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6902"/>
    <w:rsid w:val="00CA6AA8"/>
    <w:rsid w:val="00CA7016"/>
    <w:rsid w:val="00CC2A1D"/>
    <w:rsid w:val="00CC4F25"/>
    <w:rsid w:val="00CC5826"/>
    <w:rsid w:val="00CD033E"/>
    <w:rsid w:val="00CD1539"/>
    <w:rsid w:val="00CD5742"/>
    <w:rsid w:val="00CE0AB9"/>
    <w:rsid w:val="00CF02D4"/>
    <w:rsid w:val="00CF20AA"/>
    <w:rsid w:val="00D02C16"/>
    <w:rsid w:val="00D02F7A"/>
    <w:rsid w:val="00D063EA"/>
    <w:rsid w:val="00D11876"/>
    <w:rsid w:val="00D15F48"/>
    <w:rsid w:val="00D20649"/>
    <w:rsid w:val="00D2422C"/>
    <w:rsid w:val="00D31ED9"/>
    <w:rsid w:val="00D31F1C"/>
    <w:rsid w:val="00D32762"/>
    <w:rsid w:val="00D33AB5"/>
    <w:rsid w:val="00D34CD0"/>
    <w:rsid w:val="00D3639B"/>
    <w:rsid w:val="00D36B54"/>
    <w:rsid w:val="00D374CC"/>
    <w:rsid w:val="00D51650"/>
    <w:rsid w:val="00D60F2A"/>
    <w:rsid w:val="00D63525"/>
    <w:rsid w:val="00D64CB2"/>
    <w:rsid w:val="00D71074"/>
    <w:rsid w:val="00D743FD"/>
    <w:rsid w:val="00D83F04"/>
    <w:rsid w:val="00D90678"/>
    <w:rsid w:val="00D90A69"/>
    <w:rsid w:val="00D922DE"/>
    <w:rsid w:val="00D929A8"/>
    <w:rsid w:val="00D9403A"/>
    <w:rsid w:val="00D95593"/>
    <w:rsid w:val="00D95A01"/>
    <w:rsid w:val="00D95B9D"/>
    <w:rsid w:val="00DA1276"/>
    <w:rsid w:val="00DA29FB"/>
    <w:rsid w:val="00DA2A7A"/>
    <w:rsid w:val="00DA7991"/>
    <w:rsid w:val="00DA7C30"/>
    <w:rsid w:val="00DB16DA"/>
    <w:rsid w:val="00DB2D26"/>
    <w:rsid w:val="00DB3968"/>
    <w:rsid w:val="00DC2FAD"/>
    <w:rsid w:val="00DC586A"/>
    <w:rsid w:val="00DC5EDB"/>
    <w:rsid w:val="00DC74DC"/>
    <w:rsid w:val="00DD0E05"/>
    <w:rsid w:val="00DD16D6"/>
    <w:rsid w:val="00DD720C"/>
    <w:rsid w:val="00DE269E"/>
    <w:rsid w:val="00DE49BB"/>
    <w:rsid w:val="00DE6424"/>
    <w:rsid w:val="00DF189A"/>
    <w:rsid w:val="00DF1D2B"/>
    <w:rsid w:val="00DF23B6"/>
    <w:rsid w:val="00DF3021"/>
    <w:rsid w:val="00DF3A8A"/>
    <w:rsid w:val="00DF4404"/>
    <w:rsid w:val="00DF4E33"/>
    <w:rsid w:val="00DF7208"/>
    <w:rsid w:val="00E0218B"/>
    <w:rsid w:val="00E03762"/>
    <w:rsid w:val="00E03C11"/>
    <w:rsid w:val="00E063B9"/>
    <w:rsid w:val="00E07A1B"/>
    <w:rsid w:val="00E12257"/>
    <w:rsid w:val="00E16F22"/>
    <w:rsid w:val="00E21BA5"/>
    <w:rsid w:val="00E24A20"/>
    <w:rsid w:val="00E24AC5"/>
    <w:rsid w:val="00E25DB1"/>
    <w:rsid w:val="00E31A30"/>
    <w:rsid w:val="00E31E57"/>
    <w:rsid w:val="00E33BCA"/>
    <w:rsid w:val="00E36450"/>
    <w:rsid w:val="00E36A73"/>
    <w:rsid w:val="00E40562"/>
    <w:rsid w:val="00E40B69"/>
    <w:rsid w:val="00E442BD"/>
    <w:rsid w:val="00E5034C"/>
    <w:rsid w:val="00E51793"/>
    <w:rsid w:val="00E54395"/>
    <w:rsid w:val="00E559A4"/>
    <w:rsid w:val="00E60578"/>
    <w:rsid w:val="00E60A76"/>
    <w:rsid w:val="00E60BC1"/>
    <w:rsid w:val="00E6106B"/>
    <w:rsid w:val="00E65270"/>
    <w:rsid w:val="00E66ABB"/>
    <w:rsid w:val="00E73A1F"/>
    <w:rsid w:val="00E7505B"/>
    <w:rsid w:val="00E76887"/>
    <w:rsid w:val="00E77101"/>
    <w:rsid w:val="00E77343"/>
    <w:rsid w:val="00E77A63"/>
    <w:rsid w:val="00E81406"/>
    <w:rsid w:val="00E8300E"/>
    <w:rsid w:val="00E85DE8"/>
    <w:rsid w:val="00E9007B"/>
    <w:rsid w:val="00E93CB4"/>
    <w:rsid w:val="00E97E72"/>
    <w:rsid w:val="00EA20CB"/>
    <w:rsid w:val="00EA24D0"/>
    <w:rsid w:val="00EA48F0"/>
    <w:rsid w:val="00EA5AE6"/>
    <w:rsid w:val="00EA6A4E"/>
    <w:rsid w:val="00EB0C28"/>
    <w:rsid w:val="00EB14D7"/>
    <w:rsid w:val="00EB2206"/>
    <w:rsid w:val="00EB6101"/>
    <w:rsid w:val="00EB64A7"/>
    <w:rsid w:val="00EB6AE2"/>
    <w:rsid w:val="00EB7862"/>
    <w:rsid w:val="00EC0C1E"/>
    <w:rsid w:val="00EC13DC"/>
    <w:rsid w:val="00EC49FC"/>
    <w:rsid w:val="00EC5250"/>
    <w:rsid w:val="00ED70D1"/>
    <w:rsid w:val="00EE1847"/>
    <w:rsid w:val="00EE1ADD"/>
    <w:rsid w:val="00EE1E7C"/>
    <w:rsid w:val="00EE21C7"/>
    <w:rsid w:val="00EE42C1"/>
    <w:rsid w:val="00EE4854"/>
    <w:rsid w:val="00EE6235"/>
    <w:rsid w:val="00EE6729"/>
    <w:rsid w:val="00EF1D46"/>
    <w:rsid w:val="00EF3194"/>
    <w:rsid w:val="00EF3D97"/>
    <w:rsid w:val="00EF42AF"/>
    <w:rsid w:val="00EF48D5"/>
    <w:rsid w:val="00EF4B03"/>
    <w:rsid w:val="00EF4C9D"/>
    <w:rsid w:val="00F018A2"/>
    <w:rsid w:val="00F0333B"/>
    <w:rsid w:val="00F0590E"/>
    <w:rsid w:val="00F063D4"/>
    <w:rsid w:val="00F06AC0"/>
    <w:rsid w:val="00F07954"/>
    <w:rsid w:val="00F102E8"/>
    <w:rsid w:val="00F11648"/>
    <w:rsid w:val="00F14FD9"/>
    <w:rsid w:val="00F201C4"/>
    <w:rsid w:val="00F25194"/>
    <w:rsid w:val="00F269B8"/>
    <w:rsid w:val="00F32903"/>
    <w:rsid w:val="00F357BD"/>
    <w:rsid w:val="00F35C37"/>
    <w:rsid w:val="00F413C0"/>
    <w:rsid w:val="00F43EB1"/>
    <w:rsid w:val="00F46A7C"/>
    <w:rsid w:val="00F5102F"/>
    <w:rsid w:val="00F5188B"/>
    <w:rsid w:val="00F51E9B"/>
    <w:rsid w:val="00F548CC"/>
    <w:rsid w:val="00F564E2"/>
    <w:rsid w:val="00F640F1"/>
    <w:rsid w:val="00F73135"/>
    <w:rsid w:val="00F73AF3"/>
    <w:rsid w:val="00F75726"/>
    <w:rsid w:val="00F83A50"/>
    <w:rsid w:val="00F83DF0"/>
    <w:rsid w:val="00F9017B"/>
    <w:rsid w:val="00F918D7"/>
    <w:rsid w:val="00F957A4"/>
    <w:rsid w:val="00F95B58"/>
    <w:rsid w:val="00FA5895"/>
    <w:rsid w:val="00FA7AFB"/>
    <w:rsid w:val="00FB116E"/>
    <w:rsid w:val="00FB5377"/>
    <w:rsid w:val="00FC354A"/>
    <w:rsid w:val="00FC5E81"/>
    <w:rsid w:val="00FC61CD"/>
    <w:rsid w:val="00FC6877"/>
    <w:rsid w:val="00FD1E0A"/>
    <w:rsid w:val="00FD2AA7"/>
    <w:rsid w:val="00FD6CC8"/>
    <w:rsid w:val="00FE109D"/>
    <w:rsid w:val="00FE4A7D"/>
    <w:rsid w:val="00FE5C49"/>
    <w:rsid w:val="00FE6DCC"/>
    <w:rsid w:val="00FF0B9E"/>
    <w:rsid w:val="00FF32DA"/>
    <w:rsid w:val="00FF6EBB"/>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35B76"/>
  <w15:docId w15:val="{D2C146A4-A753-4D7B-9894-63C58F6A2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paragraph" w:customStyle="1" w:styleId="Default">
    <w:name w:val="Default"/>
    <w:rsid w:val="00E6106B"/>
    <w:pPr>
      <w:autoSpaceDE w:val="0"/>
      <w:autoSpaceDN w:val="0"/>
      <w:adjustRightInd w:val="0"/>
    </w:pPr>
    <w:rPr>
      <w:rFonts w:ascii="Arial" w:hAnsi="Arial" w:cs="Arial"/>
      <w:color w:val="000000"/>
      <w:sz w:val="24"/>
      <w:szCs w:val="24"/>
      <w:lang w:val="nl-NL"/>
    </w:rPr>
  </w:style>
  <w:style w:type="paragraph" w:customStyle="1" w:styleId="xmsonormal">
    <w:name w:val="x_msonormal"/>
    <w:basedOn w:val="Standaard"/>
    <w:rsid w:val="00E6106B"/>
    <w:pPr>
      <w:overflowPunct/>
      <w:autoSpaceDE/>
      <w:autoSpaceDN/>
      <w:adjustRightInd/>
      <w:textAlignment w:val="auto"/>
    </w:pPr>
    <w:rPr>
      <w:rFonts w:ascii="Calibri" w:eastAsiaTheme="minorHAnsi" w:hAnsi="Calibri" w:cs="Calibri"/>
      <w:sz w:val="22"/>
      <w:szCs w:val="22"/>
    </w:rPr>
  </w:style>
  <w:style w:type="paragraph" w:customStyle="1" w:styleId="xmsolistparagraph">
    <w:name w:val="x_msolistparagraph"/>
    <w:basedOn w:val="Standaard"/>
    <w:rsid w:val="00E6106B"/>
    <w:pPr>
      <w:overflowPunct/>
      <w:autoSpaceDE/>
      <w:autoSpaceDN/>
      <w:adjustRightInd/>
      <w:ind w:left="720"/>
      <w:textAlignment w:val="auto"/>
    </w:pPr>
    <w:rPr>
      <w:rFonts w:ascii="Calibri" w:eastAsiaTheme="minorHAnsi" w:hAnsi="Calibri" w:cs="Calibri"/>
      <w:sz w:val="22"/>
      <w:szCs w:val="22"/>
    </w:rPr>
  </w:style>
  <w:style w:type="character" w:styleId="Onopgelostemelding">
    <w:name w:val="Unresolved Mention"/>
    <w:basedOn w:val="Standaardalinea-lettertype"/>
    <w:uiPriority w:val="99"/>
    <w:semiHidden/>
    <w:unhideWhenUsed/>
    <w:rsid w:val="00324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0576284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1695494788">
      <w:bodyDiv w:val="1"/>
      <w:marLeft w:val="0"/>
      <w:marRight w:val="0"/>
      <w:marTop w:val="0"/>
      <w:marBottom w:val="0"/>
      <w:divBdr>
        <w:top w:val="none" w:sz="0" w:space="0" w:color="auto"/>
        <w:left w:val="none" w:sz="0" w:space="0" w:color="auto"/>
        <w:bottom w:val="none" w:sz="0" w:space="0" w:color="auto"/>
        <w:right w:val="none" w:sz="0" w:space="0" w:color="auto"/>
      </w:divBdr>
    </w:div>
    <w:div w:id="193169478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 w:id="204566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g@staatsbosbeheer.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TAATSBOSBEHEER.INTERN\Applicaties\Sjablonen\Office2013\Juridisch\Verwerkersovereenkomst_Staatsbosbeheer-naar_model_ARVODI-2018-herziene_versie_sept_2022.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9b9e8424-d2db-4358-90ec-7206d262db0c" xsi:nil="true"/>
    <PublishingExpirationDate xmlns="9b9e8424-d2db-4358-90ec-7206d262db0c"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86FA6972C93444C91AEF73F7C96AB2E" ma:contentTypeVersion="13" ma:contentTypeDescription="Een nieuw document maken." ma:contentTypeScope="" ma:versionID="114e9164da970ec810dcf7bf5832aa82">
  <xsd:schema xmlns:xsd="http://www.w3.org/2001/XMLSchema" xmlns:xs="http://www.w3.org/2001/XMLSchema" xmlns:p="http://schemas.microsoft.com/office/2006/metadata/properties" xmlns:ns2="9b9e8424-d2db-4358-90ec-7206d262db0c" xmlns:ns4="3af8e4b0-fa69-4365-bc42-3661007ebab8" targetNamespace="http://schemas.microsoft.com/office/2006/metadata/properties" ma:root="true" ma:fieldsID="d836e662e9fcd70a0f8c68a0330c7597" ns2:_="" ns4:_="">
    <xsd:import namespace="9b9e8424-d2db-4358-90ec-7206d262db0c"/>
    <xsd:import namespace="3af8e4b0-fa69-4365-bc42-3661007ebab8"/>
    <xsd:element name="properties">
      <xsd:complexType>
        <xsd:sequence>
          <xsd:element name="documentManagement">
            <xsd:complexType>
              <xsd:all>
                <xsd:element ref="ns2:PublishingStartDate" minOccurs="0"/>
                <xsd:element ref="ns2:PublishingExpirationDate" minOccurs="0"/>
                <xsd:element ref="ns4:SharedWithUsers" minOccurs="0"/>
                <xsd:element ref="ns4:SharedWithDetail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e8424-d2db-4358-90ec-7206d262db0c" elementFormDefault="qualified">
    <xsd:import namespace="http://schemas.microsoft.com/office/2006/documentManagement/types"/>
    <xsd:import namespace="http://schemas.microsoft.com/office/infopath/2007/PartnerControls"/>
    <xsd:element name="PublishingStartDate" ma:index="2" nillable="true" ma:displayName="Begindatum van de planning" ma:description="Geplande begindatum is een sitekolom die door de publicatiefunctie gemaakt wordt. Het wordt gebruikt om een specifieke datum en tijd op te geven waarop de pagina voor het eerst verschijnt voor sitebezoekers." ma:format="DateTime" ma:internalName="PublishingStartDate" ma:readOnly="false">
      <xsd:simpleType>
        <xsd:restriction base="dms:Unknown"/>
      </xsd:simpleType>
    </xsd:element>
    <xsd:element name="PublishingExpirationDate" ma:index="3" nillable="true" ma:displayName="Einddatum van de planning" ma:description="Geplande einddatum is een sitekolom die door de publicatiefunctie gemaakt wordt. Het wordt gebruikt om een specifieke datum en tijd op te geven waarop de pagina niet langer verschijnt voor sitebezoekers." ma:format="DateTime" ma:internalName="PublishingExpirationDate" ma:readOnly="false">
      <xsd:simpleType>
        <xsd:restriction base="dms:Unknow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eur"/>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922E60-3B2F-4105-875A-8858BC4BDAF5}">
  <ds:schemaRefs>
    <ds:schemaRef ds:uri="http://schemas.microsoft.com/office/2006/metadata/properties"/>
    <ds:schemaRef ds:uri="http://schemas.microsoft.com/office/infopath/2007/PartnerControls"/>
    <ds:schemaRef ds:uri="9b9e8424-d2db-4358-90ec-7206d262db0c"/>
  </ds:schemaRefs>
</ds:datastoreItem>
</file>

<file path=customXml/itemProps2.xml><?xml version="1.0" encoding="utf-8"?>
<ds:datastoreItem xmlns:ds="http://schemas.openxmlformats.org/officeDocument/2006/customXml" ds:itemID="{249B30F7-2264-428F-B3CB-70E15911A37D}">
  <ds:schemaRefs>
    <ds:schemaRef ds:uri="http://schemas.openxmlformats.org/officeDocument/2006/bibliography"/>
  </ds:schemaRefs>
</ds:datastoreItem>
</file>

<file path=customXml/itemProps3.xml><?xml version="1.0" encoding="utf-8"?>
<ds:datastoreItem xmlns:ds="http://schemas.openxmlformats.org/officeDocument/2006/customXml" ds:itemID="{9095830D-1CF0-40DB-933B-6D43D49DC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9e8424-d2db-4358-90ec-7206d262db0c"/>
    <ds:schemaRef ds:uri="3af8e4b0-fa69-4365-bc42-3661007eb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4A2BD-2D7F-43C5-8401-4057716AA5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Verwerkersovereenkomst_Staatsbosbeheer-naar_model_ARVODI-2018-herziene_versie_sept_2022.dotx</Template>
  <TotalTime>1</TotalTime>
  <Pages>8</Pages>
  <Words>2643</Words>
  <Characters>14538</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Renzen - Van Dijk, Ellen</dc:creator>
  <cp:lastModifiedBy>Renzen - Van Dijk, Ellen</cp:lastModifiedBy>
  <cp:revision>2</cp:revision>
  <cp:lastPrinted>2017-09-20T11:43:00Z</cp:lastPrinted>
  <dcterms:created xsi:type="dcterms:W3CDTF">2023-05-30T13:45:00Z</dcterms:created>
  <dcterms:modified xsi:type="dcterms:W3CDTF">2023-06-06T19:00:00Z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2022-09-15T10:13:46Z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685c2c5f-56f9-4673-9f2a-e314e06ff0e5</vt:lpwstr>
  </property>
  <property fmtid="{D5CDD505-2E9C-101B-9397-08002B2CF9AE}" pid="8" name="MSIP_Label_4bde8109-f994-4a60-a1d3-5c95e2ff3620_ContentBits">
    <vt:lpwstr>0</vt:lpwstr>
  </property>
  <property fmtid="{D5CDD505-2E9C-101B-9397-08002B2CF9AE}" pid="9" name="ContentTypeId">
    <vt:lpwstr>0x010100F86FA6972C93444C91AEF73F7C96AB2E</vt:lpwstr>
  </property>
</Properties>
</file>