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A87E9" w14:textId="0D675A6E" w:rsidR="004A6EEC" w:rsidRPr="004A6EEC" w:rsidRDefault="004A6EEC" w:rsidP="004A6EEC">
      <w:pPr>
        <w:spacing w:line="240" w:lineRule="auto"/>
        <w:jc w:val="center"/>
        <w:rPr>
          <w:rFonts w:cs="Tahoma"/>
          <w:b/>
          <w:color w:val="333662"/>
          <w:sz w:val="28"/>
          <w:szCs w:val="28"/>
        </w:rPr>
      </w:pPr>
      <w:bookmarkStart w:id="0" w:name="_Toc224444803"/>
      <w:bookmarkStart w:id="1" w:name="_Toc184477921"/>
      <w:r w:rsidRPr="004A6EEC">
        <w:rPr>
          <w:rFonts w:cs="Tahoma"/>
          <w:b/>
          <w:color w:val="333662"/>
          <w:sz w:val="28"/>
          <w:szCs w:val="28"/>
        </w:rPr>
        <w:t xml:space="preserve">Bijlage </w:t>
      </w:r>
      <w:r w:rsidR="00F23650">
        <w:rPr>
          <w:rFonts w:cs="Tahoma"/>
          <w:b/>
          <w:color w:val="333662"/>
          <w:sz w:val="28"/>
          <w:szCs w:val="28"/>
        </w:rPr>
        <w:t>2</w:t>
      </w:r>
      <w:r w:rsidRPr="004A6EEC">
        <w:rPr>
          <w:rFonts w:cs="Tahoma"/>
          <w:b/>
          <w:color w:val="333662"/>
          <w:sz w:val="28"/>
          <w:szCs w:val="28"/>
        </w:rPr>
        <w:t xml:space="preserve"> </w:t>
      </w:r>
      <w:r w:rsidR="00B6107D">
        <w:rPr>
          <w:rFonts w:cs="Tahoma"/>
          <w:b/>
          <w:color w:val="333662"/>
          <w:sz w:val="28"/>
          <w:szCs w:val="28"/>
        </w:rPr>
        <w:t xml:space="preserve">- </w:t>
      </w:r>
      <w:r w:rsidRPr="004A6EEC">
        <w:rPr>
          <w:rFonts w:cs="Tahoma"/>
          <w:b/>
          <w:color w:val="333662"/>
          <w:sz w:val="28"/>
          <w:szCs w:val="28"/>
        </w:rPr>
        <w:t>Referentie</w:t>
      </w:r>
    </w:p>
    <w:bookmarkEnd w:id="0"/>
    <w:bookmarkEnd w:id="1"/>
    <w:p w14:paraId="061CBE41" w14:textId="77777777" w:rsidR="004A6EEC" w:rsidRPr="004A6EEC" w:rsidRDefault="004A6EEC" w:rsidP="004A6EEC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14:paraId="17BB7777" w14:textId="72E9B9A6" w:rsidR="004A6EEC" w:rsidRPr="00FC059B" w:rsidRDefault="004A6EEC" w:rsidP="004A6EEC">
      <w:pPr>
        <w:spacing w:line="276" w:lineRule="auto"/>
        <w:rPr>
          <w:rFonts w:cs="Tahoma"/>
          <w:szCs w:val="18"/>
        </w:rPr>
      </w:pPr>
      <w:bookmarkStart w:id="2" w:name="_Hlk2174278"/>
      <w:r w:rsidRPr="00FC059B">
        <w:rPr>
          <w:rFonts w:cs="Tahoma"/>
          <w:szCs w:val="18"/>
        </w:rPr>
        <w:t xml:space="preserve">Bijlage bij </w:t>
      </w:r>
      <w:r w:rsidR="00D86CE2">
        <w:rPr>
          <w:rFonts w:cs="Tahoma"/>
          <w:szCs w:val="18"/>
        </w:rPr>
        <w:t>het</w:t>
      </w:r>
      <w:r w:rsidRPr="00FC059B">
        <w:rPr>
          <w:rFonts w:cs="Tahoma"/>
          <w:szCs w:val="18"/>
        </w:rPr>
        <w:t xml:space="preserve"> </w:t>
      </w:r>
      <w:bookmarkEnd w:id="2"/>
      <w:r w:rsidR="00D02492">
        <w:rPr>
          <w:rFonts w:cs="Tahoma"/>
          <w:szCs w:val="18"/>
        </w:rPr>
        <w:t xml:space="preserve">Beschrijvend </w:t>
      </w:r>
      <w:r w:rsidR="00F23650">
        <w:rPr>
          <w:rFonts w:cs="Tahoma"/>
          <w:szCs w:val="18"/>
        </w:rPr>
        <w:t>d</w:t>
      </w:r>
      <w:r w:rsidR="00D02492">
        <w:rPr>
          <w:rFonts w:cs="Tahoma"/>
          <w:szCs w:val="18"/>
        </w:rPr>
        <w:t>ocument</w:t>
      </w:r>
      <w:r w:rsidRPr="00FC059B">
        <w:rPr>
          <w:rFonts w:cs="Tahoma"/>
          <w:szCs w:val="18"/>
        </w:rPr>
        <w:t xml:space="preserve"> voor </w:t>
      </w:r>
      <w:r w:rsidR="002629F6">
        <w:rPr>
          <w:szCs w:val="16"/>
        </w:rPr>
        <w:t xml:space="preserve">RVKO Afvalinzameling en -verwerking </w:t>
      </w:r>
      <w:r w:rsidRPr="00FC059B">
        <w:rPr>
          <w:rFonts w:cs="Tahoma"/>
          <w:szCs w:val="18"/>
        </w:rPr>
        <w:t xml:space="preserve">met kenmerk </w:t>
      </w:r>
      <w:r w:rsidR="00DF7CC9" w:rsidRPr="00DF7CC9">
        <w:rPr>
          <w:rFonts w:cs="Tahoma"/>
          <w:szCs w:val="18"/>
        </w:rPr>
        <w:t>418003</w:t>
      </w:r>
      <w:r w:rsidR="00DF7CC9">
        <w:rPr>
          <w:rFonts w:cs="Tahoma"/>
          <w:szCs w:val="18"/>
        </w:rPr>
        <w:t>.</w:t>
      </w:r>
    </w:p>
    <w:p w14:paraId="0DE2DE62" w14:textId="77777777" w:rsidR="004A6EEC" w:rsidRPr="00FC059B" w:rsidRDefault="004A6EEC" w:rsidP="004A6EEC">
      <w:pPr>
        <w:spacing w:line="276" w:lineRule="auto"/>
        <w:jc w:val="both"/>
        <w:rPr>
          <w:rFonts w:ascii="Arial" w:hAnsi="Arial"/>
          <w:szCs w:val="18"/>
        </w:rPr>
      </w:pPr>
    </w:p>
    <w:p w14:paraId="537A1A63" w14:textId="77777777" w:rsidR="004A6EEC" w:rsidRPr="0002201C" w:rsidRDefault="004A6EEC" w:rsidP="004A6EEC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14:paraId="0E531811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Per referentieformulier mag slechts één referent gebruikt worden. Voorbeeld: indien u vier referenties wil</w:t>
      </w:r>
      <w:r w:rsidR="00793B01">
        <w:rPr>
          <w:rFonts w:cs="Tahoma"/>
          <w:szCs w:val="18"/>
        </w:rPr>
        <w:t>t</w:t>
      </w:r>
      <w:r w:rsidRPr="0002201C">
        <w:rPr>
          <w:rFonts w:cs="Tahoma"/>
          <w:szCs w:val="18"/>
        </w:rPr>
        <w:t xml:space="preserve"> aanleveren, dient u vier aparte referentieformulieren in.</w:t>
      </w:r>
    </w:p>
    <w:p w14:paraId="24CEFE52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14:paraId="683F1A43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14:paraId="57DF6BE8" w14:textId="77777777" w:rsidR="004A6EEC" w:rsidRPr="004A6EEC" w:rsidRDefault="004A6EEC" w:rsidP="004A6EEC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02201C" w14:paraId="684A2542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313B8EE1" w14:textId="77777777" w:rsidR="004A6EEC" w:rsidRPr="0002201C" w:rsidRDefault="004A6EEC" w:rsidP="004A6EEC">
            <w:pPr>
              <w:jc w:val="both"/>
              <w:rPr>
                <w:rFonts w:cs="Tahoma"/>
                <w:b/>
                <w:color w:val="FFFFFF"/>
                <w:szCs w:val="18"/>
              </w:rPr>
            </w:pPr>
            <w:bookmarkStart w:id="3" w:name="_Hlk60225088"/>
          </w:p>
          <w:p w14:paraId="54E52148" w14:textId="77777777" w:rsidR="004A6EEC" w:rsidRPr="0002201C" w:rsidRDefault="004A6EEC" w:rsidP="004A6EEC">
            <w:pPr>
              <w:shd w:val="clear" w:color="auto" w:fill="06A77D"/>
              <w:jc w:val="center"/>
              <w:rPr>
                <w:rFonts w:cs="Tahoma"/>
                <w:b/>
                <w:color w:val="333662"/>
                <w:szCs w:val="18"/>
              </w:rPr>
            </w:pPr>
            <w:r w:rsidRPr="0002201C">
              <w:rPr>
                <w:rFonts w:cs="Tahoma"/>
                <w:b/>
                <w:color w:val="333662"/>
                <w:szCs w:val="18"/>
              </w:rPr>
              <w:t>Referent 1</w:t>
            </w:r>
          </w:p>
          <w:p w14:paraId="753AB54C" w14:textId="77777777" w:rsidR="004A6EEC" w:rsidRPr="0002201C" w:rsidRDefault="004A6EEC" w:rsidP="004A6EEC">
            <w:pPr>
              <w:jc w:val="center"/>
              <w:rPr>
                <w:rFonts w:cs="Tahoma"/>
                <w:b/>
                <w:color w:val="FFFFFF"/>
                <w:szCs w:val="18"/>
              </w:rPr>
            </w:pPr>
          </w:p>
        </w:tc>
      </w:tr>
      <w:tr w:rsidR="00165E0F" w:rsidRPr="0002201C" w14:paraId="7ED37990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318DDC5" w14:textId="6D5EA506" w:rsidR="00165E0F" w:rsidRPr="00165E0F" w:rsidRDefault="00165E0F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4C00AE8D" w14:textId="79A0ABA5" w:rsidR="00165E0F" w:rsidRPr="0002201C" w:rsidRDefault="00165E0F" w:rsidP="004A6EEC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Kerncompetentie</w:t>
            </w:r>
            <w:r w:rsidR="00E07242">
              <w:rPr>
                <w:rFonts w:cs="Tahoma"/>
                <w:szCs w:val="18"/>
              </w:rPr>
              <w:t>(s)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13524D9" w14:textId="77777777" w:rsidR="00165E0F" w:rsidRPr="0002201C" w:rsidRDefault="00165E0F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46BD68ED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F845088" w14:textId="0513AD4C" w:rsidR="004A6EEC" w:rsidRPr="00165E0F" w:rsidRDefault="004A6EEC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12125F67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5E2BEC5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10A17EE4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6B6F325F" w14:textId="5ABFCE70" w:rsidR="004A6EEC" w:rsidRPr="00165E0F" w:rsidRDefault="004A6EEC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 w:val="restart"/>
            <w:shd w:val="clear" w:color="auto" w:fill="auto"/>
          </w:tcPr>
          <w:p w14:paraId="23EC6465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3ED4302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D487AF2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6E61C94C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E8DB6B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DA83632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933E53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6ED730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674B81E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387463F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642AEDCA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DF1450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BF23E45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600BE2E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6C46F6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8F20055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7038EC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E89303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4840C709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30DB7B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04D35CF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D15E94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CA2AFD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3054D2B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78208EBD" w14:textId="0B5F8A5D" w:rsidR="004A6EEC" w:rsidRPr="00165E0F" w:rsidRDefault="004A6EEC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</w:tcPr>
          <w:p w14:paraId="1410ED23" w14:textId="40E8A0C0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</w:t>
            </w:r>
            <w:r w:rsidR="007E2103">
              <w:rPr>
                <w:rFonts w:cs="Tahoma"/>
                <w:szCs w:val="18"/>
              </w:rPr>
              <w:t>250</w:t>
            </w:r>
            <w:r w:rsidR="009641EB">
              <w:rPr>
                <w:rFonts w:cs="Tahoma"/>
                <w:szCs w:val="18"/>
              </w:rPr>
              <w:t xml:space="preserve"> </w:t>
            </w:r>
            <w:r w:rsidR="0021359E">
              <w:rPr>
                <w:rFonts w:cs="Tahoma"/>
                <w:szCs w:val="18"/>
              </w:rPr>
              <w:t xml:space="preserve">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8661095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E971F2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76934B7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BC34A2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E00BB45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D1D1EA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12CFB2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75ABD9E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CD2C7A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D4365E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DA94D3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7A25F2" w:rsidRPr="0002201C" w14:paraId="0BB92E6A" w14:textId="77777777" w:rsidTr="00FE3AAD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D6E37F3" w14:textId="6B4BC5EF" w:rsidR="007A25F2" w:rsidRPr="00165E0F" w:rsidRDefault="007A25F2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</w:tcPr>
          <w:p w14:paraId="28652A23" w14:textId="698280E4" w:rsidR="007A25F2" w:rsidRPr="0002201C" w:rsidRDefault="007A25F2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voldoet aan het gestelde in paragraaf 5.2.2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D4A700B" w14:textId="77777777" w:rsidR="007A25F2" w:rsidRPr="0002201C" w:rsidRDefault="007A25F2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1C6069" w:rsidRPr="0002201C" w14:paraId="1E01DD72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5B39AF8" w14:textId="368B7DC1" w:rsidR="001C6069" w:rsidRPr="00165E0F" w:rsidRDefault="001C6069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064D0885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44C837F" w14:textId="33756236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3922" w:type="dxa"/>
            <w:shd w:val="clear" w:color="auto" w:fill="auto"/>
            <w:vAlign w:val="center"/>
          </w:tcPr>
          <w:p w14:paraId="165D8D49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2A186285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8993388" w14:textId="2064261D" w:rsidR="001C6069" w:rsidRPr="00165E0F" w:rsidRDefault="001C6069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385ACF6F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ED4A5CD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EE96019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754044F5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4884E14" w14:textId="3D16E793" w:rsidR="001C6069" w:rsidRPr="00165E0F" w:rsidRDefault="001C6069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7C280CDC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7824B96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4C9A701D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5BCBF255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3A1C9300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02201C" w14:paraId="097ABC5B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DA262AA" w14:textId="32BEBF5B" w:rsidR="001C6069" w:rsidRPr="00165E0F" w:rsidRDefault="001C6069" w:rsidP="00165E0F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19AFF0BF" w14:textId="18258230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E2103">
              <w:rPr>
                <w:rFonts w:cs="Tahoma"/>
                <w:szCs w:val="18"/>
              </w:rPr>
              <w:t>50</w:t>
            </w:r>
            <w:r w:rsidR="0071424E">
              <w:rPr>
                <w:rFonts w:cs="Tahoma"/>
                <w:szCs w:val="18"/>
              </w:rPr>
              <w:t>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DB392D3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D146E69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3DC901B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4F912D1B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0F7C41B9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CF212AD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DC340BA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696FD28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14:paraId="449893D9" w14:textId="77777777" w:rsidR="004A6EEC" w:rsidRDefault="004A6EEC" w:rsidP="004A6EEC">
      <w:pPr>
        <w:spacing w:after="120" w:line="312" w:lineRule="auto"/>
        <w:jc w:val="both"/>
        <w:rPr>
          <w:rFonts w:cs="Tahoma"/>
          <w:szCs w:val="18"/>
        </w:rPr>
      </w:pPr>
    </w:p>
    <w:sectPr w:rsidR="004A6EEC" w:rsidSect="00AF14B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701" w:left="1701" w:header="567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F9CB9" w14:textId="77777777" w:rsidR="0024710C" w:rsidRDefault="0024710C" w:rsidP="004A6EEC">
      <w:pPr>
        <w:spacing w:line="240" w:lineRule="auto"/>
      </w:pPr>
      <w:r>
        <w:separator/>
      </w:r>
    </w:p>
  </w:endnote>
  <w:endnote w:type="continuationSeparator" w:id="0">
    <w:p w14:paraId="467628DD" w14:textId="77777777" w:rsidR="0024710C" w:rsidRDefault="0024710C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0112" w14:textId="258464E2" w:rsidR="0036749A" w:rsidRDefault="00AE038F" w:rsidP="00AE038F">
    <w:pPr>
      <w:pStyle w:val="Voettekst"/>
      <w:spacing w:after="120"/>
      <w:jc w:val="center"/>
    </w:pPr>
    <w:r w:rsidRPr="0093164D">
      <w:rPr>
        <w:noProof/>
        <w:sz w:val="16"/>
        <w:szCs w:val="22"/>
      </w:rPr>
      <w:drawing>
        <wp:anchor distT="0" distB="0" distL="114300" distR="114300" simplePos="0" relativeHeight="251672576" behindDoc="0" locked="0" layoutInCell="1" allowOverlap="1" wp14:anchorId="10586305" wp14:editId="29DB60DA">
          <wp:simplePos x="0" y="0"/>
          <wp:positionH relativeFrom="page">
            <wp:posOffset>3347085</wp:posOffset>
          </wp:positionH>
          <wp:positionV relativeFrom="paragraph">
            <wp:posOffset>218440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4" name="Afbeelding 4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22"/>
      </w:rPr>
      <w:t>Referenties</w:t>
    </w:r>
    <w:r w:rsidRPr="0093164D">
      <w:rPr>
        <w:noProof/>
        <w:sz w:val="16"/>
        <w:szCs w:val="22"/>
      </w:rPr>
      <w:t xml:space="preserve"> </w:t>
    </w:r>
    <w:r w:rsidRPr="0093164D">
      <w:rPr>
        <w:sz w:val="16"/>
        <w:szCs w:val="14"/>
      </w:rPr>
      <w:t>RVKO Afvalinzameling en -verwerking</w:t>
    </w:r>
    <w:r>
      <w:tab/>
    </w:r>
    <w:r>
      <w:tab/>
    </w:r>
    <w:r w:rsidRPr="0093164D">
      <w:rPr>
        <w:sz w:val="16"/>
        <w:szCs w:val="22"/>
      </w:rPr>
      <w:fldChar w:fldCharType="begin"/>
    </w:r>
    <w:r w:rsidRPr="0093164D">
      <w:rPr>
        <w:sz w:val="16"/>
        <w:szCs w:val="22"/>
      </w:rPr>
      <w:instrText xml:space="preserve"> PAGE </w:instrText>
    </w:r>
    <w:r w:rsidRPr="0093164D">
      <w:rPr>
        <w:sz w:val="16"/>
        <w:szCs w:val="22"/>
      </w:rPr>
      <w:fldChar w:fldCharType="separate"/>
    </w:r>
    <w:r>
      <w:rPr>
        <w:sz w:val="16"/>
        <w:szCs w:val="22"/>
      </w:rPr>
      <w:t>1</w:t>
    </w:r>
    <w:r w:rsidRPr="0093164D">
      <w:rPr>
        <w:noProof/>
        <w:sz w:val="16"/>
        <w:szCs w:val="22"/>
      </w:rPr>
      <w:fldChar w:fldCharType="end"/>
    </w:r>
    <w:r w:rsidRPr="0093164D">
      <w:rPr>
        <w:sz w:val="16"/>
        <w:szCs w:val="22"/>
      </w:rPr>
      <w:t xml:space="preserve"> / </w:t>
    </w:r>
    <w:r w:rsidRPr="0093164D">
      <w:rPr>
        <w:noProof/>
        <w:sz w:val="16"/>
        <w:szCs w:val="22"/>
      </w:rPr>
      <w:fldChar w:fldCharType="begin"/>
    </w:r>
    <w:r w:rsidRPr="0093164D">
      <w:rPr>
        <w:noProof/>
        <w:sz w:val="16"/>
        <w:szCs w:val="22"/>
      </w:rPr>
      <w:instrText xml:space="preserve"> NUMPAGES </w:instrText>
    </w:r>
    <w:r w:rsidRPr="0093164D">
      <w:rPr>
        <w:noProof/>
        <w:sz w:val="16"/>
        <w:szCs w:val="22"/>
      </w:rPr>
      <w:fldChar w:fldCharType="separate"/>
    </w:r>
    <w:r>
      <w:rPr>
        <w:noProof/>
        <w:sz w:val="16"/>
        <w:szCs w:val="22"/>
      </w:rPr>
      <w:t>3</w:t>
    </w:r>
    <w:r w:rsidRPr="0093164D">
      <w:rPr>
        <w:noProof/>
        <w:sz w:val="16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A843" w14:textId="6F3518B0" w:rsidR="00FD4464" w:rsidRPr="00FD4464" w:rsidRDefault="00E70741" w:rsidP="009B0A66">
    <w:pPr>
      <w:tabs>
        <w:tab w:val="right" w:pos="8364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85D4" w14:textId="77777777" w:rsidR="0024710C" w:rsidRDefault="0024710C" w:rsidP="004A6EEC">
      <w:pPr>
        <w:spacing w:line="240" w:lineRule="auto"/>
      </w:pPr>
      <w:r>
        <w:separator/>
      </w:r>
    </w:p>
  </w:footnote>
  <w:footnote w:type="continuationSeparator" w:id="0">
    <w:p w14:paraId="0E29E2FB" w14:textId="77777777" w:rsidR="0024710C" w:rsidRDefault="0024710C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F5862" w14:textId="77777777" w:rsidR="0036749A" w:rsidRDefault="00E70741">
    <w:pPr>
      <w:pStyle w:val="Koptekst"/>
    </w:pPr>
    <w:r>
      <w:rPr>
        <w:noProof/>
      </w:rPr>
      <w:drawing>
        <wp:inline distT="0" distB="0" distL="0" distR="0" wp14:anchorId="5B33343A" wp14:editId="56678ADB">
          <wp:extent cx="1076325" cy="1076325"/>
          <wp:effectExtent l="19050" t="0" r="9525" b="0"/>
          <wp:docPr id="1302363149" name="Afbeelding 130236314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A3EE" w14:textId="7B514751" w:rsidR="00E70741" w:rsidRDefault="009641EB" w:rsidP="005F09C4">
    <w:pPr>
      <w:pStyle w:val="Koptekst"/>
      <w:jc w:val="cen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829F79E" wp14:editId="00B137D4">
          <wp:simplePos x="0" y="0"/>
          <wp:positionH relativeFrom="page">
            <wp:align>center</wp:align>
          </wp:positionH>
          <wp:positionV relativeFrom="paragraph">
            <wp:posOffset>-47625</wp:posOffset>
          </wp:positionV>
          <wp:extent cx="1341120" cy="589992"/>
          <wp:effectExtent l="0" t="0" r="0" b="635"/>
          <wp:wrapNone/>
          <wp:docPr id="684484996" name="Afbeelding 684484996" descr="RVKO – R.K. basisschool De Rozenhor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VKO – R.K. basisschool De Rozenhors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89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3B30" w14:textId="5F134EE2" w:rsidR="0036749A" w:rsidRDefault="009641EB" w:rsidP="009641EB">
    <w:pPr>
      <w:pStyle w:val="HRNaamInstituu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2C60F5E" wp14:editId="3C01CFA4">
          <wp:simplePos x="0" y="0"/>
          <wp:positionH relativeFrom="page">
            <wp:align>center</wp:align>
          </wp:positionH>
          <wp:positionV relativeFrom="paragraph">
            <wp:posOffset>-28575</wp:posOffset>
          </wp:positionV>
          <wp:extent cx="1341120" cy="589992"/>
          <wp:effectExtent l="0" t="0" r="0" b="635"/>
          <wp:wrapNone/>
          <wp:docPr id="1597995797" name="Afbeelding 1597995797" descr="RVKO – R.K. basisschool De Rozenhor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VKO – R.K. basisschool De Rozenhors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89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741" w:rsidRPr="00832D0F">
      <w:rPr>
        <w:noProof/>
      </w:rPr>
      <w:drawing>
        <wp:anchor distT="0" distB="0" distL="114300" distR="114300" simplePos="0" relativeHeight="251660288" behindDoc="1" locked="0" layoutInCell="0" allowOverlap="1" wp14:anchorId="791449C8" wp14:editId="1A5F668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327214620" name="Afbeelding 327214620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741" w:rsidRPr="00832D0F">
      <w:rPr>
        <w:noProof/>
      </w:rPr>
      <w:drawing>
        <wp:anchor distT="0" distB="0" distL="114300" distR="114300" simplePos="0" relativeHeight="251661312" behindDoc="1" locked="0" layoutInCell="0" allowOverlap="1" wp14:anchorId="58EE3AD0" wp14:editId="4653269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1962418044" name="Afbeelding 1962418044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741" w:rsidRPr="00832D0F">
      <w:rPr>
        <w:noProof/>
      </w:rPr>
      <w:drawing>
        <wp:anchor distT="0" distB="0" distL="114300" distR="114300" simplePos="0" relativeHeight="251662336" behindDoc="1" locked="0" layoutInCell="0" allowOverlap="1" wp14:anchorId="7EFD21D5" wp14:editId="5007EF8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145307564" name="Afbeelding 145307564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CC12DC"/>
    <w:multiLevelType w:val="hybridMultilevel"/>
    <w:tmpl w:val="4EC44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493757">
    <w:abstractNumId w:val="0"/>
  </w:num>
  <w:num w:numId="2" w16cid:durableId="670912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0C"/>
    <w:rsid w:val="000128EA"/>
    <w:rsid w:val="0002201C"/>
    <w:rsid w:val="00031DA7"/>
    <w:rsid w:val="0012434E"/>
    <w:rsid w:val="00165E0F"/>
    <w:rsid w:val="00171C5B"/>
    <w:rsid w:val="00185F7F"/>
    <w:rsid w:val="001C6069"/>
    <w:rsid w:val="001D1E0B"/>
    <w:rsid w:val="0021359E"/>
    <w:rsid w:val="00216E17"/>
    <w:rsid w:val="002415CD"/>
    <w:rsid w:val="0024710C"/>
    <w:rsid w:val="002629F6"/>
    <w:rsid w:val="002A74A2"/>
    <w:rsid w:val="00326C36"/>
    <w:rsid w:val="00393F69"/>
    <w:rsid w:val="00395E10"/>
    <w:rsid w:val="00411597"/>
    <w:rsid w:val="004950E4"/>
    <w:rsid w:val="004A6EEC"/>
    <w:rsid w:val="00571359"/>
    <w:rsid w:val="005B1429"/>
    <w:rsid w:val="005E23EB"/>
    <w:rsid w:val="005F09C4"/>
    <w:rsid w:val="00710BE5"/>
    <w:rsid w:val="0071424E"/>
    <w:rsid w:val="007329B8"/>
    <w:rsid w:val="00771A5F"/>
    <w:rsid w:val="00793B01"/>
    <w:rsid w:val="007A10FC"/>
    <w:rsid w:val="007A25F2"/>
    <w:rsid w:val="007B5DF7"/>
    <w:rsid w:val="007E2103"/>
    <w:rsid w:val="007F449B"/>
    <w:rsid w:val="008303C6"/>
    <w:rsid w:val="009641EB"/>
    <w:rsid w:val="009C6E72"/>
    <w:rsid w:val="009F73A1"/>
    <w:rsid w:val="00AA6A77"/>
    <w:rsid w:val="00AE038F"/>
    <w:rsid w:val="00AF14B1"/>
    <w:rsid w:val="00B6107D"/>
    <w:rsid w:val="00C43390"/>
    <w:rsid w:val="00C7064A"/>
    <w:rsid w:val="00C80968"/>
    <w:rsid w:val="00CA5FFA"/>
    <w:rsid w:val="00CE3F18"/>
    <w:rsid w:val="00D02492"/>
    <w:rsid w:val="00D51BF9"/>
    <w:rsid w:val="00D86CE2"/>
    <w:rsid w:val="00DB2210"/>
    <w:rsid w:val="00DC6675"/>
    <w:rsid w:val="00DF7CC9"/>
    <w:rsid w:val="00E07242"/>
    <w:rsid w:val="00E70741"/>
    <w:rsid w:val="00E76BC5"/>
    <w:rsid w:val="00EB42F1"/>
    <w:rsid w:val="00ED22C9"/>
    <w:rsid w:val="00ED5568"/>
    <w:rsid w:val="00F23650"/>
    <w:rsid w:val="00F3535E"/>
    <w:rsid w:val="00F44F9F"/>
    <w:rsid w:val="00F56C6A"/>
    <w:rsid w:val="00F56E8A"/>
    <w:rsid w:val="00F73DCE"/>
    <w:rsid w:val="00FC0254"/>
    <w:rsid w:val="00FC059B"/>
    <w:rsid w:val="00FD2203"/>
    <w:rsid w:val="00FE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EB60A9"/>
  <w15:chartTrackingRefBased/>
  <w15:docId w15:val="{16F8F397-FC94-48CC-B6E4-6848EDCF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65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AppData\Local\Temp\Temp1_OneDrive_1_30-11-2022.zip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1AEC22D9184F4A9C93F6CEBCB6BE5A" ma:contentTypeVersion="4" ma:contentTypeDescription="Een nieuw document maken." ma:contentTypeScope="" ma:versionID="b43b5887695d19eb4d2086d5d713693d">
  <xsd:schema xmlns:xsd="http://www.w3.org/2001/XMLSchema" xmlns:xs="http://www.w3.org/2001/XMLSchema" xmlns:p="http://schemas.microsoft.com/office/2006/metadata/properties" xmlns:ns2="c0012dd7-5bd3-444d-bce8-3e1edb94ca9d" xmlns:ns3="4dfcef7e-5328-4cab-9119-ac304db78cd0" targetNamespace="http://schemas.microsoft.com/office/2006/metadata/properties" ma:root="true" ma:fieldsID="487d3d0913a4dd5605515a18aa103168" ns2:_="" ns3:_="">
    <xsd:import namespace="c0012dd7-5bd3-444d-bce8-3e1edb94ca9d"/>
    <xsd:import namespace="4dfcef7e-5328-4cab-9119-ac304db78cd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12dd7-5bd3-444d-bce8-3e1edb94ca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ef7e-5328-4cab-9119-ac304db78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9D8246-3D35-4D6B-8284-F61060E9F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12dd7-5bd3-444d-bce8-3e1edb94ca9d"/>
    <ds:schemaRef ds:uri="4dfcef7e-5328-4cab-9119-ac304db78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c0012dd7-5bd3-444d-bce8-3e1edb94ca9d"/>
    <ds:schemaRef ds:uri="http://www.w3.org/XML/1998/namespace"/>
    <ds:schemaRef ds:uri="http://schemas.openxmlformats.org/package/2006/metadata/core-properties"/>
    <ds:schemaRef ds:uri="4dfcef7e-5328-4cab-9119-ac304db78cd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15</TotalTime>
  <Pages>2</Pages>
  <Words>188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Chelsey van den Hoek - HIP</cp:lastModifiedBy>
  <cp:revision>33</cp:revision>
  <dcterms:created xsi:type="dcterms:W3CDTF">2022-11-30T09:21:00Z</dcterms:created>
  <dcterms:modified xsi:type="dcterms:W3CDTF">2023-07-03T07:36:00Z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0x010100CC1AEC22D9184F4A9C93F6CEBCB6BE5A</vt:lpwstr>
  </property>
</Properties>
</file>