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01171" w14:textId="51B0C5C4" w:rsidR="00542D37" w:rsidRPr="00542D37" w:rsidRDefault="00542D37" w:rsidP="00542D37">
      <w:pPr>
        <w:pStyle w:val="Kop1"/>
        <w:rPr>
          <w:sz w:val="24"/>
          <w:szCs w:val="24"/>
        </w:rPr>
      </w:pPr>
      <w:r w:rsidRPr="00542D37">
        <w:rPr>
          <w:sz w:val="24"/>
          <w:szCs w:val="24"/>
        </w:rPr>
        <w:t>A Vragen m</w:t>
      </w:r>
      <w:r w:rsidR="00281CB9" w:rsidRPr="00542D37">
        <w:rPr>
          <w:sz w:val="24"/>
          <w:szCs w:val="24"/>
        </w:rPr>
        <w:t>arkt</w:t>
      </w:r>
      <w:r w:rsidR="005F2E08" w:rsidRPr="00542D37">
        <w:rPr>
          <w:sz w:val="24"/>
          <w:szCs w:val="24"/>
        </w:rPr>
        <w:t>consultatie mobiliteitsoplossing</w:t>
      </w:r>
    </w:p>
    <w:p w14:paraId="59AD1FB7" w14:textId="73A134DE" w:rsidR="00281CB9" w:rsidRPr="007A575D" w:rsidRDefault="005F2E08" w:rsidP="007A575D">
      <w:pPr>
        <w:rPr>
          <w:b/>
          <w:bCs/>
        </w:rPr>
      </w:pPr>
      <w:r w:rsidRPr="007A575D">
        <w:rPr>
          <w:b/>
          <w:bCs/>
        </w:rPr>
        <w:t>Programma van eisen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4678"/>
        <w:gridCol w:w="4358"/>
      </w:tblGrid>
      <w:tr w:rsidR="00281CB9" w:rsidRPr="00281CB9" w14:paraId="664462B3" w14:textId="77777777" w:rsidTr="008D0154">
        <w:tc>
          <w:tcPr>
            <w:tcW w:w="4678" w:type="dxa"/>
          </w:tcPr>
          <w:p w14:paraId="4C84853F" w14:textId="77777777" w:rsidR="00281CB9" w:rsidRPr="00281CB9" w:rsidRDefault="00281CB9" w:rsidP="00281CB9">
            <w:pPr>
              <w:rPr>
                <w:b/>
              </w:rPr>
            </w:pPr>
            <w:r w:rsidRPr="00281CB9">
              <w:rPr>
                <w:b/>
              </w:rPr>
              <w:t>Vraag</w:t>
            </w:r>
          </w:p>
        </w:tc>
        <w:tc>
          <w:tcPr>
            <w:tcW w:w="4358" w:type="dxa"/>
          </w:tcPr>
          <w:p w14:paraId="12F89A4E" w14:textId="77777777" w:rsidR="00281CB9" w:rsidRPr="00281CB9" w:rsidRDefault="00281CB9" w:rsidP="00281CB9">
            <w:pPr>
              <w:rPr>
                <w:b/>
              </w:rPr>
            </w:pPr>
            <w:r w:rsidRPr="00281CB9">
              <w:rPr>
                <w:b/>
              </w:rPr>
              <w:t>Antwoord</w:t>
            </w:r>
          </w:p>
        </w:tc>
      </w:tr>
      <w:tr w:rsidR="00281CB9" w:rsidRPr="00281CB9" w14:paraId="6A434B89" w14:textId="77777777" w:rsidTr="008D0154">
        <w:tc>
          <w:tcPr>
            <w:tcW w:w="4678" w:type="dxa"/>
          </w:tcPr>
          <w:p w14:paraId="17B934E9" w14:textId="55CB636F" w:rsidR="00542D37" w:rsidRPr="008D0154" w:rsidRDefault="00B2786F" w:rsidP="00281CB9">
            <w:r>
              <w:t xml:space="preserve">1. </w:t>
            </w:r>
            <w:r w:rsidR="00542D37" w:rsidRPr="008D0154">
              <w:t>Niet iedere medewerker zal gebruik maken van de mobiliteitskaart</w:t>
            </w:r>
            <w:r>
              <w:t>. De doelstelling is wel dat</w:t>
            </w:r>
            <w:r w:rsidR="00542D37" w:rsidRPr="008D0154">
              <w:t xml:space="preserve"> alle medewerkers gebruik zullen maken van de mobiliteitsapp.</w:t>
            </w:r>
          </w:p>
          <w:p w14:paraId="7C8CBAAF" w14:textId="26A4E32D" w:rsidR="00B2786F" w:rsidRDefault="00542D37" w:rsidP="008D0154">
            <w:pPr>
              <w:pStyle w:val="Lijstalinea"/>
              <w:numPr>
                <w:ilvl w:val="0"/>
                <w:numId w:val="21"/>
              </w:numPr>
            </w:pPr>
            <w:r w:rsidRPr="008D0154">
              <w:t xml:space="preserve">Bestaat </w:t>
            </w:r>
            <w:r w:rsidR="00B2786F">
              <w:t xml:space="preserve">op dit moment </w:t>
            </w:r>
            <w:r w:rsidRPr="008D0154">
              <w:t>de mogelijkheid om</w:t>
            </w:r>
            <w:r w:rsidR="00B2786F">
              <w:t>:</w:t>
            </w:r>
            <w:r w:rsidRPr="008D0154">
              <w:t xml:space="preserve"> </w:t>
            </w:r>
          </w:p>
          <w:p w14:paraId="6103C7CC" w14:textId="77777777" w:rsidR="00B2786F" w:rsidRDefault="00542D37" w:rsidP="00B2786F">
            <w:pPr>
              <w:pStyle w:val="Lijstalinea"/>
              <w:ind w:left="720"/>
            </w:pPr>
            <w:r w:rsidRPr="008D0154">
              <w:t>1. de combinatie van de mobiliteitskaart en de mobiliteitsapp aan te bieden voor de medewerkers die met het openbaar vervoer reizen; en</w:t>
            </w:r>
            <w:r w:rsidR="00B2786F">
              <w:t>;</w:t>
            </w:r>
          </w:p>
          <w:p w14:paraId="6B93C5F0" w14:textId="5E5C2A5D" w:rsidR="00542D37" w:rsidRPr="008D0154" w:rsidRDefault="00542D37" w:rsidP="00B2786F">
            <w:pPr>
              <w:pStyle w:val="Lijstalinea"/>
              <w:ind w:left="720"/>
            </w:pPr>
            <w:r w:rsidRPr="008D0154">
              <w:t xml:space="preserve">2. alleen de mobiliteitsapp aan te bieden voor medewerkers die niet of </w:t>
            </w:r>
            <w:r w:rsidR="00A83DB7" w:rsidRPr="008D0154">
              <w:t>sporadisch met het openbaar vervoer reizen, maar wel de thuiswerkdagen en niet-ov kilometers in de app registreren t.b.v. declareren en CO2 registratie</w:t>
            </w:r>
            <w:r w:rsidR="008D0154">
              <w:t>?</w:t>
            </w:r>
          </w:p>
          <w:p w14:paraId="7F3D3FFF" w14:textId="615E72EE" w:rsidR="00B2786F" w:rsidRDefault="00B2786F" w:rsidP="008D0154">
            <w:pPr>
              <w:pStyle w:val="Lijstalinea"/>
              <w:numPr>
                <w:ilvl w:val="0"/>
                <w:numId w:val="21"/>
              </w:numPr>
            </w:pPr>
            <w:r>
              <w:t>Indien deze splitsing nu nog niet wordt aangeboden. Is hier in de nabije toekomst een verandering in te verwachten?</w:t>
            </w:r>
          </w:p>
          <w:p w14:paraId="688B47FD" w14:textId="35C52811" w:rsidR="00B2786F" w:rsidRPr="00B2786F" w:rsidRDefault="00542D37" w:rsidP="00B2786F">
            <w:pPr>
              <w:pStyle w:val="Lijstalinea"/>
              <w:numPr>
                <w:ilvl w:val="0"/>
                <w:numId w:val="21"/>
              </w:numPr>
            </w:pPr>
            <w:r w:rsidRPr="008D0154">
              <w:t>Indien beide vormen mogelijk zijn maakt dit ook verschil in de prijsstelling</w:t>
            </w:r>
            <w:r w:rsidR="008D0154">
              <w:t xml:space="preserve"> (combinatie kaart en app </w:t>
            </w:r>
            <w:r w:rsidR="00B2786F">
              <w:t>versus</w:t>
            </w:r>
            <w:r w:rsidR="008D0154">
              <w:t xml:space="preserve"> alleen </w:t>
            </w:r>
            <w:r w:rsidR="00B2786F">
              <w:t xml:space="preserve">gebruik </w:t>
            </w:r>
            <w:r w:rsidR="008D0154">
              <w:t>app)</w:t>
            </w:r>
            <w:r w:rsidRPr="008D0154">
              <w:t>?</w:t>
            </w:r>
          </w:p>
        </w:tc>
        <w:tc>
          <w:tcPr>
            <w:tcW w:w="4358" w:type="dxa"/>
          </w:tcPr>
          <w:p w14:paraId="4255A261" w14:textId="77777777" w:rsidR="00281CB9" w:rsidRPr="00281CB9" w:rsidRDefault="00281CB9" w:rsidP="00281CB9"/>
        </w:tc>
      </w:tr>
      <w:tr w:rsidR="00281CB9" w:rsidRPr="00281CB9" w14:paraId="35398420" w14:textId="77777777" w:rsidTr="008D0154">
        <w:tc>
          <w:tcPr>
            <w:tcW w:w="4678" w:type="dxa"/>
          </w:tcPr>
          <w:p w14:paraId="7F52CD21" w14:textId="58939A11" w:rsidR="00A83DB7" w:rsidRPr="008D0154" w:rsidRDefault="00B2786F" w:rsidP="008D0154">
            <w:r>
              <w:t xml:space="preserve">2. </w:t>
            </w:r>
            <w:r w:rsidR="00A83DB7" w:rsidRPr="008D0154">
              <w:t xml:space="preserve">Voor medewerkers die bijvoorbeeld dagelijks op een vast traject met de trein reizen kan het </w:t>
            </w:r>
            <w:r>
              <w:t xml:space="preserve">voor de werkgever </w:t>
            </w:r>
            <w:r w:rsidR="00A83DB7" w:rsidRPr="008D0154">
              <w:t>financieel interessant zijn om een trajectkaart af te sluiten</w:t>
            </w:r>
            <w:r>
              <w:t xml:space="preserve"> voor deze medewerker</w:t>
            </w:r>
            <w:r w:rsidR="00A83DB7" w:rsidRPr="008D0154">
              <w:t>.</w:t>
            </w:r>
          </w:p>
          <w:p w14:paraId="44BC7D49" w14:textId="49531E28" w:rsidR="00A83DB7" w:rsidRPr="008D0154" w:rsidRDefault="00A83DB7" w:rsidP="008D0154">
            <w:pPr>
              <w:pStyle w:val="Lijstalinea"/>
              <w:numPr>
                <w:ilvl w:val="0"/>
                <w:numId w:val="20"/>
              </w:numPr>
            </w:pPr>
            <w:r w:rsidRPr="008D0154">
              <w:t>Is het mogelijk om op medewerkersniveau zgn. (</w:t>
            </w:r>
            <w:proofErr w:type="spellStart"/>
            <w:r w:rsidR="00542D37" w:rsidRPr="008D0154">
              <w:t>kortings</w:t>
            </w:r>
            <w:proofErr w:type="spellEnd"/>
            <w:r w:rsidRPr="008D0154">
              <w:t>)</w:t>
            </w:r>
            <w:r w:rsidR="00542D37" w:rsidRPr="008D0154">
              <w:t>abonnementen</w:t>
            </w:r>
            <w:r w:rsidRPr="008D0154">
              <w:t xml:space="preserve"> toe te voegen, zodat de kosten </w:t>
            </w:r>
            <w:r w:rsidR="00B2786F">
              <w:t xml:space="preserve">voor het gebruik van </w:t>
            </w:r>
            <w:r w:rsidR="00D06AB6">
              <w:t xml:space="preserve">OV </w:t>
            </w:r>
            <w:r w:rsidR="00B2786F">
              <w:t xml:space="preserve">vervoer </w:t>
            </w:r>
            <w:r w:rsidRPr="008D0154">
              <w:t>die de medewerkers maakt met de van toepassing zijnde korting wordt verrekend met de werkgever</w:t>
            </w:r>
            <w:r w:rsidR="00542D37" w:rsidRPr="008D0154">
              <w:t xml:space="preserve">? </w:t>
            </w:r>
          </w:p>
          <w:p w14:paraId="646362D2" w14:textId="77777777" w:rsidR="00281CB9" w:rsidRPr="008D0154" w:rsidRDefault="00A83DB7" w:rsidP="008D0154">
            <w:pPr>
              <w:pStyle w:val="Lijstalinea"/>
              <w:numPr>
                <w:ilvl w:val="0"/>
                <w:numId w:val="20"/>
              </w:numPr>
            </w:pPr>
            <w:r w:rsidRPr="008D0154">
              <w:t>Zo ja, w</w:t>
            </w:r>
            <w:r w:rsidR="00542D37" w:rsidRPr="008D0154">
              <w:t>at zijn de mogelijkheden hiervoor?</w:t>
            </w:r>
          </w:p>
          <w:p w14:paraId="32B5C0FB" w14:textId="4494160E" w:rsidR="00A83DB7" w:rsidRPr="008D0154" w:rsidRDefault="00A83DB7" w:rsidP="008D0154">
            <w:pPr>
              <w:pStyle w:val="Lijstalinea"/>
              <w:numPr>
                <w:ilvl w:val="0"/>
                <w:numId w:val="20"/>
              </w:numPr>
              <w:rPr>
                <w:rFonts w:ascii="Calibri" w:hAnsi="Calibri" w:cs="Calibri"/>
              </w:rPr>
            </w:pPr>
            <w:r w:rsidRPr="008D0154">
              <w:lastRenderedPageBreak/>
              <w:t>Zo nee, zijn op dit gebied ontwikkelingen die dit in de (nabije) toekomst mogelijk wel gaan faciliteren?</w:t>
            </w:r>
          </w:p>
        </w:tc>
        <w:tc>
          <w:tcPr>
            <w:tcW w:w="4358" w:type="dxa"/>
          </w:tcPr>
          <w:p w14:paraId="01B91A7B" w14:textId="77777777" w:rsidR="00281CB9" w:rsidRPr="00281CB9" w:rsidRDefault="00281CB9" w:rsidP="00281CB9"/>
        </w:tc>
      </w:tr>
      <w:tr w:rsidR="00281CB9" w:rsidRPr="00281CB9" w14:paraId="277F9575" w14:textId="77777777" w:rsidTr="008D0154">
        <w:tc>
          <w:tcPr>
            <w:tcW w:w="4678" w:type="dxa"/>
          </w:tcPr>
          <w:p w14:paraId="0DE07934" w14:textId="0FF4FE28" w:rsidR="00B12131" w:rsidRPr="008D0154" w:rsidRDefault="00B2786F" w:rsidP="008D0154">
            <w:r>
              <w:t xml:space="preserve">3. </w:t>
            </w:r>
            <w:r w:rsidR="00A83DB7" w:rsidRPr="008D0154">
              <w:t>De Drecht</w:t>
            </w:r>
            <w:r w:rsidR="00B12131" w:rsidRPr="008D0154">
              <w:t>st</w:t>
            </w:r>
            <w:r w:rsidR="00A83DB7" w:rsidRPr="008D0154">
              <w:t xml:space="preserve">eden hebben een eigen </w:t>
            </w:r>
            <w:r w:rsidR="00B12131" w:rsidRPr="008D0154">
              <w:t xml:space="preserve">(eerste </w:t>
            </w:r>
            <w:proofErr w:type="spellStart"/>
            <w:r w:rsidR="00B12131" w:rsidRPr="008D0154">
              <w:t>lijns</w:t>
            </w:r>
            <w:proofErr w:type="spellEnd"/>
            <w:r w:rsidR="00B12131" w:rsidRPr="008D0154">
              <w:t xml:space="preserve">) </w:t>
            </w:r>
            <w:r w:rsidR="00A83DB7" w:rsidRPr="008D0154">
              <w:t xml:space="preserve">service organisatie waar de vragen van medewerkers omtrent mobiliteit binnen komen. De medewerkers van het servicepunt zullen op basis van de aard van de vraag </w:t>
            </w:r>
            <w:r w:rsidR="00B12131" w:rsidRPr="008D0154">
              <w:t>de oplossing/</w:t>
            </w:r>
            <w:r w:rsidR="00D06AB6">
              <w:t xml:space="preserve"> het </w:t>
            </w:r>
            <w:r w:rsidR="00B12131" w:rsidRPr="008D0154">
              <w:t xml:space="preserve">antwoord zelf verstrekken of indien dit niet mogelijk is de vraag doorzetten naar de mobiliteitskaart aanbieder. </w:t>
            </w:r>
          </w:p>
          <w:p w14:paraId="2CCA0E21" w14:textId="396FBC5B" w:rsidR="00B12131" w:rsidRPr="008D0154" w:rsidRDefault="00B12131" w:rsidP="008D0154">
            <w:r w:rsidRPr="008D0154">
              <w:t xml:space="preserve">Dit zal inhouden dat u als mobiliteitskaart aanbieder </w:t>
            </w:r>
            <w:r w:rsidR="00D06AB6">
              <w:t xml:space="preserve">in beginsel </w:t>
            </w:r>
            <w:r w:rsidRPr="008D0154">
              <w:t xml:space="preserve">niet rechtstreeks contact heeft met de medewerker die een vraag of probleem heeft. </w:t>
            </w:r>
          </w:p>
          <w:p w14:paraId="0C19365D" w14:textId="77777777" w:rsidR="00B12131" w:rsidRPr="008D0154" w:rsidRDefault="00B12131" w:rsidP="008D0154">
            <w:pPr>
              <w:pStyle w:val="Lijstalinea"/>
              <w:numPr>
                <w:ilvl w:val="0"/>
                <w:numId w:val="22"/>
              </w:numPr>
            </w:pPr>
            <w:r w:rsidRPr="008D0154">
              <w:t>Is dit concept, dus met tussenkomst van het servicepunt, inpasbaar in uw dienstverleningsaanbod?</w:t>
            </w:r>
          </w:p>
          <w:p w14:paraId="25DD941D" w14:textId="77777777" w:rsidR="00B12131" w:rsidRPr="008D0154" w:rsidRDefault="00B12131" w:rsidP="008D0154">
            <w:pPr>
              <w:pStyle w:val="Lijstalinea"/>
              <w:numPr>
                <w:ilvl w:val="0"/>
                <w:numId w:val="22"/>
              </w:numPr>
            </w:pPr>
            <w:r w:rsidRPr="008D0154">
              <w:t>Zo ja, waar liggen eventuele uitdagingen en wat heeft u hiervoor nodig?</w:t>
            </w:r>
          </w:p>
          <w:p w14:paraId="59744E42" w14:textId="77777777" w:rsidR="00B12131" w:rsidRPr="008D0154" w:rsidRDefault="00B12131" w:rsidP="008D0154">
            <w:pPr>
              <w:pStyle w:val="Lijstalinea"/>
              <w:numPr>
                <w:ilvl w:val="0"/>
                <w:numId w:val="22"/>
              </w:numPr>
            </w:pPr>
            <w:r w:rsidRPr="008D0154">
              <w:t xml:space="preserve">Zo nee, waarom niet? </w:t>
            </w:r>
          </w:p>
          <w:p w14:paraId="7A8E963E" w14:textId="20605D32" w:rsidR="00281CB9" w:rsidRPr="008D0154" w:rsidRDefault="00B12131" w:rsidP="008D0154">
            <w:pPr>
              <w:pStyle w:val="Lijstalinea"/>
              <w:numPr>
                <w:ilvl w:val="0"/>
                <w:numId w:val="22"/>
              </w:numPr>
            </w:pPr>
            <w:r w:rsidRPr="008D0154">
              <w:t xml:space="preserve">Heeft het overnemen van de eerste </w:t>
            </w:r>
            <w:proofErr w:type="spellStart"/>
            <w:r w:rsidRPr="008D0154">
              <w:t>lijns</w:t>
            </w:r>
            <w:proofErr w:type="spellEnd"/>
            <w:r w:rsidRPr="008D0154">
              <w:t xml:space="preserve"> serviceverlening een invloed op de prijsstelling?</w:t>
            </w:r>
          </w:p>
        </w:tc>
        <w:tc>
          <w:tcPr>
            <w:tcW w:w="4358" w:type="dxa"/>
          </w:tcPr>
          <w:p w14:paraId="4B26B877" w14:textId="77777777" w:rsidR="00281CB9" w:rsidRPr="00281CB9" w:rsidRDefault="00281CB9" w:rsidP="00281CB9"/>
        </w:tc>
      </w:tr>
      <w:tr w:rsidR="00281CB9" w:rsidRPr="00281CB9" w14:paraId="624315E2" w14:textId="77777777" w:rsidTr="008D0154">
        <w:tc>
          <w:tcPr>
            <w:tcW w:w="4678" w:type="dxa"/>
          </w:tcPr>
          <w:p w14:paraId="3A770016" w14:textId="453BEFF8" w:rsidR="002A0EA6" w:rsidRPr="008D0154" w:rsidRDefault="00B2786F" w:rsidP="008D0154">
            <w:r>
              <w:t xml:space="preserve">4. </w:t>
            </w:r>
            <w:r w:rsidR="002A0EA6" w:rsidRPr="008D0154">
              <w:t xml:space="preserve">Om te verifiëren of de partij die in aanmerking komt voor gunning van de opdracht voldoet aan de gestelde eisen wordt gedacht aan het organiseren van een zgn. </w:t>
            </w:r>
            <w:proofErr w:type="spellStart"/>
            <w:r w:rsidR="002A0EA6" w:rsidRPr="008D0154">
              <w:t>Proof</w:t>
            </w:r>
            <w:proofErr w:type="spellEnd"/>
            <w:r w:rsidR="002A0EA6" w:rsidRPr="008D0154">
              <w:t xml:space="preserve"> of Concept. De beoogd winnaar wordt hiervoor uitgenodigd waarbij de aanbestedende dienst kan verifiëren, voordat definitieve gunning plaatsvindt, of de beoogd winnaar daadwerkelijk aan de eisen voldoet.</w:t>
            </w:r>
          </w:p>
          <w:p w14:paraId="64957661" w14:textId="0D3F826C" w:rsidR="00281CB9" w:rsidRPr="00281CB9" w:rsidRDefault="00AF36AC" w:rsidP="008D0154">
            <w:pPr>
              <w:pStyle w:val="Lijstalinea"/>
              <w:numPr>
                <w:ilvl w:val="0"/>
                <w:numId w:val="23"/>
              </w:numPr>
            </w:pPr>
            <w:r w:rsidRPr="008D0154">
              <w:t xml:space="preserve">Wij zijn benieuwd in welke mate </w:t>
            </w:r>
            <w:r w:rsidR="002A0EA6" w:rsidRPr="008D0154">
              <w:t xml:space="preserve">u </w:t>
            </w:r>
            <w:r w:rsidRPr="008D0154">
              <w:t xml:space="preserve">ideeën heeft </w:t>
            </w:r>
            <w:r w:rsidR="002A0EA6" w:rsidRPr="008D0154">
              <w:t>over de vorm waarin deze</w:t>
            </w:r>
            <w:r w:rsidRPr="008D0154">
              <w:t xml:space="preserve"> </w:t>
            </w:r>
            <w:proofErr w:type="spellStart"/>
            <w:r w:rsidR="002A0EA6" w:rsidRPr="008D0154">
              <w:t>Proof</w:t>
            </w:r>
            <w:proofErr w:type="spellEnd"/>
            <w:r w:rsidR="002A0EA6" w:rsidRPr="008D0154">
              <w:t xml:space="preserve"> of Concept kan worden ingericht</w:t>
            </w:r>
            <w:r w:rsidRPr="008D0154">
              <w:t>?</w:t>
            </w:r>
            <w:r w:rsidR="008D0154">
              <w:t xml:space="preserve"> Wat zijn uw ervaringen met een </w:t>
            </w:r>
            <w:proofErr w:type="spellStart"/>
            <w:r w:rsidR="008D0154">
              <w:t>Proof</w:t>
            </w:r>
            <w:proofErr w:type="spellEnd"/>
            <w:r w:rsidR="008D0154">
              <w:t xml:space="preserve"> of Concept?</w:t>
            </w:r>
          </w:p>
        </w:tc>
        <w:tc>
          <w:tcPr>
            <w:tcW w:w="4358" w:type="dxa"/>
          </w:tcPr>
          <w:p w14:paraId="54EB4F03" w14:textId="77777777" w:rsidR="00281CB9" w:rsidRPr="00281CB9" w:rsidRDefault="00281CB9" w:rsidP="00281CB9"/>
        </w:tc>
      </w:tr>
    </w:tbl>
    <w:p w14:paraId="4EC9D6E3" w14:textId="77777777" w:rsidR="00281CB9" w:rsidRPr="00281CB9" w:rsidRDefault="00281CB9" w:rsidP="00281CB9">
      <w:pPr>
        <w:rPr>
          <w:b/>
        </w:rPr>
      </w:pPr>
    </w:p>
    <w:p w14:paraId="54D30CEE" w14:textId="77777777" w:rsidR="00D06AB6" w:rsidRDefault="00D06AB6">
      <w:pPr>
        <w:suppressAutoHyphens w:val="0"/>
        <w:autoSpaceDE/>
        <w:autoSpaceDN/>
        <w:adjustRightInd/>
        <w:spacing w:after="0" w:line="240" w:lineRule="auto"/>
        <w:textAlignment w:val="auto"/>
        <w:rPr>
          <w:b/>
          <w:bCs/>
        </w:rPr>
      </w:pPr>
      <w:r>
        <w:rPr>
          <w:b/>
          <w:bCs/>
        </w:rPr>
        <w:br w:type="page"/>
      </w:r>
    </w:p>
    <w:p w14:paraId="30459231" w14:textId="1F1A73A4" w:rsidR="00187215" w:rsidRPr="007A575D" w:rsidRDefault="00542D37" w:rsidP="007A575D">
      <w:pPr>
        <w:rPr>
          <w:b/>
          <w:bCs/>
        </w:rPr>
      </w:pPr>
      <w:r w:rsidRPr="007A575D">
        <w:rPr>
          <w:b/>
          <w:bCs/>
        </w:rPr>
        <w:lastRenderedPageBreak/>
        <w:t>Beroepsaansprakelijkheid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="00281CB9" w:rsidRPr="00281CB9" w14:paraId="68B1EDE6" w14:textId="77777777" w:rsidTr="00187215">
        <w:tc>
          <w:tcPr>
            <w:tcW w:w="5164" w:type="dxa"/>
          </w:tcPr>
          <w:p w14:paraId="78061F77" w14:textId="77777777" w:rsidR="00281CB9" w:rsidRPr="00281CB9" w:rsidRDefault="00281CB9" w:rsidP="00281CB9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14:paraId="1DF204E1" w14:textId="77777777" w:rsidR="00281CB9" w:rsidRPr="00281CB9" w:rsidRDefault="00281CB9" w:rsidP="00281CB9">
            <w:r w:rsidRPr="00281CB9">
              <w:rPr>
                <w:b/>
              </w:rPr>
              <w:t>Antwoord</w:t>
            </w:r>
          </w:p>
        </w:tc>
      </w:tr>
      <w:tr w:rsidR="00281CB9" w:rsidRPr="00281CB9" w14:paraId="6CCBF76A" w14:textId="77777777" w:rsidTr="00187215">
        <w:tc>
          <w:tcPr>
            <w:tcW w:w="5164" w:type="dxa"/>
          </w:tcPr>
          <w:p w14:paraId="70ED180E" w14:textId="7BA9EDA0" w:rsidR="00B12131" w:rsidRPr="008D0154" w:rsidRDefault="00B2786F" w:rsidP="008D0154">
            <w:r>
              <w:t xml:space="preserve">5. </w:t>
            </w:r>
            <w:r w:rsidR="00542D37" w:rsidRPr="008D0154">
              <w:t xml:space="preserve">Is de verzekering tegen beroepsaansprakelijkheid voor het beschikbaar stellen van een mobiliteitsoplossing in de vorm van een kaart, portal en app gangbaar in de markt? </w:t>
            </w:r>
          </w:p>
          <w:p w14:paraId="11DA9BF7" w14:textId="77777777" w:rsidR="00B12131" w:rsidRPr="008D0154" w:rsidRDefault="00542D37" w:rsidP="008D0154">
            <w:r w:rsidRPr="008D0154">
              <w:t xml:space="preserve">Zo ja, welke verzekerde bedragen zijn gangbaar. </w:t>
            </w:r>
          </w:p>
          <w:p w14:paraId="0D00794F" w14:textId="21E3384C" w:rsidR="00281CB9" w:rsidRPr="008D0154" w:rsidRDefault="00542D37" w:rsidP="008D0154">
            <w:r w:rsidRPr="008D0154">
              <w:t xml:space="preserve">Zo nee, </w:t>
            </w:r>
            <w:r w:rsidR="00CE63B2">
              <w:t>h</w:t>
            </w:r>
            <w:r w:rsidR="00B2786F" w:rsidRPr="008D0154">
              <w:t>oe heeft u de beroepsaansprakelijkheid (verantwoordelijkheid voor gevolg van beroepsfouten) geregeld voor de mobiliteitsoplossing?</w:t>
            </w:r>
            <w:r w:rsidR="007A575D">
              <w:t xml:space="preserve"> </w:t>
            </w:r>
            <w:r w:rsidRPr="008D0154">
              <w:t xml:space="preserve">en is </w:t>
            </w:r>
            <w:r w:rsidR="00CE63B2">
              <w:t xml:space="preserve">het afsluiten van een </w:t>
            </w:r>
            <w:r w:rsidR="007A575D">
              <w:t>beroepsaansprakelijkheid</w:t>
            </w:r>
            <w:r w:rsidR="00CE63B2">
              <w:t>sverzekering</w:t>
            </w:r>
            <w:r w:rsidR="007A575D">
              <w:t xml:space="preserve"> </w:t>
            </w:r>
            <w:r w:rsidRPr="008D0154">
              <w:t xml:space="preserve">door u als aanbieder, wanneer de opdrachtgever dit eist </w:t>
            </w:r>
            <w:r w:rsidR="00CE63B2">
              <w:t>wel mogelijk</w:t>
            </w:r>
            <w:r w:rsidRPr="008D0154">
              <w:t>?</w:t>
            </w:r>
          </w:p>
        </w:tc>
        <w:tc>
          <w:tcPr>
            <w:tcW w:w="3872" w:type="dxa"/>
          </w:tcPr>
          <w:p w14:paraId="663A7CA0" w14:textId="77777777" w:rsidR="00281CB9" w:rsidRPr="00281CB9" w:rsidRDefault="00281CB9" w:rsidP="00281CB9"/>
        </w:tc>
      </w:tr>
      <w:tr w:rsidR="00281CB9" w:rsidRPr="00281CB9" w14:paraId="240A3EF4" w14:textId="77777777" w:rsidTr="00187215">
        <w:tc>
          <w:tcPr>
            <w:tcW w:w="5164" w:type="dxa"/>
          </w:tcPr>
          <w:p w14:paraId="253044BD" w14:textId="2AFF9F2E" w:rsidR="00281CB9" w:rsidRPr="00542D37" w:rsidRDefault="007A575D" w:rsidP="008D0154">
            <w:pPr>
              <w:rPr>
                <w:rFonts w:ascii="Calibri" w:hAnsi="Calibri" w:cs="Calibri"/>
              </w:rPr>
            </w:pPr>
            <w:r>
              <w:t xml:space="preserve">6. </w:t>
            </w:r>
            <w:r w:rsidR="00542D37" w:rsidRPr="008D0154">
              <w:t>Betreft uw mobiliteitsplatform (leveranciersportal / app) eigen software applicaties (door u zelf ontwikkeld) of software van derde (ingekocht)?</w:t>
            </w:r>
          </w:p>
        </w:tc>
        <w:tc>
          <w:tcPr>
            <w:tcW w:w="3872" w:type="dxa"/>
          </w:tcPr>
          <w:p w14:paraId="47C9CEAB" w14:textId="77777777" w:rsidR="00281CB9" w:rsidRPr="00281CB9" w:rsidRDefault="00281CB9" w:rsidP="00281CB9"/>
        </w:tc>
      </w:tr>
      <w:tr w:rsidR="00281CB9" w:rsidRPr="00281CB9" w14:paraId="1BEFDD61" w14:textId="77777777" w:rsidTr="00187215">
        <w:tc>
          <w:tcPr>
            <w:tcW w:w="5164" w:type="dxa"/>
          </w:tcPr>
          <w:p w14:paraId="381DDF66" w14:textId="6546CEBA" w:rsidR="00281CB9" w:rsidRPr="00B12131" w:rsidRDefault="007A575D" w:rsidP="008D0154">
            <w:pPr>
              <w:rPr>
                <w:rFonts w:ascii="Calibri" w:hAnsi="Calibri" w:cs="Calibri"/>
              </w:rPr>
            </w:pPr>
            <w:r>
              <w:t xml:space="preserve">7. </w:t>
            </w:r>
            <w:r w:rsidR="00D06AB6">
              <w:t xml:space="preserve">Is uw bedrijf </w:t>
            </w:r>
            <w:r w:rsidR="00542D37" w:rsidRPr="008D0154">
              <w:t>aangesloten bij een branche vereniging</w:t>
            </w:r>
            <w:r>
              <w:t>,</w:t>
            </w:r>
            <w:r w:rsidR="00542D37" w:rsidRPr="008D0154">
              <w:t xml:space="preserve"> zoals NL Digital?</w:t>
            </w:r>
          </w:p>
        </w:tc>
        <w:tc>
          <w:tcPr>
            <w:tcW w:w="3872" w:type="dxa"/>
          </w:tcPr>
          <w:p w14:paraId="6D100DD7" w14:textId="77777777" w:rsidR="00281CB9" w:rsidRPr="00281CB9" w:rsidRDefault="00281CB9" w:rsidP="00281CB9"/>
        </w:tc>
      </w:tr>
    </w:tbl>
    <w:p w14:paraId="5C0C97D8" w14:textId="77777777" w:rsidR="00281CB9" w:rsidRPr="00281CB9" w:rsidRDefault="00281CB9" w:rsidP="00281CB9">
      <w:pPr>
        <w:rPr>
          <w:b/>
        </w:rPr>
      </w:pPr>
    </w:p>
    <w:p w14:paraId="7D309A8A" w14:textId="77777777" w:rsidR="00281CB9" w:rsidRPr="00281CB9" w:rsidRDefault="00281CB9" w:rsidP="00281CB9">
      <w:r w:rsidRPr="00281CB9">
        <w:rPr>
          <w:b/>
          <w:bCs/>
        </w:rPr>
        <w:t>Aanbesteding/contractvorming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29"/>
        <w:gridCol w:w="35"/>
        <w:gridCol w:w="3872"/>
      </w:tblGrid>
      <w:tr w:rsidR="00281CB9" w:rsidRPr="00281CB9" w14:paraId="5818250B" w14:textId="77777777" w:rsidTr="00187215">
        <w:tc>
          <w:tcPr>
            <w:tcW w:w="5164" w:type="dxa"/>
            <w:gridSpan w:val="2"/>
          </w:tcPr>
          <w:p w14:paraId="4CA5AD99" w14:textId="77777777" w:rsidR="00281CB9" w:rsidRPr="00281CB9" w:rsidRDefault="00281CB9" w:rsidP="00281CB9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14:paraId="0B019E07" w14:textId="77777777" w:rsidR="00281CB9" w:rsidRPr="00281CB9" w:rsidRDefault="00281CB9" w:rsidP="00281CB9">
            <w:r w:rsidRPr="00281CB9">
              <w:rPr>
                <w:b/>
              </w:rPr>
              <w:t>Antwoord</w:t>
            </w:r>
          </w:p>
        </w:tc>
      </w:tr>
      <w:tr w:rsidR="00281CB9" w:rsidRPr="00281CB9" w14:paraId="639EE371" w14:textId="77777777" w:rsidTr="00187215">
        <w:tc>
          <w:tcPr>
            <w:tcW w:w="5164" w:type="dxa"/>
            <w:gridSpan w:val="2"/>
          </w:tcPr>
          <w:p w14:paraId="12FE1CD0" w14:textId="12191559" w:rsidR="00281CB9" w:rsidRPr="00281CB9" w:rsidRDefault="007A575D" w:rsidP="00281CB9">
            <w:r>
              <w:t xml:space="preserve">8. </w:t>
            </w:r>
            <w:r w:rsidR="00281CB9" w:rsidRPr="00281CB9">
              <w:t xml:space="preserve">Welke aanvullende informatie heeft u nodig om een offerte voor de eventuele aanbesteding </w:t>
            </w:r>
            <w:r w:rsidR="002A0EA6">
              <w:t xml:space="preserve">van de mobiliteitsoplossing </w:t>
            </w:r>
            <w:r w:rsidR="00D06AB6">
              <w:t>op te stellen</w:t>
            </w:r>
            <w:r w:rsidR="00281CB9" w:rsidRPr="00281CB9">
              <w:t>?</w:t>
            </w:r>
          </w:p>
        </w:tc>
        <w:tc>
          <w:tcPr>
            <w:tcW w:w="3872" w:type="dxa"/>
          </w:tcPr>
          <w:p w14:paraId="39A3FFF3" w14:textId="77777777" w:rsidR="00281CB9" w:rsidRPr="00281CB9" w:rsidRDefault="00281CB9" w:rsidP="00281CB9"/>
        </w:tc>
      </w:tr>
      <w:tr w:rsidR="00281CB9" w:rsidRPr="00281CB9" w14:paraId="36A60593" w14:textId="77777777" w:rsidTr="00187215">
        <w:tc>
          <w:tcPr>
            <w:tcW w:w="5129" w:type="dxa"/>
          </w:tcPr>
          <w:p w14:paraId="09911C7F" w14:textId="760379A6" w:rsidR="00281CB9" w:rsidRPr="00281CB9" w:rsidRDefault="007A575D" w:rsidP="00281CB9">
            <w:r>
              <w:t xml:space="preserve">9. </w:t>
            </w:r>
            <w:r w:rsidR="008D0154">
              <w:t>Heeft u</w:t>
            </w:r>
            <w:r w:rsidR="00D06AB6">
              <w:t xml:space="preserve"> tips of overige suggesties</w:t>
            </w:r>
            <w:r w:rsidR="00281CB9" w:rsidRPr="00281CB9">
              <w:t xml:space="preserve">? Zo ja, welke </w:t>
            </w:r>
            <w:r>
              <w:t>(graag een toelichting)</w:t>
            </w:r>
            <w:r w:rsidR="00281CB9" w:rsidRPr="00281CB9">
              <w:t>?</w:t>
            </w:r>
          </w:p>
        </w:tc>
        <w:tc>
          <w:tcPr>
            <w:tcW w:w="3907" w:type="dxa"/>
            <w:gridSpan w:val="2"/>
          </w:tcPr>
          <w:p w14:paraId="1EFEF913" w14:textId="77777777" w:rsidR="00281CB9" w:rsidRPr="00281CB9" w:rsidRDefault="00281CB9" w:rsidP="00281CB9"/>
        </w:tc>
      </w:tr>
      <w:tr w:rsidR="005F2E08" w:rsidRPr="00281CB9" w14:paraId="1E6D9E72" w14:textId="77777777" w:rsidTr="00187215">
        <w:tc>
          <w:tcPr>
            <w:tcW w:w="5129" w:type="dxa"/>
          </w:tcPr>
          <w:p w14:paraId="7C1CA636" w14:textId="3A97D1A1" w:rsidR="005F2E08" w:rsidRDefault="007A575D" w:rsidP="00281CB9">
            <w:r>
              <w:t xml:space="preserve">10. </w:t>
            </w:r>
            <w:r w:rsidR="005F2E08">
              <w:t xml:space="preserve">Mogen wij contact opnemen voor het maken van een afspraak via MS-Teams voor een één op één gesprek in de week van </w:t>
            </w:r>
            <w:r w:rsidR="00D06AB6">
              <w:t>5</w:t>
            </w:r>
            <w:r w:rsidR="005F2E08">
              <w:t xml:space="preserve"> t/m </w:t>
            </w:r>
            <w:r w:rsidR="00D06AB6">
              <w:t>9</w:t>
            </w:r>
            <w:r w:rsidR="005F2E08">
              <w:t xml:space="preserve"> </w:t>
            </w:r>
            <w:r w:rsidR="00D06AB6">
              <w:t>februari</w:t>
            </w:r>
            <w:r w:rsidR="005F2E08">
              <w:t xml:space="preserve"> 202</w:t>
            </w:r>
            <w:r w:rsidR="00D06AB6">
              <w:t>4</w:t>
            </w:r>
            <w:r w:rsidR="005F2E08">
              <w:t xml:space="preserve"> voor een nadere toelichting op uw antwoorden?</w:t>
            </w:r>
          </w:p>
          <w:p w14:paraId="01992AE5" w14:textId="343C0C74" w:rsidR="005F2E08" w:rsidRPr="00281CB9" w:rsidRDefault="005F2E08" w:rsidP="00281CB9">
            <w:r>
              <w:t xml:space="preserve">Zo ja, </w:t>
            </w:r>
            <w:r w:rsidR="00B12131">
              <w:t>wilt u</w:t>
            </w:r>
            <w:r>
              <w:t xml:space="preserve"> de contactpersoon en bereikbaarheidsgegevens hier invullen en een aantal </w:t>
            </w:r>
            <w:r>
              <w:lastRenderedPageBreak/>
              <w:t xml:space="preserve">mogelijke </w:t>
            </w:r>
            <w:r w:rsidR="00B12131">
              <w:t xml:space="preserve">beschikbare </w:t>
            </w:r>
            <w:r>
              <w:t>momenten van maximaal 1 uur</w:t>
            </w:r>
            <w:r w:rsidR="00B12131">
              <w:t xml:space="preserve"> in deze week opgeven</w:t>
            </w:r>
            <w:r w:rsidR="007A575D">
              <w:t>?</w:t>
            </w:r>
          </w:p>
        </w:tc>
        <w:tc>
          <w:tcPr>
            <w:tcW w:w="3907" w:type="dxa"/>
            <w:gridSpan w:val="2"/>
          </w:tcPr>
          <w:p w14:paraId="6C0F34E8" w14:textId="77777777" w:rsidR="005F2E08" w:rsidRPr="00281CB9" w:rsidRDefault="005F2E08" w:rsidP="00281CB9"/>
        </w:tc>
      </w:tr>
    </w:tbl>
    <w:p w14:paraId="1A30B0AC" w14:textId="77777777" w:rsidR="00281CB9" w:rsidRPr="00281CB9" w:rsidRDefault="00281CB9" w:rsidP="00281CB9">
      <w:r w:rsidRPr="00281CB9">
        <w:br/>
      </w:r>
    </w:p>
    <w:p w14:paraId="58F668E9" w14:textId="77777777" w:rsidR="00281CB9" w:rsidRPr="00281CB9" w:rsidRDefault="00281CB9" w:rsidP="00281CB9"/>
    <w:p w14:paraId="002395DB" w14:textId="77777777" w:rsidR="00281CB9" w:rsidRPr="00281CB9" w:rsidRDefault="00281CB9" w:rsidP="00281CB9"/>
    <w:sectPr w:rsidR="00281CB9" w:rsidRPr="00281CB9" w:rsidSect="00670930">
      <w:headerReference w:type="default" r:id="rId8"/>
      <w:footerReference w:type="even" r:id="rId9"/>
      <w:footerReference w:type="default" r:id="rId10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0ACCE" w14:textId="77777777" w:rsidR="002A19EB" w:rsidRDefault="002A19EB" w:rsidP="00987C12">
      <w:r>
        <w:separator/>
      </w:r>
    </w:p>
    <w:p w14:paraId="4B92362C" w14:textId="77777777" w:rsidR="002A19EB" w:rsidRDefault="002A19EB" w:rsidP="00987C12"/>
    <w:p w14:paraId="43351FEF" w14:textId="77777777" w:rsidR="002A19EB" w:rsidRDefault="002A19EB" w:rsidP="00987C12"/>
    <w:p w14:paraId="6816E784" w14:textId="77777777" w:rsidR="002A19EB" w:rsidRDefault="002A19EB" w:rsidP="00987C12"/>
  </w:endnote>
  <w:endnote w:type="continuationSeparator" w:id="0">
    <w:p w14:paraId="4E93BE51" w14:textId="77777777" w:rsidR="002A19EB" w:rsidRDefault="002A19EB" w:rsidP="00987C12">
      <w:r>
        <w:continuationSeparator/>
      </w:r>
    </w:p>
    <w:p w14:paraId="14F8FF4C" w14:textId="77777777" w:rsidR="002A19EB" w:rsidRDefault="002A19EB" w:rsidP="00987C12"/>
    <w:p w14:paraId="2F66C03B" w14:textId="77777777" w:rsidR="002A19EB" w:rsidRDefault="002A19EB" w:rsidP="00987C12"/>
    <w:p w14:paraId="13E96510" w14:textId="77777777" w:rsidR="002A19EB" w:rsidRDefault="002A19EB" w:rsidP="00987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rbane Medium">
    <w:charset w:val="4D"/>
    <w:family w:val="auto"/>
    <w:pitch w:val="variable"/>
    <w:sig w:usb0="00000007" w:usb1="00000000" w:usb2="00000000" w:usb3="00000000" w:csb0="00000093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rbane">
    <w:charset w:val="4D"/>
    <w:family w:val="auto"/>
    <w:pitch w:val="variable"/>
    <w:sig w:usb0="00000007" w:usb1="00000000" w:usb2="00000000" w:usb3="00000000" w:csb0="00000093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Univers Vet">
    <w:altName w:val="Times New Roman"/>
    <w:panose1 w:val="020B070303050203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1AEA95B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4A3B65E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37CFC" w14:textId="77777777" w:rsidR="0051457F" w:rsidRDefault="0051457F" w:rsidP="0051457F">
    <w:pPr>
      <w:pStyle w:val="Voettekst"/>
      <w:jc w:val="right"/>
      <w:rPr>
        <w:noProof/>
        <w:sz w:val="15"/>
        <w:szCs w:val="15"/>
      </w:rPr>
    </w:pPr>
  </w:p>
  <w:p w14:paraId="15AEC796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6D2B7884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86CCF4B" wp14:editId="515934F4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37BB548B" w14:textId="60448929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384EB0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D06AB6">
      <w:rPr>
        <w:rStyle w:val="Paginanummer"/>
        <w:rFonts w:cs="Arial"/>
        <w:noProof/>
        <w:color w:val="FFFFFF" w:themeColor="text1"/>
        <w:sz w:val="15"/>
        <w:szCs w:val="15"/>
      </w:rPr>
      <w:t>4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28A72440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711C1" w14:textId="77777777" w:rsidR="002A19EB" w:rsidRDefault="002A19EB" w:rsidP="00987C12">
      <w:r>
        <w:separator/>
      </w:r>
    </w:p>
    <w:p w14:paraId="3710F43A" w14:textId="77777777" w:rsidR="002A19EB" w:rsidRDefault="002A19EB" w:rsidP="00987C12"/>
    <w:p w14:paraId="20762A1E" w14:textId="77777777" w:rsidR="002A19EB" w:rsidRDefault="002A19EB" w:rsidP="00987C12"/>
    <w:p w14:paraId="703A7A97" w14:textId="77777777" w:rsidR="002A19EB" w:rsidRDefault="002A19EB" w:rsidP="00987C12"/>
  </w:footnote>
  <w:footnote w:type="continuationSeparator" w:id="0">
    <w:p w14:paraId="10192141" w14:textId="77777777" w:rsidR="002A19EB" w:rsidRDefault="002A19EB" w:rsidP="00987C12">
      <w:r>
        <w:continuationSeparator/>
      </w:r>
    </w:p>
    <w:p w14:paraId="2F1D622D" w14:textId="77777777" w:rsidR="002A19EB" w:rsidRDefault="002A19EB" w:rsidP="00987C12"/>
    <w:p w14:paraId="154C2E98" w14:textId="77777777" w:rsidR="002A19EB" w:rsidRDefault="002A19EB" w:rsidP="00987C12"/>
    <w:p w14:paraId="26A43352" w14:textId="77777777" w:rsidR="002A19EB" w:rsidRDefault="002A19EB" w:rsidP="00987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9183" w14:textId="4B84F2F7" w:rsidR="006E3637" w:rsidRDefault="00384EB0" w:rsidP="00384EB0">
    <w:pPr>
      <w:pStyle w:val="Koptekst"/>
      <w:tabs>
        <w:tab w:val="clear" w:pos="4536"/>
        <w:tab w:val="center" w:pos="4820"/>
      </w:tabs>
      <w:jc w:val="righ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19ACDAEB" wp14:editId="17573A85">
          <wp:simplePos x="0" y="0"/>
          <wp:positionH relativeFrom="column">
            <wp:posOffset>4445</wp:posOffset>
          </wp:positionH>
          <wp:positionV relativeFrom="paragraph">
            <wp:posOffset>212725</wp:posOffset>
          </wp:positionV>
          <wp:extent cx="1943100" cy="523875"/>
          <wp:effectExtent l="0" t="0" r="0" b="9525"/>
          <wp:wrapSquare wrapText="bothSides"/>
          <wp:docPr id="1" name="Afbeelding 1" descr="cid:image001.png@01D80173.93D6BB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png@01D80173.93D6BBE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654B0"/>
    <w:multiLevelType w:val="hybridMultilevel"/>
    <w:tmpl w:val="74D6B4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EF2DE9"/>
    <w:multiLevelType w:val="hybridMultilevel"/>
    <w:tmpl w:val="FD08D9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625E7"/>
    <w:multiLevelType w:val="hybridMultilevel"/>
    <w:tmpl w:val="6F7081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B15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A1A0F70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55FF6A2B"/>
    <w:multiLevelType w:val="hybridMultilevel"/>
    <w:tmpl w:val="FD08D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22C6C"/>
    <w:multiLevelType w:val="hybridMultilevel"/>
    <w:tmpl w:val="FD08D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E7883"/>
    <w:multiLevelType w:val="hybridMultilevel"/>
    <w:tmpl w:val="FD08D9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31A37"/>
    <w:multiLevelType w:val="hybridMultilevel"/>
    <w:tmpl w:val="BE8220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7E4798"/>
    <w:multiLevelType w:val="hybridMultilevel"/>
    <w:tmpl w:val="C24A26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96290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D7B2E40"/>
    <w:multiLevelType w:val="hybridMultilevel"/>
    <w:tmpl w:val="125832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894915">
    <w:abstractNumId w:val="0"/>
  </w:num>
  <w:num w:numId="2" w16cid:durableId="1916476863">
    <w:abstractNumId w:val="1"/>
  </w:num>
  <w:num w:numId="3" w16cid:durableId="655913760">
    <w:abstractNumId w:val="2"/>
  </w:num>
  <w:num w:numId="4" w16cid:durableId="1317412182">
    <w:abstractNumId w:val="3"/>
  </w:num>
  <w:num w:numId="5" w16cid:durableId="599483813">
    <w:abstractNumId w:val="8"/>
  </w:num>
  <w:num w:numId="6" w16cid:durableId="2020042855">
    <w:abstractNumId w:val="4"/>
  </w:num>
  <w:num w:numId="7" w16cid:durableId="309942105">
    <w:abstractNumId w:val="5"/>
  </w:num>
  <w:num w:numId="8" w16cid:durableId="1173452292">
    <w:abstractNumId w:val="6"/>
  </w:num>
  <w:num w:numId="9" w16cid:durableId="1870872684">
    <w:abstractNumId w:val="7"/>
  </w:num>
  <w:num w:numId="10" w16cid:durableId="1910578004">
    <w:abstractNumId w:val="9"/>
  </w:num>
  <w:num w:numId="11" w16cid:durableId="1153185037">
    <w:abstractNumId w:val="21"/>
  </w:num>
  <w:num w:numId="12" w16cid:durableId="534733943">
    <w:abstractNumId w:val="13"/>
  </w:num>
  <w:num w:numId="13" w16cid:durableId="1089348883">
    <w:abstractNumId w:val="20"/>
  </w:num>
  <w:num w:numId="14" w16cid:durableId="193232013">
    <w:abstractNumId w:val="14"/>
  </w:num>
  <w:num w:numId="15" w16cid:durableId="11506316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9908596">
    <w:abstractNumId w:val="11"/>
  </w:num>
  <w:num w:numId="17" w16cid:durableId="2043166631">
    <w:abstractNumId w:val="17"/>
  </w:num>
  <w:num w:numId="18" w16cid:durableId="1201043496">
    <w:abstractNumId w:val="15"/>
  </w:num>
  <w:num w:numId="19" w16cid:durableId="1912234082">
    <w:abstractNumId w:val="16"/>
  </w:num>
  <w:num w:numId="20" w16cid:durableId="1855220395">
    <w:abstractNumId w:val="19"/>
  </w:num>
  <w:num w:numId="21" w16cid:durableId="688724699">
    <w:abstractNumId w:val="18"/>
  </w:num>
  <w:num w:numId="22" w16cid:durableId="910652410">
    <w:abstractNumId w:val="10"/>
  </w:num>
  <w:num w:numId="23" w16cid:durableId="4068504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9EB"/>
    <w:rsid w:val="00040488"/>
    <w:rsid w:val="00072AF6"/>
    <w:rsid w:val="00081C9D"/>
    <w:rsid w:val="000924E0"/>
    <w:rsid w:val="00092961"/>
    <w:rsid w:val="000A6CAC"/>
    <w:rsid w:val="000C1FDA"/>
    <w:rsid w:val="000D1FF6"/>
    <w:rsid w:val="000E1F64"/>
    <w:rsid w:val="00122B28"/>
    <w:rsid w:val="00136C28"/>
    <w:rsid w:val="001531C0"/>
    <w:rsid w:val="00156E91"/>
    <w:rsid w:val="00187215"/>
    <w:rsid w:val="001A1F06"/>
    <w:rsid w:val="001A7A65"/>
    <w:rsid w:val="0023446A"/>
    <w:rsid w:val="002409B0"/>
    <w:rsid w:val="00281CB9"/>
    <w:rsid w:val="002A0EA6"/>
    <w:rsid w:val="002A19EB"/>
    <w:rsid w:val="002A2410"/>
    <w:rsid w:val="003416DC"/>
    <w:rsid w:val="00345280"/>
    <w:rsid w:val="00354EA1"/>
    <w:rsid w:val="00384EB0"/>
    <w:rsid w:val="0039539A"/>
    <w:rsid w:val="003A417D"/>
    <w:rsid w:val="003B73BB"/>
    <w:rsid w:val="003C4C30"/>
    <w:rsid w:val="00405D56"/>
    <w:rsid w:val="004225A6"/>
    <w:rsid w:val="00450BCE"/>
    <w:rsid w:val="004511E6"/>
    <w:rsid w:val="00467865"/>
    <w:rsid w:val="0049212E"/>
    <w:rsid w:val="004B5E9E"/>
    <w:rsid w:val="004E6EB1"/>
    <w:rsid w:val="0051457F"/>
    <w:rsid w:val="00521D4D"/>
    <w:rsid w:val="00542D37"/>
    <w:rsid w:val="0059177E"/>
    <w:rsid w:val="005A7FBC"/>
    <w:rsid w:val="005B5CB7"/>
    <w:rsid w:val="005C0217"/>
    <w:rsid w:val="005E02DA"/>
    <w:rsid w:val="005F2E08"/>
    <w:rsid w:val="006148ED"/>
    <w:rsid w:val="00617208"/>
    <w:rsid w:val="0062097E"/>
    <w:rsid w:val="00670930"/>
    <w:rsid w:val="006E3637"/>
    <w:rsid w:val="00704CC3"/>
    <w:rsid w:val="00705402"/>
    <w:rsid w:val="0073540D"/>
    <w:rsid w:val="007357BF"/>
    <w:rsid w:val="007A5279"/>
    <w:rsid w:val="007A575D"/>
    <w:rsid w:val="007B2D85"/>
    <w:rsid w:val="007B4B86"/>
    <w:rsid w:val="007D7186"/>
    <w:rsid w:val="00807922"/>
    <w:rsid w:val="00824437"/>
    <w:rsid w:val="00846DCF"/>
    <w:rsid w:val="008D0154"/>
    <w:rsid w:val="008D1816"/>
    <w:rsid w:val="008E2C75"/>
    <w:rsid w:val="008E45ED"/>
    <w:rsid w:val="008F441F"/>
    <w:rsid w:val="00930223"/>
    <w:rsid w:val="00930FAD"/>
    <w:rsid w:val="00937BA7"/>
    <w:rsid w:val="00967477"/>
    <w:rsid w:val="00987C12"/>
    <w:rsid w:val="009B3F27"/>
    <w:rsid w:val="009B7A44"/>
    <w:rsid w:val="009E156A"/>
    <w:rsid w:val="00A326EA"/>
    <w:rsid w:val="00A331FD"/>
    <w:rsid w:val="00A54EA0"/>
    <w:rsid w:val="00A76807"/>
    <w:rsid w:val="00A83DB7"/>
    <w:rsid w:val="00AA251D"/>
    <w:rsid w:val="00AC67A2"/>
    <w:rsid w:val="00AF36AC"/>
    <w:rsid w:val="00B06FDF"/>
    <w:rsid w:val="00B12131"/>
    <w:rsid w:val="00B2786F"/>
    <w:rsid w:val="00B86BAD"/>
    <w:rsid w:val="00B91AD8"/>
    <w:rsid w:val="00B92619"/>
    <w:rsid w:val="00B945B2"/>
    <w:rsid w:val="00BA71D2"/>
    <w:rsid w:val="00BD4D4E"/>
    <w:rsid w:val="00BD5715"/>
    <w:rsid w:val="00BF5014"/>
    <w:rsid w:val="00C36F17"/>
    <w:rsid w:val="00C435AF"/>
    <w:rsid w:val="00C7460E"/>
    <w:rsid w:val="00C905F9"/>
    <w:rsid w:val="00CD72A7"/>
    <w:rsid w:val="00CE63B2"/>
    <w:rsid w:val="00CF6950"/>
    <w:rsid w:val="00D06AB6"/>
    <w:rsid w:val="00D124DF"/>
    <w:rsid w:val="00D24F08"/>
    <w:rsid w:val="00D57F70"/>
    <w:rsid w:val="00D821E3"/>
    <w:rsid w:val="00DF6340"/>
    <w:rsid w:val="00E42E40"/>
    <w:rsid w:val="00E51925"/>
    <w:rsid w:val="00EB45F7"/>
    <w:rsid w:val="00F11E79"/>
    <w:rsid w:val="00F50A1B"/>
    <w:rsid w:val="00F73C71"/>
    <w:rsid w:val="00F95580"/>
    <w:rsid w:val="00FF28B0"/>
    <w:rsid w:val="00FF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7B50FB"/>
  <w15:chartTrackingRefBased/>
  <w15:docId w15:val="{16C4B9F0-CB6A-436D-AD96-01EDACB2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rbane Medium" w:hAnsi="Urbane Medium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rbane" w:hAnsi="Urbane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872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8721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87215"/>
    <w:rPr>
      <w:rFonts w:ascii="Arial" w:hAnsi="Arial" w:cs="Urbane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72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7215"/>
    <w:rPr>
      <w:rFonts w:ascii="Arial" w:hAnsi="Arial" w:cs="Urbane Light"/>
      <w:b/>
      <w:bCs/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542D37"/>
    <w:rPr>
      <w:rFonts w:ascii="Arial" w:hAnsi="Arial" w:cs="Urbane Ligh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6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2%20Projecten%20lopend\Projecten%20REG\220091REG%20Mobiliteitskaart\01%20Projectinformatie\Markconsultatie%20nov%202023\Marktverkenning%20-%20vragen%20met%20antwoordformulier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63C5EF-3652-4759-93EF-9D1D98C4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Marktverkenning - vragen met antwoordformulier</Template>
  <TotalTime>93</TotalTime>
  <Pages>4</Pages>
  <Words>639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M van (Michael)</dc:creator>
  <cp:keywords/>
  <dc:description/>
  <cp:lastModifiedBy>Veen, M van (Michael)</cp:lastModifiedBy>
  <cp:revision>6</cp:revision>
  <cp:lastPrinted>2020-09-04T07:56:00Z</cp:lastPrinted>
  <dcterms:created xsi:type="dcterms:W3CDTF">2023-10-25T11:58:00Z</dcterms:created>
  <dcterms:modified xsi:type="dcterms:W3CDTF">2023-12-06T13:37:00Z</dcterms:modified>
</cp:coreProperties>
</file>