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:rsidRPr="00102508" w14:paraId="5272BF48" w14:textId="77777777" w:rsidTr="00552B65">
        <w:tc>
          <w:tcPr>
            <w:tcW w:w="2830" w:type="dxa"/>
            <w:shd w:val="clear" w:color="auto" w:fill="AFCB27" w:themeFill="accent6"/>
          </w:tcPr>
          <w:p w14:paraId="12CC5CFF" w14:textId="3D139CEC" w:rsidR="0011628C" w:rsidRPr="00102508" w:rsidRDefault="00A1284E" w:rsidP="00A128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08">
              <w:rPr>
                <w:rFonts w:asciiTheme="minorHAnsi" w:hAnsiTheme="minorHAnsi" w:cstheme="minorHAnsi"/>
                <w:sz w:val="22"/>
                <w:szCs w:val="22"/>
              </w:rPr>
              <w:t>Aanbesteding:</w:t>
            </w:r>
          </w:p>
        </w:tc>
        <w:tc>
          <w:tcPr>
            <w:tcW w:w="6237" w:type="dxa"/>
            <w:shd w:val="clear" w:color="auto" w:fill="F0F6D1" w:themeFill="accent6" w:themeFillTint="33"/>
          </w:tcPr>
          <w:p w14:paraId="45185B48" w14:textId="7FFE73D8" w:rsidR="0011628C" w:rsidRPr="00102508" w:rsidRDefault="00102508" w:rsidP="00C927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08">
              <w:rPr>
                <w:rFonts w:asciiTheme="minorHAnsi" w:hAnsiTheme="minorHAnsi" w:cstheme="minorHAnsi"/>
                <w:sz w:val="22"/>
                <w:szCs w:val="22"/>
              </w:rPr>
              <w:t>Levering en installatie AV-oplossing en dienstverlening raadzalen, commissiekamers en evenementen ruimtes Arnhem en Renkum</w:t>
            </w:r>
          </w:p>
        </w:tc>
      </w:tr>
      <w:tr w:rsidR="008E4E7D" w:rsidRPr="00102508" w14:paraId="5D11FCFC" w14:textId="77777777" w:rsidTr="00552B65">
        <w:tc>
          <w:tcPr>
            <w:tcW w:w="2830" w:type="dxa"/>
            <w:shd w:val="clear" w:color="auto" w:fill="AFCB27" w:themeFill="accent6"/>
          </w:tcPr>
          <w:p w14:paraId="32ACA108" w14:textId="2FB0A103" w:rsidR="008E4E7D" w:rsidRPr="00102508" w:rsidRDefault="008E4E7D" w:rsidP="00A128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08">
              <w:rPr>
                <w:rFonts w:asciiTheme="minorHAnsi" w:hAnsiTheme="minorHAnsi" w:cstheme="minorHAnsi"/>
                <w:sz w:val="22"/>
                <w:szCs w:val="22"/>
              </w:rPr>
              <w:t xml:space="preserve">Zaaknummer: </w:t>
            </w:r>
          </w:p>
        </w:tc>
        <w:tc>
          <w:tcPr>
            <w:tcW w:w="6237" w:type="dxa"/>
            <w:shd w:val="clear" w:color="auto" w:fill="F0F6D1" w:themeFill="accent6" w:themeFillTint="33"/>
          </w:tcPr>
          <w:p w14:paraId="23AA7332" w14:textId="5E86DC4A" w:rsidR="008E4E7D" w:rsidRPr="00102508" w:rsidRDefault="00DD44DB" w:rsidP="00C927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08">
              <w:rPr>
                <w:rFonts w:asciiTheme="minorHAnsi" w:hAnsiTheme="minorHAnsi" w:cstheme="minorHAnsi"/>
                <w:sz w:val="22"/>
                <w:szCs w:val="22"/>
              </w:rPr>
              <w:t>3976169</w:t>
            </w:r>
          </w:p>
        </w:tc>
      </w:tr>
      <w:tr w:rsidR="0011628C" w:rsidRPr="00102508" w14:paraId="275253D6" w14:textId="77777777" w:rsidTr="00552B65">
        <w:tc>
          <w:tcPr>
            <w:tcW w:w="2830" w:type="dxa"/>
            <w:shd w:val="clear" w:color="auto" w:fill="AFCB27" w:themeFill="accent6"/>
          </w:tcPr>
          <w:p w14:paraId="17211D1A" w14:textId="71EB894D" w:rsidR="0011628C" w:rsidRPr="00102508" w:rsidRDefault="0011628C" w:rsidP="00A128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08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  <w:tc>
          <w:tcPr>
            <w:tcW w:w="6237" w:type="dxa"/>
            <w:shd w:val="clear" w:color="auto" w:fill="F0F6D1" w:themeFill="accent6" w:themeFillTint="33"/>
          </w:tcPr>
          <w:p w14:paraId="6C663028" w14:textId="77777777" w:rsidR="0011628C" w:rsidRPr="00102508" w:rsidRDefault="0011628C" w:rsidP="00C927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7663BD" w14:textId="77777777" w:rsidR="00F96380" w:rsidRPr="00102508" w:rsidRDefault="00F96380" w:rsidP="00C927BB">
      <w:pPr>
        <w:rPr>
          <w:rFonts w:asciiTheme="minorHAnsi" w:hAnsiTheme="minorHAnsi" w:cstheme="minorHAnsi"/>
          <w:sz w:val="22"/>
          <w:szCs w:val="22"/>
        </w:rPr>
      </w:pPr>
    </w:p>
    <w:p w14:paraId="4B59371F" w14:textId="77777777" w:rsidR="0011628C" w:rsidRPr="00102508" w:rsidRDefault="0011628C" w:rsidP="00C927B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Rastertabel4-Accent6"/>
        <w:tblW w:w="20024" w:type="dxa"/>
        <w:tblLook w:val="04A0" w:firstRow="1" w:lastRow="0" w:firstColumn="1" w:lastColumn="0" w:noHBand="0" w:noVBand="1"/>
      </w:tblPr>
      <w:tblGrid>
        <w:gridCol w:w="1595"/>
        <w:gridCol w:w="1828"/>
        <w:gridCol w:w="2384"/>
        <w:gridCol w:w="549"/>
        <w:gridCol w:w="2768"/>
        <w:gridCol w:w="4101"/>
        <w:gridCol w:w="6799"/>
      </w:tblGrid>
      <w:tr w:rsidR="006B11E7" w:rsidRPr="00102508" w14:paraId="5AE5B13D" w14:textId="77777777" w:rsidTr="001976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5FD6D5B4" w14:textId="1C26B815" w:rsidR="001C3CC3" w:rsidRPr="00102508" w:rsidRDefault="001C3CC3" w:rsidP="00C927BB">
            <w:pPr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10250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Vraagnummer</w:t>
            </w:r>
          </w:p>
        </w:tc>
        <w:tc>
          <w:tcPr>
            <w:tcW w:w="1828" w:type="dxa"/>
          </w:tcPr>
          <w:p w14:paraId="4FD13EA5" w14:textId="04FBE845" w:rsidR="001C3CC3" w:rsidRPr="00102508" w:rsidRDefault="001C3CC3" w:rsidP="00C927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10250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Documentnaam</w:t>
            </w:r>
          </w:p>
        </w:tc>
        <w:tc>
          <w:tcPr>
            <w:tcW w:w="2384" w:type="dxa"/>
          </w:tcPr>
          <w:p w14:paraId="295D1B21" w14:textId="69CB8E3C" w:rsidR="001C3CC3" w:rsidRPr="00102508" w:rsidRDefault="001C3CC3" w:rsidP="00C927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10250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Hoofdstuk / Paragraaf</w:t>
            </w:r>
          </w:p>
        </w:tc>
        <w:tc>
          <w:tcPr>
            <w:tcW w:w="549" w:type="dxa"/>
          </w:tcPr>
          <w:p w14:paraId="73E69CFF" w14:textId="0569B542" w:rsidR="001C3CC3" w:rsidRPr="00102508" w:rsidRDefault="00643878" w:rsidP="00C927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10250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Blz.</w:t>
            </w:r>
          </w:p>
        </w:tc>
        <w:tc>
          <w:tcPr>
            <w:tcW w:w="2768" w:type="dxa"/>
          </w:tcPr>
          <w:p w14:paraId="7121E4EF" w14:textId="22299D14" w:rsidR="001C3CC3" w:rsidRPr="00102508" w:rsidRDefault="00643878" w:rsidP="00C927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10250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Inschrijver</w:t>
            </w:r>
          </w:p>
        </w:tc>
        <w:tc>
          <w:tcPr>
            <w:tcW w:w="4101" w:type="dxa"/>
          </w:tcPr>
          <w:p w14:paraId="3C58A03B" w14:textId="0C790797" w:rsidR="001C3CC3" w:rsidRPr="00102508" w:rsidRDefault="00643878" w:rsidP="00C927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10250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Vraag</w:t>
            </w:r>
          </w:p>
        </w:tc>
        <w:tc>
          <w:tcPr>
            <w:tcW w:w="6799" w:type="dxa"/>
          </w:tcPr>
          <w:p w14:paraId="2F07D791" w14:textId="2DC55532" w:rsidR="001C3CC3" w:rsidRPr="00102508" w:rsidRDefault="00643878" w:rsidP="00C927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10250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Antwoord</w:t>
            </w:r>
          </w:p>
        </w:tc>
      </w:tr>
      <w:tr w:rsidR="006B11E7" w:rsidRPr="00102508" w14:paraId="4DF926B4" w14:textId="77777777" w:rsidTr="00197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15D242CC" w14:textId="77777777" w:rsidR="001C3CC3" w:rsidRPr="00102508" w:rsidRDefault="001C3CC3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3E593F5C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00E08F8E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41EFF9FA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2E55B8ED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29A41784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1726FE5E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3FCCFF43" w14:textId="77777777" w:rsidTr="0019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78869558" w14:textId="77777777" w:rsidR="001C3CC3" w:rsidRPr="00102508" w:rsidRDefault="001C3CC3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5E1C434F" w14:textId="184BE9F1" w:rsidR="006B11E7" w:rsidRPr="00102508" w:rsidRDefault="006B11E7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7D4F0EBA" w14:textId="77777777" w:rsidR="001C3CC3" w:rsidRPr="00102508" w:rsidRDefault="001C3CC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5CF4FE63" w14:textId="77777777" w:rsidR="001C3CC3" w:rsidRPr="00102508" w:rsidRDefault="001C3CC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3DD00FE1" w14:textId="77777777" w:rsidR="001C3CC3" w:rsidRPr="00102508" w:rsidRDefault="001C3CC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71FE0480" w14:textId="77777777" w:rsidR="001C3CC3" w:rsidRPr="00102508" w:rsidRDefault="001C3CC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38FF9391" w14:textId="77777777" w:rsidR="001C3CC3" w:rsidRPr="00102508" w:rsidRDefault="001C3CC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4702381E" w14:textId="77777777" w:rsidTr="00197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32FB8C69" w14:textId="77777777" w:rsidR="001C3CC3" w:rsidRPr="00102508" w:rsidRDefault="001C3CC3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77466970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6347F0F6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59F3F032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7E529E67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4293D95E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3D06C00B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10D4330F" w14:textId="77777777" w:rsidTr="0019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14BCDC4B" w14:textId="77777777" w:rsidR="001C3CC3" w:rsidRPr="00102508" w:rsidRDefault="001C3CC3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2C5BE7BD" w14:textId="77777777" w:rsidR="001C3CC3" w:rsidRPr="00102508" w:rsidRDefault="001C3CC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5CD60F5E" w14:textId="77777777" w:rsidR="001C3CC3" w:rsidRPr="00102508" w:rsidRDefault="001C3CC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1B187935" w14:textId="77777777" w:rsidR="001C3CC3" w:rsidRPr="00102508" w:rsidRDefault="001C3CC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14EE9F34" w14:textId="77777777" w:rsidR="001C3CC3" w:rsidRPr="00102508" w:rsidRDefault="001C3CC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215E432B" w14:textId="77777777" w:rsidR="001C3CC3" w:rsidRPr="00102508" w:rsidRDefault="001C3CC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384381B8" w14:textId="77777777" w:rsidR="001C3CC3" w:rsidRPr="00102508" w:rsidRDefault="001C3CC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3E94EAA8" w14:textId="77777777" w:rsidTr="00197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4D437E22" w14:textId="77777777" w:rsidR="001C3CC3" w:rsidRPr="00102508" w:rsidRDefault="001C3CC3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314AC2AF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1C1B6F5F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638C410A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16A7F8F3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45062D5C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19070D46" w14:textId="77777777" w:rsidR="001C3CC3" w:rsidRPr="00102508" w:rsidRDefault="001C3CC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2DFC8F01" w14:textId="77777777" w:rsidTr="0019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68E561AB" w14:textId="77777777" w:rsidR="00F75B2B" w:rsidRPr="00102508" w:rsidRDefault="00F75B2B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42E0DC0D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4766C407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4C7B0A32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27430F36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52AB456F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0F93A3B8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7BCC38EF" w14:textId="77777777" w:rsidTr="00197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11FF4C12" w14:textId="77777777" w:rsidR="00F75B2B" w:rsidRPr="00102508" w:rsidRDefault="00F75B2B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0A160132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0938868D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588E8937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6F32F372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10B24EE8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2389E2BD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458669F9" w14:textId="77777777" w:rsidTr="0019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532C540D" w14:textId="77777777" w:rsidR="00F75B2B" w:rsidRPr="00102508" w:rsidRDefault="00F75B2B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66A167CA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59178DE4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77AB580A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035D6D46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3235D0CD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55980F0E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111217E5" w14:textId="77777777" w:rsidTr="00197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2745A2C0" w14:textId="77777777" w:rsidR="00F75B2B" w:rsidRPr="00102508" w:rsidRDefault="00F75B2B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35815A7F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3E797D33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55C4D6CE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7B718F66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4E9731D7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195FF3A1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0F4F65B8" w14:textId="77777777" w:rsidTr="0019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3295D2E4" w14:textId="77777777" w:rsidR="00F75B2B" w:rsidRPr="00102508" w:rsidRDefault="00F75B2B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38C831C6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732A592C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3AABE638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6FABC849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2C2F7F79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353A0E9D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0D5F077E" w14:textId="77777777" w:rsidTr="00197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327AF8FA" w14:textId="77777777" w:rsidR="00F75B2B" w:rsidRPr="00102508" w:rsidRDefault="00F75B2B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32AE4DD6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63ECE9C0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12D050E1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5CBB9151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22C2B881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232CEBCE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42DAA1D9" w14:textId="77777777" w:rsidTr="0019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2BBF6D8E" w14:textId="77777777" w:rsidR="00F75B2B" w:rsidRPr="00102508" w:rsidRDefault="00F75B2B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69DAA5AB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04127D19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5455D1BE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7B5C3F8F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1CFF537A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0A3232FC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570E4CF5" w14:textId="77777777" w:rsidTr="00197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471F63B0" w14:textId="77777777" w:rsidR="00F75B2B" w:rsidRPr="00102508" w:rsidRDefault="00F75B2B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1A4043E3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2E7912FD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75DA3E3C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50928B31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20F2B955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1ABCC640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2C51A714" w14:textId="77777777" w:rsidTr="0019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01FA7AFB" w14:textId="77777777" w:rsidR="00F75B2B" w:rsidRPr="00102508" w:rsidRDefault="00F75B2B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014CB2D9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7675E322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239777F3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04E15B9B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5483F0DF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64BC7141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4EC407C8" w14:textId="77777777" w:rsidTr="00197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02F61D36" w14:textId="77777777" w:rsidR="00F75B2B" w:rsidRPr="00102508" w:rsidRDefault="00F75B2B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36CB603B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33379971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77066501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4B5DD937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6A62E493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6EE7D42F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2305071A" w14:textId="77777777" w:rsidTr="0019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687FE4DC" w14:textId="77777777" w:rsidR="00F75B2B" w:rsidRPr="00102508" w:rsidRDefault="00F75B2B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0D7BB4AD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5DCF01C6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6983FA38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072328C3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6ADF8253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1B97A0EB" w14:textId="77777777" w:rsidR="00F75B2B" w:rsidRPr="00102508" w:rsidRDefault="00F75B2B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1E7" w:rsidRPr="00102508" w14:paraId="73D40AEC" w14:textId="77777777" w:rsidTr="00197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1A3569D3" w14:textId="77777777" w:rsidR="00F75B2B" w:rsidRPr="00102508" w:rsidRDefault="00F75B2B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0E29964D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6C77C8DC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4A61854D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1A43ABAC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311DB103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5B1C9D86" w14:textId="77777777" w:rsidR="00F75B2B" w:rsidRPr="00102508" w:rsidRDefault="00F75B2B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A63" w:rsidRPr="00102508" w14:paraId="7FA9A3C2" w14:textId="77777777" w:rsidTr="0019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4D78A979" w14:textId="77777777" w:rsidR="00902A63" w:rsidRPr="00102508" w:rsidRDefault="00902A63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290A54F6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0C6A1838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5D2FCE52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0E0AFF8D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56FA7CF1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629816A5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A63" w:rsidRPr="00102508" w14:paraId="01C57346" w14:textId="77777777" w:rsidTr="00197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29FC584B" w14:textId="77777777" w:rsidR="00902A63" w:rsidRPr="00102508" w:rsidRDefault="00902A63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50D3F0D0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6DCA44E9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03C28753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58CE2530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77757874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709AE80F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A63" w:rsidRPr="00102508" w14:paraId="2F53906D" w14:textId="77777777" w:rsidTr="0019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0EE40698" w14:textId="77777777" w:rsidR="00902A63" w:rsidRPr="00102508" w:rsidRDefault="00902A63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5CDDB79B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40D9A39A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7866332B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03C5EBDD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5AF63ED9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33D5E233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A63" w:rsidRPr="00102508" w14:paraId="7E63C0F8" w14:textId="77777777" w:rsidTr="00197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33D86D88" w14:textId="77777777" w:rsidR="00902A63" w:rsidRPr="00102508" w:rsidRDefault="00902A63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10EEBC45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31B96FF2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32085854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053157F3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5107B90D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30531545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A63" w:rsidRPr="00102508" w14:paraId="3392A906" w14:textId="77777777" w:rsidTr="0019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53EEE02E" w14:textId="77777777" w:rsidR="00902A63" w:rsidRPr="00102508" w:rsidRDefault="00902A63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0E1B28BE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42F6C74E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1048E3B7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575497EE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635564FE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5E1054D0" w14:textId="77777777" w:rsidR="00902A63" w:rsidRPr="00102508" w:rsidRDefault="00902A63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A63" w:rsidRPr="00102508" w14:paraId="6813E4E2" w14:textId="77777777" w:rsidTr="00197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1C6B0F84" w14:textId="77777777" w:rsidR="00902A63" w:rsidRPr="00102508" w:rsidRDefault="00902A63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523F079B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5713982E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25C1F281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1C8117E1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1F7DE47D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3BB34968" w14:textId="77777777" w:rsidR="00902A63" w:rsidRPr="00102508" w:rsidRDefault="00902A63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4E7D" w:rsidRPr="00102508" w14:paraId="64643026" w14:textId="77777777" w:rsidTr="0019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5D5889C3" w14:textId="77777777" w:rsidR="008E4E7D" w:rsidRPr="00102508" w:rsidRDefault="008E4E7D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28A9F2CE" w14:textId="77777777" w:rsidR="008E4E7D" w:rsidRPr="00102508" w:rsidRDefault="008E4E7D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1AD49112" w14:textId="77777777" w:rsidR="008E4E7D" w:rsidRPr="00102508" w:rsidRDefault="008E4E7D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67CE16E9" w14:textId="77777777" w:rsidR="008E4E7D" w:rsidRPr="00102508" w:rsidRDefault="008E4E7D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6851CB66" w14:textId="77777777" w:rsidR="008E4E7D" w:rsidRPr="00102508" w:rsidRDefault="008E4E7D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24F4F155" w14:textId="77777777" w:rsidR="008E4E7D" w:rsidRPr="00102508" w:rsidRDefault="008E4E7D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63DB0538" w14:textId="77777777" w:rsidR="008E4E7D" w:rsidRPr="00102508" w:rsidRDefault="008E4E7D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4E7D" w:rsidRPr="00102508" w14:paraId="05050428" w14:textId="77777777" w:rsidTr="00197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6666BEEB" w14:textId="77777777" w:rsidR="008E4E7D" w:rsidRPr="00102508" w:rsidRDefault="008E4E7D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0EB722AD" w14:textId="77777777" w:rsidR="008E4E7D" w:rsidRPr="00102508" w:rsidRDefault="008E4E7D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22BA1081" w14:textId="77777777" w:rsidR="008E4E7D" w:rsidRPr="00102508" w:rsidRDefault="008E4E7D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5717ED8B" w14:textId="77777777" w:rsidR="008E4E7D" w:rsidRPr="00102508" w:rsidRDefault="008E4E7D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4C00CEAD" w14:textId="77777777" w:rsidR="008E4E7D" w:rsidRPr="00102508" w:rsidRDefault="008E4E7D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5605B33D" w14:textId="77777777" w:rsidR="008E4E7D" w:rsidRPr="00102508" w:rsidRDefault="008E4E7D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33BA16AF" w14:textId="77777777" w:rsidR="008E4E7D" w:rsidRPr="00102508" w:rsidRDefault="008E4E7D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4E7D" w:rsidRPr="00102508" w14:paraId="35CDDC86" w14:textId="77777777" w:rsidTr="0019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70DE925C" w14:textId="77777777" w:rsidR="008E4E7D" w:rsidRPr="00102508" w:rsidRDefault="008E4E7D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25A1C756" w14:textId="77777777" w:rsidR="008E4E7D" w:rsidRPr="00102508" w:rsidRDefault="008E4E7D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4A690815" w14:textId="77777777" w:rsidR="008E4E7D" w:rsidRPr="00102508" w:rsidRDefault="008E4E7D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3A67DF4D" w14:textId="77777777" w:rsidR="008E4E7D" w:rsidRPr="00102508" w:rsidRDefault="008E4E7D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3DEE665D" w14:textId="77777777" w:rsidR="008E4E7D" w:rsidRPr="00102508" w:rsidRDefault="008E4E7D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7DD9CC02" w14:textId="77777777" w:rsidR="008E4E7D" w:rsidRPr="00102508" w:rsidRDefault="008E4E7D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27745AD8" w14:textId="77777777" w:rsidR="008E4E7D" w:rsidRPr="00102508" w:rsidRDefault="008E4E7D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1091" w:rsidRPr="00102508" w14:paraId="721AA549" w14:textId="77777777" w:rsidTr="00197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6F7DF999" w14:textId="77777777" w:rsidR="00B21091" w:rsidRPr="00102508" w:rsidRDefault="00B21091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4EDD5572" w14:textId="77777777" w:rsidR="00B21091" w:rsidRPr="00102508" w:rsidRDefault="00B21091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1C23E1CA" w14:textId="77777777" w:rsidR="00B21091" w:rsidRPr="00102508" w:rsidRDefault="00B21091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2799C106" w14:textId="77777777" w:rsidR="00B21091" w:rsidRPr="00102508" w:rsidRDefault="00B21091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508ED753" w14:textId="77777777" w:rsidR="00B21091" w:rsidRPr="00102508" w:rsidRDefault="00B21091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12E76452" w14:textId="77777777" w:rsidR="00B21091" w:rsidRPr="00102508" w:rsidRDefault="00B21091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5200571C" w14:textId="77777777" w:rsidR="00B21091" w:rsidRPr="00102508" w:rsidRDefault="00B21091" w:rsidP="00C9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1091" w:rsidRPr="00102508" w14:paraId="3701C0DE" w14:textId="77777777" w:rsidTr="0019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5A19829C" w14:textId="77777777" w:rsidR="00B21091" w:rsidRPr="00102508" w:rsidRDefault="00B21091" w:rsidP="0064387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8" w:type="dxa"/>
          </w:tcPr>
          <w:p w14:paraId="1FB47CAE" w14:textId="77777777" w:rsidR="00B21091" w:rsidRPr="00102508" w:rsidRDefault="00B21091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4" w:type="dxa"/>
          </w:tcPr>
          <w:p w14:paraId="6A1FE92A" w14:textId="77777777" w:rsidR="00B21091" w:rsidRPr="00102508" w:rsidRDefault="00B21091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" w:type="dxa"/>
          </w:tcPr>
          <w:p w14:paraId="6540D4CF" w14:textId="77777777" w:rsidR="00B21091" w:rsidRPr="00102508" w:rsidRDefault="00B21091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03310044" w14:textId="77777777" w:rsidR="00B21091" w:rsidRPr="00102508" w:rsidRDefault="00B21091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1" w:type="dxa"/>
          </w:tcPr>
          <w:p w14:paraId="09E3D5DF" w14:textId="77777777" w:rsidR="00B21091" w:rsidRPr="00102508" w:rsidRDefault="00B21091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9" w:type="dxa"/>
          </w:tcPr>
          <w:p w14:paraId="04908317" w14:textId="77777777" w:rsidR="00B21091" w:rsidRPr="00102508" w:rsidRDefault="00B21091" w:rsidP="00C9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2CC740" w14:textId="77777777" w:rsidR="0011628C" w:rsidRPr="00102508" w:rsidRDefault="0011628C" w:rsidP="00C927BB">
      <w:pPr>
        <w:rPr>
          <w:rFonts w:asciiTheme="minorHAnsi" w:hAnsiTheme="minorHAnsi" w:cstheme="minorHAnsi"/>
          <w:sz w:val="22"/>
          <w:szCs w:val="22"/>
        </w:rPr>
      </w:pPr>
    </w:p>
    <w:p w14:paraId="40807F79" w14:textId="77777777" w:rsidR="0011628C" w:rsidRPr="00102508" w:rsidRDefault="0011628C" w:rsidP="00C927BB">
      <w:pPr>
        <w:rPr>
          <w:rFonts w:asciiTheme="minorHAnsi" w:hAnsiTheme="minorHAnsi" w:cstheme="minorHAnsi"/>
          <w:sz w:val="22"/>
          <w:szCs w:val="22"/>
        </w:rPr>
      </w:pPr>
    </w:p>
    <w:p w14:paraId="1A517915" w14:textId="77777777" w:rsidR="0011628C" w:rsidRPr="00102508" w:rsidRDefault="0011628C" w:rsidP="00C927BB">
      <w:pPr>
        <w:rPr>
          <w:rFonts w:asciiTheme="minorHAnsi" w:hAnsiTheme="minorHAnsi" w:cstheme="minorHAnsi"/>
          <w:sz w:val="22"/>
          <w:szCs w:val="22"/>
        </w:rPr>
      </w:pPr>
    </w:p>
    <w:sectPr w:rsidR="0011628C" w:rsidRPr="00102508" w:rsidSect="00197648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2409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A6C0" w14:textId="77777777" w:rsidR="005F6DF7" w:rsidRDefault="005F6DF7">
      <w:r>
        <w:separator/>
      </w:r>
    </w:p>
  </w:endnote>
  <w:endnote w:type="continuationSeparator" w:id="0">
    <w:p w14:paraId="0622F847" w14:textId="77777777" w:rsidR="005F6DF7" w:rsidRDefault="005F6DF7">
      <w:r>
        <w:continuationSeparator/>
      </w:r>
    </w:p>
  </w:endnote>
  <w:endnote w:type="continuationNotice" w:id="1">
    <w:p w14:paraId="14EE7165" w14:textId="77777777" w:rsidR="005F6DF7" w:rsidRDefault="005F6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F3EDE98" w:rsidR="00B86F80" w:rsidRDefault="00B86F80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0" w:name="BM_CiroNummer"/>
          <w:bookmarkEnd w:id="0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D6D60" w14:textId="77777777" w:rsidR="005F6DF7" w:rsidRDefault="005F6DF7">
      <w:r>
        <w:separator/>
      </w:r>
    </w:p>
  </w:footnote>
  <w:footnote w:type="continuationSeparator" w:id="0">
    <w:p w14:paraId="1E2F6C75" w14:textId="77777777" w:rsidR="005F6DF7" w:rsidRDefault="005F6DF7">
      <w:r>
        <w:continuationSeparator/>
      </w:r>
    </w:p>
  </w:footnote>
  <w:footnote w:type="continuationNotice" w:id="1">
    <w:p w14:paraId="40F52FA9" w14:textId="77777777" w:rsidR="005F6DF7" w:rsidRDefault="005F6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1513061763" name="Afbeelding 151306176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CBD54" w14:textId="28A1EB7D" w:rsidR="00872F4E" w:rsidRPr="000F6A19" w:rsidRDefault="00197648" w:rsidP="00ED56D9">
    <w:pPr>
      <w:rPr>
        <w:rFonts w:asciiTheme="minorHAnsi" w:hAnsiTheme="minorHAnsi" w:cstheme="minorHAnsi"/>
        <w:sz w:val="48"/>
        <w:szCs w:val="48"/>
      </w:rPr>
    </w:pPr>
    <w:r w:rsidRPr="000F6A19">
      <w:rPr>
        <w:rFonts w:asciiTheme="minorHAnsi" w:hAnsiTheme="minorHAnsi" w:cstheme="minorHAnsi"/>
        <w:noProof/>
        <w:sz w:val="48"/>
        <w:szCs w:val="48"/>
      </w:rPr>
      <w:drawing>
        <wp:anchor distT="0" distB="0" distL="114300" distR="114300" simplePos="0" relativeHeight="251659264" behindDoc="1" locked="0" layoutInCell="1" allowOverlap="1" wp14:anchorId="66D3D2E7" wp14:editId="7E0592CB">
          <wp:simplePos x="0" y="0"/>
          <wp:positionH relativeFrom="margin">
            <wp:align>right</wp:align>
          </wp:positionH>
          <wp:positionV relativeFrom="paragraph">
            <wp:posOffset>-291465</wp:posOffset>
          </wp:positionV>
          <wp:extent cx="5680910" cy="1419225"/>
          <wp:effectExtent l="0" t="0" r="0" b="0"/>
          <wp:wrapNone/>
          <wp:docPr id="781981536" name="Afbeelding 781981536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155406" name="Afbeelding 1" descr="Afbeelding met tekst, Lettertype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0910" cy="1419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D56D9" w:rsidRPr="000F6A19">
      <w:rPr>
        <w:rFonts w:asciiTheme="minorHAnsi" w:hAnsiTheme="minorHAnsi" w:cstheme="minorHAnsi"/>
        <w:sz w:val="48"/>
        <w:szCs w:val="48"/>
      </w:rPr>
      <w:t>Vragen Nota van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0F6A19"/>
    <w:rsid w:val="0010250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97648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349D2"/>
    <w:rsid w:val="00343808"/>
    <w:rsid w:val="00344DB4"/>
    <w:rsid w:val="00360FBE"/>
    <w:rsid w:val="00361587"/>
    <w:rsid w:val="00371E5D"/>
    <w:rsid w:val="003735E0"/>
    <w:rsid w:val="003A31CA"/>
    <w:rsid w:val="003B2764"/>
    <w:rsid w:val="003B4152"/>
    <w:rsid w:val="003F51A1"/>
    <w:rsid w:val="00400BC2"/>
    <w:rsid w:val="0041022E"/>
    <w:rsid w:val="004103FB"/>
    <w:rsid w:val="00411C2B"/>
    <w:rsid w:val="004325E2"/>
    <w:rsid w:val="0044704A"/>
    <w:rsid w:val="00466176"/>
    <w:rsid w:val="00467FDE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2B65"/>
    <w:rsid w:val="0055504E"/>
    <w:rsid w:val="005555F7"/>
    <w:rsid w:val="00556264"/>
    <w:rsid w:val="00562CA9"/>
    <w:rsid w:val="00573CCC"/>
    <w:rsid w:val="0058628E"/>
    <w:rsid w:val="005A7960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02A63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1091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4DB"/>
    <w:rsid w:val="00DD4F22"/>
    <w:rsid w:val="00DF621E"/>
    <w:rsid w:val="00E15D67"/>
    <w:rsid w:val="00E31032"/>
    <w:rsid w:val="00E81514"/>
    <w:rsid w:val="00E97B48"/>
    <w:rsid w:val="00EA099F"/>
    <w:rsid w:val="00EA68C5"/>
    <w:rsid w:val="00EB5B08"/>
    <w:rsid w:val="00ED56D9"/>
    <w:rsid w:val="00ED68BD"/>
    <w:rsid w:val="00F0321D"/>
    <w:rsid w:val="00F07EAD"/>
    <w:rsid w:val="00F16DE9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  <w:style w:type="table" w:styleId="Rastertabel4-Accent6">
    <w:name w:val="Grid Table 4 Accent 6"/>
    <w:basedOn w:val="Standaardtabel"/>
    <w:uiPriority w:val="49"/>
    <w:rsid w:val="00197648"/>
    <w:tblPr>
      <w:tblStyleRowBandSize w:val="1"/>
      <w:tblStyleColBandSize w:val="1"/>
      <w:tblBorders>
        <w:top w:val="single" w:sz="4" w:space="0" w:color="D2E577" w:themeColor="accent6" w:themeTint="99"/>
        <w:left w:val="single" w:sz="4" w:space="0" w:color="D2E577" w:themeColor="accent6" w:themeTint="99"/>
        <w:bottom w:val="single" w:sz="4" w:space="0" w:color="D2E577" w:themeColor="accent6" w:themeTint="99"/>
        <w:right w:val="single" w:sz="4" w:space="0" w:color="D2E577" w:themeColor="accent6" w:themeTint="99"/>
        <w:insideH w:val="single" w:sz="4" w:space="0" w:color="D2E577" w:themeColor="accent6" w:themeTint="99"/>
        <w:insideV w:val="single" w:sz="4" w:space="0" w:color="D2E57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CB27" w:themeColor="accent6"/>
          <w:left w:val="single" w:sz="4" w:space="0" w:color="AFCB27" w:themeColor="accent6"/>
          <w:bottom w:val="single" w:sz="4" w:space="0" w:color="AFCB27" w:themeColor="accent6"/>
          <w:right w:val="single" w:sz="4" w:space="0" w:color="AFCB27" w:themeColor="accent6"/>
          <w:insideH w:val="nil"/>
          <w:insideV w:val="nil"/>
        </w:tcBorders>
        <w:shd w:val="clear" w:color="auto" w:fill="AFCB27" w:themeFill="accent6"/>
      </w:tcPr>
    </w:tblStylePr>
    <w:tblStylePr w:type="lastRow">
      <w:rPr>
        <w:b/>
        <w:bCs/>
      </w:rPr>
      <w:tblPr/>
      <w:tcPr>
        <w:tcBorders>
          <w:top w:val="double" w:sz="4" w:space="0" w:color="AFCB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6D1" w:themeFill="accent6" w:themeFillTint="33"/>
      </w:tcPr>
    </w:tblStylePr>
    <w:tblStylePr w:type="band1Horz">
      <w:tblPr/>
      <w:tcPr>
        <w:shd w:val="clear" w:color="auto" w:fill="F0F6D1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  <SharedWithUsers xmlns="ed98f67c-1919-4074-973e-72d958f5fb31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4" ma:contentTypeDescription="Een nieuw document maken." ma:contentTypeScope="" ma:versionID="9a1902be12ab2dcc72bdcfe698ece438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d318014e429c6b643eb7446d578d3647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C20D30A-976D-4E02-94BD-9F482229A43E}">
  <ds:schemaRefs>
    <ds:schemaRef ds:uri="http://purl.org/dc/elements/1.1/"/>
    <ds:schemaRef ds:uri="http://schemas.microsoft.com/office/2006/metadata/properties"/>
    <ds:schemaRef ds:uri="636faf38-aab6-4194-8f5b-fc9a86914114"/>
    <ds:schemaRef ds:uri="http://schemas.microsoft.com/office/2006/documentManagement/types"/>
    <ds:schemaRef ds:uri="http://purl.org/dc/terms/"/>
    <ds:schemaRef ds:uri="0c1a2bca-9b37-4966-b12d-0cfb7d5484c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E331179-D55A-4951-812F-050ADDB4F411}"/>
</file>

<file path=customXml/itemProps3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opdrachtbrief.dot</Template>
  <TotalTime>2</TotalTime>
  <Pages>1</Pages>
  <Words>55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Melroy Huuskes</cp:lastModifiedBy>
  <cp:revision>11</cp:revision>
  <cp:lastPrinted>2022-11-03T17:21:00Z</cp:lastPrinted>
  <dcterms:created xsi:type="dcterms:W3CDTF">2023-11-09T10:34:00Z</dcterms:created>
  <dcterms:modified xsi:type="dcterms:W3CDTF">2023-11-15T10:27:00Z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r8>34338600</vt:r8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0x010100CCFFDBDAE6087544B2924F946EFA8C66</vt:lpwstr>
  </property>
  <property fmtid="{D5CDD505-2E9C-101B-9397-08002B2CF9AE}" pid="13" name="MediaServiceImageTags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