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E5057" w14:textId="55475B68" w:rsidR="002728AE" w:rsidRDefault="002728AE"/>
    <w:p w14:paraId="5C2CF371" w14:textId="77777777" w:rsidR="002C5611" w:rsidRDefault="002C5611" w:rsidP="00C27FEF"/>
    <w:p w14:paraId="43842E16" w14:textId="4F4E196A" w:rsidR="002C5611" w:rsidRDefault="00B77524" w:rsidP="00B77524">
      <w:pPr>
        <w:pStyle w:val="Kop1"/>
        <w:numPr>
          <w:ilvl w:val="0"/>
          <w:numId w:val="0"/>
        </w:numPr>
        <w:ind w:left="432" w:hanging="432"/>
      </w:pPr>
      <w:r>
        <w:t xml:space="preserve">Bijlage </w:t>
      </w:r>
      <w:r w:rsidR="00F048E2">
        <w:t>8</w:t>
      </w:r>
      <w:r w:rsidR="00730239" w:rsidRPr="00730239">
        <w:t xml:space="preserve"> </w:t>
      </w:r>
      <w:r w:rsidR="002305CF">
        <w:tab/>
      </w:r>
      <w:r w:rsidR="00730239" w:rsidRPr="00730239">
        <w:t>Verklaring veilig werken op hoogte</w:t>
      </w:r>
    </w:p>
    <w:p w14:paraId="10908D72" w14:textId="77777777" w:rsidR="00730239" w:rsidRDefault="00730239">
      <w:pPr>
        <w:spacing w:line="240" w:lineRule="auto"/>
      </w:pPr>
    </w:p>
    <w:p w14:paraId="4D28BAEC" w14:textId="77777777" w:rsidR="00730239" w:rsidRDefault="00730239">
      <w:pPr>
        <w:spacing w:line="240" w:lineRule="auto"/>
      </w:pPr>
    </w:p>
    <w:p w14:paraId="6794431A" w14:textId="3F43C9D3" w:rsidR="00730239" w:rsidRPr="002E584C" w:rsidRDefault="00730239" w:rsidP="00730239">
      <w:pPr>
        <w:rPr>
          <w:kern w:val="0"/>
          <w:lang w:eastAsia="nl-NL"/>
        </w:rPr>
      </w:pPr>
      <w:bookmarkStart w:id="0" w:name="_Toc283905785"/>
      <w:bookmarkStart w:id="1" w:name="_Toc283903641"/>
      <w:r w:rsidRPr="002E584C">
        <w:rPr>
          <w:kern w:val="0"/>
          <w:lang w:eastAsia="nl-NL"/>
        </w:rPr>
        <w:t xml:space="preserve">De inschrijver verklaart dat al zijn medewerkers of in te zetten derden (zullen) voldoen aan de eisen, zoals die gesteld worden of gaan worden door wet- en regelgeving, daaronder nadrukkelijk begrepen de ARBO-regelgeving, aangaande veilig werken op hoogte. Hiervoor dient inschrijver bijlage </w:t>
      </w:r>
      <w:r w:rsidR="00253974">
        <w:rPr>
          <w:kern w:val="0"/>
          <w:lang w:eastAsia="nl-NL"/>
        </w:rPr>
        <w:t>8</w:t>
      </w:r>
      <w:r w:rsidRPr="002E584C">
        <w:rPr>
          <w:kern w:val="0"/>
          <w:lang w:eastAsia="nl-NL"/>
        </w:rPr>
        <w:t xml:space="preserve"> te ondertekenen.</w:t>
      </w:r>
      <w:bookmarkEnd w:id="0"/>
    </w:p>
    <w:p w14:paraId="3DDF34C8" w14:textId="77777777" w:rsidR="00730239" w:rsidRPr="002E584C" w:rsidRDefault="00730239" w:rsidP="00730239">
      <w:pPr>
        <w:keepNext/>
        <w:overflowPunct w:val="0"/>
        <w:autoSpaceDE w:val="0"/>
        <w:autoSpaceDN w:val="0"/>
        <w:adjustRightInd w:val="0"/>
        <w:spacing w:before="240"/>
        <w:textAlignment w:val="baseline"/>
        <w:outlineLvl w:val="1"/>
        <w:rPr>
          <w:kern w:val="0"/>
          <w:lang w:eastAsia="nl-NL"/>
        </w:rPr>
      </w:pPr>
    </w:p>
    <w:p w14:paraId="36F8AB8E" w14:textId="77777777" w:rsidR="00730239" w:rsidRPr="002E584C" w:rsidRDefault="00730239" w:rsidP="00730239">
      <w:pPr>
        <w:rPr>
          <w:lang w:eastAsia="nl-NL"/>
        </w:rPr>
      </w:pPr>
    </w:p>
    <w:p w14:paraId="7CDA4AB0" w14:textId="77777777" w:rsidR="00730239" w:rsidRPr="002E584C" w:rsidRDefault="00730239" w:rsidP="00730239">
      <w:pPr>
        <w:rPr>
          <w:lang w:eastAsia="nl-NL"/>
        </w:rPr>
      </w:pPr>
    </w:p>
    <w:p w14:paraId="5D70358D" w14:textId="77777777" w:rsidR="00730239" w:rsidRPr="002E584C" w:rsidRDefault="00730239" w:rsidP="00730239">
      <w:pPr>
        <w:rPr>
          <w:lang w:eastAsia="nl-NL"/>
        </w:rPr>
      </w:pPr>
    </w:p>
    <w:bookmarkEnd w:id="1"/>
    <w:p w14:paraId="34C3468D" w14:textId="77777777" w:rsidR="00730239" w:rsidRPr="002E584C" w:rsidRDefault="00730239" w:rsidP="00730239">
      <w:pPr>
        <w:rPr>
          <w:lang w:val="nl" w:eastAsia="nl-NL"/>
        </w:rPr>
      </w:pPr>
    </w:p>
    <w:p w14:paraId="42767161" w14:textId="77777777" w:rsidR="00730239" w:rsidRPr="002E584C" w:rsidRDefault="00730239" w:rsidP="00730239">
      <w:pPr>
        <w:rPr>
          <w:lang w:val="nl" w:eastAsia="nl-NL"/>
        </w:rPr>
      </w:pPr>
    </w:p>
    <w:p w14:paraId="54E86E21" w14:textId="77777777" w:rsidR="00730239" w:rsidRPr="002E584C" w:rsidRDefault="00730239" w:rsidP="00730239">
      <w:pPr>
        <w:rPr>
          <w:lang w:val="nl" w:eastAsia="nl-NL"/>
        </w:rPr>
      </w:pPr>
    </w:p>
    <w:p w14:paraId="0058E5B8" w14:textId="77777777" w:rsidR="00730239" w:rsidRPr="002E584C" w:rsidRDefault="00730239" w:rsidP="00730239">
      <w:pPr>
        <w:rPr>
          <w:lang w:val="nl" w:eastAsia="nl-NL"/>
        </w:rPr>
      </w:pPr>
    </w:p>
    <w:p w14:paraId="6D717046" w14:textId="77777777" w:rsidR="00730239" w:rsidRPr="002E584C" w:rsidRDefault="00730239" w:rsidP="00730239">
      <w:pPr>
        <w:rPr>
          <w:lang w:val="nl" w:eastAsia="nl-NL"/>
        </w:rPr>
      </w:pPr>
    </w:p>
    <w:p w14:paraId="33ED229F" w14:textId="77777777" w:rsidR="00730239" w:rsidRPr="002E584C" w:rsidRDefault="00730239" w:rsidP="00730239">
      <w:pPr>
        <w:rPr>
          <w:b/>
        </w:rPr>
      </w:pPr>
    </w:p>
    <w:tbl>
      <w:tblPr>
        <w:tblW w:w="9039" w:type="dxa"/>
        <w:tblInd w:w="108" w:type="dxa"/>
        <w:tblBorders>
          <w:top w:val="single" w:sz="12" w:space="0" w:color="00387D"/>
          <w:bottom w:val="single" w:sz="12" w:space="0" w:color="00387D"/>
        </w:tblBorders>
        <w:tblLayout w:type="fixed"/>
        <w:tblLook w:val="00E0" w:firstRow="1" w:lastRow="1" w:firstColumn="1" w:lastColumn="0" w:noHBand="0" w:noVBand="0"/>
      </w:tblPr>
      <w:tblGrid>
        <w:gridCol w:w="2521"/>
        <w:gridCol w:w="6518"/>
      </w:tblGrid>
      <w:tr w:rsidR="00730239" w:rsidRPr="002E584C" w14:paraId="29F90CF7" w14:textId="77777777" w:rsidTr="00311FE8">
        <w:trPr>
          <w:trHeight w:hRule="exact" w:val="340"/>
        </w:trPr>
        <w:tc>
          <w:tcPr>
            <w:tcW w:w="2521" w:type="dxa"/>
            <w:tcBorders>
              <w:top w:val="single" w:sz="12" w:space="0" w:color="00387D"/>
              <w:bottom w:val="single" w:sz="2" w:space="0" w:color="00387D"/>
              <w:right w:val="single" w:sz="2" w:space="0" w:color="00387D"/>
            </w:tcBorders>
            <w:shd w:val="clear" w:color="auto" w:fill="auto"/>
          </w:tcPr>
          <w:p w14:paraId="2B55F2EC" w14:textId="77777777" w:rsidR="00730239" w:rsidRPr="002E584C" w:rsidRDefault="00730239" w:rsidP="00311FE8">
            <w:pPr>
              <w:keepNext/>
              <w:keepLines/>
              <w:spacing w:line="280" w:lineRule="exact"/>
              <w:rPr>
                <w:b/>
                <w:bCs/>
                <w:color w:val="007EA9"/>
                <w:sz w:val="16"/>
                <w:szCs w:val="16"/>
              </w:rPr>
            </w:pPr>
            <w:r w:rsidRPr="002E584C">
              <w:rPr>
                <w:b/>
                <w:bCs/>
                <w:color w:val="007EA9"/>
                <w:sz w:val="16"/>
                <w:szCs w:val="16"/>
              </w:rPr>
              <w:t>Naam functionaris</w:t>
            </w:r>
          </w:p>
        </w:tc>
        <w:tc>
          <w:tcPr>
            <w:tcW w:w="6518" w:type="dxa"/>
            <w:tcBorders>
              <w:top w:val="single" w:sz="12" w:space="0" w:color="00387D"/>
              <w:left w:val="single" w:sz="2" w:space="0" w:color="00387D"/>
              <w:bottom w:val="single" w:sz="2" w:space="0" w:color="00387D"/>
            </w:tcBorders>
            <w:shd w:val="clear" w:color="auto" w:fill="auto"/>
          </w:tcPr>
          <w:p w14:paraId="1B551450" w14:textId="77777777" w:rsidR="00730239" w:rsidRPr="002E584C" w:rsidRDefault="00730239" w:rsidP="00311FE8">
            <w:pPr>
              <w:keepNext/>
              <w:keepLines/>
              <w:spacing w:before="120" w:line="280" w:lineRule="exact"/>
              <w:rPr>
                <w:sz w:val="16"/>
                <w:szCs w:val="16"/>
              </w:rPr>
            </w:pPr>
          </w:p>
        </w:tc>
      </w:tr>
      <w:tr w:rsidR="00730239" w:rsidRPr="002E584C" w14:paraId="6001F465" w14:textId="77777777" w:rsidTr="00311FE8">
        <w:trPr>
          <w:trHeight w:hRule="exact" w:val="340"/>
        </w:trPr>
        <w:tc>
          <w:tcPr>
            <w:tcW w:w="2521" w:type="dxa"/>
            <w:tcBorders>
              <w:top w:val="single" w:sz="2" w:space="0" w:color="00387D"/>
              <w:bottom w:val="single" w:sz="2" w:space="0" w:color="00387D"/>
              <w:right w:val="single" w:sz="2" w:space="0" w:color="00387D"/>
            </w:tcBorders>
            <w:shd w:val="clear" w:color="auto" w:fill="auto"/>
          </w:tcPr>
          <w:p w14:paraId="527339A5" w14:textId="77777777" w:rsidR="00730239" w:rsidRPr="002E584C" w:rsidRDefault="00730239" w:rsidP="00311FE8">
            <w:pPr>
              <w:keepNext/>
              <w:keepLines/>
              <w:spacing w:line="280" w:lineRule="exact"/>
              <w:rPr>
                <w:b/>
                <w:bCs/>
                <w:color w:val="007EA9"/>
                <w:sz w:val="16"/>
                <w:szCs w:val="16"/>
              </w:rPr>
            </w:pPr>
            <w:r w:rsidRPr="002E584C">
              <w:rPr>
                <w:b/>
                <w:bCs/>
                <w:color w:val="007EA9"/>
                <w:sz w:val="16"/>
                <w:szCs w:val="16"/>
              </w:rPr>
              <w:t>Functie</w:t>
            </w:r>
          </w:p>
        </w:tc>
        <w:tc>
          <w:tcPr>
            <w:tcW w:w="6518" w:type="dxa"/>
            <w:tcBorders>
              <w:top w:val="single" w:sz="2" w:space="0" w:color="00387D"/>
              <w:left w:val="single" w:sz="2" w:space="0" w:color="00387D"/>
              <w:bottom w:val="single" w:sz="2" w:space="0" w:color="00387D"/>
            </w:tcBorders>
            <w:shd w:val="clear" w:color="auto" w:fill="auto"/>
          </w:tcPr>
          <w:p w14:paraId="29774795" w14:textId="77777777" w:rsidR="00730239" w:rsidRPr="002E584C" w:rsidRDefault="00730239" w:rsidP="00311FE8">
            <w:pPr>
              <w:keepNext/>
              <w:keepLines/>
              <w:spacing w:before="120" w:after="60"/>
              <w:ind w:right="317"/>
              <w:rPr>
                <w:sz w:val="16"/>
                <w:szCs w:val="16"/>
              </w:rPr>
            </w:pPr>
          </w:p>
        </w:tc>
      </w:tr>
      <w:tr w:rsidR="00730239" w:rsidRPr="002E584C" w14:paraId="4BF1BC13" w14:textId="77777777" w:rsidTr="00311FE8">
        <w:trPr>
          <w:trHeight w:hRule="exact" w:val="340"/>
        </w:trPr>
        <w:tc>
          <w:tcPr>
            <w:tcW w:w="2521" w:type="dxa"/>
            <w:tcBorders>
              <w:top w:val="single" w:sz="2" w:space="0" w:color="00387D"/>
              <w:bottom w:val="single" w:sz="2" w:space="0" w:color="00387D"/>
              <w:right w:val="single" w:sz="2" w:space="0" w:color="00387D"/>
            </w:tcBorders>
            <w:shd w:val="clear" w:color="auto" w:fill="auto"/>
          </w:tcPr>
          <w:p w14:paraId="4609BBA8" w14:textId="77777777" w:rsidR="00730239" w:rsidRPr="002E584C" w:rsidRDefault="00730239" w:rsidP="00311FE8">
            <w:pPr>
              <w:keepNext/>
              <w:keepLines/>
              <w:spacing w:line="280" w:lineRule="exact"/>
              <w:rPr>
                <w:b/>
                <w:bCs/>
                <w:color w:val="007EA9"/>
                <w:sz w:val="16"/>
                <w:szCs w:val="16"/>
              </w:rPr>
            </w:pPr>
            <w:r w:rsidRPr="002E584C">
              <w:rPr>
                <w:b/>
                <w:bCs/>
                <w:color w:val="007EA9"/>
                <w:sz w:val="16"/>
                <w:szCs w:val="16"/>
              </w:rPr>
              <w:t>Plaats</w:t>
            </w:r>
          </w:p>
        </w:tc>
        <w:tc>
          <w:tcPr>
            <w:tcW w:w="6518" w:type="dxa"/>
            <w:tcBorders>
              <w:top w:val="single" w:sz="2" w:space="0" w:color="00387D"/>
              <w:left w:val="single" w:sz="2" w:space="0" w:color="00387D"/>
              <w:bottom w:val="single" w:sz="2" w:space="0" w:color="00387D"/>
            </w:tcBorders>
            <w:shd w:val="clear" w:color="auto" w:fill="auto"/>
          </w:tcPr>
          <w:p w14:paraId="7E70E442" w14:textId="77777777" w:rsidR="00730239" w:rsidRPr="002E584C" w:rsidRDefault="00730239" w:rsidP="00311FE8">
            <w:pPr>
              <w:keepNext/>
              <w:keepLines/>
              <w:spacing w:before="120" w:after="60"/>
              <w:rPr>
                <w:sz w:val="16"/>
                <w:szCs w:val="16"/>
              </w:rPr>
            </w:pPr>
          </w:p>
        </w:tc>
      </w:tr>
      <w:tr w:rsidR="00730239" w:rsidRPr="002E584C" w14:paraId="397A78EF" w14:textId="77777777" w:rsidTr="00311FE8">
        <w:trPr>
          <w:trHeight w:hRule="exact" w:val="340"/>
        </w:trPr>
        <w:tc>
          <w:tcPr>
            <w:tcW w:w="2521" w:type="dxa"/>
            <w:tcBorders>
              <w:top w:val="single" w:sz="2" w:space="0" w:color="00387D"/>
              <w:bottom w:val="single" w:sz="2" w:space="0" w:color="00387D"/>
              <w:right w:val="single" w:sz="2" w:space="0" w:color="00387D"/>
            </w:tcBorders>
            <w:shd w:val="clear" w:color="auto" w:fill="auto"/>
          </w:tcPr>
          <w:p w14:paraId="13C907BC" w14:textId="77777777" w:rsidR="00730239" w:rsidRPr="002E584C" w:rsidRDefault="00730239" w:rsidP="00311FE8">
            <w:pPr>
              <w:keepNext/>
              <w:keepLines/>
              <w:spacing w:line="280" w:lineRule="exact"/>
              <w:rPr>
                <w:b/>
                <w:bCs/>
                <w:color w:val="007EA9"/>
                <w:sz w:val="16"/>
                <w:szCs w:val="16"/>
              </w:rPr>
            </w:pPr>
            <w:r w:rsidRPr="002E584C">
              <w:rPr>
                <w:b/>
                <w:bCs/>
                <w:color w:val="007EA9"/>
                <w:sz w:val="16"/>
                <w:szCs w:val="16"/>
              </w:rPr>
              <w:t>Datum</w:t>
            </w:r>
          </w:p>
        </w:tc>
        <w:tc>
          <w:tcPr>
            <w:tcW w:w="6518" w:type="dxa"/>
            <w:tcBorders>
              <w:top w:val="single" w:sz="2" w:space="0" w:color="00387D"/>
              <w:left w:val="single" w:sz="2" w:space="0" w:color="00387D"/>
              <w:bottom w:val="single" w:sz="2" w:space="0" w:color="00387D"/>
            </w:tcBorders>
            <w:shd w:val="clear" w:color="auto" w:fill="auto"/>
          </w:tcPr>
          <w:p w14:paraId="223A812E" w14:textId="77777777" w:rsidR="00730239" w:rsidRPr="002E584C" w:rsidRDefault="00730239" w:rsidP="00311FE8">
            <w:pPr>
              <w:keepNext/>
              <w:keepLines/>
              <w:spacing w:before="120" w:after="60"/>
              <w:rPr>
                <w:sz w:val="16"/>
                <w:szCs w:val="16"/>
              </w:rPr>
            </w:pPr>
          </w:p>
        </w:tc>
      </w:tr>
      <w:tr w:rsidR="00730239" w:rsidRPr="002E584C" w14:paraId="5BDE5B55" w14:textId="77777777" w:rsidTr="00311FE8">
        <w:trPr>
          <w:trHeight w:hRule="exact" w:val="783"/>
        </w:trPr>
        <w:tc>
          <w:tcPr>
            <w:tcW w:w="2521" w:type="dxa"/>
            <w:tcBorders>
              <w:top w:val="single" w:sz="2" w:space="0" w:color="00387D"/>
              <w:bottom w:val="single" w:sz="12" w:space="0" w:color="00387D"/>
              <w:right w:val="single" w:sz="2" w:space="0" w:color="00387D"/>
            </w:tcBorders>
            <w:shd w:val="clear" w:color="auto" w:fill="auto"/>
          </w:tcPr>
          <w:p w14:paraId="2A7E3DA5" w14:textId="77777777" w:rsidR="00730239" w:rsidRPr="002E584C" w:rsidRDefault="00730239" w:rsidP="00311FE8">
            <w:pPr>
              <w:keepNext/>
              <w:keepLines/>
              <w:spacing w:line="280" w:lineRule="exact"/>
              <w:rPr>
                <w:b/>
                <w:bCs/>
                <w:color w:val="007EA9"/>
                <w:sz w:val="16"/>
                <w:szCs w:val="16"/>
              </w:rPr>
            </w:pPr>
            <w:r w:rsidRPr="002E584C">
              <w:rPr>
                <w:b/>
                <w:bCs/>
                <w:color w:val="007EA9"/>
                <w:sz w:val="16"/>
                <w:szCs w:val="16"/>
              </w:rPr>
              <w:t>Handtekening</w:t>
            </w:r>
          </w:p>
          <w:p w14:paraId="480FAE18" w14:textId="77777777" w:rsidR="00730239" w:rsidRPr="002E584C" w:rsidRDefault="00730239" w:rsidP="00311FE8">
            <w:pPr>
              <w:keepNext/>
              <w:keepLines/>
              <w:spacing w:before="120" w:after="60"/>
              <w:rPr>
                <w:szCs w:val="16"/>
              </w:rPr>
            </w:pPr>
          </w:p>
        </w:tc>
        <w:tc>
          <w:tcPr>
            <w:tcW w:w="6518" w:type="dxa"/>
            <w:tcBorders>
              <w:top w:val="single" w:sz="2" w:space="0" w:color="00387D"/>
              <w:left w:val="single" w:sz="2" w:space="0" w:color="00387D"/>
              <w:bottom w:val="single" w:sz="12" w:space="0" w:color="00387D"/>
            </w:tcBorders>
            <w:shd w:val="clear" w:color="auto" w:fill="auto"/>
          </w:tcPr>
          <w:p w14:paraId="1C96AFAE" w14:textId="77777777" w:rsidR="00730239" w:rsidRPr="002E584C" w:rsidRDefault="00730239" w:rsidP="00311FE8">
            <w:pPr>
              <w:keepNext/>
              <w:keepLines/>
              <w:spacing w:before="120" w:after="60"/>
              <w:rPr>
                <w:szCs w:val="16"/>
              </w:rPr>
            </w:pPr>
          </w:p>
        </w:tc>
      </w:tr>
    </w:tbl>
    <w:p w14:paraId="40E8DB62" w14:textId="7B5C42BB" w:rsidR="002C5611" w:rsidRDefault="002C5611">
      <w:pPr>
        <w:spacing w:line="240" w:lineRule="auto"/>
      </w:pPr>
    </w:p>
    <w:sectPr w:rsidR="002C5611" w:rsidSect="00B77524">
      <w:headerReference w:type="default" r:id="rId11"/>
      <w:footerReference w:type="default" r:id="rId12"/>
      <w:pgSz w:w="11907" w:h="16840" w:code="9"/>
      <w:pgMar w:top="1758" w:right="1531" w:bottom="1304" w:left="158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80B7B" w14:textId="77777777" w:rsidR="000C30DD" w:rsidRDefault="000C30DD" w:rsidP="00C27FEF">
      <w:pPr>
        <w:spacing w:line="240" w:lineRule="auto"/>
      </w:pPr>
      <w:r>
        <w:separator/>
      </w:r>
    </w:p>
  </w:endnote>
  <w:endnote w:type="continuationSeparator" w:id="0">
    <w:p w14:paraId="5B883813" w14:textId="77777777" w:rsidR="000C30DD" w:rsidRDefault="000C30DD" w:rsidP="00C27FEF">
      <w:pPr>
        <w:spacing w:line="240" w:lineRule="auto"/>
      </w:pPr>
      <w:r>
        <w:continuationSeparator/>
      </w:r>
    </w:p>
  </w:endnote>
  <w:endnote w:type="continuationNotice" w:id="1">
    <w:p w14:paraId="7EE206AC" w14:textId="77777777" w:rsidR="000C30DD" w:rsidRDefault="000C30D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6480835"/>
      <w:docPartObj>
        <w:docPartGallery w:val="Page Numbers (Bottom of Page)"/>
        <w:docPartUnique/>
      </w:docPartObj>
    </w:sdtPr>
    <w:sdtEndPr/>
    <w:sdtContent>
      <w:p w14:paraId="0E879327" w14:textId="4499D1A0" w:rsidR="009C0EA7" w:rsidRDefault="009C0EA7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598132" w14:textId="203CE9A0" w:rsidR="003641A7" w:rsidRPr="001B3B58" w:rsidRDefault="003641A7" w:rsidP="001B3B58">
    <w:pPr>
      <w:pStyle w:val="Voettekst"/>
      <w:spacing w:line="4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C8FCF" w14:textId="77777777" w:rsidR="000C30DD" w:rsidRPr="00C27FEF" w:rsidRDefault="000C30DD" w:rsidP="00C27FEF">
      <w:pPr>
        <w:spacing w:line="240" w:lineRule="auto"/>
        <w:rPr>
          <w:color w:val="858585"/>
          <w:position w:val="12"/>
          <w:sz w:val="12"/>
          <w:szCs w:val="12"/>
        </w:rPr>
      </w:pPr>
      <w:r w:rsidRPr="00C27FEF">
        <w:rPr>
          <w:color w:val="858585"/>
          <w:position w:val="12"/>
          <w:sz w:val="12"/>
          <w:szCs w:val="12"/>
        </w:rPr>
        <w:t>_____________________</w:t>
      </w:r>
    </w:p>
  </w:footnote>
  <w:footnote w:type="continuationSeparator" w:id="0">
    <w:p w14:paraId="27BDC6DF" w14:textId="77777777" w:rsidR="000C30DD" w:rsidRDefault="000C30DD" w:rsidP="00C27FEF">
      <w:pPr>
        <w:spacing w:line="240" w:lineRule="auto"/>
      </w:pPr>
      <w:r>
        <w:continuationSeparator/>
      </w:r>
    </w:p>
  </w:footnote>
  <w:footnote w:type="continuationNotice" w:id="1">
    <w:p w14:paraId="6259A5D5" w14:textId="77777777" w:rsidR="000C30DD" w:rsidRDefault="000C30D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27064" w14:textId="02573B7E" w:rsidR="003641A7" w:rsidRDefault="003641A7">
    <w:pPr>
      <w:pStyle w:val="Koptekst"/>
    </w:pPr>
  </w:p>
  <w:p w14:paraId="3D2EAE2E" w14:textId="77777777" w:rsidR="003641A7" w:rsidRDefault="003641A7">
    <w:pPr>
      <w:pStyle w:val="Koptekst"/>
    </w:pPr>
  </w:p>
  <w:p w14:paraId="42DCEC4F" w14:textId="77777777" w:rsidR="003641A7" w:rsidRDefault="003641A7">
    <w:pPr>
      <w:pStyle w:val="Koptekst"/>
    </w:pPr>
  </w:p>
  <w:p w14:paraId="3062651F" w14:textId="77777777" w:rsidR="003641A7" w:rsidRDefault="003641A7">
    <w:pPr>
      <w:pStyle w:val="Koptekst"/>
    </w:pPr>
  </w:p>
  <w:p w14:paraId="49CE289C" w14:textId="77777777" w:rsidR="003641A7" w:rsidRDefault="003641A7">
    <w:pPr>
      <w:pStyle w:val="Koptekst"/>
    </w:pPr>
  </w:p>
  <w:p w14:paraId="04F8B40E" w14:textId="77777777" w:rsidR="003641A7" w:rsidRDefault="003641A7">
    <w:pPr>
      <w:pStyle w:val="Koptekst"/>
    </w:pPr>
  </w:p>
  <w:p w14:paraId="54202638" w14:textId="77777777" w:rsidR="003641A7" w:rsidRDefault="003641A7">
    <w:pPr>
      <w:pStyle w:val="Koptekst"/>
    </w:pPr>
  </w:p>
  <w:p w14:paraId="706727D4" w14:textId="4F4ABEBD" w:rsidR="003641A7" w:rsidRDefault="003641A7">
    <w:pPr>
      <w:pStyle w:val="Koptekst"/>
    </w:pPr>
    <w:r>
      <w:rPr>
        <w:noProof/>
        <w:snapToGrid/>
        <w:lang w:eastAsia="nl-NL"/>
      </w:rPr>
      <w:drawing>
        <wp:anchor distT="0" distB="0" distL="114300" distR="114300" simplePos="0" relativeHeight="251657216" behindDoc="1" locked="0" layoutInCell="1" allowOverlap="1" wp14:anchorId="1774118A" wp14:editId="5AD1980C">
          <wp:simplePos x="0" y="0"/>
          <wp:positionH relativeFrom="page">
            <wp:posOffset>410210</wp:posOffset>
          </wp:positionH>
          <wp:positionV relativeFrom="page">
            <wp:posOffset>323850</wp:posOffset>
          </wp:positionV>
          <wp:extent cx="1389600" cy="1072800"/>
          <wp:effectExtent l="0" t="0" r="1270" b="0"/>
          <wp:wrapNone/>
          <wp:docPr id="558692381" name="Afbeelding 558692381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600" cy="10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179C7"/>
    <w:multiLevelType w:val="hybridMultilevel"/>
    <w:tmpl w:val="204439A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566BC"/>
    <w:multiLevelType w:val="hybridMultilevel"/>
    <w:tmpl w:val="1932DCF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A5565C"/>
    <w:multiLevelType w:val="hybridMultilevel"/>
    <w:tmpl w:val="78F6F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8491C"/>
    <w:multiLevelType w:val="hybridMultilevel"/>
    <w:tmpl w:val="0966DB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D3330"/>
    <w:multiLevelType w:val="hybridMultilevel"/>
    <w:tmpl w:val="C8D2D39A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BF08D9"/>
    <w:multiLevelType w:val="hybridMultilevel"/>
    <w:tmpl w:val="4C62B97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8AC1C00"/>
    <w:multiLevelType w:val="hybridMultilevel"/>
    <w:tmpl w:val="0FD27186"/>
    <w:lvl w:ilvl="0" w:tplc="FFFFFFFF">
      <w:start w:val="1"/>
      <w:numFmt w:val="decimal"/>
      <w:lvlText w:val="Eis %1.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CE2DBF"/>
    <w:multiLevelType w:val="hybridMultilevel"/>
    <w:tmpl w:val="75D4AB02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28D7C28"/>
    <w:multiLevelType w:val="hybridMultilevel"/>
    <w:tmpl w:val="C3CE4BB0"/>
    <w:lvl w:ilvl="0" w:tplc="2C74D54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904A07E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D90E84B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FBCC5A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B60C19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120CA7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C29EC4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CEEE016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D7B0FF5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9" w15:restartNumberingAfterBreak="0">
    <w:nsid w:val="32E378F3"/>
    <w:multiLevelType w:val="hybridMultilevel"/>
    <w:tmpl w:val="B45C9C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F22426"/>
    <w:multiLevelType w:val="hybridMultilevel"/>
    <w:tmpl w:val="119019DE"/>
    <w:lvl w:ilvl="0" w:tplc="FFFFFFFF">
      <w:start w:val="1"/>
      <w:numFmt w:val="decimal"/>
      <w:lvlText w:val="Eis %1.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FFFFFFFF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DC39E2"/>
    <w:multiLevelType w:val="multilevel"/>
    <w:tmpl w:val="BB622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9C90BF7"/>
    <w:multiLevelType w:val="hybridMultilevel"/>
    <w:tmpl w:val="77D47500"/>
    <w:lvl w:ilvl="0" w:tplc="34784E8C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E143E99"/>
    <w:multiLevelType w:val="hybridMultilevel"/>
    <w:tmpl w:val="6066B0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633B4B"/>
    <w:multiLevelType w:val="hybridMultilevel"/>
    <w:tmpl w:val="530435CC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ascii="Helvetica" w:hAnsi="Helvetica" w:hint="default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280D43"/>
    <w:multiLevelType w:val="hybridMultilevel"/>
    <w:tmpl w:val="EBE8DFD4"/>
    <w:lvl w:ilvl="0" w:tplc="54F0E1C4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007BE7"/>
    <w:multiLevelType w:val="hybridMultilevel"/>
    <w:tmpl w:val="369091BE"/>
    <w:lvl w:ilvl="0" w:tplc="D0EEEAEA">
      <w:start w:val="1"/>
      <w:numFmt w:val="decimal"/>
      <w:lvlText w:val="Eis %1.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E170E16"/>
    <w:multiLevelType w:val="multilevel"/>
    <w:tmpl w:val="F59E4EEE"/>
    <w:lvl w:ilvl="0">
      <w:start w:val="1"/>
      <w:numFmt w:val="decimal"/>
      <w:pStyle w:val="nummer"/>
      <w:lvlText w:val="%1."/>
      <w:lvlJc w:val="left"/>
      <w:pPr>
        <w:ind w:left="360" w:hanging="360"/>
      </w:pPr>
    </w:lvl>
    <w:lvl w:ilvl="1">
      <w:start w:val="1"/>
      <w:numFmt w:val="decimal"/>
      <w:pStyle w:val="nummer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50087EAE"/>
    <w:multiLevelType w:val="hybridMultilevel"/>
    <w:tmpl w:val="539ACA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4E7A4F"/>
    <w:multiLevelType w:val="hybridMultilevel"/>
    <w:tmpl w:val="0BDE85BC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39A0ACE"/>
    <w:multiLevelType w:val="multilevel"/>
    <w:tmpl w:val="6E04E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66D5608"/>
    <w:multiLevelType w:val="hybridMultilevel"/>
    <w:tmpl w:val="C7CA09E0"/>
    <w:lvl w:ilvl="0" w:tplc="ED08D4EA">
      <w:start w:val="1"/>
      <w:numFmt w:val="bullet"/>
      <w:pStyle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9FB34B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39512A"/>
    <w:multiLevelType w:val="multilevel"/>
    <w:tmpl w:val="87181B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5EDB3EB2"/>
    <w:multiLevelType w:val="hybridMultilevel"/>
    <w:tmpl w:val="97B6A1FE"/>
    <w:lvl w:ilvl="0" w:tplc="34784E8C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2AE0466"/>
    <w:multiLevelType w:val="hybridMultilevel"/>
    <w:tmpl w:val="D884F3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7E47D0"/>
    <w:multiLevelType w:val="multilevel"/>
    <w:tmpl w:val="681A4B0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6FB69F4"/>
    <w:multiLevelType w:val="hybridMultilevel"/>
    <w:tmpl w:val="799483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F60480"/>
    <w:multiLevelType w:val="hybridMultilevel"/>
    <w:tmpl w:val="A718C9E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84A2D0C"/>
    <w:multiLevelType w:val="hybridMultilevel"/>
    <w:tmpl w:val="B0E4A230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34784E8C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A144A5B"/>
    <w:multiLevelType w:val="hybridMultilevel"/>
    <w:tmpl w:val="D3841DCE"/>
    <w:lvl w:ilvl="0" w:tplc="FFFFFFFF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F73067"/>
    <w:multiLevelType w:val="hybridMultilevel"/>
    <w:tmpl w:val="462EE0D0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ascii="Symbol" w:hAnsi="Symbol" w:hint="default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ascii="Wingdings" w:hAnsi="Wingdings" w:hint="default"/>
      </w:rPr>
    </w:lvl>
  </w:abstractNum>
  <w:abstractNum w:abstractNumId="31" w15:restartNumberingAfterBreak="0">
    <w:nsid w:val="6C9C6897"/>
    <w:multiLevelType w:val="hybridMultilevel"/>
    <w:tmpl w:val="79DA040C"/>
    <w:lvl w:ilvl="0" w:tplc="1C843A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C229FA"/>
    <w:multiLevelType w:val="hybridMultilevel"/>
    <w:tmpl w:val="E6BE95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1A1DD1"/>
    <w:multiLevelType w:val="multilevel"/>
    <w:tmpl w:val="CAB664E2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4" w15:restartNumberingAfterBreak="0">
    <w:nsid w:val="7AB676FE"/>
    <w:multiLevelType w:val="hybridMultilevel"/>
    <w:tmpl w:val="035676F2"/>
    <w:lvl w:ilvl="0" w:tplc="1C843AB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DDB6392A">
      <w:start w:val="1"/>
      <w:numFmt w:val="bullet"/>
      <w:lvlText w:val="o"/>
      <w:lvlJc w:val="left"/>
      <w:pPr>
        <w:ind w:left="1210" w:hanging="360"/>
      </w:pPr>
      <w:rPr>
        <w:rFonts w:ascii="Courier New" w:hAnsi="Courier New" w:hint="default"/>
      </w:rPr>
    </w:lvl>
    <w:lvl w:ilvl="2" w:tplc="7318F5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A617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F2A2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EE5E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2806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BEE8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04FF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A47DE8"/>
    <w:multiLevelType w:val="multilevel"/>
    <w:tmpl w:val="DC44ADAE"/>
    <w:lvl w:ilvl="0">
      <w:start w:val="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36" w15:restartNumberingAfterBreak="0">
    <w:nsid w:val="7D7A0485"/>
    <w:multiLevelType w:val="hybridMultilevel"/>
    <w:tmpl w:val="2EC496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2838997">
    <w:abstractNumId w:val="33"/>
  </w:num>
  <w:num w:numId="2" w16cid:durableId="1923292045">
    <w:abstractNumId w:val="29"/>
  </w:num>
  <w:num w:numId="3" w16cid:durableId="815028460">
    <w:abstractNumId w:val="30"/>
  </w:num>
  <w:num w:numId="4" w16cid:durableId="618415091">
    <w:abstractNumId w:val="14"/>
  </w:num>
  <w:num w:numId="5" w16cid:durableId="2093578548">
    <w:abstractNumId w:val="21"/>
  </w:num>
  <w:num w:numId="6" w16cid:durableId="1379083035">
    <w:abstractNumId w:val="17"/>
  </w:num>
  <w:num w:numId="7" w16cid:durableId="1324092082">
    <w:abstractNumId w:val="7"/>
  </w:num>
  <w:num w:numId="8" w16cid:durableId="225192699">
    <w:abstractNumId w:val="27"/>
  </w:num>
  <w:num w:numId="9" w16cid:durableId="306017374">
    <w:abstractNumId w:val="1"/>
  </w:num>
  <w:num w:numId="10" w16cid:durableId="1715034601">
    <w:abstractNumId w:val="4"/>
  </w:num>
  <w:num w:numId="11" w16cid:durableId="1166479879">
    <w:abstractNumId w:val="0"/>
  </w:num>
  <w:num w:numId="12" w16cid:durableId="611937114">
    <w:abstractNumId w:val="3"/>
  </w:num>
  <w:num w:numId="13" w16cid:durableId="1816559415">
    <w:abstractNumId w:val="9"/>
  </w:num>
  <w:num w:numId="14" w16cid:durableId="1334838005">
    <w:abstractNumId w:val="16"/>
  </w:num>
  <w:num w:numId="15" w16cid:durableId="2012220785">
    <w:abstractNumId w:val="15"/>
  </w:num>
  <w:num w:numId="16" w16cid:durableId="1406297564">
    <w:abstractNumId w:val="18"/>
  </w:num>
  <w:num w:numId="17" w16cid:durableId="769665381">
    <w:abstractNumId w:val="35"/>
  </w:num>
  <w:num w:numId="18" w16cid:durableId="1490094966">
    <w:abstractNumId w:val="36"/>
  </w:num>
  <w:num w:numId="19" w16cid:durableId="748423200">
    <w:abstractNumId w:val="31"/>
  </w:num>
  <w:num w:numId="20" w16cid:durableId="1365860946">
    <w:abstractNumId w:val="24"/>
  </w:num>
  <w:num w:numId="21" w16cid:durableId="904487889">
    <w:abstractNumId w:val="34"/>
  </w:num>
  <w:num w:numId="22" w16cid:durableId="395855535">
    <w:abstractNumId w:val="26"/>
  </w:num>
  <w:num w:numId="23" w16cid:durableId="1608199900">
    <w:abstractNumId w:val="2"/>
  </w:num>
  <w:num w:numId="24" w16cid:durableId="425660704">
    <w:abstractNumId w:val="8"/>
  </w:num>
  <w:num w:numId="25" w16cid:durableId="1115951022">
    <w:abstractNumId w:val="32"/>
  </w:num>
  <w:num w:numId="26" w16cid:durableId="1930893838">
    <w:abstractNumId w:val="13"/>
  </w:num>
  <w:num w:numId="27" w16cid:durableId="1882402842">
    <w:abstractNumId w:val="11"/>
  </w:num>
  <w:num w:numId="28" w16cid:durableId="1019815998">
    <w:abstractNumId w:val="20"/>
  </w:num>
  <w:num w:numId="29" w16cid:durableId="35862509">
    <w:abstractNumId w:val="28"/>
  </w:num>
  <w:num w:numId="30" w16cid:durableId="1172062594">
    <w:abstractNumId w:val="19"/>
  </w:num>
  <w:num w:numId="31" w16cid:durableId="2067874993">
    <w:abstractNumId w:val="10"/>
  </w:num>
  <w:num w:numId="32" w16cid:durableId="1415132146">
    <w:abstractNumId w:val="6"/>
  </w:num>
  <w:num w:numId="33" w16cid:durableId="558051481">
    <w:abstractNumId w:val="5"/>
  </w:num>
  <w:num w:numId="34" w16cid:durableId="1176963834">
    <w:abstractNumId w:val="10"/>
  </w:num>
  <w:num w:numId="35" w16cid:durableId="992026611">
    <w:abstractNumId w:val="23"/>
  </w:num>
  <w:num w:numId="36" w16cid:durableId="713844416">
    <w:abstractNumId w:val="10"/>
  </w:num>
  <w:num w:numId="37" w16cid:durableId="424036538">
    <w:abstractNumId w:val="12"/>
  </w:num>
  <w:num w:numId="38" w16cid:durableId="1583487848">
    <w:abstractNumId w:val="10"/>
  </w:num>
  <w:num w:numId="39" w16cid:durableId="69432135">
    <w:abstractNumId w:val="22"/>
  </w:num>
  <w:num w:numId="40" w16cid:durableId="1488017343">
    <w:abstractNumId w:val="2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1stTray" w:val="Blanco"/>
    <w:docVar w:name="Paper2ndTray" w:val="Blanco"/>
  </w:docVars>
  <w:rsids>
    <w:rsidRoot w:val="008E1F6C"/>
    <w:rsid w:val="0000080A"/>
    <w:rsid w:val="0000092E"/>
    <w:rsid w:val="000047D4"/>
    <w:rsid w:val="00005484"/>
    <w:rsid w:val="000106E7"/>
    <w:rsid w:val="00013C4D"/>
    <w:rsid w:val="00013F93"/>
    <w:rsid w:val="00017A2E"/>
    <w:rsid w:val="0002177F"/>
    <w:rsid w:val="000217F6"/>
    <w:rsid w:val="0002422E"/>
    <w:rsid w:val="00024BB4"/>
    <w:rsid w:val="00024C71"/>
    <w:rsid w:val="000252F8"/>
    <w:rsid w:val="00025B3A"/>
    <w:rsid w:val="00026ADB"/>
    <w:rsid w:val="00027045"/>
    <w:rsid w:val="00027EDB"/>
    <w:rsid w:val="00030124"/>
    <w:rsid w:val="00030CB6"/>
    <w:rsid w:val="000311E9"/>
    <w:rsid w:val="00031989"/>
    <w:rsid w:val="00031A6B"/>
    <w:rsid w:val="000326EE"/>
    <w:rsid w:val="000331A6"/>
    <w:rsid w:val="00033AA1"/>
    <w:rsid w:val="00034B2B"/>
    <w:rsid w:val="00034E4B"/>
    <w:rsid w:val="0004002D"/>
    <w:rsid w:val="000404FC"/>
    <w:rsid w:val="00041098"/>
    <w:rsid w:val="000433B8"/>
    <w:rsid w:val="000440B6"/>
    <w:rsid w:val="00044E06"/>
    <w:rsid w:val="0004772A"/>
    <w:rsid w:val="00050131"/>
    <w:rsid w:val="000501DD"/>
    <w:rsid w:val="00050DC2"/>
    <w:rsid w:val="0005404C"/>
    <w:rsid w:val="000542B5"/>
    <w:rsid w:val="00056FFB"/>
    <w:rsid w:val="000571C9"/>
    <w:rsid w:val="0005721A"/>
    <w:rsid w:val="000601EB"/>
    <w:rsid w:val="00060AFA"/>
    <w:rsid w:val="000611F1"/>
    <w:rsid w:val="000612A9"/>
    <w:rsid w:val="00061D65"/>
    <w:rsid w:val="00065B7E"/>
    <w:rsid w:val="000664CA"/>
    <w:rsid w:val="00066E03"/>
    <w:rsid w:val="00067933"/>
    <w:rsid w:val="00067D64"/>
    <w:rsid w:val="000716B0"/>
    <w:rsid w:val="00074D76"/>
    <w:rsid w:val="00074F81"/>
    <w:rsid w:val="00075A02"/>
    <w:rsid w:val="00076DF9"/>
    <w:rsid w:val="00077534"/>
    <w:rsid w:val="00077CAC"/>
    <w:rsid w:val="00082D5C"/>
    <w:rsid w:val="00083CF2"/>
    <w:rsid w:val="00084F2A"/>
    <w:rsid w:val="00085340"/>
    <w:rsid w:val="0008561B"/>
    <w:rsid w:val="00085A6F"/>
    <w:rsid w:val="000860D1"/>
    <w:rsid w:val="00086AE9"/>
    <w:rsid w:val="000875CB"/>
    <w:rsid w:val="000915A8"/>
    <w:rsid w:val="00091F6F"/>
    <w:rsid w:val="0009221B"/>
    <w:rsid w:val="00093114"/>
    <w:rsid w:val="00094298"/>
    <w:rsid w:val="000955F9"/>
    <w:rsid w:val="00095B19"/>
    <w:rsid w:val="000960E7"/>
    <w:rsid w:val="00097372"/>
    <w:rsid w:val="000A05F7"/>
    <w:rsid w:val="000A0AAF"/>
    <w:rsid w:val="000A2125"/>
    <w:rsid w:val="000A228C"/>
    <w:rsid w:val="000A3DB3"/>
    <w:rsid w:val="000A4A4B"/>
    <w:rsid w:val="000A5643"/>
    <w:rsid w:val="000A576E"/>
    <w:rsid w:val="000A63C3"/>
    <w:rsid w:val="000A7BC3"/>
    <w:rsid w:val="000B0C1B"/>
    <w:rsid w:val="000B21DB"/>
    <w:rsid w:val="000C060E"/>
    <w:rsid w:val="000C30DD"/>
    <w:rsid w:val="000C3452"/>
    <w:rsid w:val="000C3DAE"/>
    <w:rsid w:val="000C4B37"/>
    <w:rsid w:val="000C5151"/>
    <w:rsid w:val="000C603C"/>
    <w:rsid w:val="000C6A98"/>
    <w:rsid w:val="000C7C3F"/>
    <w:rsid w:val="000D130F"/>
    <w:rsid w:val="000D49E3"/>
    <w:rsid w:val="000D6B0B"/>
    <w:rsid w:val="000D7856"/>
    <w:rsid w:val="000D7E7C"/>
    <w:rsid w:val="000E102A"/>
    <w:rsid w:val="000E15D8"/>
    <w:rsid w:val="000E1757"/>
    <w:rsid w:val="000E2881"/>
    <w:rsid w:val="000E2C4C"/>
    <w:rsid w:val="000E6280"/>
    <w:rsid w:val="000E7A5E"/>
    <w:rsid w:val="000F071C"/>
    <w:rsid w:val="000F179D"/>
    <w:rsid w:val="000F1851"/>
    <w:rsid w:val="000F3637"/>
    <w:rsid w:val="000F392D"/>
    <w:rsid w:val="000F6941"/>
    <w:rsid w:val="000F75C4"/>
    <w:rsid w:val="000F7D67"/>
    <w:rsid w:val="001017CD"/>
    <w:rsid w:val="001021CC"/>
    <w:rsid w:val="001021E3"/>
    <w:rsid w:val="001040F6"/>
    <w:rsid w:val="0010562E"/>
    <w:rsid w:val="001057A8"/>
    <w:rsid w:val="00107A2B"/>
    <w:rsid w:val="001106A9"/>
    <w:rsid w:val="0011293C"/>
    <w:rsid w:val="00112CCE"/>
    <w:rsid w:val="00113D4D"/>
    <w:rsid w:val="00113E4B"/>
    <w:rsid w:val="00115E14"/>
    <w:rsid w:val="00117C32"/>
    <w:rsid w:val="00121ABD"/>
    <w:rsid w:val="0012241F"/>
    <w:rsid w:val="001237CB"/>
    <w:rsid w:val="00123FB5"/>
    <w:rsid w:val="00125746"/>
    <w:rsid w:val="00133EB0"/>
    <w:rsid w:val="00134046"/>
    <w:rsid w:val="001349AE"/>
    <w:rsid w:val="00135A33"/>
    <w:rsid w:val="001364A5"/>
    <w:rsid w:val="001378A2"/>
    <w:rsid w:val="001408D3"/>
    <w:rsid w:val="00140B2A"/>
    <w:rsid w:val="0014108B"/>
    <w:rsid w:val="00141606"/>
    <w:rsid w:val="0014176A"/>
    <w:rsid w:val="0014291C"/>
    <w:rsid w:val="00145AEF"/>
    <w:rsid w:val="0014738D"/>
    <w:rsid w:val="00151039"/>
    <w:rsid w:val="00152475"/>
    <w:rsid w:val="001534D0"/>
    <w:rsid w:val="00153BDB"/>
    <w:rsid w:val="00154A31"/>
    <w:rsid w:val="00156990"/>
    <w:rsid w:val="00160106"/>
    <w:rsid w:val="001604CD"/>
    <w:rsid w:val="00163824"/>
    <w:rsid w:val="00164E1F"/>
    <w:rsid w:val="00165899"/>
    <w:rsid w:val="001667FC"/>
    <w:rsid w:val="00167722"/>
    <w:rsid w:val="001704B8"/>
    <w:rsid w:val="00170ED4"/>
    <w:rsid w:val="0017124C"/>
    <w:rsid w:val="0017237E"/>
    <w:rsid w:val="00172B6F"/>
    <w:rsid w:val="00172C74"/>
    <w:rsid w:val="00173A76"/>
    <w:rsid w:val="0017618E"/>
    <w:rsid w:val="0017675B"/>
    <w:rsid w:val="00176BB5"/>
    <w:rsid w:val="00177E8C"/>
    <w:rsid w:val="001805C8"/>
    <w:rsid w:val="00180996"/>
    <w:rsid w:val="0018138F"/>
    <w:rsid w:val="001814C7"/>
    <w:rsid w:val="00183F7F"/>
    <w:rsid w:val="001846DF"/>
    <w:rsid w:val="00184AEE"/>
    <w:rsid w:val="00186880"/>
    <w:rsid w:val="001869AD"/>
    <w:rsid w:val="00192E7E"/>
    <w:rsid w:val="0019376D"/>
    <w:rsid w:val="00194D7D"/>
    <w:rsid w:val="001A01D2"/>
    <w:rsid w:val="001A1C19"/>
    <w:rsid w:val="001A3E20"/>
    <w:rsid w:val="001A57A7"/>
    <w:rsid w:val="001A69F3"/>
    <w:rsid w:val="001A72DF"/>
    <w:rsid w:val="001A75B0"/>
    <w:rsid w:val="001A79C5"/>
    <w:rsid w:val="001B0233"/>
    <w:rsid w:val="001B1E04"/>
    <w:rsid w:val="001B1EDD"/>
    <w:rsid w:val="001B3B58"/>
    <w:rsid w:val="001B48BD"/>
    <w:rsid w:val="001B550F"/>
    <w:rsid w:val="001C038A"/>
    <w:rsid w:val="001C14C6"/>
    <w:rsid w:val="001C1F6E"/>
    <w:rsid w:val="001C23E0"/>
    <w:rsid w:val="001C43A3"/>
    <w:rsid w:val="001C4B26"/>
    <w:rsid w:val="001C5300"/>
    <w:rsid w:val="001C5FEC"/>
    <w:rsid w:val="001C7863"/>
    <w:rsid w:val="001D112E"/>
    <w:rsid w:val="001D1351"/>
    <w:rsid w:val="001D2BC0"/>
    <w:rsid w:val="001D5AA6"/>
    <w:rsid w:val="001D6350"/>
    <w:rsid w:val="001E13ED"/>
    <w:rsid w:val="001E62B1"/>
    <w:rsid w:val="001F0614"/>
    <w:rsid w:val="001F1CF5"/>
    <w:rsid w:val="001F7863"/>
    <w:rsid w:val="001F7F86"/>
    <w:rsid w:val="0020082C"/>
    <w:rsid w:val="00200847"/>
    <w:rsid w:val="0020152A"/>
    <w:rsid w:val="00202840"/>
    <w:rsid w:val="0020313F"/>
    <w:rsid w:val="00203343"/>
    <w:rsid w:val="00204E67"/>
    <w:rsid w:val="00205592"/>
    <w:rsid w:val="00206E88"/>
    <w:rsid w:val="002073D3"/>
    <w:rsid w:val="002101F2"/>
    <w:rsid w:val="00210762"/>
    <w:rsid w:val="00210E4D"/>
    <w:rsid w:val="002120AF"/>
    <w:rsid w:val="00213525"/>
    <w:rsid w:val="00213A48"/>
    <w:rsid w:val="00215987"/>
    <w:rsid w:val="00216075"/>
    <w:rsid w:val="00223C1A"/>
    <w:rsid w:val="00224981"/>
    <w:rsid w:val="0022546D"/>
    <w:rsid w:val="00226A2B"/>
    <w:rsid w:val="002305CF"/>
    <w:rsid w:val="00234BF6"/>
    <w:rsid w:val="00235DFC"/>
    <w:rsid w:val="00235E0A"/>
    <w:rsid w:val="002361E5"/>
    <w:rsid w:val="00236ED9"/>
    <w:rsid w:val="002376E6"/>
    <w:rsid w:val="00237FB7"/>
    <w:rsid w:val="00240248"/>
    <w:rsid w:val="00240D29"/>
    <w:rsid w:val="0024399A"/>
    <w:rsid w:val="00246A3E"/>
    <w:rsid w:val="00247309"/>
    <w:rsid w:val="0024734D"/>
    <w:rsid w:val="002503B0"/>
    <w:rsid w:val="002509A5"/>
    <w:rsid w:val="00253974"/>
    <w:rsid w:val="002550AA"/>
    <w:rsid w:val="00255AEC"/>
    <w:rsid w:val="00255BD8"/>
    <w:rsid w:val="00256CD5"/>
    <w:rsid w:val="002606BE"/>
    <w:rsid w:val="00261B1F"/>
    <w:rsid w:val="00263F85"/>
    <w:rsid w:val="00264F8C"/>
    <w:rsid w:val="0026508A"/>
    <w:rsid w:val="002656E9"/>
    <w:rsid w:val="002667DB"/>
    <w:rsid w:val="00267E2B"/>
    <w:rsid w:val="00270442"/>
    <w:rsid w:val="00270823"/>
    <w:rsid w:val="0027162B"/>
    <w:rsid w:val="002728AE"/>
    <w:rsid w:val="002741FE"/>
    <w:rsid w:val="00274B69"/>
    <w:rsid w:val="0028034F"/>
    <w:rsid w:val="002817FB"/>
    <w:rsid w:val="00285AEB"/>
    <w:rsid w:val="00286843"/>
    <w:rsid w:val="00286C4B"/>
    <w:rsid w:val="00291AB0"/>
    <w:rsid w:val="00292029"/>
    <w:rsid w:val="00292366"/>
    <w:rsid w:val="00292A6B"/>
    <w:rsid w:val="00294230"/>
    <w:rsid w:val="002942FB"/>
    <w:rsid w:val="00294F5E"/>
    <w:rsid w:val="002950BA"/>
    <w:rsid w:val="002A4480"/>
    <w:rsid w:val="002A477E"/>
    <w:rsid w:val="002B1EB8"/>
    <w:rsid w:val="002B4557"/>
    <w:rsid w:val="002B6ADC"/>
    <w:rsid w:val="002B7949"/>
    <w:rsid w:val="002C04B4"/>
    <w:rsid w:val="002C2941"/>
    <w:rsid w:val="002C3E17"/>
    <w:rsid w:val="002C3F4C"/>
    <w:rsid w:val="002C4E23"/>
    <w:rsid w:val="002C52C1"/>
    <w:rsid w:val="002C5611"/>
    <w:rsid w:val="002C708D"/>
    <w:rsid w:val="002D17E0"/>
    <w:rsid w:val="002D3394"/>
    <w:rsid w:val="002D34B9"/>
    <w:rsid w:val="002D43C6"/>
    <w:rsid w:val="002D4C78"/>
    <w:rsid w:val="002D543D"/>
    <w:rsid w:val="002D5D2E"/>
    <w:rsid w:val="002D634A"/>
    <w:rsid w:val="002D6E30"/>
    <w:rsid w:val="002E00C1"/>
    <w:rsid w:val="002E2882"/>
    <w:rsid w:val="002E29AB"/>
    <w:rsid w:val="002E3FBF"/>
    <w:rsid w:val="002E5938"/>
    <w:rsid w:val="002E6AB7"/>
    <w:rsid w:val="002F401A"/>
    <w:rsid w:val="002F5213"/>
    <w:rsid w:val="002F5614"/>
    <w:rsid w:val="002F6C8E"/>
    <w:rsid w:val="002F7443"/>
    <w:rsid w:val="002F753A"/>
    <w:rsid w:val="0030218D"/>
    <w:rsid w:val="00302755"/>
    <w:rsid w:val="00302A3B"/>
    <w:rsid w:val="00303D3B"/>
    <w:rsid w:val="00304614"/>
    <w:rsid w:val="003076C3"/>
    <w:rsid w:val="0031021D"/>
    <w:rsid w:val="00310670"/>
    <w:rsid w:val="003106D7"/>
    <w:rsid w:val="003110B5"/>
    <w:rsid w:val="003124DF"/>
    <w:rsid w:val="00312598"/>
    <w:rsid w:val="0031334D"/>
    <w:rsid w:val="003155C2"/>
    <w:rsid w:val="00315913"/>
    <w:rsid w:val="00315A21"/>
    <w:rsid w:val="00316212"/>
    <w:rsid w:val="003167DE"/>
    <w:rsid w:val="00316D39"/>
    <w:rsid w:val="00317E0D"/>
    <w:rsid w:val="003206EB"/>
    <w:rsid w:val="003218DE"/>
    <w:rsid w:val="003219EE"/>
    <w:rsid w:val="00323C2B"/>
    <w:rsid w:val="00324A98"/>
    <w:rsid w:val="00326A9B"/>
    <w:rsid w:val="00327DBB"/>
    <w:rsid w:val="00327F6B"/>
    <w:rsid w:val="003308AB"/>
    <w:rsid w:val="00331EFA"/>
    <w:rsid w:val="003324EF"/>
    <w:rsid w:val="00332A59"/>
    <w:rsid w:val="003342B4"/>
    <w:rsid w:val="00335D7B"/>
    <w:rsid w:val="00336D81"/>
    <w:rsid w:val="00336E1B"/>
    <w:rsid w:val="0034228F"/>
    <w:rsid w:val="00342B42"/>
    <w:rsid w:val="00342DCE"/>
    <w:rsid w:val="00343540"/>
    <w:rsid w:val="0034687B"/>
    <w:rsid w:val="00347372"/>
    <w:rsid w:val="00347F1F"/>
    <w:rsid w:val="00351825"/>
    <w:rsid w:val="00353670"/>
    <w:rsid w:val="003563AB"/>
    <w:rsid w:val="00360DC3"/>
    <w:rsid w:val="003615B6"/>
    <w:rsid w:val="003633D2"/>
    <w:rsid w:val="003641A7"/>
    <w:rsid w:val="00370936"/>
    <w:rsid w:val="00370ECC"/>
    <w:rsid w:val="003719A8"/>
    <w:rsid w:val="0037200F"/>
    <w:rsid w:val="003725D1"/>
    <w:rsid w:val="003725D6"/>
    <w:rsid w:val="0037534F"/>
    <w:rsid w:val="00376A7E"/>
    <w:rsid w:val="00376D53"/>
    <w:rsid w:val="00377A1E"/>
    <w:rsid w:val="00380323"/>
    <w:rsid w:val="00380870"/>
    <w:rsid w:val="00382972"/>
    <w:rsid w:val="00383BB6"/>
    <w:rsid w:val="00384FBF"/>
    <w:rsid w:val="00387190"/>
    <w:rsid w:val="00387335"/>
    <w:rsid w:val="00390C20"/>
    <w:rsid w:val="00393FBF"/>
    <w:rsid w:val="003952F5"/>
    <w:rsid w:val="003978FE"/>
    <w:rsid w:val="003A0954"/>
    <w:rsid w:val="003A1611"/>
    <w:rsid w:val="003A2D46"/>
    <w:rsid w:val="003A411B"/>
    <w:rsid w:val="003A4DCE"/>
    <w:rsid w:val="003A5CDE"/>
    <w:rsid w:val="003A5E4D"/>
    <w:rsid w:val="003A64C5"/>
    <w:rsid w:val="003A6720"/>
    <w:rsid w:val="003A702F"/>
    <w:rsid w:val="003B1280"/>
    <w:rsid w:val="003B33F1"/>
    <w:rsid w:val="003B47BA"/>
    <w:rsid w:val="003B7E7E"/>
    <w:rsid w:val="003B7F9C"/>
    <w:rsid w:val="003C2872"/>
    <w:rsid w:val="003C289A"/>
    <w:rsid w:val="003C35F2"/>
    <w:rsid w:val="003C5421"/>
    <w:rsid w:val="003C5D4E"/>
    <w:rsid w:val="003C74D4"/>
    <w:rsid w:val="003D02C1"/>
    <w:rsid w:val="003D0961"/>
    <w:rsid w:val="003D36BC"/>
    <w:rsid w:val="003D39B8"/>
    <w:rsid w:val="003D6042"/>
    <w:rsid w:val="003D67C5"/>
    <w:rsid w:val="003D6F08"/>
    <w:rsid w:val="003D7C7A"/>
    <w:rsid w:val="003E0136"/>
    <w:rsid w:val="003E0C82"/>
    <w:rsid w:val="003E0CAD"/>
    <w:rsid w:val="003E1329"/>
    <w:rsid w:val="003E1997"/>
    <w:rsid w:val="003E4D65"/>
    <w:rsid w:val="003E61FF"/>
    <w:rsid w:val="003E6812"/>
    <w:rsid w:val="003E6A3E"/>
    <w:rsid w:val="003E77B5"/>
    <w:rsid w:val="003E7B08"/>
    <w:rsid w:val="003F0DAC"/>
    <w:rsid w:val="003F28C8"/>
    <w:rsid w:val="003F4630"/>
    <w:rsid w:val="003F4BCB"/>
    <w:rsid w:val="003F6452"/>
    <w:rsid w:val="003F6A8A"/>
    <w:rsid w:val="003F73E9"/>
    <w:rsid w:val="003F7F98"/>
    <w:rsid w:val="004008B5"/>
    <w:rsid w:val="00400EAB"/>
    <w:rsid w:val="00403994"/>
    <w:rsid w:val="00404660"/>
    <w:rsid w:val="00405EDD"/>
    <w:rsid w:val="00406CB0"/>
    <w:rsid w:val="00411220"/>
    <w:rsid w:val="00411E44"/>
    <w:rsid w:val="004135AF"/>
    <w:rsid w:val="00414836"/>
    <w:rsid w:val="004151E8"/>
    <w:rsid w:val="00415D30"/>
    <w:rsid w:val="004172BD"/>
    <w:rsid w:val="00417718"/>
    <w:rsid w:val="00420E04"/>
    <w:rsid w:val="00421398"/>
    <w:rsid w:val="0042196F"/>
    <w:rsid w:val="00421EB0"/>
    <w:rsid w:val="00423446"/>
    <w:rsid w:val="004244A6"/>
    <w:rsid w:val="00426751"/>
    <w:rsid w:val="004304FA"/>
    <w:rsid w:val="00433A3A"/>
    <w:rsid w:val="00434B27"/>
    <w:rsid w:val="00436B33"/>
    <w:rsid w:val="0043773B"/>
    <w:rsid w:val="00440473"/>
    <w:rsid w:val="00440F10"/>
    <w:rsid w:val="0044235E"/>
    <w:rsid w:val="00442F51"/>
    <w:rsid w:val="00445AA7"/>
    <w:rsid w:val="00445D3A"/>
    <w:rsid w:val="0044628F"/>
    <w:rsid w:val="00447C07"/>
    <w:rsid w:val="004504BE"/>
    <w:rsid w:val="00453B39"/>
    <w:rsid w:val="00454138"/>
    <w:rsid w:val="00455CD2"/>
    <w:rsid w:val="0045630D"/>
    <w:rsid w:val="00462AB0"/>
    <w:rsid w:val="00463644"/>
    <w:rsid w:val="00463A75"/>
    <w:rsid w:val="00463F5A"/>
    <w:rsid w:val="00464A62"/>
    <w:rsid w:val="00466D28"/>
    <w:rsid w:val="00467B94"/>
    <w:rsid w:val="004764F4"/>
    <w:rsid w:val="004802F7"/>
    <w:rsid w:val="00480DFB"/>
    <w:rsid w:val="00484600"/>
    <w:rsid w:val="00484712"/>
    <w:rsid w:val="00485746"/>
    <w:rsid w:val="00485E7B"/>
    <w:rsid w:val="0049277B"/>
    <w:rsid w:val="004937E1"/>
    <w:rsid w:val="004A48EE"/>
    <w:rsid w:val="004A610B"/>
    <w:rsid w:val="004A6E9B"/>
    <w:rsid w:val="004A7905"/>
    <w:rsid w:val="004B00AB"/>
    <w:rsid w:val="004B0CB0"/>
    <w:rsid w:val="004B1398"/>
    <w:rsid w:val="004B172B"/>
    <w:rsid w:val="004B26FD"/>
    <w:rsid w:val="004B2B06"/>
    <w:rsid w:val="004B49CC"/>
    <w:rsid w:val="004B4CD1"/>
    <w:rsid w:val="004B54C1"/>
    <w:rsid w:val="004B7ABA"/>
    <w:rsid w:val="004B7B8F"/>
    <w:rsid w:val="004B7FBC"/>
    <w:rsid w:val="004C1021"/>
    <w:rsid w:val="004C1833"/>
    <w:rsid w:val="004C2834"/>
    <w:rsid w:val="004C299F"/>
    <w:rsid w:val="004C6568"/>
    <w:rsid w:val="004C733D"/>
    <w:rsid w:val="004C7E0E"/>
    <w:rsid w:val="004D06F6"/>
    <w:rsid w:val="004D09E9"/>
    <w:rsid w:val="004D1304"/>
    <w:rsid w:val="004D1855"/>
    <w:rsid w:val="004D2184"/>
    <w:rsid w:val="004D43E9"/>
    <w:rsid w:val="004D6588"/>
    <w:rsid w:val="004D6D89"/>
    <w:rsid w:val="004D7B2B"/>
    <w:rsid w:val="004E3970"/>
    <w:rsid w:val="004E5592"/>
    <w:rsid w:val="004E5727"/>
    <w:rsid w:val="004E62FF"/>
    <w:rsid w:val="004E6B7F"/>
    <w:rsid w:val="004F055D"/>
    <w:rsid w:val="004F1289"/>
    <w:rsid w:val="004F2868"/>
    <w:rsid w:val="004F3046"/>
    <w:rsid w:val="004F340C"/>
    <w:rsid w:val="004F70B0"/>
    <w:rsid w:val="004F7D73"/>
    <w:rsid w:val="005002E5"/>
    <w:rsid w:val="00501738"/>
    <w:rsid w:val="00502556"/>
    <w:rsid w:val="005032E7"/>
    <w:rsid w:val="00503842"/>
    <w:rsid w:val="005038F0"/>
    <w:rsid w:val="00505ECB"/>
    <w:rsid w:val="00513EB0"/>
    <w:rsid w:val="00515851"/>
    <w:rsid w:val="005248BE"/>
    <w:rsid w:val="0052501E"/>
    <w:rsid w:val="00525833"/>
    <w:rsid w:val="0053275F"/>
    <w:rsid w:val="00533A5F"/>
    <w:rsid w:val="0053550A"/>
    <w:rsid w:val="0053599F"/>
    <w:rsid w:val="00535AB1"/>
    <w:rsid w:val="00535F59"/>
    <w:rsid w:val="005406AA"/>
    <w:rsid w:val="00541142"/>
    <w:rsid w:val="00541234"/>
    <w:rsid w:val="00541282"/>
    <w:rsid w:val="00542A5A"/>
    <w:rsid w:val="00542BDE"/>
    <w:rsid w:val="00542C00"/>
    <w:rsid w:val="00543B6D"/>
    <w:rsid w:val="005445A4"/>
    <w:rsid w:val="00545100"/>
    <w:rsid w:val="005452B3"/>
    <w:rsid w:val="00545485"/>
    <w:rsid w:val="00545610"/>
    <w:rsid w:val="00545E77"/>
    <w:rsid w:val="005463E7"/>
    <w:rsid w:val="00547497"/>
    <w:rsid w:val="00547A74"/>
    <w:rsid w:val="00552665"/>
    <w:rsid w:val="005539AF"/>
    <w:rsid w:val="0055449D"/>
    <w:rsid w:val="00557064"/>
    <w:rsid w:val="00557F84"/>
    <w:rsid w:val="00560360"/>
    <w:rsid w:val="00562186"/>
    <w:rsid w:val="00564205"/>
    <w:rsid w:val="00565E18"/>
    <w:rsid w:val="00566650"/>
    <w:rsid w:val="00572893"/>
    <w:rsid w:val="00572A0D"/>
    <w:rsid w:val="0057359B"/>
    <w:rsid w:val="00574300"/>
    <w:rsid w:val="005746DA"/>
    <w:rsid w:val="00576304"/>
    <w:rsid w:val="00576633"/>
    <w:rsid w:val="00576C45"/>
    <w:rsid w:val="00577359"/>
    <w:rsid w:val="00580B6E"/>
    <w:rsid w:val="0058196F"/>
    <w:rsid w:val="00581BCC"/>
    <w:rsid w:val="00583411"/>
    <w:rsid w:val="00583DAF"/>
    <w:rsid w:val="00585999"/>
    <w:rsid w:val="00590837"/>
    <w:rsid w:val="005912F7"/>
    <w:rsid w:val="005916ED"/>
    <w:rsid w:val="00591773"/>
    <w:rsid w:val="00592EBF"/>
    <w:rsid w:val="00593073"/>
    <w:rsid w:val="0059351A"/>
    <w:rsid w:val="0059456A"/>
    <w:rsid w:val="0059560F"/>
    <w:rsid w:val="0059571A"/>
    <w:rsid w:val="00595942"/>
    <w:rsid w:val="005959E1"/>
    <w:rsid w:val="00597247"/>
    <w:rsid w:val="00597280"/>
    <w:rsid w:val="00597F0C"/>
    <w:rsid w:val="005A104B"/>
    <w:rsid w:val="005A1C0F"/>
    <w:rsid w:val="005A21CB"/>
    <w:rsid w:val="005A33F7"/>
    <w:rsid w:val="005A4347"/>
    <w:rsid w:val="005A6057"/>
    <w:rsid w:val="005B0138"/>
    <w:rsid w:val="005B1FF4"/>
    <w:rsid w:val="005B27FF"/>
    <w:rsid w:val="005B39D7"/>
    <w:rsid w:val="005B67A7"/>
    <w:rsid w:val="005B70F9"/>
    <w:rsid w:val="005B74FF"/>
    <w:rsid w:val="005B7AB1"/>
    <w:rsid w:val="005C0FCB"/>
    <w:rsid w:val="005C1919"/>
    <w:rsid w:val="005C19DD"/>
    <w:rsid w:val="005C3A07"/>
    <w:rsid w:val="005C72C9"/>
    <w:rsid w:val="005C7B1D"/>
    <w:rsid w:val="005D0691"/>
    <w:rsid w:val="005D3D28"/>
    <w:rsid w:val="005D4197"/>
    <w:rsid w:val="005D5688"/>
    <w:rsid w:val="005D6053"/>
    <w:rsid w:val="005E0E60"/>
    <w:rsid w:val="005E2F7B"/>
    <w:rsid w:val="005E310E"/>
    <w:rsid w:val="005E3882"/>
    <w:rsid w:val="005E582B"/>
    <w:rsid w:val="005E5935"/>
    <w:rsid w:val="005E777E"/>
    <w:rsid w:val="005F2A67"/>
    <w:rsid w:val="005F7656"/>
    <w:rsid w:val="005F78C6"/>
    <w:rsid w:val="00601753"/>
    <w:rsid w:val="00601C8A"/>
    <w:rsid w:val="006062A0"/>
    <w:rsid w:val="0061174F"/>
    <w:rsid w:val="00611F9D"/>
    <w:rsid w:val="00613747"/>
    <w:rsid w:val="0061404D"/>
    <w:rsid w:val="00614F24"/>
    <w:rsid w:val="00615918"/>
    <w:rsid w:val="00623129"/>
    <w:rsid w:val="00624592"/>
    <w:rsid w:val="00624D43"/>
    <w:rsid w:val="0062523B"/>
    <w:rsid w:val="00625321"/>
    <w:rsid w:val="00625E8C"/>
    <w:rsid w:val="006270DC"/>
    <w:rsid w:val="00627B87"/>
    <w:rsid w:val="00632254"/>
    <w:rsid w:val="00633C4C"/>
    <w:rsid w:val="00641F32"/>
    <w:rsid w:val="0064283D"/>
    <w:rsid w:val="006469CE"/>
    <w:rsid w:val="00651B3B"/>
    <w:rsid w:val="00652F35"/>
    <w:rsid w:val="00653A24"/>
    <w:rsid w:val="00654069"/>
    <w:rsid w:val="00654C25"/>
    <w:rsid w:val="00655D35"/>
    <w:rsid w:val="006561D4"/>
    <w:rsid w:val="00657283"/>
    <w:rsid w:val="00657574"/>
    <w:rsid w:val="00660B93"/>
    <w:rsid w:val="00662CF0"/>
    <w:rsid w:val="006636CC"/>
    <w:rsid w:val="00664DC5"/>
    <w:rsid w:val="006650B7"/>
    <w:rsid w:val="0066510F"/>
    <w:rsid w:val="00665153"/>
    <w:rsid w:val="0066558E"/>
    <w:rsid w:val="006656B5"/>
    <w:rsid w:val="006656B6"/>
    <w:rsid w:val="0066659D"/>
    <w:rsid w:val="00666880"/>
    <w:rsid w:val="00667393"/>
    <w:rsid w:val="0067000F"/>
    <w:rsid w:val="006719A9"/>
    <w:rsid w:val="006728DE"/>
    <w:rsid w:val="00673A8E"/>
    <w:rsid w:val="0067407A"/>
    <w:rsid w:val="006745C4"/>
    <w:rsid w:val="00674BFE"/>
    <w:rsid w:val="0067580F"/>
    <w:rsid w:val="00676D5E"/>
    <w:rsid w:val="00683BFF"/>
    <w:rsid w:val="00683D37"/>
    <w:rsid w:val="00684B8C"/>
    <w:rsid w:val="00685A41"/>
    <w:rsid w:val="00685CF0"/>
    <w:rsid w:val="006860C5"/>
    <w:rsid w:val="00686490"/>
    <w:rsid w:val="00687021"/>
    <w:rsid w:val="00687688"/>
    <w:rsid w:val="00687A4A"/>
    <w:rsid w:val="00687B48"/>
    <w:rsid w:val="006912EA"/>
    <w:rsid w:val="00693000"/>
    <w:rsid w:val="00695159"/>
    <w:rsid w:val="00696AB2"/>
    <w:rsid w:val="006A0C16"/>
    <w:rsid w:val="006A3CB9"/>
    <w:rsid w:val="006A3D17"/>
    <w:rsid w:val="006A5301"/>
    <w:rsid w:val="006A5C53"/>
    <w:rsid w:val="006A61C2"/>
    <w:rsid w:val="006A7367"/>
    <w:rsid w:val="006A73C5"/>
    <w:rsid w:val="006A7C27"/>
    <w:rsid w:val="006B04B5"/>
    <w:rsid w:val="006B3901"/>
    <w:rsid w:val="006B664F"/>
    <w:rsid w:val="006C3372"/>
    <w:rsid w:val="006C35BE"/>
    <w:rsid w:val="006C35D5"/>
    <w:rsid w:val="006C6A1A"/>
    <w:rsid w:val="006D0D24"/>
    <w:rsid w:val="006D136C"/>
    <w:rsid w:val="006D14DB"/>
    <w:rsid w:val="006D1716"/>
    <w:rsid w:val="006D2191"/>
    <w:rsid w:val="006D34A0"/>
    <w:rsid w:val="006D35F3"/>
    <w:rsid w:val="006D38A3"/>
    <w:rsid w:val="006D3B31"/>
    <w:rsid w:val="006D5AA3"/>
    <w:rsid w:val="006E0266"/>
    <w:rsid w:val="006E1582"/>
    <w:rsid w:val="006E2BE5"/>
    <w:rsid w:val="006E387F"/>
    <w:rsid w:val="006E54FC"/>
    <w:rsid w:val="006E5B61"/>
    <w:rsid w:val="006E7614"/>
    <w:rsid w:val="006F04EC"/>
    <w:rsid w:val="006F17FA"/>
    <w:rsid w:val="006F1995"/>
    <w:rsid w:val="006F1B77"/>
    <w:rsid w:val="006F29AC"/>
    <w:rsid w:val="006F42EC"/>
    <w:rsid w:val="006F4892"/>
    <w:rsid w:val="00701695"/>
    <w:rsid w:val="00702E66"/>
    <w:rsid w:val="00703DF1"/>
    <w:rsid w:val="0070627B"/>
    <w:rsid w:val="00706988"/>
    <w:rsid w:val="00711159"/>
    <w:rsid w:val="007118BB"/>
    <w:rsid w:val="00712255"/>
    <w:rsid w:val="00713B1E"/>
    <w:rsid w:val="00714E13"/>
    <w:rsid w:val="00715801"/>
    <w:rsid w:val="00715988"/>
    <w:rsid w:val="00716BEC"/>
    <w:rsid w:val="0072007F"/>
    <w:rsid w:val="00720C10"/>
    <w:rsid w:val="007220FD"/>
    <w:rsid w:val="007222DC"/>
    <w:rsid w:val="0072282F"/>
    <w:rsid w:val="007238AC"/>
    <w:rsid w:val="00726683"/>
    <w:rsid w:val="00726FC1"/>
    <w:rsid w:val="00727659"/>
    <w:rsid w:val="00730239"/>
    <w:rsid w:val="00731013"/>
    <w:rsid w:val="007311B4"/>
    <w:rsid w:val="00731491"/>
    <w:rsid w:val="0073183B"/>
    <w:rsid w:val="00733375"/>
    <w:rsid w:val="00734B44"/>
    <w:rsid w:val="007372AB"/>
    <w:rsid w:val="007400D6"/>
    <w:rsid w:val="00741491"/>
    <w:rsid w:val="00741F0F"/>
    <w:rsid w:val="007441E3"/>
    <w:rsid w:val="00746528"/>
    <w:rsid w:val="00750172"/>
    <w:rsid w:val="007505EF"/>
    <w:rsid w:val="00750AA2"/>
    <w:rsid w:val="00753D6C"/>
    <w:rsid w:val="00756620"/>
    <w:rsid w:val="007571F7"/>
    <w:rsid w:val="007616ED"/>
    <w:rsid w:val="00761933"/>
    <w:rsid w:val="0076254B"/>
    <w:rsid w:val="00763A3D"/>
    <w:rsid w:val="00770BA9"/>
    <w:rsid w:val="007715AA"/>
    <w:rsid w:val="00771717"/>
    <w:rsid w:val="0077264E"/>
    <w:rsid w:val="00773A93"/>
    <w:rsid w:val="007740A3"/>
    <w:rsid w:val="00777226"/>
    <w:rsid w:val="007806D2"/>
    <w:rsid w:val="00780BDF"/>
    <w:rsid w:val="00781442"/>
    <w:rsid w:val="00781D01"/>
    <w:rsid w:val="007830C2"/>
    <w:rsid w:val="00783744"/>
    <w:rsid w:val="00783D35"/>
    <w:rsid w:val="00784BB8"/>
    <w:rsid w:val="00784DDB"/>
    <w:rsid w:val="00784FD9"/>
    <w:rsid w:val="007852E6"/>
    <w:rsid w:val="007853B4"/>
    <w:rsid w:val="0078569E"/>
    <w:rsid w:val="00785B4D"/>
    <w:rsid w:val="00786178"/>
    <w:rsid w:val="00786895"/>
    <w:rsid w:val="00790963"/>
    <w:rsid w:val="007911E6"/>
    <w:rsid w:val="007913E6"/>
    <w:rsid w:val="00793831"/>
    <w:rsid w:val="00794149"/>
    <w:rsid w:val="00794F00"/>
    <w:rsid w:val="007952E5"/>
    <w:rsid w:val="00795C22"/>
    <w:rsid w:val="007A0036"/>
    <w:rsid w:val="007A0278"/>
    <w:rsid w:val="007A7EC2"/>
    <w:rsid w:val="007B14DE"/>
    <w:rsid w:val="007B1794"/>
    <w:rsid w:val="007B3236"/>
    <w:rsid w:val="007B5077"/>
    <w:rsid w:val="007C14A7"/>
    <w:rsid w:val="007C173E"/>
    <w:rsid w:val="007C177E"/>
    <w:rsid w:val="007C1D6B"/>
    <w:rsid w:val="007C2EC1"/>
    <w:rsid w:val="007C3500"/>
    <w:rsid w:val="007C3955"/>
    <w:rsid w:val="007C4A4A"/>
    <w:rsid w:val="007C4F59"/>
    <w:rsid w:val="007C6CA9"/>
    <w:rsid w:val="007C7068"/>
    <w:rsid w:val="007D2A6E"/>
    <w:rsid w:val="007D6943"/>
    <w:rsid w:val="007D6DC4"/>
    <w:rsid w:val="007E0CAC"/>
    <w:rsid w:val="007E1E3D"/>
    <w:rsid w:val="007E2AD4"/>
    <w:rsid w:val="007E2C3D"/>
    <w:rsid w:val="007E3A72"/>
    <w:rsid w:val="007E4900"/>
    <w:rsid w:val="007E4A14"/>
    <w:rsid w:val="007F1534"/>
    <w:rsid w:val="007F48C0"/>
    <w:rsid w:val="007F567C"/>
    <w:rsid w:val="007F59AA"/>
    <w:rsid w:val="007F5F7C"/>
    <w:rsid w:val="007F6E9E"/>
    <w:rsid w:val="007F721E"/>
    <w:rsid w:val="0080073E"/>
    <w:rsid w:val="008013DD"/>
    <w:rsid w:val="00802371"/>
    <w:rsid w:val="008058CF"/>
    <w:rsid w:val="00805B57"/>
    <w:rsid w:val="00805D54"/>
    <w:rsid w:val="00807630"/>
    <w:rsid w:val="008113F6"/>
    <w:rsid w:val="00814E2C"/>
    <w:rsid w:val="00816351"/>
    <w:rsid w:val="008164BE"/>
    <w:rsid w:val="008203E3"/>
    <w:rsid w:val="00820B6B"/>
    <w:rsid w:val="008211E6"/>
    <w:rsid w:val="00821DDE"/>
    <w:rsid w:val="008223F3"/>
    <w:rsid w:val="008227B9"/>
    <w:rsid w:val="00822891"/>
    <w:rsid w:val="00824068"/>
    <w:rsid w:val="00824334"/>
    <w:rsid w:val="00825258"/>
    <w:rsid w:val="008253E6"/>
    <w:rsid w:val="00825437"/>
    <w:rsid w:val="00826465"/>
    <w:rsid w:val="00826EC5"/>
    <w:rsid w:val="00831266"/>
    <w:rsid w:val="0083128C"/>
    <w:rsid w:val="008339BC"/>
    <w:rsid w:val="008354E5"/>
    <w:rsid w:val="00835CF6"/>
    <w:rsid w:val="008376C5"/>
    <w:rsid w:val="00837B80"/>
    <w:rsid w:val="00840C9C"/>
    <w:rsid w:val="00841299"/>
    <w:rsid w:val="00842E16"/>
    <w:rsid w:val="00842F74"/>
    <w:rsid w:val="00843250"/>
    <w:rsid w:val="008442F1"/>
    <w:rsid w:val="0084444A"/>
    <w:rsid w:val="0084589E"/>
    <w:rsid w:val="0084670A"/>
    <w:rsid w:val="00846EEF"/>
    <w:rsid w:val="008506E1"/>
    <w:rsid w:val="00850C88"/>
    <w:rsid w:val="00851820"/>
    <w:rsid w:val="0085443E"/>
    <w:rsid w:val="008567E5"/>
    <w:rsid w:val="00860329"/>
    <w:rsid w:val="00861D04"/>
    <w:rsid w:val="00862155"/>
    <w:rsid w:val="0086307C"/>
    <w:rsid w:val="008656BF"/>
    <w:rsid w:val="008665F7"/>
    <w:rsid w:val="008667A7"/>
    <w:rsid w:val="00867ACA"/>
    <w:rsid w:val="008714A8"/>
    <w:rsid w:val="00873DC1"/>
    <w:rsid w:val="00876849"/>
    <w:rsid w:val="00877FB7"/>
    <w:rsid w:val="00880533"/>
    <w:rsid w:val="008808D7"/>
    <w:rsid w:val="0088346A"/>
    <w:rsid w:val="00885DB3"/>
    <w:rsid w:val="00890BDB"/>
    <w:rsid w:val="00891D9E"/>
    <w:rsid w:val="00891F5E"/>
    <w:rsid w:val="00892328"/>
    <w:rsid w:val="0089328B"/>
    <w:rsid w:val="00893899"/>
    <w:rsid w:val="00894BA7"/>
    <w:rsid w:val="008950E9"/>
    <w:rsid w:val="00895581"/>
    <w:rsid w:val="00896D1B"/>
    <w:rsid w:val="008A385D"/>
    <w:rsid w:val="008A4AC2"/>
    <w:rsid w:val="008A4EFA"/>
    <w:rsid w:val="008A5704"/>
    <w:rsid w:val="008B3991"/>
    <w:rsid w:val="008B43D2"/>
    <w:rsid w:val="008B4419"/>
    <w:rsid w:val="008B4B51"/>
    <w:rsid w:val="008B6221"/>
    <w:rsid w:val="008B7E2E"/>
    <w:rsid w:val="008C0744"/>
    <w:rsid w:val="008C14C2"/>
    <w:rsid w:val="008C6B5E"/>
    <w:rsid w:val="008C7329"/>
    <w:rsid w:val="008D0C55"/>
    <w:rsid w:val="008D0C90"/>
    <w:rsid w:val="008D20DC"/>
    <w:rsid w:val="008D220C"/>
    <w:rsid w:val="008D28DB"/>
    <w:rsid w:val="008D323A"/>
    <w:rsid w:val="008D461D"/>
    <w:rsid w:val="008D4E1E"/>
    <w:rsid w:val="008D67F6"/>
    <w:rsid w:val="008D774C"/>
    <w:rsid w:val="008D7A0C"/>
    <w:rsid w:val="008D7CF6"/>
    <w:rsid w:val="008E17F7"/>
    <w:rsid w:val="008E1F6C"/>
    <w:rsid w:val="008E2AD7"/>
    <w:rsid w:val="008E2B23"/>
    <w:rsid w:val="008E623D"/>
    <w:rsid w:val="008E6373"/>
    <w:rsid w:val="008E6C60"/>
    <w:rsid w:val="008E71F7"/>
    <w:rsid w:val="008E7601"/>
    <w:rsid w:val="008F4F20"/>
    <w:rsid w:val="008F5F51"/>
    <w:rsid w:val="008F698F"/>
    <w:rsid w:val="008F712F"/>
    <w:rsid w:val="00900327"/>
    <w:rsid w:val="00906ACD"/>
    <w:rsid w:val="00910157"/>
    <w:rsid w:val="00911B02"/>
    <w:rsid w:val="00913C80"/>
    <w:rsid w:val="00913ECD"/>
    <w:rsid w:val="00914CF6"/>
    <w:rsid w:val="00915982"/>
    <w:rsid w:val="00920E6D"/>
    <w:rsid w:val="0092155A"/>
    <w:rsid w:val="00922B88"/>
    <w:rsid w:val="0092361C"/>
    <w:rsid w:val="009238AA"/>
    <w:rsid w:val="00926ACF"/>
    <w:rsid w:val="00930935"/>
    <w:rsid w:val="00932706"/>
    <w:rsid w:val="00933528"/>
    <w:rsid w:val="00934369"/>
    <w:rsid w:val="00935F47"/>
    <w:rsid w:val="009376D3"/>
    <w:rsid w:val="009403EE"/>
    <w:rsid w:val="0094415A"/>
    <w:rsid w:val="00945E08"/>
    <w:rsid w:val="0094744A"/>
    <w:rsid w:val="009510D6"/>
    <w:rsid w:val="00953CDF"/>
    <w:rsid w:val="00953D67"/>
    <w:rsid w:val="0095611F"/>
    <w:rsid w:val="00961676"/>
    <w:rsid w:val="00961FAA"/>
    <w:rsid w:val="00962474"/>
    <w:rsid w:val="00962E7D"/>
    <w:rsid w:val="00964364"/>
    <w:rsid w:val="009650C9"/>
    <w:rsid w:val="00966526"/>
    <w:rsid w:val="00967265"/>
    <w:rsid w:val="00970934"/>
    <w:rsid w:val="00971D76"/>
    <w:rsid w:val="00971EE0"/>
    <w:rsid w:val="00972A13"/>
    <w:rsid w:val="00972BC6"/>
    <w:rsid w:val="00972C47"/>
    <w:rsid w:val="00974350"/>
    <w:rsid w:val="0097657D"/>
    <w:rsid w:val="00977842"/>
    <w:rsid w:val="00980B06"/>
    <w:rsid w:val="00980E0B"/>
    <w:rsid w:val="00981866"/>
    <w:rsid w:val="00981C89"/>
    <w:rsid w:val="00982059"/>
    <w:rsid w:val="0098324A"/>
    <w:rsid w:val="009836E0"/>
    <w:rsid w:val="00985237"/>
    <w:rsid w:val="00985CB4"/>
    <w:rsid w:val="00990DA2"/>
    <w:rsid w:val="0099125D"/>
    <w:rsid w:val="00991CD2"/>
    <w:rsid w:val="0099428B"/>
    <w:rsid w:val="00994481"/>
    <w:rsid w:val="00994AC1"/>
    <w:rsid w:val="00995039"/>
    <w:rsid w:val="009952BF"/>
    <w:rsid w:val="00995AA4"/>
    <w:rsid w:val="00995BE0"/>
    <w:rsid w:val="00996400"/>
    <w:rsid w:val="00997587"/>
    <w:rsid w:val="009A0DD7"/>
    <w:rsid w:val="009A24E1"/>
    <w:rsid w:val="009A2520"/>
    <w:rsid w:val="009A29F1"/>
    <w:rsid w:val="009A2F3E"/>
    <w:rsid w:val="009A5732"/>
    <w:rsid w:val="009A6605"/>
    <w:rsid w:val="009A6A1E"/>
    <w:rsid w:val="009A73CD"/>
    <w:rsid w:val="009A7D55"/>
    <w:rsid w:val="009A7FC8"/>
    <w:rsid w:val="009B2472"/>
    <w:rsid w:val="009B2D2B"/>
    <w:rsid w:val="009B40E8"/>
    <w:rsid w:val="009B4421"/>
    <w:rsid w:val="009B6613"/>
    <w:rsid w:val="009B774E"/>
    <w:rsid w:val="009C0275"/>
    <w:rsid w:val="009C07E4"/>
    <w:rsid w:val="009C0EA7"/>
    <w:rsid w:val="009C21EC"/>
    <w:rsid w:val="009C2BEE"/>
    <w:rsid w:val="009C4336"/>
    <w:rsid w:val="009C4C71"/>
    <w:rsid w:val="009C6557"/>
    <w:rsid w:val="009C7849"/>
    <w:rsid w:val="009D00C5"/>
    <w:rsid w:val="009D1F50"/>
    <w:rsid w:val="009D371A"/>
    <w:rsid w:val="009D41AA"/>
    <w:rsid w:val="009D4CE6"/>
    <w:rsid w:val="009D7950"/>
    <w:rsid w:val="009E0E6B"/>
    <w:rsid w:val="009E122C"/>
    <w:rsid w:val="009E2C35"/>
    <w:rsid w:val="009E4EC1"/>
    <w:rsid w:val="009E5D52"/>
    <w:rsid w:val="009F203D"/>
    <w:rsid w:val="009F46FA"/>
    <w:rsid w:val="009F5A14"/>
    <w:rsid w:val="00A0022F"/>
    <w:rsid w:val="00A01C79"/>
    <w:rsid w:val="00A01E27"/>
    <w:rsid w:val="00A03196"/>
    <w:rsid w:val="00A104B3"/>
    <w:rsid w:val="00A105A3"/>
    <w:rsid w:val="00A10C0D"/>
    <w:rsid w:val="00A116FC"/>
    <w:rsid w:val="00A13403"/>
    <w:rsid w:val="00A144FD"/>
    <w:rsid w:val="00A1501C"/>
    <w:rsid w:val="00A1510B"/>
    <w:rsid w:val="00A2383D"/>
    <w:rsid w:val="00A25C6E"/>
    <w:rsid w:val="00A27527"/>
    <w:rsid w:val="00A33442"/>
    <w:rsid w:val="00A33A94"/>
    <w:rsid w:val="00A34B2F"/>
    <w:rsid w:val="00A34DD0"/>
    <w:rsid w:val="00A353AF"/>
    <w:rsid w:val="00A415E4"/>
    <w:rsid w:val="00A41941"/>
    <w:rsid w:val="00A41B72"/>
    <w:rsid w:val="00A427DC"/>
    <w:rsid w:val="00A42A54"/>
    <w:rsid w:val="00A42F1D"/>
    <w:rsid w:val="00A43DB0"/>
    <w:rsid w:val="00A43E1E"/>
    <w:rsid w:val="00A43FC6"/>
    <w:rsid w:val="00A4478E"/>
    <w:rsid w:val="00A45262"/>
    <w:rsid w:val="00A4593D"/>
    <w:rsid w:val="00A47367"/>
    <w:rsid w:val="00A47564"/>
    <w:rsid w:val="00A516F5"/>
    <w:rsid w:val="00A524E5"/>
    <w:rsid w:val="00A53E6B"/>
    <w:rsid w:val="00A56FA7"/>
    <w:rsid w:val="00A6020B"/>
    <w:rsid w:val="00A61F50"/>
    <w:rsid w:val="00A62771"/>
    <w:rsid w:val="00A6391B"/>
    <w:rsid w:val="00A646DA"/>
    <w:rsid w:val="00A64F0D"/>
    <w:rsid w:val="00A65AFE"/>
    <w:rsid w:val="00A65CB0"/>
    <w:rsid w:val="00A72758"/>
    <w:rsid w:val="00A72972"/>
    <w:rsid w:val="00A72DC9"/>
    <w:rsid w:val="00A774C5"/>
    <w:rsid w:val="00A77585"/>
    <w:rsid w:val="00A77730"/>
    <w:rsid w:val="00A77C18"/>
    <w:rsid w:val="00A77CD0"/>
    <w:rsid w:val="00A80898"/>
    <w:rsid w:val="00A81F50"/>
    <w:rsid w:val="00A8257F"/>
    <w:rsid w:val="00A827CC"/>
    <w:rsid w:val="00A854D5"/>
    <w:rsid w:val="00A85E72"/>
    <w:rsid w:val="00A9092E"/>
    <w:rsid w:val="00A9093D"/>
    <w:rsid w:val="00A90E93"/>
    <w:rsid w:val="00A91B90"/>
    <w:rsid w:val="00A92E19"/>
    <w:rsid w:val="00A930B0"/>
    <w:rsid w:val="00A93BF2"/>
    <w:rsid w:val="00A94544"/>
    <w:rsid w:val="00A97EC5"/>
    <w:rsid w:val="00AA4E03"/>
    <w:rsid w:val="00AA6A99"/>
    <w:rsid w:val="00AA7039"/>
    <w:rsid w:val="00AA72CC"/>
    <w:rsid w:val="00AB0A03"/>
    <w:rsid w:val="00AB1A87"/>
    <w:rsid w:val="00AB1D86"/>
    <w:rsid w:val="00AB28A4"/>
    <w:rsid w:val="00AB3052"/>
    <w:rsid w:val="00AB3382"/>
    <w:rsid w:val="00AB4492"/>
    <w:rsid w:val="00AB6045"/>
    <w:rsid w:val="00AB74D5"/>
    <w:rsid w:val="00AC1985"/>
    <w:rsid w:val="00AC3766"/>
    <w:rsid w:val="00AC6654"/>
    <w:rsid w:val="00AC6928"/>
    <w:rsid w:val="00AC6EE2"/>
    <w:rsid w:val="00AD00D6"/>
    <w:rsid w:val="00AD069C"/>
    <w:rsid w:val="00AD0A34"/>
    <w:rsid w:val="00AD1597"/>
    <w:rsid w:val="00AD1E0B"/>
    <w:rsid w:val="00AD29DE"/>
    <w:rsid w:val="00AD3FE8"/>
    <w:rsid w:val="00AD42F7"/>
    <w:rsid w:val="00AD62C7"/>
    <w:rsid w:val="00AD6F17"/>
    <w:rsid w:val="00AE007C"/>
    <w:rsid w:val="00AE0317"/>
    <w:rsid w:val="00AE0BE2"/>
    <w:rsid w:val="00AE1485"/>
    <w:rsid w:val="00AE237D"/>
    <w:rsid w:val="00AE32C6"/>
    <w:rsid w:val="00AE3AFC"/>
    <w:rsid w:val="00AE3C1B"/>
    <w:rsid w:val="00AE4CF6"/>
    <w:rsid w:val="00AE5A54"/>
    <w:rsid w:val="00AE7924"/>
    <w:rsid w:val="00AF1FBB"/>
    <w:rsid w:val="00AF3133"/>
    <w:rsid w:val="00AF400A"/>
    <w:rsid w:val="00AF42A8"/>
    <w:rsid w:val="00AF4488"/>
    <w:rsid w:val="00AF4DEE"/>
    <w:rsid w:val="00B0187D"/>
    <w:rsid w:val="00B027E1"/>
    <w:rsid w:val="00B02F46"/>
    <w:rsid w:val="00B03F94"/>
    <w:rsid w:val="00B05F41"/>
    <w:rsid w:val="00B07D37"/>
    <w:rsid w:val="00B12FBC"/>
    <w:rsid w:val="00B14443"/>
    <w:rsid w:val="00B157DC"/>
    <w:rsid w:val="00B1592B"/>
    <w:rsid w:val="00B17D56"/>
    <w:rsid w:val="00B20F00"/>
    <w:rsid w:val="00B21297"/>
    <w:rsid w:val="00B24961"/>
    <w:rsid w:val="00B260ED"/>
    <w:rsid w:val="00B2792F"/>
    <w:rsid w:val="00B27DEB"/>
    <w:rsid w:val="00B301AA"/>
    <w:rsid w:val="00B30359"/>
    <w:rsid w:val="00B32038"/>
    <w:rsid w:val="00B33563"/>
    <w:rsid w:val="00B33B0D"/>
    <w:rsid w:val="00B35820"/>
    <w:rsid w:val="00B365AB"/>
    <w:rsid w:val="00B3701C"/>
    <w:rsid w:val="00B375EC"/>
    <w:rsid w:val="00B37A88"/>
    <w:rsid w:val="00B40A16"/>
    <w:rsid w:val="00B417DE"/>
    <w:rsid w:val="00B41821"/>
    <w:rsid w:val="00B42CBD"/>
    <w:rsid w:val="00B42DFC"/>
    <w:rsid w:val="00B43CC6"/>
    <w:rsid w:val="00B43E47"/>
    <w:rsid w:val="00B44760"/>
    <w:rsid w:val="00B4535E"/>
    <w:rsid w:val="00B4723B"/>
    <w:rsid w:val="00B50235"/>
    <w:rsid w:val="00B544C0"/>
    <w:rsid w:val="00B54873"/>
    <w:rsid w:val="00B549CD"/>
    <w:rsid w:val="00B549D9"/>
    <w:rsid w:val="00B54FFF"/>
    <w:rsid w:val="00B56D4D"/>
    <w:rsid w:val="00B63627"/>
    <w:rsid w:val="00B64832"/>
    <w:rsid w:val="00B650D9"/>
    <w:rsid w:val="00B66847"/>
    <w:rsid w:val="00B66FB3"/>
    <w:rsid w:val="00B67FBC"/>
    <w:rsid w:val="00B7005A"/>
    <w:rsid w:val="00B711D7"/>
    <w:rsid w:val="00B7204A"/>
    <w:rsid w:val="00B73317"/>
    <w:rsid w:val="00B73350"/>
    <w:rsid w:val="00B74C70"/>
    <w:rsid w:val="00B75A9D"/>
    <w:rsid w:val="00B77524"/>
    <w:rsid w:val="00B77DB7"/>
    <w:rsid w:val="00B813CA"/>
    <w:rsid w:val="00B8339C"/>
    <w:rsid w:val="00B85ACB"/>
    <w:rsid w:val="00B91077"/>
    <w:rsid w:val="00B92ECF"/>
    <w:rsid w:val="00B93BC2"/>
    <w:rsid w:val="00B97A1E"/>
    <w:rsid w:val="00B97AAA"/>
    <w:rsid w:val="00B97E88"/>
    <w:rsid w:val="00BA12A8"/>
    <w:rsid w:val="00BA1BF3"/>
    <w:rsid w:val="00BA2685"/>
    <w:rsid w:val="00BA3A7F"/>
    <w:rsid w:val="00BA46B1"/>
    <w:rsid w:val="00BA7503"/>
    <w:rsid w:val="00BB10D7"/>
    <w:rsid w:val="00BB11E7"/>
    <w:rsid w:val="00BB21BC"/>
    <w:rsid w:val="00BB22F7"/>
    <w:rsid w:val="00BC49D5"/>
    <w:rsid w:val="00BC541B"/>
    <w:rsid w:val="00BC5C98"/>
    <w:rsid w:val="00BC72FA"/>
    <w:rsid w:val="00BD047F"/>
    <w:rsid w:val="00BD2269"/>
    <w:rsid w:val="00BD3167"/>
    <w:rsid w:val="00BD359C"/>
    <w:rsid w:val="00BD435B"/>
    <w:rsid w:val="00BD73C4"/>
    <w:rsid w:val="00BE03FD"/>
    <w:rsid w:val="00BE2401"/>
    <w:rsid w:val="00BE254E"/>
    <w:rsid w:val="00BE51FE"/>
    <w:rsid w:val="00BE70B6"/>
    <w:rsid w:val="00BE74A8"/>
    <w:rsid w:val="00BF0BE9"/>
    <w:rsid w:val="00BF123E"/>
    <w:rsid w:val="00BF1446"/>
    <w:rsid w:val="00BF446A"/>
    <w:rsid w:val="00BF5C79"/>
    <w:rsid w:val="00C01ADB"/>
    <w:rsid w:val="00C01FED"/>
    <w:rsid w:val="00C03076"/>
    <w:rsid w:val="00C05345"/>
    <w:rsid w:val="00C05AAA"/>
    <w:rsid w:val="00C0693F"/>
    <w:rsid w:val="00C07934"/>
    <w:rsid w:val="00C11F62"/>
    <w:rsid w:val="00C135D9"/>
    <w:rsid w:val="00C14DB2"/>
    <w:rsid w:val="00C15800"/>
    <w:rsid w:val="00C16D46"/>
    <w:rsid w:val="00C2258F"/>
    <w:rsid w:val="00C23496"/>
    <w:rsid w:val="00C246A6"/>
    <w:rsid w:val="00C27FEF"/>
    <w:rsid w:val="00C30101"/>
    <w:rsid w:val="00C35147"/>
    <w:rsid w:val="00C35D5D"/>
    <w:rsid w:val="00C36B87"/>
    <w:rsid w:val="00C40E22"/>
    <w:rsid w:val="00C41074"/>
    <w:rsid w:val="00C427B2"/>
    <w:rsid w:val="00C45304"/>
    <w:rsid w:val="00C45E7E"/>
    <w:rsid w:val="00C461AF"/>
    <w:rsid w:val="00C46986"/>
    <w:rsid w:val="00C50A91"/>
    <w:rsid w:val="00C50B2A"/>
    <w:rsid w:val="00C514BE"/>
    <w:rsid w:val="00C5155C"/>
    <w:rsid w:val="00C5164A"/>
    <w:rsid w:val="00C51A2A"/>
    <w:rsid w:val="00C5219E"/>
    <w:rsid w:val="00C529F2"/>
    <w:rsid w:val="00C53255"/>
    <w:rsid w:val="00C53B14"/>
    <w:rsid w:val="00C55A53"/>
    <w:rsid w:val="00C56351"/>
    <w:rsid w:val="00C56FAF"/>
    <w:rsid w:val="00C61F44"/>
    <w:rsid w:val="00C641F8"/>
    <w:rsid w:val="00C64310"/>
    <w:rsid w:val="00C7060F"/>
    <w:rsid w:val="00C708DE"/>
    <w:rsid w:val="00C70B58"/>
    <w:rsid w:val="00C711C4"/>
    <w:rsid w:val="00C728B3"/>
    <w:rsid w:val="00C7423B"/>
    <w:rsid w:val="00C76ECB"/>
    <w:rsid w:val="00C7702B"/>
    <w:rsid w:val="00C77C98"/>
    <w:rsid w:val="00C8110B"/>
    <w:rsid w:val="00C81175"/>
    <w:rsid w:val="00C8150C"/>
    <w:rsid w:val="00C849A2"/>
    <w:rsid w:val="00C8534D"/>
    <w:rsid w:val="00C8626A"/>
    <w:rsid w:val="00C877F7"/>
    <w:rsid w:val="00C93189"/>
    <w:rsid w:val="00C93FB3"/>
    <w:rsid w:val="00C94EFE"/>
    <w:rsid w:val="00C96BCF"/>
    <w:rsid w:val="00C97CAC"/>
    <w:rsid w:val="00CA0412"/>
    <w:rsid w:val="00CA2689"/>
    <w:rsid w:val="00CA3246"/>
    <w:rsid w:val="00CA4249"/>
    <w:rsid w:val="00CA4387"/>
    <w:rsid w:val="00CA6CEA"/>
    <w:rsid w:val="00CA7148"/>
    <w:rsid w:val="00CA744A"/>
    <w:rsid w:val="00CA75F6"/>
    <w:rsid w:val="00CB0888"/>
    <w:rsid w:val="00CB0AC1"/>
    <w:rsid w:val="00CB0D1C"/>
    <w:rsid w:val="00CB1F18"/>
    <w:rsid w:val="00CB2E8C"/>
    <w:rsid w:val="00CB4593"/>
    <w:rsid w:val="00CB46FD"/>
    <w:rsid w:val="00CB5C46"/>
    <w:rsid w:val="00CB6257"/>
    <w:rsid w:val="00CC0696"/>
    <w:rsid w:val="00CC1E94"/>
    <w:rsid w:val="00CC2B16"/>
    <w:rsid w:val="00CC3C2B"/>
    <w:rsid w:val="00CC3D7B"/>
    <w:rsid w:val="00CC5B10"/>
    <w:rsid w:val="00CC61B6"/>
    <w:rsid w:val="00CC79F8"/>
    <w:rsid w:val="00CC7EA6"/>
    <w:rsid w:val="00CD0792"/>
    <w:rsid w:val="00CD1E94"/>
    <w:rsid w:val="00CD1F06"/>
    <w:rsid w:val="00CD33FF"/>
    <w:rsid w:val="00CD4E1D"/>
    <w:rsid w:val="00CD7B55"/>
    <w:rsid w:val="00CE0284"/>
    <w:rsid w:val="00CE2570"/>
    <w:rsid w:val="00CE31FC"/>
    <w:rsid w:val="00CE3263"/>
    <w:rsid w:val="00CE362A"/>
    <w:rsid w:val="00CE3FB1"/>
    <w:rsid w:val="00CE66E8"/>
    <w:rsid w:val="00CF14DB"/>
    <w:rsid w:val="00CF2A15"/>
    <w:rsid w:val="00CF2B07"/>
    <w:rsid w:val="00CF2C1A"/>
    <w:rsid w:val="00CF31EB"/>
    <w:rsid w:val="00CF37C4"/>
    <w:rsid w:val="00CF3EF7"/>
    <w:rsid w:val="00CF47E2"/>
    <w:rsid w:val="00CF6425"/>
    <w:rsid w:val="00CF7214"/>
    <w:rsid w:val="00CF7769"/>
    <w:rsid w:val="00CF7B2F"/>
    <w:rsid w:val="00D00987"/>
    <w:rsid w:val="00D017B5"/>
    <w:rsid w:val="00D0403D"/>
    <w:rsid w:val="00D07091"/>
    <w:rsid w:val="00D07F96"/>
    <w:rsid w:val="00D111DD"/>
    <w:rsid w:val="00D11711"/>
    <w:rsid w:val="00D12B9D"/>
    <w:rsid w:val="00D13DE9"/>
    <w:rsid w:val="00D14F01"/>
    <w:rsid w:val="00D15480"/>
    <w:rsid w:val="00D15842"/>
    <w:rsid w:val="00D163EF"/>
    <w:rsid w:val="00D2272B"/>
    <w:rsid w:val="00D22814"/>
    <w:rsid w:val="00D233B5"/>
    <w:rsid w:val="00D25559"/>
    <w:rsid w:val="00D27A60"/>
    <w:rsid w:val="00D27F5D"/>
    <w:rsid w:val="00D30529"/>
    <w:rsid w:val="00D3078B"/>
    <w:rsid w:val="00D35CE2"/>
    <w:rsid w:val="00D37D7D"/>
    <w:rsid w:val="00D41118"/>
    <w:rsid w:val="00D4274E"/>
    <w:rsid w:val="00D42770"/>
    <w:rsid w:val="00D43C5B"/>
    <w:rsid w:val="00D451C7"/>
    <w:rsid w:val="00D4601E"/>
    <w:rsid w:val="00D50089"/>
    <w:rsid w:val="00D54837"/>
    <w:rsid w:val="00D5516F"/>
    <w:rsid w:val="00D559E1"/>
    <w:rsid w:val="00D62D47"/>
    <w:rsid w:val="00D63072"/>
    <w:rsid w:val="00D64CB3"/>
    <w:rsid w:val="00D67CE3"/>
    <w:rsid w:val="00D7052B"/>
    <w:rsid w:val="00D7150F"/>
    <w:rsid w:val="00D71AB3"/>
    <w:rsid w:val="00D7342F"/>
    <w:rsid w:val="00D751A4"/>
    <w:rsid w:val="00D753CA"/>
    <w:rsid w:val="00D75427"/>
    <w:rsid w:val="00D818B3"/>
    <w:rsid w:val="00D87851"/>
    <w:rsid w:val="00D90022"/>
    <w:rsid w:val="00D91362"/>
    <w:rsid w:val="00D91F21"/>
    <w:rsid w:val="00D91F28"/>
    <w:rsid w:val="00D920E1"/>
    <w:rsid w:val="00D935E8"/>
    <w:rsid w:val="00D93785"/>
    <w:rsid w:val="00D94564"/>
    <w:rsid w:val="00D9475A"/>
    <w:rsid w:val="00DA1543"/>
    <w:rsid w:val="00DA15D8"/>
    <w:rsid w:val="00DA37DA"/>
    <w:rsid w:val="00DA4134"/>
    <w:rsid w:val="00DA4A4D"/>
    <w:rsid w:val="00DA4AFB"/>
    <w:rsid w:val="00DA5006"/>
    <w:rsid w:val="00DA69BE"/>
    <w:rsid w:val="00DA75C1"/>
    <w:rsid w:val="00DA75F4"/>
    <w:rsid w:val="00DA7A42"/>
    <w:rsid w:val="00DB0A5F"/>
    <w:rsid w:val="00DB1558"/>
    <w:rsid w:val="00DB1E42"/>
    <w:rsid w:val="00DB2359"/>
    <w:rsid w:val="00DB359C"/>
    <w:rsid w:val="00DB3E92"/>
    <w:rsid w:val="00DB5539"/>
    <w:rsid w:val="00DB5F2D"/>
    <w:rsid w:val="00DB7501"/>
    <w:rsid w:val="00DC2BD8"/>
    <w:rsid w:val="00DC7C87"/>
    <w:rsid w:val="00DD0A8B"/>
    <w:rsid w:val="00DD2E37"/>
    <w:rsid w:val="00DD7997"/>
    <w:rsid w:val="00DD7E6E"/>
    <w:rsid w:val="00DE1BC6"/>
    <w:rsid w:val="00DE2407"/>
    <w:rsid w:val="00DE3890"/>
    <w:rsid w:val="00DE6D81"/>
    <w:rsid w:val="00DF573A"/>
    <w:rsid w:val="00DF7BAC"/>
    <w:rsid w:val="00E001CA"/>
    <w:rsid w:val="00E008E5"/>
    <w:rsid w:val="00E00937"/>
    <w:rsid w:val="00E01E59"/>
    <w:rsid w:val="00E024B0"/>
    <w:rsid w:val="00E02BEC"/>
    <w:rsid w:val="00E02CB4"/>
    <w:rsid w:val="00E03289"/>
    <w:rsid w:val="00E03AF1"/>
    <w:rsid w:val="00E0565D"/>
    <w:rsid w:val="00E0763A"/>
    <w:rsid w:val="00E11CCE"/>
    <w:rsid w:val="00E121F4"/>
    <w:rsid w:val="00E13768"/>
    <w:rsid w:val="00E149EA"/>
    <w:rsid w:val="00E15065"/>
    <w:rsid w:val="00E16407"/>
    <w:rsid w:val="00E16513"/>
    <w:rsid w:val="00E1718D"/>
    <w:rsid w:val="00E1790D"/>
    <w:rsid w:val="00E17A5B"/>
    <w:rsid w:val="00E201F6"/>
    <w:rsid w:val="00E2267D"/>
    <w:rsid w:val="00E234DC"/>
    <w:rsid w:val="00E23A36"/>
    <w:rsid w:val="00E23C23"/>
    <w:rsid w:val="00E250A3"/>
    <w:rsid w:val="00E26D6B"/>
    <w:rsid w:val="00E27D99"/>
    <w:rsid w:val="00E27EE4"/>
    <w:rsid w:val="00E306C6"/>
    <w:rsid w:val="00E30F57"/>
    <w:rsid w:val="00E3174D"/>
    <w:rsid w:val="00E31B78"/>
    <w:rsid w:val="00E331E2"/>
    <w:rsid w:val="00E354F1"/>
    <w:rsid w:val="00E35A38"/>
    <w:rsid w:val="00E36BF1"/>
    <w:rsid w:val="00E36CE4"/>
    <w:rsid w:val="00E37B74"/>
    <w:rsid w:val="00E434DE"/>
    <w:rsid w:val="00E436D2"/>
    <w:rsid w:val="00E440E9"/>
    <w:rsid w:val="00E44897"/>
    <w:rsid w:val="00E448B7"/>
    <w:rsid w:val="00E45B56"/>
    <w:rsid w:val="00E4696B"/>
    <w:rsid w:val="00E46A26"/>
    <w:rsid w:val="00E46E72"/>
    <w:rsid w:val="00E5008D"/>
    <w:rsid w:val="00E509A5"/>
    <w:rsid w:val="00E511D8"/>
    <w:rsid w:val="00E5159D"/>
    <w:rsid w:val="00E51F1B"/>
    <w:rsid w:val="00E51FC9"/>
    <w:rsid w:val="00E52C32"/>
    <w:rsid w:val="00E52D13"/>
    <w:rsid w:val="00E5393B"/>
    <w:rsid w:val="00E53DAE"/>
    <w:rsid w:val="00E53E17"/>
    <w:rsid w:val="00E55EC5"/>
    <w:rsid w:val="00E55FC9"/>
    <w:rsid w:val="00E570DA"/>
    <w:rsid w:val="00E605DD"/>
    <w:rsid w:val="00E61BC8"/>
    <w:rsid w:val="00E6743A"/>
    <w:rsid w:val="00E7069A"/>
    <w:rsid w:val="00E72104"/>
    <w:rsid w:val="00E732C7"/>
    <w:rsid w:val="00E73B0F"/>
    <w:rsid w:val="00E73BBC"/>
    <w:rsid w:val="00E80787"/>
    <w:rsid w:val="00E81732"/>
    <w:rsid w:val="00E82A91"/>
    <w:rsid w:val="00E82AF5"/>
    <w:rsid w:val="00E847F0"/>
    <w:rsid w:val="00E85BBC"/>
    <w:rsid w:val="00E85DF9"/>
    <w:rsid w:val="00E9090E"/>
    <w:rsid w:val="00E90B1F"/>
    <w:rsid w:val="00E9179D"/>
    <w:rsid w:val="00E92AA5"/>
    <w:rsid w:val="00E937BB"/>
    <w:rsid w:val="00E93A21"/>
    <w:rsid w:val="00E94777"/>
    <w:rsid w:val="00E953FE"/>
    <w:rsid w:val="00EA0CDC"/>
    <w:rsid w:val="00EA1FEB"/>
    <w:rsid w:val="00EA41C6"/>
    <w:rsid w:val="00EA5A45"/>
    <w:rsid w:val="00EA7BFB"/>
    <w:rsid w:val="00EB3602"/>
    <w:rsid w:val="00EB6B95"/>
    <w:rsid w:val="00EB6C34"/>
    <w:rsid w:val="00EB72A8"/>
    <w:rsid w:val="00EB75A5"/>
    <w:rsid w:val="00EC019E"/>
    <w:rsid w:val="00EC37EB"/>
    <w:rsid w:val="00EC435E"/>
    <w:rsid w:val="00EC4437"/>
    <w:rsid w:val="00EC7547"/>
    <w:rsid w:val="00EC7B52"/>
    <w:rsid w:val="00ED1186"/>
    <w:rsid w:val="00ED1F53"/>
    <w:rsid w:val="00ED231D"/>
    <w:rsid w:val="00ED2F46"/>
    <w:rsid w:val="00ED319F"/>
    <w:rsid w:val="00ED34D1"/>
    <w:rsid w:val="00ED70C7"/>
    <w:rsid w:val="00ED7817"/>
    <w:rsid w:val="00ED7C4F"/>
    <w:rsid w:val="00EE1C7F"/>
    <w:rsid w:val="00EE317B"/>
    <w:rsid w:val="00EE3600"/>
    <w:rsid w:val="00EE56D0"/>
    <w:rsid w:val="00EE5844"/>
    <w:rsid w:val="00EE7218"/>
    <w:rsid w:val="00EF0581"/>
    <w:rsid w:val="00EF15B7"/>
    <w:rsid w:val="00EF36FB"/>
    <w:rsid w:val="00EF4652"/>
    <w:rsid w:val="00EF5AE3"/>
    <w:rsid w:val="00EF6117"/>
    <w:rsid w:val="00EF7230"/>
    <w:rsid w:val="00F00785"/>
    <w:rsid w:val="00F01B32"/>
    <w:rsid w:val="00F0281D"/>
    <w:rsid w:val="00F0291B"/>
    <w:rsid w:val="00F04251"/>
    <w:rsid w:val="00F048E2"/>
    <w:rsid w:val="00F0621B"/>
    <w:rsid w:val="00F0778F"/>
    <w:rsid w:val="00F07F4E"/>
    <w:rsid w:val="00F103E5"/>
    <w:rsid w:val="00F112F0"/>
    <w:rsid w:val="00F13E64"/>
    <w:rsid w:val="00F1436C"/>
    <w:rsid w:val="00F14BBD"/>
    <w:rsid w:val="00F16A7E"/>
    <w:rsid w:val="00F173CB"/>
    <w:rsid w:val="00F17A38"/>
    <w:rsid w:val="00F17D99"/>
    <w:rsid w:val="00F17E3C"/>
    <w:rsid w:val="00F212D6"/>
    <w:rsid w:val="00F23E36"/>
    <w:rsid w:val="00F26A78"/>
    <w:rsid w:val="00F26FD5"/>
    <w:rsid w:val="00F2725B"/>
    <w:rsid w:val="00F272F9"/>
    <w:rsid w:val="00F31F57"/>
    <w:rsid w:val="00F32851"/>
    <w:rsid w:val="00F330C2"/>
    <w:rsid w:val="00F33D1C"/>
    <w:rsid w:val="00F34D42"/>
    <w:rsid w:val="00F34D93"/>
    <w:rsid w:val="00F350A7"/>
    <w:rsid w:val="00F351DA"/>
    <w:rsid w:val="00F35234"/>
    <w:rsid w:val="00F35238"/>
    <w:rsid w:val="00F36288"/>
    <w:rsid w:val="00F36DCF"/>
    <w:rsid w:val="00F37A99"/>
    <w:rsid w:val="00F37F14"/>
    <w:rsid w:val="00F40995"/>
    <w:rsid w:val="00F4313C"/>
    <w:rsid w:val="00F44258"/>
    <w:rsid w:val="00F4461E"/>
    <w:rsid w:val="00F4519B"/>
    <w:rsid w:val="00F46A74"/>
    <w:rsid w:val="00F50A0E"/>
    <w:rsid w:val="00F50D3F"/>
    <w:rsid w:val="00F525A9"/>
    <w:rsid w:val="00F56C62"/>
    <w:rsid w:val="00F57B58"/>
    <w:rsid w:val="00F57E6A"/>
    <w:rsid w:val="00F61D2C"/>
    <w:rsid w:val="00F627CA"/>
    <w:rsid w:val="00F62EA7"/>
    <w:rsid w:val="00F6484D"/>
    <w:rsid w:val="00F64D5B"/>
    <w:rsid w:val="00F66619"/>
    <w:rsid w:val="00F667B4"/>
    <w:rsid w:val="00F670EE"/>
    <w:rsid w:val="00F67407"/>
    <w:rsid w:val="00F67441"/>
    <w:rsid w:val="00F67857"/>
    <w:rsid w:val="00F722D7"/>
    <w:rsid w:val="00F7319F"/>
    <w:rsid w:val="00F751A2"/>
    <w:rsid w:val="00F7731E"/>
    <w:rsid w:val="00F812EC"/>
    <w:rsid w:val="00F81D71"/>
    <w:rsid w:val="00F82C9A"/>
    <w:rsid w:val="00F83BB9"/>
    <w:rsid w:val="00F8400D"/>
    <w:rsid w:val="00F86F29"/>
    <w:rsid w:val="00F87DD5"/>
    <w:rsid w:val="00F91300"/>
    <w:rsid w:val="00F915B1"/>
    <w:rsid w:val="00F93743"/>
    <w:rsid w:val="00F94A44"/>
    <w:rsid w:val="00F961B9"/>
    <w:rsid w:val="00F966BA"/>
    <w:rsid w:val="00F96B04"/>
    <w:rsid w:val="00FA123A"/>
    <w:rsid w:val="00FA13F2"/>
    <w:rsid w:val="00FA26BB"/>
    <w:rsid w:val="00FA5710"/>
    <w:rsid w:val="00FA5C26"/>
    <w:rsid w:val="00FA674B"/>
    <w:rsid w:val="00FA6D81"/>
    <w:rsid w:val="00FA7BEC"/>
    <w:rsid w:val="00FB2C76"/>
    <w:rsid w:val="00FB3CAB"/>
    <w:rsid w:val="00FB3FDA"/>
    <w:rsid w:val="00FB6232"/>
    <w:rsid w:val="00FC0AB2"/>
    <w:rsid w:val="00FC0FF6"/>
    <w:rsid w:val="00FC10FC"/>
    <w:rsid w:val="00FC16C4"/>
    <w:rsid w:val="00FC17AD"/>
    <w:rsid w:val="00FC1E42"/>
    <w:rsid w:val="00FC47BF"/>
    <w:rsid w:val="00FD2E19"/>
    <w:rsid w:val="00FD4160"/>
    <w:rsid w:val="00FD4E92"/>
    <w:rsid w:val="00FD4F18"/>
    <w:rsid w:val="00FD5A0D"/>
    <w:rsid w:val="00FD7655"/>
    <w:rsid w:val="00FE06C1"/>
    <w:rsid w:val="00FE0F25"/>
    <w:rsid w:val="00FE271F"/>
    <w:rsid w:val="00FE3D3B"/>
    <w:rsid w:val="00FE5BFF"/>
    <w:rsid w:val="00FE6D25"/>
    <w:rsid w:val="00FE6D6D"/>
    <w:rsid w:val="00FE70D7"/>
    <w:rsid w:val="00FE744C"/>
    <w:rsid w:val="00FE755E"/>
    <w:rsid w:val="00FF0FBA"/>
    <w:rsid w:val="00FF1BE9"/>
    <w:rsid w:val="00FF2426"/>
    <w:rsid w:val="00FF298B"/>
    <w:rsid w:val="00FF2B25"/>
    <w:rsid w:val="00FF303C"/>
    <w:rsid w:val="00FF34C5"/>
    <w:rsid w:val="00FF51DF"/>
    <w:rsid w:val="00FF5BFF"/>
    <w:rsid w:val="00FF5C22"/>
    <w:rsid w:val="00FF64B4"/>
    <w:rsid w:val="00FF6637"/>
    <w:rsid w:val="00FF6CF1"/>
    <w:rsid w:val="00FF7B58"/>
    <w:rsid w:val="032888B7"/>
    <w:rsid w:val="0B1FF332"/>
    <w:rsid w:val="12031357"/>
    <w:rsid w:val="17A2E79F"/>
    <w:rsid w:val="18762C27"/>
    <w:rsid w:val="1CFD1E77"/>
    <w:rsid w:val="24794B4B"/>
    <w:rsid w:val="24A648CD"/>
    <w:rsid w:val="26B85CA0"/>
    <w:rsid w:val="276B5DA6"/>
    <w:rsid w:val="27985B28"/>
    <w:rsid w:val="32069A57"/>
    <w:rsid w:val="335C945F"/>
    <w:rsid w:val="39EC3383"/>
    <w:rsid w:val="4533172A"/>
    <w:rsid w:val="46B36E08"/>
    <w:rsid w:val="47F85ED4"/>
    <w:rsid w:val="483D55C3"/>
    <w:rsid w:val="4DAF8608"/>
    <w:rsid w:val="50A19863"/>
    <w:rsid w:val="536FC9B2"/>
    <w:rsid w:val="53ABD6FC"/>
    <w:rsid w:val="5658F268"/>
    <w:rsid w:val="5805CBCA"/>
    <w:rsid w:val="5896AA14"/>
    <w:rsid w:val="619D9E48"/>
    <w:rsid w:val="61C313E6"/>
    <w:rsid w:val="63A14A85"/>
    <w:rsid w:val="648FB0A3"/>
    <w:rsid w:val="64FA1D30"/>
    <w:rsid w:val="671D4ABE"/>
    <w:rsid w:val="68852D31"/>
    <w:rsid w:val="68CA2420"/>
    <w:rsid w:val="6E997792"/>
    <w:rsid w:val="70AD9558"/>
    <w:rsid w:val="7DB0F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9E92FC"/>
  <w15:chartTrackingRefBased/>
  <w15:docId w15:val="{5038AA99-C1FD-442A-A4D0-D5008869C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477E"/>
    <w:pPr>
      <w:spacing w:line="280" w:lineRule="atLeast"/>
    </w:pPr>
    <w:rPr>
      <w:rFonts w:ascii="Arial" w:hAnsi="Arial"/>
      <w:snapToGrid w:val="0"/>
      <w:kern w:val="28"/>
      <w:sz w:val="18"/>
      <w:lang w:val="nl-NL"/>
    </w:rPr>
  </w:style>
  <w:style w:type="paragraph" w:styleId="Kop1">
    <w:name w:val="heading 1"/>
    <w:aliases w:val="Vet + inhoudsopg-niveau 1,hoofdstuk,Episteem PvA Kop 1,Episteem PvA Kop 1 + Links:  0 cm,...,Chapter,Section Heading,Hoofdstuk,sectionHeading,PA Chapter,kop 1,051,k1,k1 + Arial Narrow,Left:  -0,39&quot;,First line:  0&quot;,h1,A MAJOR/BOLD,Schedheading"/>
    <w:basedOn w:val="Standaard"/>
    <w:next w:val="Standaard"/>
    <w:qFormat/>
    <w:pPr>
      <w:keepNext/>
      <w:numPr>
        <w:numId w:val="1"/>
      </w:numPr>
      <w:overflowPunct w:val="0"/>
      <w:autoSpaceDE w:val="0"/>
      <w:autoSpaceDN w:val="0"/>
      <w:adjustRightInd w:val="0"/>
      <w:spacing w:before="240" w:after="60" w:line="240" w:lineRule="exact"/>
      <w:textAlignment w:val="baseline"/>
      <w:outlineLvl w:val="0"/>
    </w:pPr>
    <w:rPr>
      <w:b/>
      <w:bCs/>
      <w:sz w:val="20"/>
      <w:lang w:val="nl"/>
    </w:rPr>
  </w:style>
  <w:style w:type="paragraph" w:styleId="Kop2">
    <w:name w:val="heading 2"/>
    <w:aliases w:val="Vet + inhoudsopg-niveau 2,paragraaf,Episteem PvA Kop 2,Major Section,Reset numbering,Heading 2a,Numbered - 2,h 3,h 4,PA Major Section,H2,052,k2,First line 0&quot;,Page break before,Section,m,Body Text (Reset numbering),h2,TF-Overskrit 2,2scr"/>
    <w:basedOn w:val="Standaard"/>
    <w:next w:val="Standaard"/>
    <w:link w:val="Kop2Char"/>
    <w:qFormat/>
    <w:pPr>
      <w:keepNext/>
      <w:numPr>
        <w:ilvl w:val="1"/>
        <w:numId w:val="1"/>
      </w:numPr>
      <w:spacing w:before="240"/>
      <w:outlineLvl w:val="1"/>
    </w:pPr>
    <w:rPr>
      <w:b/>
      <w:bCs/>
      <w:lang w:val="nl"/>
    </w:rPr>
  </w:style>
  <w:style w:type="paragraph" w:styleId="Kop3">
    <w:name w:val="heading 3"/>
    <w:aliases w:val="Vet + inhoudsopg-niveau 3,Level 1 - 1,Numbered - 3,3,sub-sub,dd heading 3,Level 1 - 2,h3,C Sub-Sub/Italic,h3 sub heading,Head 31,Head 32,C Sub-Sub/Italic1,h3 sub heading1,H3,3m,GPH Heading 3,Sub-section,H31,(Alt+3),Sub2Para,Kop Curs,heading 3"/>
    <w:basedOn w:val="Standaard"/>
    <w:next w:val="Standaard"/>
    <w:link w:val="Kop3Char"/>
    <w:qFormat/>
    <w:pPr>
      <w:numPr>
        <w:ilvl w:val="2"/>
        <w:numId w:val="1"/>
      </w:numPr>
      <w:spacing w:before="240"/>
      <w:outlineLvl w:val="2"/>
    </w:pPr>
    <w:rPr>
      <w:bCs/>
      <w:szCs w:val="26"/>
      <w:lang w:val="nl"/>
    </w:rPr>
  </w:style>
  <w:style w:type="paragraph" w:styleId="Kop4">
    <w:name w:val="heading 4"/>
    <w:aliases w:val="Kop 4 Char Char Char Char Char Char Char Char,Level 2 - a,Kop 4 Char Char Char Char Char Char Char Char + Niet Cursie...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  <w:rPr>
      <w:iCs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sz w:val="22"/>
      <w:szCs w:val="22"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bCs/>
      <w:sz w:val="24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bCs/>
      <w:i/>
      <w:iCs/>
      <w:sz w:val="24"/>
    </w:rPr>
  </w:style>
  <w:style w:type="paragraph" w:styleId="Kop9">
    <w:name w:val="heading 9"/>
    <w:aliases w:val="App1,App Heading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bCs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ullet">
    <w:name w:val="bullet"/>
    <w:basedOn w:val="Standaard"/>
    <w:rsid w:val="002C3E17"/>
    <w:pPr>
      <w:numPr>
        <w:numId w:val="5"/>
      </w:numPr>
    </w:pPr>
    <w:rPr>
      <w:bCs/>
    </w:rPr>
  </w:style>
  <w:style w:type="paragraph" w:styleId="Voetnoottekst">
    <w:name w:val="footnote text"/>
    <w:basedOn w:val="Standaard"/>
    <w:semiHidden/>
    <w:pPr>
      <w:spacing w:line="240" w:lineRule="auto"/>
    </w:pPr>
    <w:rPr>
      <w:sz w:val="16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customStyle="1" w:styleId="tussenkopje">
    <w:name w:val="tussenkopje"/>
    <w:basedOn w:val="Standaard"/>
    <w:pPr>
      <w:spacing w:before="90" w:line="240" w:lineRule="atLeast"/>
    </w:pPr>
    <w:rPr>
      <w:sz w:val="14"/>
      <w:lang w:val="nl"/>
    </w:rPr>
  </w:style>
  <w:style w:type="paragraph" w:customStyle="1" w:styleId="Sjabloonnaam">
    <w:name w:val="Sjabloonnaam"/>
    <w:basedOn w:val="Standaard"/>
    <w:pPr>
      <w:keepNext/>
      <w:framePr w:wrap="around" w:vAnchor="page" w:hAnchor="page" w:x="7212" w:y="625"/>
      <w:spacing w:line="240" w:lineRule="atLeast"/>
      <w:outlineLvl w:val="1"/>
    </w:pPr>
    <w:rPr>
      <w:b/>
      <w:bCs/>
      <w:sz w:val="20"/>
      <w:lang w:val="nl"/>
    </w:rPr>
  </w:style>
  <w:style w:type="paragraph" w:customStyle="1" w:styleId="onderwerp">
    <w:name w:val="onderwerp"/>
    <w:basedOn w:val="Standaard"/>
    <w:pPr>
      <w:framePr w:hSpace="142" w:wrap="around" w:vAnchor="page" w:hAnchor="margin" w:xAlign="right" w:y="625"/>
      <w:spacing w:line="240" w:lineRule="atLeast"/>
    </w:pPr>
    <w:rPr>
      <w:bCs/>
      <w:lang w:val="nl"/>
    </w:rPr>
  </w:style>
  <w:style w:type="character" w:styleId="Paginanummer">
    <w:name w:val="page number"/>
    <w:basedOn w:val="Standaardalinea-lettertype"/>
    <w:semiHidden/>
    <w:rPr>
      <w:rFonts w:ascii="Arial" w:hAnsi="Arial"/>
      <w:sz w:val="16"/>
    </w:rPr>
  </w:style>
  <w:style w:type="paragraph" w:customStyle="1" w:styleId="vergadering">
    <w:name w:val="vergadering"/>
    <w:basedOn w:val="onderwerp"/>
    <w:pPr>
      <w:framePr w:wrap="around" w:vAnchor="margin" w:hAnchor="page" w:x="7212"/>
    </w:pPr>
    <w:rPr>
      <w:bCs w:val="0"/>
    </w:rPr>
  </w:style>
  <w:style w:type="paragraph" w:styleId="Voettekst">
    <w:name w:val="footer"/>
    <w:basedOn w:val="Standaard"/>
    <w:link w:val="VoettekstChar"/>
    <w:uiPriority w:val="99"/>
    <w:rsid w:val="001B3B58"/>
    <w:pPr>
      <w:tabs>
        <w:tab w:val="center" w:pos="4536"/>
        <w:tab w:val="right" w:pos="9072"/>
      </w:tabs>
    </w:pPr>
    <w:rPr>
      <w:color w:val="858585"/>
      <w:sz w:val="12"/>
    </w:rPr>
  </w:style>
  <w:style w:type="paragraph" w:customStyle="1" w:styleId="streepjeInspr">
    <w:name w:val="streepjeInspr"/>
    <w:basedOn w:val="Standaard"/>
    <w:rsid w:val="002C3E17"/>
    <w:pPr>
      <w:numPr>
        <w:numId w:val="4"/>
      </w:numPr>
      <w:tabs>
        <w:tab w:val="clear" w:pos="587"/>
      </w:tabs>
    </w:pPr>
  </w:style>
  <w:style w:type="paragraph" w:customStyle="1" w:styleId="opsomInspr">
    <w:name w:val="opsomInspr"/>
    <w:basedOn w:val="Standaard"/>
    <w:rsid w:val="002C3E17"/>
    <w:pPr>
      <w:numPr>
        <w:numId w:val="3"/>
      </w:numPr>
      <w:tabs>
        <w:tab w:val="clear" w:pos="-354"/>
      </w:tabs>
      <w:ind w:left="454" w:hanging="227"/>
    </w:pPr>
  </w:style>
  <w:style w:type="paragraph" w:customStyle="1" w:styleId="streepje">
    <w:name w:val="streepje"/>
    <w:basedOn w:val="Standaard"/>
    <w:link w:val="streepjeChar"/>
    <w:rsid w:val="002C3E17"/>
    <w:pPr>
      <w:numPr>
        <w:ilvl w:val="1"/>
        <w:numId w:val="31"/>
      </w:numPr>
    </w:pPr>
    <w:rPr>
      <w:lang w:val="nl"/>
    </w:rPr>
  </w:style>
  <w:style w:type="paragraph" w:customStyle="1" w:styleId="Afdeling">
    <w:name w:val="Afdeling"/>
    <w:basedOn w:val="Standaard"/>
    <w:pPr>
      <w:keepNext/>
      <w:framePr w:wrap="around" w:vAnchor="page" w:hAnchor="page" w:x="7212" w:y="625"/>
      <w:spacing w:line="280" w:lineRule="exact"/>
      <w:outlineLvl w:val="1"/>
    </w:pPr>
    <w:rPr>
      <w:b/>
      <w:sz w:val="20"/>
      <w:lang w:val="nl"/>
    </w:rPr>
  </w:style>
  <w:style w:type="paragraph" w:customStyle="1" w:styleId="Directie">
    <w:name w:val="Directie"/>
    <w:basedOn w:val="Standaard"/>
    <w:next w:val="Standaard"/>
    <w:pPr>
      <w:spacing w:line="280" w:lineRule="exact"/>
    </w:pPr>
    <w:rPr>
      <w:b/>
      <w:sz w:val="20"/>
    </w:rPr>
  </w:style>
  <w:style w:type="character" w:customStyle="1" w:styleId="Telefoon">
    <w:name w:val="Telefoon"/>
    <w:basedOn w:val="Standaardalinea-lettertype"/>
    <w:rPr>
      <w:rFonts w:ascii="Arial" w:hAnsi="Arial"/>
      <w:sz w:val="18"/>
    </w:rPr>
  </w:style>
  <w:style w:type="character" w:customStyle="1" w:styleId="Fax">
    <w:name w:val="Fax"/>
    <w:basedOn w:val="Standaardalinea-lettertype"/>
    <w:rPr>
      <w:rFonts w:ascii="Arial" w:hAnsi="Arial"/>
      <w:sz w:val="18"/>
    </w:rPr>
  </w:style>
  <w:style w:type="paragraph" w:customStyle="1" w:styleId="Eenheid">
    <w:name w:val="Eenheid"/>
    <w:basedOn w:val="Directie"/>
    <w:next w:val="Standaard"/>
  </w:style>
  <w:style w:type="character" w:customStyle="1" w:styleId="streepjeChar">
    <w:name w:val="streepje Char"/>
    <w:basedOn w:val="Standaardalinea-lettertype"/>
    <w:link w:val="streepje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">
    <w:name w:val="nummer"/>
    <w:basedOn w:val="streepje"/>
    <w:link w:val="nummerChar"/>
    <w:qFormat/>
    <w:rsid w:val="002C3E17"/>
    <w:pPr>
      <w:numPr>
        <w:numId w:val="6"/>
      </w:numPr>
    </w:pPr>
  </w:style>
  <w:style w:type="character" w:customStyle="1" w:styleId="nummerChar">
    <w:name w:val="nummer Char"/>
    <w:basedOn w:val="streepjeChar"/>
    <w:link w:val="numme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Inspr">
    <w:name w:val="nummerInspr"/>
    <w:basedOn w:val="nummer"/>
    <w:link w:val="nummerInsprChar"/>
    <w:qFormat/>
    <w:rsid w:val="002C3E17"/>
    <w:pPr>
      <w:ind w:left="568" w:hanging="284"/>
    </w:pPr>
  </w:style>
  <w:style w:type="character" w:customStyle="1" w:styleId="nummerInsprChar">
    <w:name w:val="nummerInspr Char"/>
    <w:basedOn w:val="nummerChar"/>
    <w:link w:val="nummerInsp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BriefReferenties">
    <w:name w:val="BriefReferenties"/>
    <w:basedOn w:val="Standaard"/>
    <w:link w:val="BriefReferentiesChar"/>
    <w:qFormat/>
    <w:rsid w:val="00DD7E6E"/>
    <w:pPr>
      <w:spacing w:line="160" w:lineRule="exact"/>
    </w:pPr>
    <w:rPr>
      <w:color w:val="999999"/>
    </w:rPr>
  </w:style>
  <w:style w:type="character" w:customStyle="1" w:styleId="BriefReferentiesChar">
    <w:name w:val="BriefReferenties Char"/>
    <w:basedOn w:val="Standaardalinea-lettertype"/>
    <w:link w:val="BriefReferenties"/>
    <w:rsid w:val="00DD7E6E"/>
    <w:rPr>
      <w:rFonts w:ascii="Arial" w:hAnsi="Arial"/>
      <w:snapToGrid w:val="0"/>
      <w:color w:val="999999"/>
      <w:kern w:val="28"/>
      <w:sz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1B3B5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B3B58"/>
    <w:rPr>
      <w:rFonts w:ascii="Arial" w:hAnsi="Arial"/>
      <w:snapToGrid w:val="0"/>
      <w:kern w:val="28"/>
      <w:sz w:val="18"/>
      <w:lang w:val="nl-NL"/>
    </w:rPr>
  </w:style>
  <w:style w:type="table" w:styleId="Tabelraster">
    <w:name w:val="Table Grid"/>
    <w:basedOn w:val="Standaardtabel"/>
    <w:rsid w:val="001B3B58"/>
    <w:rPr>
      <w:rFonts w:ascii="Arial" w:eastAsiaTheme="minorHAnsi" w:hAnsi="Arial" w:cstheme="minorBidi"/>
      <w:sz w:val="18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uiPriority w:val="99"/>
    <w:rsid w:val="001B3B58"/>
    <w:rPr>
      <w:rFonts w:ascii="Arial" w:hAnsi="Arial"/>
      <w:snapToGrid w:val="0"/>
      <w:color w:val="858585"/>
      <w:kern w:val="28"/>
      <w:sz w:val="12"/>
      <w:lang w:val="nl-NL"/>
    </w:rPr>
  </w:style>
  <w:style w:type="paragraph" w:styleId="Geenafstand">
    <w:name w:val="No Spacing"/>
    <w:uiPriority w:val="1"/>
    <w:qFormat/>
    <w:rsid w:val="002C5611"/>
    <w:rPr>
      <w:rFonts w:ascii="Verdana" w:hAnsi="Verdana" w:cs="Arial"/>
      <w:sz w:val="22"/>
      <w:szCs w:val="22"/>
      <w:lang w:val="nl-NL"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F525A9"/>
    <w:pPr>
      <w:ind w:left="720"/>
      <w:contextualSpacing/>
    </w:pPr>
  </w:style>
  <w:style w:type="table" w:customStyle="1" w:styleId="Tabelrasterlicht1">
    <w:name w:val="Tabelraster licht1"/>
    <w:basedOn w:val="Standaardtabel"/>
    <w:uiPriority w:val="40"/>
    <w:rsid w:val="00F525A9"/>
    <w:rPr>
      <w:rFonts w:asciiTheme="minorHAnsi" w:eastAsiaTheme="minorHAnsi" w:hAnsiTheme="minorHAnsi" w:cstheme="minorBidi"/>
      <w:sz w:val="22"/>
      <w:szCs w:val="22"/>
      <w:lang w:val="nl-N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Standaardalinea-lettertype"/>
    <w:uiPriority w:val="99"/>
    <w:unhideWhenUsed/>
    <w:rsid w:val="00F0425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unhideWhenUsed/>
    <w:rsid w:val="00F04251"/>
    <w:rPr>
      <w:color w:val="605E5C"/>
      <w:shd w:val="clear" w:color="auto" w:fill="E1DFDD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BA2685"/>
    <w:rPr>
      <w:rFonts w:ascii="Arial" w:hAnsi="Arial"/>
      <w:snapToGrid w:val="0"/>
      <w:kern w:val="28"/>
      <w:sz w:val="18"/>
      <w:lang w:val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28AE"/>
    <w:pPr>
      <w:keepLines/>
      <w:numPr>
        <w:numId w:val="0"/>
      </w:numPr>
      <w:overflowPunct/>
      <w:autoSpaceDE/>
      <w:autoSpaceDN/>
      <w:adjustRightInd/>
      <w:spacing w:after="0" w:line="259" w:lineRule="auto"/>
      <w:textAlignment w:val="auto"/>
      <w:outlineLvl w:val="9"/>
    </w:pPr>
    <w:rPr>
      <w:rFonts w:asciiTheme="majorHAnsi" w:eastAsiaTheme="majorEastAsia" w:hAnsiTheme="majorHAnsi" w:cstheme="majorBidi"/>
      <w:b w:val="0"/>
      <w:bCs w:val="0"/>
      <w:snapToGrid/>
      <w:color w:val="2E74B5" w:themeColor="accent1" w:themeShade="BF"/>
      <w:kern w:val="0"/>
      <w:sz w:val="32"/>
      <w:szCs w:val="32"/>
      <w:lang w:val="nl-NL"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2728AE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E3174D"/>
    <w:pPr>
      <w:tabs>
        <w:tab w:val="left" w:pos="880"/>
        <w:tab w:val="right" w:leader="dot" w:pos="8778"/>
      </w:tabs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2728AE"/>
    <w:pPr>
      <w:spacing w:after="100"/>
      <w:ind w:left="360"/>
    </w:pPr>
  </w:style>
  <w:style w:type="paragraph" w:customStyle="1" w:styleId="Default">
    <w:name w:val="Default"/>
    <w:rsid w:val="007740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nl-NL"/>
    </w:rPr>
  </w:style>
  <w:style w:type="character" w:styleId="Verwijzingopmerking">
    <w:name w:val="annotation reference"/>
    <w:basedOn w:val="Standaardalinea-lettertype"/>
    <w:uiPriority w:val="99"/>
    <w:unhideWhenUsed/>
    <w:rsid w:val="00A646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646DA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646DA"/>
    <w:rPr>
      <w:rFonts w:ascii="Arial" w:hAnsi="Arial"/>
      <w:snapToGrid w:val="0"/>
      <w:kern w:val="28"/>
      <w:lang w:val="nl-NL"/>
    </w:rPr>
  </w:style>
  <w:style w:type="paragraph" w:customStyle="1" w:styleId="Eisen">
    <w:name w:val="Eisen"/>
    <w:basedOn w:val="Standaard"/>
    <w:link w:val="EisenChar"/>
    <w:rsid w:val="004E5727"/>
    <w:pPr>
      <w:numPr>
        <w:numId w:val="15"/>
      </w:numPr>
      <w:spacing w:before="120" w:after="120" w:line="240" w:lineRule="atLeast"/>
    </w:pPr>
    <w:rPr>
      <w:rFonts w:ascii="Lucida Sans Unicode" w:hAnsi="Lucida Sans Unicode"/>
      <w:snapToGrid/>
      <w:kern w:val="0"/>
      <w:lang w:eastAsia="nl-NL"/>
    </w:rPr>
  </w:style>
  <w:style w:type="character" w:customStyle="1" w:styleId="EisenChar">
    <w:name w:val="Eisen Char"/>
    <w:link w:val="Eisen"/>
    <w:rsid w:val="004E5727"/>
    <w:rPr>
      <w:rFonts w:ascii="Lucida Sans Unicode" w:hAnsi="Lucida Sans Unicode"/>
      <w:sz w:val="18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C5C9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C5C98"/>
    <w:rPr>
      <w:rFonts w:ascii="Arial" w:hAnsi="Arial"/>
      <w:b/>
      <w:bCs/>
      <w:snapToGrid w:val="0"/>
      <w:kern w:val="28"/>
      <w:lang w:val="nl-NL"/>
    </w:rPr>
  </w:style>
  <w:style w:type="paragraph" w:styleId="Revisie">
    <w:name w:val="Revision"/>
    <w:hidden/>
    <w:uiPriority w:val="99"/>
    <w:semiHidden/>
    <w:rsid w:val="00E73B0F"/>
    <w:rPr>
      <w:rFonts w:ascii="Arial" w:hAnsi="Arial"/>
      <w:snapToGrid w:val="0"/>
      <w:kern w:val="28"/>
      <w:sz w:val="18"/>
      <w:lang w:val="nl-NL"/>
    </w:rPr>
  </w:style>
  <w:style w:type="character" w:customStyle="1" w:styleId="normaltextrun">
    <w:name w:val="normaltextrun"/>
    <w:basedOn w:val="Standaardalinea-lettertype"/>
    <w:rsid w:val="00B91077"/>
  </w:style>
  <w:style w:type="character" w:customStyle="1" w:styleId="Kop2Char">
    <w:name w:val="Kop 2 Char"/>
    <w:aliases w:val="Vet + inhoudsopg-niveau 2 Char,paragraaf Char,Episteem PvA Kop 2 Char,Major Section Char,Reset numbering Char,Heading 2a Char,Numbered - 2 Char,h 3 Char,h 4 Char,PA Major Section Char,H2 Char,052 Char,k2 Char,First line 0&quot; Char,Section Char"/>
    <w:basedOn w:val="Standaardalinea-lettertype"/>
    <w:link w:val="Kop2"/>
    <w:rsid w:val="006A73C5"/>
    <w:rPr>
      <w:rFonts w:ascii="Arial" w:hAnsi="Arial"/>
      <w:b/>
      <w:bCs/>
      <w:snapToGrid w:val="0"/>
      <w:kern w:val="28"/>
      <w:sz w:val="18"/>
      <w:lang w:val="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66E03"/>
    <w:rPr>
      <w:color w:val="954F72" w:themeColor="followedHyperlink"/>
      <w:u w:val="single"/>
    </w:rPr>
  </w:style>
  <w:style w:type="paragraph" w:customStyle="1" w:styleId="KadasterParagraaf">
    <w:name w:val="Kadaster Paragraaf"/>
    <w:basedOn w:val="Standaard"/>
    <w:link w:val="KadasterParagraafChar"/>
    <w:qFormat/>
    <w:rsid w:val="004F3046"/>
    <w:pPr>
      <w:keepNext/>
      <w:keepLines/>
      <w:tabs>
        <w:tab w:val="num" w:pos="576"/>
      </w:tabs>
      <w:spacing w:before="240" w:line="360" w:lineRule="auto"/>
      <w:ind w:left="567" w:hanging="567"/>
      <w:outlineLvl w:val="1"/>
    </w:pPr>
    <w:rPr>
      <w:rFonts w:eastAsiaTheme="majorEastAsia" w:cs="Arial"/>
      <w:b/>
      <w:snapToGrid/>
      <w:kern w:val="0"/>
      <w:szCs w:val="18"/>
    </w:rPr>
  </w:style>
  <w:style w:type="character" w:customStyle="1" w:styleId="KadasterParagraafChar">
    <w:name w:val="Kadaster Paragraaf Char"/>
    <w:basedOn w:val="Standaardalinea-lettertype"/>
    <w:link w:val="KadasterParagraaf"/>
    <w:rsid w:val="004F3046"/>
    <w:rPr>
      <w:rFonts w:ascii="Arial" w:eastAsiaTheme="majorEastAsia" w:hAnsi="Arial" w:cs="Arial"/>
      <w:b/>
      <w:sz w:val="18"/>
      <w:szCs w:val="18"/>
      <w:lang w:val="nl-NL"/>
    </w:rPr>
  </w:style>
  <w:style w:type="character" w:customStyle="1" w:styleId="Kop3Char">
    <w:name w:val="Kop 3 Char"/>
    <w:aliases w:val="Vet + inhoudsopg-niveau 3 Char,Level 1 - 1 Char,Numbered - 3 Char,3 Char,sub-sub Char,dd heading 3 Char,Level 1 - 2 Char,h3 Char,C Sub-Sub/Italic Char,h3 sub heading Char,Head 31 Char,Head 32 Char,C Sub-Sub/Italic1 Char,h3 sub heading1 Char"/>
    <w:basedOn w:val="Standaardalinea-lettertype"/>
    <w:link w:val="Kop3"/>
    <w:uiPriority w:val="9"/>
    <w:rsid w:val="002A477E"/>
    <w:rPr>
      <w:rFonts w:ascii="Arial" w:hAnsi="Arial"/>
      <w:bCs/>
      <w:snapToGrid w:val="0"/>
      <w:kern w:val="28"/>
      <w:sz w:val="18"/>
      <w:szCs w:val="26"/>
      <w:lang w:val="nl"/>
    </w:rPr>
  </w:style>
  <w:style w:type="character" w:customStyle="1" w:styleId="cf01">
    <w:name w:val="cf01"/>
    <w:basedOn w:val="Standaardalinea-lettertype"/>
    <w:rsid w:val="00A25C6E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Standaardalinea-lettertype"/>
    <w:rsid w:val="00302A3B"/>
  </w:style>
  <w:style w:type="character" w:styleId="Vermelding">
    <w:name w:val="Mention"/>
    <w:basedOn w:val="Standaardalinea-lettertype"/>
    <w:uiPriority w:val="99"/>
    <w:unhideWhenUsed/>
    <w:rsid w:val="004A7905"/>
    <w:rPr>
      <w:color w:val="2B579A"/>
      <w:shd w:val="clear" w:color="auto" w:fill="E1DFDD"/>
    </w:rPr>
  </w:style>
  <w:style w:type="paragraph" w:customStyle="1" w:styleId="paragraph">
    <w:name w:val="paragraph"/>
    <w:basedOn w:val="Standaard"/>
    <w:rsid w:val="003A6720"/>
    <w:pPr>
      <w:spacing w:before="100" w:beforeAutospacing="1" w:after="100" w:afterAutospacing="1" w:line="240" w:lineRule="auto"/>
    </w:pPr>
    <w:rPr>
      <w:rFonts w:ascii="Times New Roman" w:hAnsi="Times New Roman"/>
      <w:snapToGrid/>
      <w:kern w:val="0"/>
      <w:sz w:val="24"/>
      <w:szCs w:val="24"/>
      <w:lang w:eastAsia="nl-NL"/>
    </w:rPr>
  </w:style>
  <w:style w:type="character" w:customStyle="1" w:styleId="eop">
    <w:name w:val="eop"/>
    <w:basedOn w:val="Standaardalinea-lettertype"/>
    <w:rsid w:val="003A6720"/>
  </w:style>
  <w:style w:type="character" w:customStyle="1" w:styleId="scxw24916789">
    <w:name w:val="scxw24916789"/>
    <w:basedOn w:val="Standaardalinea-lettertype"/>
    <w:rsid w:val="003A6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9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5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8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inkStefan\Kadaster\Financien%20en%20Control%20-%20FC_IC%20Inkoop\Inkoop%20Advies\1.%20Organisatie\Formats%202020\Leveringen%20&amp;%20Diensten\Concept%20Nat%20EU%20Openbaar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hor0 xmlns="9ff1f470-176a-4213-897b-9ceff034b39c" xsi:nil="true"/>
    <PageCount xmlns="9ff1f470-176a-4213-897b-9ceff034b39c" xsi:nil="true"/>
    <lcf76f155ced4ddcb4097134ff3c332f xmlns="9ff1f470-176a-4213-897b-9ceff034b39c">
      <Terms xmlns="http://schemas.microsoft.com/office/infopath/2007/PartnerControls"/>
    </lcf76f155ced4ddcb4097134ff3c332f>
    <TaxCatchAll xmlns="6c985e3a-432b-4424-8a79-a0fd59e91b8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C3315F5E62FF4FA28BE26E52C54DF0" ma:contentTypeVersion="11" ma:contentTypeDescription="Een nieuw document maken." ma:contentTypeScope="" ma:versionID="a9a537cac9458d79f2f0a36cd1d6e77c">
  <xsd:schema xmlns:xsd="http://www.w3.org/2001/XMLSchema" xmlns:xs="http://www.w3.org/2001/XMLSchema" xmlns:p="http://schemas.microsoft.com/office/2006/metadata/properties" xmlns:ns2="9ff1f470-176a-4213-897b-9ceff034b39c" xmlns:ns3="6c985e3a-432b-4424-8a79-a0fd59e91b80" targetNamespace="http://schemas.microsoft.com/office/2006/metadata/properties" ma:root="true" ma:fieldsID="14d627241623fdad4d7749c7164a4e12" ns2:_="" ns3:_="">
    <xsd:import namespace="9ff1f470-176a-4213-897b-9ceff034b39c"/>
    <xsd:import namespace="6c985e3a-432b-4424-8a79-a0fd59e91b80"/>
    <xsd:element name="properties">
      <xsd:complexType>
        <xsd:sequence>
          <xsd:element name="documentManagement">
            <xsd:complexType>
              <xsd:all>
                <xsd:element ref="ns2:Author0" minOccurs="0"/>
                <xsd:element ref="ns2:PageCount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1f470-176a-4213-897b-9ceff034b39c" elementFormDefault="qualified">
    <xsd:import namespace="http://schemas.microsoft.com/office/2006/documentManagement/types"/>
    <xsd:import namespace="http://schemas.microsoft.com/office/infopath/2007/PartnerControls"/>
    <xsd:element name="Author0" ma:index="8" nillable="true" ma:displayName="Author" ma:internalName="Author0">
      <xsd:simpleType>
        <xsd:restriction base="dms:Text"/>
      </xsd:simpleType>
    </xsd:element>
    <xsd:element name="PageCount" ma:index="9" nillable="true" ma:displayName="PageCount" ma:internalName="PageCount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0686c6ab-6d30-47f2-8615-ae0df19793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985e3a-432b-4424-8a79-a0fd59e91b8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734f45a-2afd-4c53-9e91-90efd4740a6f}" ma:internalName="TaxCatchAll" ma:showField="CatchAllData" ma:web="6c985e3a-432b-4424-8a79-a0fd59e91b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FF4FAD-6BBF-4A7E-BEC7-08F388FCBC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912B6C-9F98-4943-B073-2C3585483E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4DFC29-3378-44E2-9FB2-C48C2BF2DCC6}">
  <ds:schemaRefs>
    <ds:schemaRef ds:uri="http://schemas.microsoft.com/office/2006/metadata/properties"/>
    <ds:schemaRef ds:uri="http://schemas.microsoft.com/office/infopath/2007/PartnerControls"/>
    <ds:schemaRef ds:uri="f3b1451e-cf53-4725-a9d8-e139e208fba9"/>
    <ds:schemaRef ds:uri="9ff1f470-176a-4213-897b-9ceff034b39c"/>
    <ds:schemaRef ds:uri="6c985e3a-432b-4424-8a79-a0fd59e91b80"/>
  </ds:schemaRefs>
</ds:datastoreItem>
</file>

<file path=customXml/itemProps4.xml><?xml version="1.0" encoding="utf-8"?>
<ds:datastoreItem xmlns:ds="http://schemas.openxmlformats.org/officeDocument/2006/customXml" ds:itemID="{9B9795B8-EACA-4768-A0C3-52F5D6695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1f470-176a-4213-897b-9ceff034b39c"/>
    <ds:schemaRef ds:uri="6c985e3a-432b-4424-8a79-a0fd59e91b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Concept Nat EU Openbaar</Template>
  <TotalTime>1</TotalTime>
  <Pages>1</Pages>
  <Words>58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PC Support</Company>
  <LinksUpToDate>false</LinksUpToDate>
  <CharactersWithSpaces>434</CharactersWithSpaces>
  <SharedDoc>false</SharedDoc>
  <HLinks>
    <vt:vector size="252" baseType="variant">
      <vt:variant>
        <vt:i4>3538961</vt:i4>
      </vt:variant>
      <vt:variant>
        <vt:i4>234</vt:i4>
      </vt:variant>
      <vt:variant>
        <vt:i4>0</vt:i4>
      </vt:variant>
      <vt:variant>
        <vt:i4>5</vt:i4>
      </vt:variant>
      <vt:variant>
        <vt:lpwstr>mailto:KSD@kadaster.nl</vt:lpwstr>
      </vt:variant>
      <vt:variant>
        <vt:lpwstr/>
      </vt:variant>
      <vt:variant>
        <vt:i4>1900548</vt:i4>
      </vt:variant>
      <vt:variant>
        <vt:i4>231</vt:i4>
      </vt:variant>
      <vt:variant>
        <vt:i4>0</vt:i4>
      </vt:variant>
      <vt:variant>
        <vt:i4>5</vt:i4>
      </vt:variant>
      <vt:variant>
        <vt:lpwstr>https://www.justis.nl/producten/gva/</vt:lpwstr>
      </vt:variant>
      <vt:variant>
        <vt:lpwstr/>
      </vt:variant>
      <vt:variant>
        <vt:i4>262171</vt:i4>
      </vt:variant>
      <vt:variant>
        <vt:i4>228</vt:i4>
      </vt:variant>
      <vt:variant>
        <vt:i4>0</vt:i4>
      </vt:variant>
      <vt:variant>
        <vt:i4>5</vt:i4>
      </vt:variant>
      <vt:variant>
        <vt:lpwstr>http://www.rijksoverheid.nl/</vt:lpwstr>
      </vt:variant>
      <vt:variant>
        <vt:lpwstr/>
      </vt:variant>
      <vt:variant>
        <vt:i4>262171</vt:i4>
      </vt:variant>
      <vt:variant>
        <vt:i4>225</vt:i4>
      </vt:variant>
      <vt:variant>
        <vt:i4>0</vt:i4>
      </vt:variant>
      <vt:variant>
        <vt:i4>5</vt:i4>
      </vt:variant>
      <vt:variant>
        <vt:lpwstr>http://www.rijksoverheid.nl/</vt:lpwstr>
      </vt:variant>
      <vt:variant>
        <vt:lpwstr/>
      </vt:variant>
      <vt:variant>
        <vt:i4>6946942</vt:i4>
      </vt:variant>
      <vt:variant>
        <vt:i4>222</vt:i4>
      </vt:variant>
      <vt:variant>
        <vt:i4>0</vt:i4>
      </vt:variant>
      <vt:variant>
        <vt:i4>5</vt:i4>
      </vt:variant>
      <vt:variant>
        <vt:lpwstr>http://www.belastingdienst.nl/</vt:lpwstr>
      </vt:variant>
      <vt:variant>
        <vt:lpwstr/>
      </vt:variant>
      <vt:variant>
        <vt:i4>2752616</vt:i4>
      </vt:variant>
      <vt:variant>
        <vt:i4>219</vt:i4>
      </vt:variant>
      <vt:variant>
        <vt:i4>0</vt:i4>
      </vt:variant>
      <vt:variant>
        <vt:i4>5</vt:i4>
      </vt:variant>
      <vt:variant>
        <vt:lpwstr>https://www.kadaster.nl/over-ons/beleid/aanbestedingen</vt:lpwstr>
      </vt:variant>
      <vt:variant>
        <vt:lpwstr/>
      </vt:variant>
      <vt:variant>
        <vt:i4>1179708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_Toc138165320</vt:lpwstr>
      </vt:variant>
      <vt:variant>
        <vt:i4>1114172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_Toc138165319</vt:lpwstr>
      </vt:variant>
      <vt:variant>
        <vt:i4>1114172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_Toc138165318</vt:lpwstr>
      </vt:variant>
      <vt:variant>
        <vt:i4>1114172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_Toc138165317</vt:lpwstr>
      </vt:variant>
      <vt:variant>
        <vt:i4>1114172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_Toc138165316</vt:lpwstr>
      </vt:variant>
      <vt:variant>
        <vt:i4>1114172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_Toc138165315</vt:lpwstr>
      </vt:variant>
      <vt:variant>
        <vt:i4>1114172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_Toc138165314</vt:lpwstr>
      </vt:variant>
      <vt:variant>
        <vt:i4>1114172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_Toc138165313</vt:lpwstr>
      </vt:variant>
      <vt:variant>
        <vt:i4>1114172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_Toc138165312</vt:lpwstr>
      </vt:variant>
      <vt:variant>
        <vt:i4>1114172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_Toc138165311</vt:lpwstr>
      </vt:variant>
      <vt:variant>
        <vt:i4>1114172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_Toc138165310</vt:lpwstr>
      </vt:variant>
      <vt:variant>
        <vt:i4>1048636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_Toc138165309</vt:lpwstr>
      </vt:variant>
      <vt:variant>
        <vt:i4>1048636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_Toc138165308</vt:lpwstr>
      </vt:variant>
      <vt:variant>
        <vt:i4>1048636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_Toc138165307</vt:lpwstr>
      </vt:variant>
      <vt:variant>
        <vt:i4>1048636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_Toc138165306</vt:lpwstr>
      </vt:variant>
      <vt:variant>
        <vt:i4>1048636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_Toc138165305</vt:lpwstr>
      </vt:variant>
      <vt:variant>
        <vt:i4>1048636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_Toc138165304</vt:lpwstr>
      </vt:variant>
      <vt:variant>
        <vt:i4>1048636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_Toc138165303</vt:lpwstr>
      </vt:variant>
      <vt:variant>
        <vt:i4>1048636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_Toc138165302</vt:lpwstr>
      </vt:variant>
      <vt:variant>
        <vt:i4>1048636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_Toc138165301</vt:lpwstr>
      </vt:variant>
      <vt:variant>
        <vt:i4>1048636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_Toc138165300</vt:lpwstr>
      </vt:variant>
      <vt:variant>
        <vt:i4>1638461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_Toc138165299</vt:lpwstr>
      </vt:variant>
      <vt:variant>
        <vt:i4>1638461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_Toc138165298</vt:lpwstr>
      </vt:variant>
      <vt:variant>
        <vt:i4>1638461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_Toc138165297</vt:lpwstr>
      </vt:variant>
      <vt:variant>
        <vt:i4>1638461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_Toc138165296</vt:lpwstr>
      </vt:variant>
      <vt:variant>
        <vt:i4>1638461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_Toc138165295</vt:lpwstr>
      </vt:variant>
      <vt:variant>
        <vt:i4>1638461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_Toc138165294</vt:lpwstr>
      </vt:variant>
      <vt:variant>
        <vt:i4>1638461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_Toc138165293</vt:lpwstr>
      </vt:variant>
      <vt:variant>
        <vt:i4>1638461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_Toc138165292</vt:lpwstr>
      </vt:variant>
      <vt:variant>
        <vt:i4>1638461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_Toc138165291</vt:lpwstr>
      </vt:variant>
      <vt:variant>
        <vt:i4>1638461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_Toc138165290</vt:lpwstr>
      </vt:variant>
      <vt:variant>
        <vt:i4>1572925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_Toc138165289</vt:lpwstr>
      </vt:variant>
      <vt:variant>
        <vt:i4>1572925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_Toc138165288</vt:lpwstr>
      </vt:variant>
      <vt:variant>
        <vt:i4>1572925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_Toc138165287</vt:lpwstr>
      </vt:variant>
      <vt:variant>
        <vt:i4>1572925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_Toc138165286</vt:lpwstr>
      </vt:variant>
      <vt:variant>
        <vt:i4>1572925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_Toc138165285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Tuink, Stefan</dc:creator>
  <cp:keywords/>
  <dc:description>Geschikt om teksten op te maken volgens de Kadaster huisstijl met gebruiking van de Kadaster werkbalk.</dc:description>
  <cp:lastModifiedBy>Tuink, Stefan</cp:lastModifiedBy>
  <cp:revision>7</cp:revision>
  <cp:lastPrinted>2023-09-07T13:16:00Z</cp:lastPrinted>
  <dcterms:created xsi:type="dcterms:W3CDTF">2023-10-18T09:56:00Z</dcterms:created>
  <dcterms:modified xsi:type="dcterms:W3CDTF">2023-11-01T13:39:00Z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0x0101007FC3315F5E62FF4FA28BE26E52C54DF0</vt:lpwstr>
  </property>
  <property fmtid="{D5CDD505-2E9C-101B-9397-08002B2CF9AE}" pid="3" name="Order">
    <vt:r8>7065800</vt:r8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