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26545" w14:textId="172D069A" w:rsidR="007F449B" w:rsidRPr="00AC4DCD" w:rsidRDefault="00AC4DCD">
      <w:pPr>
        <w:rPr>
          <w:b/>
          <w:bCs/>
          <w:color w:val="333662"/>
          <w:sz w:val="24"/>
        </w:rPr>
      </w:pPr>
      <w:r w:rsidRPr="00AC4DCD">
        <w:rPr>
          <w:b/>
          <w:bCs/>
          <w:color w:val="333662"/>
          <w:sz w:val="24"/>
        </w:rPr>
        <w:t xml:space="preserve">Bijlage </w:t>
      </w:r>
      <w:r w:rsidR="00712428">
        <w:rPr>
          <w:b/>
          <w:bCs/>
          <w:color w:val="333662"/>
          <w:sz w:val="24"/>
        </w:rPr>
        <w:t>09</w:t>
      </w:r>
      <w:r w:rsidRPr="00AC4DCD">
        <w:rPr>
          <w:b/>
          <w:bCs/>
          <w:color w:val="333662"/>
          <w:sz w:val="24"/>
        </w:rPr>
        <w:t xml:space="preserve"> – Handleiding Uniform Europees Aanbestedingsdocument (UEA)</w:t>
      </w:r>
    </w:p>
    <w:p w14:paraId="6AF3C701" w14:textId="77777777" w:rsidR="00110E5C" w:rsidRDefault="00110E5C"/>
    <w:p w14:paraId="25266162" w14:textId="77777777" w:rsidR="00387B7A" w:rsidRPr="00387B7A" w:rsidRDefault="00387B7A" w:rsidP="00387B7A">
      <w:pPr>
        <w:rPr>
          <w:i/>
          <w:iCs/>
        </w:rPr>
      </w:pPr>
      <w:r w:rsidRPr="00387B7A">
        <w:rPr>
          <w:i/>
          <w:iCs/>
        </w:rPr>
        <w:t>Het Uniform Europees Aanbestedingsdocument, hierna UEA, is het standaardformulier dat in Nederland wordt toegepast op aanbestedingen zowel boven als onder de Europese aanbestedingsdrempel. Het UEA is een eigen verklaring over de financiële toestand, de bekwaamheid en de geschiktheid van ondernemingen voor een aanbestedingsprocedure. Inschrijvers hoeven niet het volledige bewijsmateriaal bij het verzoek tot deelneming/de inschrijving te verstrekken, wat de administratieve lasten verlicht. Het UEA is het model van de eigen verklaring waarnaar verwezen wordt in de Aanbestedingswet 2012.</w:t>
      </w:r>
    </w:p>
    <w:p w14:paraId="4C72B55B" w14:textId="77777777" w:rsidR="00387B7A" w:rsidRDefault="00387B7A" w:rsidP="00387B7A"/>
    <w:p w14:paraId="67A44C35" w14:textId="77777777" w:rsidR="00387B7A" w:rsidRDefault="00387B7A" w:rsidP="00387B7A">
      <w:r>
        <w:t xml:space="preserve">U treft het UEA aan als onderdeel (bijlage) van de aanbestedingsstukken. De aanbestedende dienst heeft daaraan voorafgaand een aantal gegevens ingevoerd en een aantal keuzes gemaakt. </w:t>
      </w:r>
      <w:r w:rsidRPr="00387B7A">
        <w:t>Vervolgens is het document beveiligd (vergrendeld) en toegevoegd aan de aanbestedingsstukken.</w:t>
      </w:r>
      <w:r>
        <w:t xml:space="preserve"> </w:t>
      </w:r>
      <w:r w:rsidRPr="00387B7A">
        <w:t xml:space="preserve">Door de keuzes en de beveiliging zijn alleen de vragen zichtbaar die relevant zijn voor de betreffende aanbesteding. </w:t>
      </w:r>
      <w:r>
        <w:t>U</w:t>
      </w:r>
      <w:r w:rsidRPr="00387B7A">
        <w:t xml:space="preserve"> dient vervolgens de gevraagde informatie aan te leveren. Het uiteindelijke aantal pagina’s varieert daardoor afhankelijk van de gestelde uitsluitingsgronden en de daarop gegeven antwoorden.</w:t>
      </w:r>
    </w:p>
    <w:p w14:paraId="250C7987" w14:textId="77777777" w:rsidR="00387B7A" w:rsidRDefault="00387B7A" w:rsidP="00387B7A"/>
    <w:p w14:paraId="6A9EF593" w14:textId="77777777" w:rsidR="00387B7A" w:rsidRDefault="00387B7A" w:rsidP="00387B7A">
      <w:r>
        <w:t>U dient te volgende stappen te volgen voor het invullen van het UEA:</w:t>
      </w:r>
    </w:p>
    <w:p w14:paraId="6F3FF7D1" w14:textId="77777777" w:rsidR="00387B7A" w:rsidRDefault="00387B7A" w:rsidP="00387B7A"/>
    <w:p w14:paraId="041310F4" w14:textId="77777777" w:rsidR="00387B7A" w:rsidRDefault="00387B7A" w:rsidP="00387B7A">
      <w:pPr>
        <w:pStyle w:val="Lijstalinea"/>
        <w:numPr>
          <w:ilvl w:val="0"/>
          <w:numId w:val="1"/>
        </w:numPr>
      </w:pPr>
      <w:r>
        <w:t>UEA downloaden</w:t>
      </w:r>
    </w:p>
    <w:p w14:paraId="6A7E1636" w14:textId="77777777" w:rsidR="00387B7A" w:rsidRDefault="00387B7A" w:rsidP="00387B7A">
      <w:pPr>
        <w:pStyle w:val="Lijstalinea"/>
        <w:numPr>
          <w:ilvl w:val="0"/>
          <w:numId w:val="1"/>
        </w:numPr>
      </w:pPr>
      <w:r>
        <w:t>Deel I Gegevens procedure en aanbestedende dienst</w:t>
      </w:r>
    </w:p>
    <w:p w14:paraId="022710F4" w14:textId="77777777" w:rsidR="00387B7A" w:rsidRDefault="00387B7A" w:rsidP="00387B7A">
      <w:pPr>
        <w:pStyle w:val="Lijstalinea"/>
        <w:numPr>
          <w:ilvl w:val="0"/>
          <w:numId w:val="1"/>
        </w:numPr>
      </w:pPr>
      <w:r>
        <w:t>Deel II Gegevens ondernemer</w:t>
      </w:r>
    </w:p>
    <w:p w14:paraId="2FC2135E" w14:textId="77777777" w:rsidR="00387B7A" w:rsidRDefault="00387B7A" w:rsidP="00387B7A">
      <w:pPr>
        <w:pStyle w:val="Lijstalinea"/>
        <w:numPr>
          <w:ilvl w:val="0"/>
          <w:numId w:val="1"/>
        </w:numPr>
      </w:pPr>
      <w:r>
        <w:t>Deel III Uitsluitingsgronden</w:t>
      </w:r>
    </w:p>
    <w:p w14:paraId="436DD5DE" w14:textId="77777777" w:rsidR="00387B7A" w:rsidRDefault="00387B7A" w:rsidP="00387B7A">
      <w:pPr>
        <w:pStyle w:val="Lijstalinea"/>
        <w:numPr>
          <w:ilvl w:val="0"/>
          <w:numId w:val="1"/>
        </w:numPr>
      </w:pPr>
      <w:r>
        <w:t>Deel IV Selectiecriteria</w:t>
      </w:r>
    </w:p>
    <w:p w14:paraId="67B27286" w14:textId="77777777" w:rsidR="00387B7A" w:rsidRDefault="00387B7A" w:rsidP="00387B7A">
      <w:pPr>
        <w:pStyle w:val="Lijstalinea"/>
        <w:numPr>
          <w:ilvl w:val="0"/>
          <w:numId w:val="1"/>
        </w:numPr>
      </w:pPr>
      <w:r>
        <w:t>Deel V Beperking van het aantal gekwalificeerde gegadigden</w:t>
      </w:r>
    </w:p>
    <w:p w14:paraId="43E06675" w14:textId="77777777" w:rsidR="00387B7A" w:rsidRDefault="00387B7A" w:rsidP="00387B7A">
      <w:pPr>
        <w:pStyle w:val="Lijstalinea"/>
        <w:numPr>
          <w:ilvl w:val="0"/>
          <w:numId w:val="1"/>
        </w:numPr>
      </w:pPr>
      <w:r>
        <w:t>Deel VI Slotopmerkingen</w:t>
      </w:r>
    </w:p>
    <w:p w14:paraId="12C75FF0" w14:textId="77777777" w:rsidR="00601F32" w:rsidRPr="007F116D" w:rsidRDefault="00387B7A" w:rsidP="00601F32">
      <w:pPr>
        <w:pStyle w:val="HIP"/>
        <w:rPr>
          <w:b w:val="0"/>
          <w:bCs w:val="0"/>
        </w:rPr>
      </w:pPr>
      <w:r w:rsidRPr="007F116D">
        <w:rPr>
          <w:b w:val="0"/>
          <w:bCs w:val="0"/>
        </w:rPr>
        <w:t xml:space="preserve">UEA downloaden </w:t>
      </w:r>
    </w:p>
    <w:p w14:paraId="05B82DF8" w14:textId="77777777" w:rsidR="00601F32" w:rsidRPr="00601F32" w:rsidRDefault="007B04B7" w:rsidP="00601F32">
      <w:r w:rsidRPr="007B04B7">
        <w:t xml:space="preserve">Voor een optimaal gebruik en een juiste werking van het pdf-document van het UEA moet u het document direct opslaan op uw computer en niet openen in uw browser. Na het downloaden kunt u het document via uw computer openen met Acrobat Reader. In dat geval werken de beveiliging en de </w:t>
      </w:r>
      <w:r w:rsidRPr="00B9421A">
        <w:t>grij</w:t>
      </w:r>
      <w:r w:rsidR="00F5316E">
        <w:t>ze invulvelden</w:t>
      </w:r>
      <w:r w:rsidRPr="007B04B7">
        <w:t xml:space="preserve"> die zijn opgenomen in </w:t>
      </w:r>
      <w:r w:rsidR="007F116D">
        <w:t>het</w:t>
      </w:r>
      <w:r w:rsidRPr="007B04B7">
        <w:t xml:space="preserve"> pdf</w:t>
      </w:r>
      <w:r w:rsidR="007F116D">
        <w:t>-document</w:t>
      </w:r>
      <w:r w:rsidRPr="007B04B7">
        <w:t xml:space="preserve"> het beste.</w:t>
      </w:r>
    </w:p>
    <w:p w14:paraId="05C823EB" w14:textId="77777777" w:rsidR="007F116D" w:rsidRPr="007F116D" w:rsidRDefault="007F116D" w:rsidP="007F116D">
      <w:pPr>
        <w:pStyle w:val="HIP"/>
        <w:rPr>
          <w:b w:val="0"/>
          <w:bCs w:val="0"/>
        </w:rPr>
      </w:pPr>
      <w:r w:rsidRPr="007F116D">
        <w:rPr>
          <w:b w:val="0"/>
          <w:bCs w:val="0"/>
        </w:rPr>
        <w:t>Deel I Gegevens procedure en aanbestedende dienst</w:t>
      </w:r>
    </w:p>
    <w:p w14:paraId="6A1690E9" w14:textId="77777777" w:rsidR="007F116D" w:rsidRDefault="00C1047A" w:rsidP="007F116D">
      <w:r w:rsidRPr="00C1047A">
        <w:t>In deel I vindt u gegevens over de aanbestedingsprocedure en de aanbestedende dienst</w:t>
      </w:r>
      <w:r w:rsidR="005F1029">
        <w:t xml:space="preserve"> of entiteit</w:t>
      </w:r>
      <w:r w:rsidRPr="00C1047A">
        <w:t xml:space="preserve">. Dit deel wordt door </w:t>
      </w:r>
      <w:r>
        <w:t xml:space="preserve">de </w:t>
      </w:r>
      <w:r w:rsidRPr="00C1047A">
        <w:t>aanbestedende dienst</w:t>
      </w:r>
      <w:r>
        <w:t xml:space="preserve"> i</w:t>
      </w:r>
      <w:r w:rsidRPr="00C1047A">
        <w:t>ngevuld. De tekst hiervan staat vast.</w:t>
      </w:r>
    </w:p>
    <w:p w14:paraId="7EC230BA" w14:textId="77777777" w:rsidR="000A47E9" w:rsidRDefault="00347AE8" w:rsidP="000A47E9">
      <w:pPr>
        <w:pStyle w:val="HIP"/>
        <w:rPr>
          <w:b w:val="0"/>
          <w:bCs w:val="0"/>
        </w:rPr>
      </w:pPr>
      <w:r w:rsidRPr="006027D0">
        <w:rPr>
          <w:b w:val="0"/>
          <w:bCs w:val="0"/>
        </w:rPr>
        <w:t xml:space="preserve">Deel II </w:t>
      </w:r>
      <w:r w:rsidR="006027D0" w:rsidRPr="006027D0">
        <w:rPr>
          <w:b w:val="0"/>
          <w:bCs w:val="0"/>
        </w:rPr>
        <w:t>Gegevens ondernemer</w:t>
      </w:r>
    </w:p>
    <w:p w14:paraId="7AD459F6" w14:textId="77777777" w:rsidR="00051E6A" w:rsidRPr="00051E6A" w:rsidRDefault="00051E6A" w:rsidP="00051E6A"/>
    <w:p w14:paraId="3F8C1F17" w14:textId="77777777" w:rsidR="006027D0" w:rsidRPr="007D1936" w:rsidRDefault="000A47E9" w:rsidP="000A47E9">
      <w:pPr>
        <w:pStyle w:val="Kop2"/>
        <w:rPr>
          <w:rFonts w:ascii="Tahoma" w:hAnsi="Tahoma" w:cs="Tahoma"/>
          <w:color w:val="333662"/>
          <w:sz w:val="20"/>
          <w:szCs w:val="20"/>
        </w:rPr>
      </w:pPr>
      <w:r w:rsidRPr="007D1936">
        <w:rPr>
          <w:rFonts w:ascii="Tahoma" w:hAnsi="Tahoma" w:cs="Tahoma"/>
          <w:color w:val="333662"/>
          <w:sz w:val="20"/>
          <w:szCs w:val="20"/>
        </w:rPr>
        <w:t>Deel II A</w:t>
      </w:r>
    </w:p>
    <w:p w14:paraId="7D917E68" w14:textId="77777777" w:rsidR="00F05A67" w:rsidRDefault="00AC480D" w:rsidP="00AC480D">
      <w:r>
        <w:t xml:space="preserve">Ter identificatie van </w:t>
      </w:r>
      <w:r w:rsidR="00413095">
        <w:t>uw organisatie</w:t>
      </w:r>
      <w:r>
        <w:t xml:space="preserve"> dienen de sub II A gevraagde gegevens ingevuld te worden. Bij voorkeur wordt het KvK nummer opgegeven. Als </w:t>
      </w:r>
      <w:r w:rsidR="00B37347">
        <w:t>u</w:t>
      </w:r>
      <w:r>
        <w:t xml:space="preserve"> alleen een BTW-nummer heeft</w:t>
      </w:r>
      <w:r w:rsidR="00B37347">
        <w:t xml:space="preserve"> dan</w:t>
      </w:r>
      <w:r>
        <w:t xml:space="preserve"> kan dat ingevuld worden. Indien beide niet van toepassing, dan dient een ander nationaal identificatienummer te worden vermeld. </w:t>
      </w:r>
      <w:r w:rsidR="009D27FE">
        <w:t xml:space="preserve">U </w:t>
      </w:r>
      <w:r>
        <w:t xml:space="preserve">dient aan te geven of </w:t>
      </w:r>
      <w:r w:rsidR="009D27FE">
        <w:t>u</w:t>
      </w:r>
      <w:r w:rsidR="00F05A67">
        <w:t>w</w:t>
      </w:r>
      <w:r w:rsidR="009D27FE">
        <w:t xml:space="preserve"> organisatie</w:t>
      </w:r>
      <w:r>
        <w:t xml:space="preserve"> valt in de categorie 'micro-, kleine of middelgrote onderneming'. In welke categorie </w:t>
      </w:r>
      <w:r w:rsidR="00BD114D">
        <w:t>u</w:t>
      </w:r>
      <w:r w:rsidR="00F05A67">
        <w:t>w organisatie</w:t>
      </w:r>
      <w:r w:rsidR="00BD114D">
        <w:t xml:space="preserve"> valt</w:t>
      </w:r>
      <w:r>
        <w:t xml:space="preserve"> is beschreven in de noot.</w:t>
      </w:r>
    </w:p>
    <w:p w14:paraId="51AB5FCE" w14:textId="77777777" w:rsidR="00BD114D" w:rsidRPr="00F05A67" w:rsidRDefault="00BD114D" w:rsidP="00BD114D">
      <w:pPr>
        <w:pStyle w:val="Lijstalinea"/>
        <w:numPr>
          <w:ilvl w:val="0"/>
          <w:numId w:val="5"/>
        </w:numPr>
        <w:rPr>
          <w:b/>
          <w:bCs/>
        </w:rPr>
      </w:pPr>
      <w:r w:rsidRPr="00F05A67">
        <w:rPr>
          <w:b/>
          <w:bCs/>
        </w:rPr>
        <w:t>Voorbehouden opdrachten</w:t>
      </w:r>
    </w:p>
    <w:p w14:paraId="36873DC6" w14:textId="77777777" w:rsidR="00724003" w:rsidRDefault="00116DB7" w:rsidP="00724003">
      <w:pPr>
        <w:pStyle w:val="Lijstalinea"/>
      </w:pPr>
      <w:r w:rsidRPr="00116DB7">
        <w:t xml:space="preserve">De vraag over of </w:t>
      </w:r>
      <w:r>
        <w:t>uw organisatie</w:t>
      </w:r>
      <w:r w:rsidRPr="00116DB7">
        <w:t xml:space="preserve"> een sociale onderneming is, hoeft alleen beantwoord te worden als de publieke opdrachtgever in de aankondiging van de opdracht heeft aangegeven dat de opdracht is voorbehouden aan een sociale onderneming. Als dat het geval is dienen ook de vervolgvragen beantwoord te worden.</w:t>
      </w:r>
    </w:p>
    <w:p w14:paraId="7D59A9E5" w14:textId="77777777" w:rsidR="00BE0920" w:rsidRPr="00BE0920" w:rsidRDefault="00BE0920" w:rsidP="00BE0920">
      <w:pPr>
        <w:pStyle w:val="Lijstalinea"/>
        <w:numPr>
          <w:ilvl w:val="0"/>
          <w:numId w:val="5"/>
        </w:numPr>
        <w:rPr>
          <w:b/>
          <w:bCs/>
        </w:rPr>
      </w:pPr>
      <w:r w:rsidRPr="00BE0920">
        <w:rPr>
          <w:b/>
          <w:bCs/>
        </w:rPr>
        <w:t>Erkenningsregeling</w:t>
      </w:r>
    </w:p>
    <w:p w14:paraId="73D7B5A4" w14:textId="77777777" w:rsidR="009A7A9D" w:rsidRDefault="00BE0920" w:rsidP="00BE0920">
      <w:pPr>
        <w:pStyle w:val="Lijstalinea"/>
      </w:pPr>
      <w:r>
        <w:lastRenderedPageBreak/>
        <w:t>Als een procedure voor een specia</w:t>
      </w:r>
      <w:r w:rsidR="00C11690">
        <w:t>al</w:t>
      </w:r>
      <w:r>
        <w:t xml:space="preserve">-sectorbedrijf wordt gevolgd, moet </w:t>
      </w:r>
      <w:r w:rsidR="00A01E8A">
        <w:t>u</w:t>
      </w:r>
      <w:r>
        <w:t xml:space="preserve"> bij de vraag over de erkenningsregeling invullen of</w:t>
      </w:r>
      <w:r w:rsidR="00A01E8A">
        <w:t xml:space="preserve"> u</w:t>
      </w:r>
      <w:r>
        <w:t xml:space="preserve"> wel of niet </w:t>
      </w:r>
      <w:r w:rsidR="00A01E8A">
        <w:t>bent</w:t>
      </w:r>
      <w:r>
        <w:t xml:space="preserve"> opgenomen op een lijst van erkende ondernemers</w:t>
      </w:r>
      <w:r w:rsidR="004E4AB5">
        <w:t xml:space="preserve">. </w:t>
      </w:r>
      <w:r w:rsidR="00366114">
        <w:t xml:space="preserve">Indien de vraag met ‘ja’ is beantwoord dient u de overige subvragen in te vullen. </w:t>
      </w:r>
      <w:r w:rsidR="0022581E">
        <w:t>Indien de vraag met ‘niet van toepassing’ is beantwoord</w:t>
      </w:r>
      <w:r>
        <w:t xml:space="preserve"> bestaat </w:t>
      </w:r>
      <w:r w:rsidR="003B2979">
        <w:t xml:space="preserve">er </w:t>
      </w:r>
      <w:r>
        <w:t>voor de betreffende type opdracht geen erkenningsregeling bij het betreffende speciale sectorbedrijf</w:t>
      </w:r>
      <w:r w:rsidR="00E76EBB">
        <w:t xml:space="preserve"> en hoeven de overige subvragen niet verder </w:t>
      </w:r>
      <w:r w:rsidR="00A2684B">
        <w:t xml:space="preserve">te worden ingevuld. </w:t>
      </w:r>
    </w:p>
    <w:p w14:paraId="356053BB" w14:textId="77777777" w:rsidR="00C33683" w:rsidRPr="00C33683" w:rsidRDefault="00C33683" w:rsidP="00C33683">
      <w:pPr>
        <w:pStyle w:val="Lijstalinea"/>
        <w:numPr>
          <w:ilvl w:val="0"/>
          <w:numId w:val="5"/>
        </w:numPr>
        <w:rPr>
          <w:b/>
          <w:bCs/>
        </w:rPr>
      </w:pPr>
      <w:r w:rsidRPr="00C33683">
        <w:rPr>
          <w:b/>
          <w:bCs/>
        </w:rPr>
        <w:t>Wijze van deelneming</w:t>
      </w:r>
    </w:p>
    <w:p w14:paraId="4B791037" w14:textId="77777777" w:rsidR="00C33683" w:rsidRDefault="00E80897" w:rsidP="00C33683">
      <w:pPr>
        <w:pStyle w:val="Lijstalinea"/>
      </w:pPr>
      <w:r>
        <w:t>Indien u</w:t>
      </w:r>
      <w:r w:rsidR="00577C7C">
        <w:t>w organisatie</w:t>
      </w:r>
      <w:r w:rsidR="00C33683">
        <w:t xml:space="preserve"> samen met andere</w:t>
      </w:r>
      <w:r w:rsidR="00577C7C">
        <w:t xml:space="preserve"> organisaties</w:t>
      </w:r>
      <w:r w:rsidR="00C33683">
        <w:t xml:space="preserve"> deelneemt aan de aanbestedingsprocedur</w:t>
      </w:r>
      <w:r w:rsidR="00FC7969">
        <w:t xml:space="preserve">e, dient u de vraag </w:t>
      </w:r>
      <w:r w:rsidR="00C33683">
        <w:t xml:space="preserve">met 'ja' </w:t>
      </w:r>
      <w:r w:rsidR="00FC7969">
        <w:t>te beantwoorden</w:t>
      </w:r>
      <w:r w:rsidR="00D87299">
        <w:t xml:space="preserve"> en tevens </w:t>
      </w:r>
      <w:r w:rsidR="00C33683">
        <w:t>de vervolgvragen</w:t>
      </w:r>
      <w:r w:rsidR="00D43FD2">
        <w:t xml:space="preserve"> te beantwoorden</w:t>
      </w:r>
      <w:r w:rsidR="001641E4">
        <w:t xml:space="preserve">. </w:t>
      </w:r>
      <w:r w:rsidR="00C33683">
        <w:t xml:space="preserve">Onder ‘deelnemen met anderen’ wordt hier verstaan een </w:t>
      </w:r>
      <w:r w:rsidR="0067242E">
        <w:t>samenwerkingsverband/</w:t>
      </w:r>
      <w:r w:rsidR="00C33683">
        <w:t>combinatie, consortium, joint venture, e.d.</w:t>
      </w:r>
      <w:r w:rsidR="00D43FD2">
        <w:t>,</w:t>
      </w:r>
      <w:r w:rsidR="00C33683">
        <w:t xml:space="preserve"> ofwel al die vormen waarbij alle deelnemers gezamenlijk en ieder hoofdelijk aansprakelijk zijn voor de uitvoering van de aanbestede opdracht.</w:t>
      </w:r>
      <w:r w:rsidR="00B84D1F">
        <w:t xml:space="preserve"> Tevens dient u bij subvraag a) aan te geven wie de penvoerder zal zijn </w:t>
      </w:r>
      <w:r w:rsidR="002302CF">
        <w:t xml:space="preserve">voor de betreffende aanbesteding. </w:t>
      </w:r>
    </w:p>
    <w:p w14:paraId="7E6FDB4E" w14:textId="77777777" w:rsidR="00C33683" w:rsidRPr="00012D69" w:rsidRDefault="00C33683" w:rsidP="00C33683">
      <w:pPr>
        <w:pStyle w:val="Lijstalinea"/>
        <w:rPr>
          <w:vertAlign w:val="superscript"/>
        </w:rPr>
      </w:pPr>
      <w:r>
        <w:t xml:space="preserve">Onder de ‘wijze van deelneming’ wordt derhalve niet verstaan het deelnemen met gebruikmaking van </w:t>
      </w:r>
      <w:r w:rsidR="004961E6">
        <w:t xml:space="preserve">derde(n) of </w:t>
      </w:r>
      <w:r>
        <w:t xml:space="preserve">onderaannemer(s). Bij de inzet van </w:t>
      </w:r>
      <w:r w:rsidR="00027E8F">
        <w:t xml:space="preserve">derden geldt het gestelde in Deel II C. Bij de inzet van </w:t>
      </w:r>
      <w:r>
        <w:t>onderaannemers geldt het gestelde in deel II D.</w:t>
      </w:r>
      <w:r w:rsidR="002D6DD5">
        <w:rPr>
          <w:rStyle w:val="Voetnootmarkering"/>
        </w:rPr>
        <w:footnoteReference w:id="2"/>
      </w:r>
    </w:p>
    <w:p w14:paraId="243D2A8F" w14:textId="77777777" w:rsidR="00866E7D" w:rsidRPr="008E606D" w:rsidRDefault="00866E7D" w:rsidP="00866E7D">
      <w:pPr>
        <w:pStyle w:val="Lijstalinea"/>
        <w:numPr>
          <w:ilvl w:val="0"/>
          <w:numId w:val="5"/>
        </w:numPr>
        <w:rPr>
          <w:b/>
          <w:bCs/>
        </w:rPr>
      </w:pPr>
      <w:r w:rsidRPr="008E606D">
        <w:rPr>
          <w:b/>
          <w:bCs/>
        </w:rPr>
        <w:t>Percelen</w:t>
      </w:r>
    </w:p>
    <w:p w14:paraId="59968717" w14:textId="77777777" w:rsidR="00866E7D" w:rsidRDefault="00233480" w:rsidP="00866E7D">
      <w:pPr>
        <w:pStyle w:val="Lijstalinea"/>
      </w:pPr>
      <w:r w:rsidRPr="00233480">
        <w:t xml:space="preserve">Als in de aankondiging van de opdracht meerdere percelen te onderscheiden zijn moet </w:t>
      </w:r>
      <w:r w:rsidR="00C62CD6">
        <w:t>u</w:t>
      </w:r>
      <w:r w:rsidRPr="00233480">
        <w:t xml:space="preserve"> aangeven op welke van de percelen </w:t>
      </w:r>
      <w:r w:rsidR="00C62CD6">
        <w:t>u</w:t>
      </w:r>
      <w:r w:rsidR="00D02A88">
        <w:t xml:space="preserve"> wilt</w:t>
      </w:r>
      <w:r w:rsidRPr="00233480">
        <w:t xml:space="preserve"> inschrijven.</w:t>
      </w:r>
    </w:p>
    <w:p w14:paraId="7EC960B5" w14:textId="77777777" w:rsidR="000A47E9" w:rsidRDefault="000A47E9" w:rsidP="000A47E9"/>
    <w:p w14:paraId="0E8FFA6A" w14:textId="77777777" w:rsidR="008E606D" w:rsidRPr="007D1936" w:rsidRDefault="008E606D" w:rsidP="008E606D">
      <w:pPr>
        <w:pStyle w:val="Kop2"/>
        <w:rPr>
          <w:rFonts w:ascii="Tahoma" w:hAnsi="Tahoma" w:cs="Tahoma"/>
          <w:color w:val="333662"/>
          <w:sz w:val="20"/>
          <w:szCs w:val="20"/>
        </w:rPr>
      </w:pPr>
      <w:r w:rsidRPr="007D1936">
        <w:rPr>
          <w:rFonts w:ascii="Tahoma" w:hAnsi="Tahoma" w:cs="Tahoma"/>
          <w:color w:val="333662"/>
          <w:sz w:val="20"/>
          <w:szCs w:val="20"/>
        </w:rPr>
        <w:t>Deel II B</w:t>
      </w:r>
    </w:p>
    <w:p w14:paraId="44867552" w14:textId="77777777" w:rsidR="008E606D" w:rsidRDefault="002E45EE" w:rsidP="008E606D">
      <w:r>
        <w:t>Deel II</w:t>
      </w:r>
      <w:r w:rsidR="006555DE" w:rsidRPr="006555DE">
        <w:t xml:space="preserve"> B dient alleen ingevuld te worden als </w:t>
      </w:r>
      <w:r>
        <w:t>uw organisatie</w:t>
      </w:r>
      <w:r w:rsidR="006555DE" w:rsidRPr="006555DE">
        <w:t xml:space="preserve"> vertegenwoordigd wordt door een ander of anderen dan de persoon waarvan de vertegenwoordigingsbevoegdheid al uit het</w:t>
      </w:r>
      <w:r w:rsidR="002A5C38">
        <w:t xml:space="preserve"> uittreksel</w:t>
      </w:r>
      <w:r w:rsidR="00725DB7">
        <w:t xml:space="preserve"> Handelsregister</w:t>
      </w:r>
      <w:r w:rsidR="006555DE" w:rsidRPr="006555DE">
        <w:t xml:space="preserve"> </w:t>
      </w:r>
      <w:r w:rsidR="00725DB7">
        <w:t>(</w:t>
      </w:r>
      <w:r w:rsidR="006555DE" w:rsidRPr="006555DE">
        <w:t>KvK</w:t>
      </w:r>
      <w:r w:rsidR="00725DB7">
        <w:t>)</w:t>
      </w:r>
      <w:r w:rsidR="006555DE" w:rsidRPr="006555DE">
        <w:t xml:space="preserve"> blijkt. Indien er meer personen dienen te worden opgegeven, is hiervoor de ruimte. Bij de vraag “Vermeld zo nodig gedetailleerde informatie over de vertegenwoordiging…..” kan</w:t>
      </w:r>
      <w:r w:rsidR="00F91A39">
        <w:t xml:space="preserve"> u</w:t>
      </w:r>
      <w:r w:rsidR="006555DE" w:rsidRPr="006555DE">
        <w:t xml:space="preserve"> de vorm, reikwijdte en doel van de vertegenwoordiging aangeven op welke wijze men bevoegd is </w:t>
      </w:r>
      <w:r w:rsidR="002F512A">
        <w:t>uw organisatie</w:t>
      </w:r>
      <w:r w:rsidR="006555DE" w:rsidRPr="006555DE">
        <w:t xml:space="preserve"> te vertegenwoordigen, bijvoorbeeld door middel van een volmacht; en welke beperkingen hiervoor eventueel gelden.</w:t>
      </w:r>
    </w:p>
    <w:p w14:paraId="754FA932" w14:textId="77777777" w:rsidR="002F512A" w:rsidRDefault="002F512A" w:rsidP="008E606D"/>
    <w:p w14:paraId="0C1ADE46" w14:textId="77777777" w:rsidR="00823B9F" w:rsidRPr="007D1936" w:rsidRDefault="00823B9F" w:rsidP="00823B9F">
      <w:pPr>
        <w:pStyle w:val="Kop2"/>
        <w:rPr>
          <w:rFonts w:ascii="Tahoma" w:hAnsi="Tahoma" w:cs="Tahoma"/>
          <w:color w:val="333662"/>
          <w:sz w:val="20"/>
          <w:szCs w:val="20"/>
        </w:rPr>
      </w:pPr>
      <w:r w:rsidRPr="007D1936">
        <w:rPr>
          <w:rFonts w:ascii="Tahoma" w:hAnsi="Tahoma" w:cs="Tahoma"/>
          <w:color w:val="333662"/>
          <w:sz w:val="20"/>
          <w:szCs w:val="20"/>
        </w:rPr>
        <w:t>Deel II C</w:t>
      </w:r>
    </w:p>
    <w:p w14:paraId="7DCDE7B0" w14:textId="77777777" w:rsidR="00823B9F" w:rsidRDefault="00E62CE6" w:rsidP="00823B9F">
      <w:r>
        <w:t>In Deel II C</w:t>
      </w:r>
      <w:r w:rsidR="00823B9F">
        <w:t xml:space="preserve"> wordt gevraagd of </w:t>
      </w:r>
      <w:r>
        <w:t>uw organisatie</w:t>
      </w:r>
      <w:r w:rsidR="00823B9F">
        <w:t xml:space="preserve"> een beroep doet op een derde om te kunnen voldoen aan de door </w:t>
      </w:r>
      <w:r w:rsidR="00EA143E">
        <w:t>de</w:t>
      </w:r>
      <w:r w:rsidR="00823B9F">
        <w:t xml:space="preserve"> aanbestedende dienst of aanbestedende entiteit gestelde geschiktheidseisen (financiële en economische draagkracht, technische bekwaamheid en beroepsbekwaamheid en beroepsbevoegdheid) en eventuele criteria en regels in het kader van de selectie bij een niet-openbare procedure, mededingingsprocedure met onderhandeling, concurrentiegerichte dialoog of innovatiepartnerschap.</w:t>
      </w:r>
      <w:r w:rsidR="005B17DC">
        <w:t xml:space="preserve"> T</w:t>
      </w:r>
      <w:r w:rsidR="00D507DC">
        <w:t xml:space="preserve">evens dient u </w:t>
      </w:r>
      <w:r w:rsidR="009A3B1B">
        <w:t xml:space="preserve">de werkzaamheden </w:t>
      </w:r>
      <w:r w:rsidR="00D507DC">
        <w:t>te beschrijven</w:t>
      </w:r>
      <w:r w:rsidR="009A3B1B">
        <w:t xml:space="preserve"> waar </w:t>
      </w:r>
      <w:r w:rsidR="00D507DC">
        <w:t>de derde(n) verantwoording voor draagt/dragen</w:t>
      </w:r>
    </w:p>
    <w:p w14:paraId="5F3E36FC" w14:textId="77777777" w:rsidR="00823B9F" w:rsidRDefault="00823B9F" w:rsidP="00823B9F"/>
    <w:p w14:paraId="70D038B0" w14:textId="77777777" w:rsidR="00823B9F" w:rsidRDefault="00823B9F" w:rsidP="00823B9F">
      <w:r>
        <w:t xml:space="preserve">Als </w:t>
      </w:r>
      <w:r w:rsidR="008D4B90">
        <w:t>u</w:t>
      </w:r>
      <w:r>
        <w:t xml:space="preserve"> de vraag met 'ja' beantwoordt, dient van (al) de </w:t>
      </w:r>
      <w:r w:rsidR="003C7773">
        <w:t>organisaties</w:t>
      </w:r>
      <w:r>
        <w:t xml:space="preserve"> waarop een beroep wordt gedaan om aan de geschiktheidseisen te voldoen een afzonderlijk rechtsgeldig ondertekend UEA te worden verstrekt. Hierin dient ingevuld te worden:</w:t>
      </w:r>
    </w:p>
    <w:p w14:paraId="7F1B9B4A" w14:textId="77777777" w:rsidR="00823B9F" w:rsidRDefault="00823B9F" w:rsidP="00823B9F"/>
    <w:p w14:paraId="612160B0" w14:textId="77777777" w:rsidR="00823B9F" w:rsidRDefault="00823B9F" w:rsidP="00823B9F">
      <w:r>
        <w:t>Deel II A Gegevens over de ondernemer</w:t>
      </w:r>
    </w:p>
    <w:p w14:paraId="5887350D" w14:textId="77777777" w:rsidR="00823B9F" w:rsidRDefault="00823B9F" w:rsidP="00823B9F">
      <w:r>
        <w:t>Deel II B Informatie over de vertegenwoordigers van de ondernemer</w:t>
      </w:r>
      <w:r w:rsidR="00D14409">
        <w:t xml:space="preserve"> (indien van toepassing)</w:t>
      </w:r>
    </w:p>
    <w:p w14:paraId="560B09E4" w14:textId="77777777" w:rsidR="00823B9F" w:rsidRDefault="00823B9F" w:rsidP="00823B9F">
      <w:r>
        <w:t>Deel III Uitsluitingsgronden</w:t>
      </w:r>
    </w:p>
    <w:p w14:paraId="00874553" w14:textId="77777777" w:rsidR="00823B9F" w:rsidRDefault="006F53EA" w:rsidP="00823B9F">
      <w:r>
        <w:t xml:space="preserve">Deel </w:t>
      </w:r>
      <w:r w:rsidR="00D14409">
        <w:t>VI Slotopmerkingen</w:t>
      </w:r>
    </w:p>
    <w:p w14:paraId="607B3E4B" w14:textId="77777777" w:rsidR="006555DE" w:rsidRDefault="006555DE" w:rsidP="008E606D"/>
    <w:p w14:paraId="7311A57A" w14:textId="77777777" w:rsidR="005770D7" w:rsidRPr="007D1936" w:rsidRDefault="005770D7" w:rsidP="005770D7">
      <w:pPr>
        <w:pStyle w:val="Kop2"/>
        <w:rPr>
          <w:rFonts w:ascii="Tahoma" w:hAnsi="Tahoma" w:cs="Tahoma"/>
          <w:color w:val="333662"/>
          <w:sz w:val="20"/>
          <w:szCs w:val="20"/>
        </w:rPr>
      </w:pPr>
      <w:r w:rsidRPr="007D1936">
        <w:rPr>
          <w:rFonts w:ascii="Tahoma" w:hAnsi="Tahoma" w:cs="Tahoma"/>
          <w:color w:val="333662"/>
          <w:sz w:val="20"/>
          <w:szCs w:val="20"/>
        </w:rPr>
        <w:lastRenderedPageBreak/>
        <w:t>Deel II D</w:t>
      </w:r>
    </w:p>
    <w:p w14:paraId="070623A6" w14:textId="77777777" w:rsidR="005770D7" w:rsidRDefault="005770D7" w:rsidP="005770D7">
      <w:r>
        <w:t xml:space="preserve">Alleen als </w:t>
      </w:r>
      <w:r w:rsidR="00B06157">
        <w:t xml:space="preserve">de </w:t>
      </w:r>
      <w:r>
        <w:t xml:space="preserve">aanbestedende dienst of aanbestedende entiteit hier expliciet in de aanbestedingsstukken om vraagt, dient </w:t>
      </w:r>
      <w:r w:rsidR="00B06157">
        <w:t>u</w:t>
      </w:r>
      <w:r>
        <w:t xml:space="preserve"> aan te geven of </w:t>
      </w:r>
      <w:r w:rsidR="007A7A4E">
        <w:t>uw organisatie v</w:t>
      </w:r>
      <w:r>
        <w:t xml:space="preserve">an plan is een deel van de aanbestede opdracht in onderaanneming te geven en welke onderaannemer(-s) dit dan betreft. Dit zijn dus onderaannemers waarop geen beroep gedaan wordt ten behoeve van de geschiktheidseisen zoals bedoeld in </w:t>
      </w:r>
      <w:r w:rsidR="00E13497">
        <w:t xml:space="preserve">Deel </w:t>
      </w:r>
      <w:r>
        <w:t>II C.</w:t>
      </w:r>
    </w:p>
    <w:p w14:paraId="11924131" w14:textId="77777777" w:rsidR="005770D7" w:rsidRDefault="005770D7" w:rsidP="005770D7"/>
    <w:p w14:paraId="32DBBCE2" w14:textId="77777777" w:rsidR="006555DE" w:rsidRDefault="005770D7" w:rsidP="008E606D">
      <w:r w:rsidRPr="00DD232E">
        <w:rPr>
          <w:highlight w:val="yellow"/>
        </w:rPr>
        <w:t>Van deze onderaannemers dient de informatie te worden verstrekt als gevraagd in deel II A, deel  II B en III.</w:t>
      </w:r>
    </w:p>
    <w:p w14:paraId="32E9F9E7" w14:textId="77777777" w:rsidR="00DD232E" w:rsidRPr="00890E7E" w:rsidRDefault="00DD232E" w:rsidP="00890E7E">
      <w:pPr>
        <w:pStyle w:val="HIP"/>
        <w:rPr>
          <w:b w:val="0"/>
          <w:bCs w:val="0"/>
        </w:rPr>
      </w:pPr>
      <w:r w:rsidRPr="00890E7E">
        <w:rPr>
          <w:b w:val="0"/>
          <w:bCs w:val="0"/>
        </w:rPr>
        <w:t>Deel III Uitsluitingsgronden</w:t>
      </w:r>
    </w:p>
    <w:p w14:paraId="5524D78D" w14:textId="77777777" w:rsidR="00DD232E" w:rsidRDefault="00D37F00" w:rsidP="00D37F00">
      <w:r>
        <w:t xml:space="preserve">In </w:t>
      </w:r>
      <w:r w:rsidR="00F12CF6">
        <w:t>Deel III</w:t>
      </w:r>
      <w:r>
        <w:t xml:space="preserve"> staan de uitsluitingsgronden uit de artikelen 2.86 en 2.87 van de Aanbestedingswet 2012 opgesomd. </w:t>
      </w:r>
      <w:r w:rsidR="00F12CF6">
        <w:t>De</w:t>
      </w:r>
      <w:r>
        <w:t xml:space="preserve"> aanbestedende dienst of aanbestedende entiteit heeft aangegeven welke uitsluitingsgronden in de concrete aanbesteding van toepassing zijn. Alleen die vragen die op de betreffende uitsluitingsgronden betrekking hebben verschijnen in beeld. </w:t>
      </w:r>
      <w:r w:rsidR="000735B0">
        <w:t>U</w:t>
      </w:r>
      <w:r>
        <w:t xml:space="preserve"> dient de vragen naar waarheid te beantwoorden en kan de antwoorden aanpassen aan </w:t>
      </w:r>
      <w:r w:rsidR="002C2E94">
        <w:t>uw</w:t>
      </w:r>
      <w:r>
        <w:t xml:space="preserve"> eigen situatie.</w:t>
      </w:r>
      <w:r w:rsidR="000735B0">
        <w:rPr>
          <w:rStyle w:val="Voetnootmarkering"/>
        </w:rPr>
        <w:footnoteReference w:id="3"/>
      </w:r>
      <w:r>
        <w:t xml:space="preserve"> Het pdf biedt ruimte voor toelichting.</w:t>
      </w:r>
      <w:r w:rsidR="002C2E94">
        <w:t xml:space="preserve"> </w:t>
      </w:r>
      <w:r>
        <w:t>In de genoemde wetsartikelen staan de (terugkijk)termijnen waarop de uitsluitingsgronden zien.</w:t>
      </w:r>
    </w:p>
    <w:p w14:paraId="016E24C0" w14:textId="77777777" w:rsidR="002C2E94" w:rsidRPr="000B0079" w:rsidRDefault="008D65D0" w:rsidP="003E7169">
      <w:pPr>
        <w:pStyle w:val="Lijstalinea"/>
        <w:numPr>
          <w:ilvl w:val="0"/>
          <w:numId w:val="5"/>
        </w:numPr>
        <w:rPr>
          <w:b/>
          <w:bCs/>
        </w:rPr>
      </w:pPr>
      <w:r w:rsidRPr="000B0079">
        <w:rPr>
          <w:b/>
          <w:bCs/>
        </w:rPr>
        <w:t xml:space="preserve">III A </w:t>
      </w:r>
    </w:p>
    <w:p w14:paraId="79849C22" w14:textId="77777777" w:rsidR="008D65D0" w:rsidRDefault="008D65D0" w:rsidP="008D65D0">
      <w:pPr>
        <w:pStyle w:val="Lijstalinea"/>
      </w:pPr>
      <w:r>
        <w:t>In III A staan de uitsluitingsgronden die betrekking hebben op een aantal typen strafrechtelijke veroordelingen.</w:t>
      </w:r>
      <w:r w:rsidR="005F2F59">
        <w:t xml:space="preserve"> </w:t>
      </w:r>
      <w:r>
        <w:t xml:space="preserve">Indien </w:t>
      </w:r>
      <w:r w:rsidR="00B26E00">
        <w:t>u</w:t>
      </w:r>
      <w:r>
        <w:t xml:space="preserve"> aangeeft dat één of meer van de uitsluitingsgronden van toepassing zijn op</w:t>
      </w:r>
      <w:r w:rsidR="00B26E00">
        <w:t xml:space="preserve"> uw organisatie</w:t>
      </w:r>
      <w:r>
        <w:t xml:space="preserve">, dient </w:t>
      </w:r>
      <w:r w:rsidR="00E00D1B">
        <w:t xml:space="preserve">u </w:t>
      </w:r>
      <w:r>
        <w:t>nadere informatie op te geven over de strafrechtelijke veroordeling en indien van toepassing over de genomen “</w:t>
      </w:r>
      <w:proofErr w:type="spellStart"/>
      <w:r>
        <w:t>self</w:t>
      </w:r>
      <w:proofErr w:type="spellEnd"/>
      <w:r>
        <w:t xml:space="preserve"> cleaning” maatregelen. Van </w:t>
      </w:r>
      <w:proofErr w:type="spellStart"/>
      <w:r>
        <w:t>self</w:t>
      </w:r>
      <w:proofErr w:type="spellEnd"/>
      <w:r>
        <w:t xml:space="preserve"> cleaning maatregelen kan sprake zijn als </w:t>
      </w:r>
      <w:r w:rsidR="00E00D1B">
        <w:t>uw organisatie</w:t>
      </w:r>
      <w:r>
        <w:t xml:space="preserve"> eventuele schade heeft vergoed, als </w:t>
      </w:r>
      <w:r w:rsidR="00E00D1B">
        <w:t>uw organisatie</w:t>
      </w:r>
      <w:r>
        <w:t xml:space="preserve"> actief heeft meegewerkt met de onderzoekende autoriteiten of als </w:t>
      </w:r>
      <w:r w:rsidR="00E00D1B">
        <w:t>uw organisatie</w:t>
      </w:r>
      <w:r>
        <w:t xml:space="preserve"> concrete maatregelen heeft genomen die geschikt zijn om verder wangedrag of verdere fouten te voorkomen, bijvoorbeeld op het gebied van personeel en organisatie.</w:t>
      </w:r>
    </w:p>
    <w:p w14:paraId="6F66C201" w14:textId="77777777" w:rsidR="005F2F59" w:rsidRPr="009F341B" w:rsidRDefault="00E12A78" w:rsidP="005F2F59">
      <w:pPr>
        <w:pStyle w:val="Lijstalinea"/>
        <w:numPr>
          <w:ilvl w:val="0"/>
          <w:numId w:val="5"/>
        </w:numPr>
        <w:rPr>
          <w:b/>
          <w:bCs/>
        </w:rPr>
      </w:pPr>
      <w:r w:rsidRPr="009F341B">
        <w:rPr>
          <w:b/>
          <w:bCs/>
        </w:rPr>
        <w:t>III B</w:t>
      </w:r>
    </w:p>
    <w:p w14:paraId="542D9D45" w14:textId="77777777" w:rsidR="00E12A78" w:rsidRDefault="009F341B" w:rsidP="009F341B">
      <w:pPr>
        <w:pStyle w:val="Lijstalinea"/>
      </w:pPr>
      <w:r>
        <w:t xml:space="preserve">In III B staan de uitsluitingsgronden die betrekking hebben op het door </w:t>
      </w:r>
      <w:r w:rsidR="003C157A">
        <w:t>uw organisatie</w:t>
      </w:r>
      <w:r>
        <w:t xml:space="preserve"> niet voldaan hebben aan </w:t>
      </w:r>
      <w:r w:rsidR="003C157A">
        <w:t>uw</w:t>
      </w:r>
      <w:r>
        <w:t xml:space="preserve"> verplichtingen met betrekking tot de betaling van belastingen en/of sociale premies. </w:t>
      </w:r>
      <w:r w:rsidR="00362EF7">
        <w:t>U</w:t>
      </w:r>
      <w:r>
        <w:t xml:space="preserve"> kan de hier gestelde vraag met 'ja' of 'nee' beantwoorden.</w:t>
      </w:r>
      <w:r w:rsidR="00362EF7">
        <w:t xml:space="preserve"> </w:t>
      </w:r>
      <w:r>
        <w:t xml:space="preserve">Indien </w:t>
      </w:r>
      <w:r w:rsidR="00362EF7">
        <w:t>u</w:t>
      </w:r>
      <w:r>
        <w:t xml:space="preserve"> verklaart niet voldaan te hebben aan </w:t>
      </w:r>
      <w:r w:rsidR="00362EF7">
        <w:t xml:space="preserve">uw </w:t>
      </w:r>
      <w:r>
        <w:t xml:space="preserve">verplichtingen met betrekking tot het betalen van belastingen en/of sociale premies, dan dient </w:t>
      </w:r>
      <w:r w:rsidR="00362EF7">
        <w:t xml:space="preserve">u </w:t>
      </w:r>
      <w:r>
        <w:t>de vragen a tot en met d te beantwoorden.</w:t>
      </w:r>
    </w:p>
    <w:p w14:paraId="74F7321C" w14:textId="77777777" w:rsidR="00362EF7" w:rsidRPr="00D54C04" w:rsidRDefault="00CB78AD" w:rsidP="00CB78AD">
      <w:pPr>
        <w:pStyle w:val="Lijstalinea"/>
        <w:numPr>
          <w:ilvl w:val="0"/>
          <w:numId w:val="5"/>
        </w:numPr>
        <w:rPr>
          <w:b/>
          <w:bCs/>
        </w:rPr>
      </w:pPr>
      <w:r w:rsidRPr="00D54C04">
        <w:rPr>
          <w:b/>
          <w:bCs/>
        </w:rPr>
        <w:t>III C</w:t>
      </w:r>
    </w:p>
    <w:p w14:paraId="4A4A5867" w14:textId="77777777" w:rsidR="00D54C04" w:rsidRDefault="00D54C04" w:rsidP="00D54C04">
      <w:pPr>
        <w:pStyle w:val="Lijstalinea"/>
      </w:pPr>
      <w:r>
        <w:t>In III C staan de uitsluitingsgronden die betrekking hebben op een aantal nader genoemde gedragingen en/of persoonlijke omstandigheden van uw organisatie.</w:t>
      </w:r>
      <w:r w:rsidR="00FE424F">
        <w:t xml:space="preserve"> </w:t>
      </w:r>
      <w:r>
        <w:t xml:space="preserve">Indien </w:t>
      </w:r>
      <w:r w:rsidR="00FE424F">
        <w:t>u</w:t>
      </w:r>
      <w:r>
        <w:t xml:space="preserve"> verklaart dat één of meer van de genoemde gronden van toepassing zijn, kan</w:t>
      </w:r>
      <w:r w:rsidR="00FE424F">
        <w:t xml:space="preserve"> u</w:t>
      </w:r>
      <w:r>
        <w:t xml:space="preserve"> aan de hand van de gestelde nadere vragen een omschrijving geven van de betreffende situatie en </w:t>
      </w:r>
      <w:r w:rsidR="00FE424F">
        <w:t>uw</w:t>
      </w:r>
      <w:r>
        <w:t xml:space="preserve"> genomen (</w:t>
      </w:r>
      <w:proofErr w:type="spellStart"/>
      <w:r>
        <w:t>self</w:t>
      </w:r>
      <w:proofErr w:type="spellEnd"/>
      <w:r>
        <w:t xml:space="preserve">-cleaning) maatregelen. Van </w:t>
      </w:r>
      <w:proofErr w:type="spellStart"/>
      <w:r>
        <w:t>self</w:t>
      </w:r>
      <w:proofErr w:type="spellEnd"/>
      <w:r>
        <w:t xml:space="preserve"> cleaning maatregelen kan sprake zijn als </w:t>
      </w:r>
      <w:r w:rsidR="00FE424F">
        <w:t xml:space="preserve">uw organisatie </w:t>
      </w:r>
      <w:r>
        <w:t xml:space="preserve">eventuele schade heeft vergoed, als </w:t>
      </w:r>
      <w:r w:rsidR="00FE424F">
        <w:t>u</w:t>
      </w:r>
      <w:r w:rsidR="00BD5E7E">
        <w:t>w organisatie</w:t>
      </w:r>
      <w:r>
        <w:t xml:space="preserve"> actief heeft meegewerkt met de onderzoekende autoriteiten of als</w:t>
      </w:r>
      <w:r w:rsidR="00BD5E7E">
        <w:t xml:space="preserve"> uw organisatie</w:t>
      </w:r>
      <w:r>
        <w:t xml:space="preserve"> concrete maatregelen heeft genomen die geschikt zijn om verder wangedrag of verdere  fouten te voorkomen, bijvoorbeeld op het gebied van personeel en organisatie.</w:t>
      </w:r>
    </w:p>
    <w:p w14:paraId="212E478E" w14:textId="77777777" w:rsidR="00D54C04" w:rsidRDefault="00D54C04" w:rsidP="00D54C04">
      <w:pPr>
        <w:pStyle w:val="Lijstalinea"/>
      </w:pPr>
    </w:p>
    <w:p w14:paraId="077BC7CA" w14:textId="77777777" w:rsidR="00D04510" w:rsidRDefault="00D54C04" w:rsidP="00890E7E">
      <w:pPr>
        <w:pStyle w:val="Lijstalinea"/>
      </w:pPr>
      <w:r>
        <w:t>Let op: met betrekking tot de gronden “valse verklaring” en “onrechtmatige beïnvloeding” worden deze vragen niet gesteld. Deze gronden zien op de aanbesteding zelf.</w:t>
      </w:r>
    </w:p>
    <w:p w14:paraId="32AC4283" w14:textId="77777777" w:rsidR="00295376" w:rsidRDefault="00295376" w:rsidP="00890E7E">
      <w:pPr>
        <w:pStyle w:val="Lijstalinea"/>
      </w:pPr>
    </w:p>
    <w:p w14:paraId="158062ED" w14:textId="77777777" w:rsidR="00295376" w:rsidRDefault="00295376" w:rsidP="00890E7E">
      <w:pPr>
        <w:pStyle w:val="Lijstalinea"/>
      </w:pPr>
    </w:p>
    <w:p w14:paraId="795FCE93" w14:textId="77777777" w:rsidR="00BC5204" w:rsidRPr="00890E7E" w:rsidRDefault="00BC5204" w:rsidP="00890E7E">
      <w:pPr>
        <w:pStyle w:val="HIP"/>
        <w:rPr>
          <w:b w:val="0"/>
          <w:bCs w:val="0"/>
        </w:rPr>
      </w:pPr>
      <w:r w:rsidRPr="00890E7E">
        <w:rPr>
          <w:b w:val="0"/>
          <w:bCs w:val="0"/>
        </w:rPr>
        <w:lastRenderedPageBreak/>
        <w:t>Deel IV Selectiecriteria</w:t>
      </w:r>
    </w:p>
    <w:p w14:paraId="6B84CB3F" w14:textId="77777777" w:rsidR="00FB0969" w:rsidRDefault="00FB0969" w:rsidP="00FB0969">
      <w:r>
        <w:t>Bedoeld worden geschiktheidseisen zoals vermeld in de Aanbestedingswet 2012. Als er in de aanbestedingsstukken eisen worden gesteld aan de financiële en economische draagkracht van uw organisatie, aan uw technische bekwaamheid en beroepsbekwaamheid (uw geschiktheid) en/of aan uw beroepsbevoegdheid, dan geeft u hier aan of u eraan voldoet.</w:t>
      </w:r>
    </w:p>
    <w:p w14:paraId="607614D0" w14:textId="77777777" w:rsidR="00FB0969" w:rsidRPr="00890E7E" w:rsidRDefault="00FB0969" w:rsidP="00890E7E">
      <w:pPr>
        <w:pStyle w:val="HIP"/>
        <w:rPr>
          <w:b w:val="0"/>
          <w:bCs w:val="0"/>
        </w:rPr>
      </w:pPr>
      <w:r w:rsidRPr="00890E7E">
        <w:rPr>
          <w:b w:val="0"/>
          <w:bCs w:val="0"/>
        </w:rPr>
        <w:t xml:space="preserve">Deel </w:t>
      </w:r>
      <w:r w:rsidR="00386C6C" w:rsidRPr="00890E7E">
        <w:rPr>
          <w:b w:val="0"/>
          <w:bCs w:val="0"/>
        </w:rPr>
        <w:t>V</w:t>
      </w:r>
      <w:r w:rsidRPr="00890E7E">
        <w:rPr>
          <w:b w:val="0"/>
          <w:bCs w:val="0"/>
        </w:rPr>
        <w:t xml:space="preserve"> Beperking van het aantal gekwalificeerde </w:t>
      </w:r>
      <w:r w:rsidR="007154AB" w:rsidRPr="00890E7E">
        <w:rPr>
          <w:b w:val="0"/>
          <w:bCs w:val="0"/>
        </w:rPr>
        <w:t>gegadigden</w:t>
      </w:r>
    </w:p>
    <w:p w14:paraId="2D09632E" w14:textId="77777777" w:rsidR="00FB0969" w:rsidRDefault="00386C6C" w:rsidP="00FB0969">
      <w:r>
        <w:t xml:space="preserve">U </w:t>
      </w:r>
      <w:r w:rsidR="007154AB" w:rsidRPr="007154AB">
        <w:t xml:space="preserve">dient </w:t>
      </w:r>
      <w:r>
        <w:t>D</w:t>
      </w:r>
      <w:r w:rsidR="007154AB" w:rsidRPr="007154AB">
        <w:t xml:space="preserve">eel V alleen in te vullen als de aanbestedende dienst of aanbestedende entiteit ervoor heeft gekozen onder de niet uitgesloten en geschikte ondernemers een nadere selectie uit te voeren. Dit kan alleen het geval zijn in een niet-openbare procedure, mededingingsprocedures met onderhandeling, concurrentiegerichte dialoog en innovatiepartnerschap. De wijze waarop deze nadere selectie plaatsvindt </w:t>
      </w:r>
      <w:r w:rsidR="009265CB">
        <w:t>staat</w:t>
      </w:r>
      <w:r w:rsidR="007154AB" w:rsidRPr="007154AB">
        <w:t xml:space="preserve"> </w:t>
      </w:r>
      <w:r w:rsidR="009265CB">
        <w:t xml:space="preserve">dan </w:t>
      </w:r>
      <w:r w:rsidR="007154AB" w:rsidRPr="007154AB">
        <w:t>beschreven in de aanbestedingsstukken.</w:t>
      </w:r>
    </w:p>
    <w:p w14:paraId="5C2E999A" w14:textId="77777777" w:rsidR="00F6214C" w:rsidRPr="00890E7E" w:rsidRDefault="00F6214C" w:rsidP="00890E7E">
      <w:pPr>
        <w:pStyle w:val="HIP"/>
        <w:rPr>
          <w:b w:val="0"/>
          <w:bCs w:val="0"/>
        </w:rPr>
      </w:pPr>
      <w:r w:rsidRPr="00890E7E">
        <w:rPr>
          <w:b w:val="0"/>
          <w:bCs w:val="0"/>
        </w:rPr>
        <w:t xml:space="preserve">Deel VI Slotopmerkingen </w:t>
      </w:r>
    </w:p>
    <w:p w14:paraId="02C78423" w14:textId="77777777" w:rsidR="00F6214C" w:rsidRDefault="00C86E0C" w:rsidP="00F6214C">
      <w:r>
        <w:t>Deel VI</w:t>
      </w:r>
      <w:r w:rsidR="00F6214C">
        <w:t xml:space="preserve"> dient door </w:t>
      </w:r>
      <w:r>
        <w:t>u</w:t>
      </w:r>
      <w:r w:rsidR="00F6214C">
        <w:t xml:space="preserve"> ingevuld en </w:t>
      </w:r>
      <w:r w:rsidR="002E0EA4">
        <w:t>rechtsgeldig</w:t>
      </w:r>
      <w:r w:rsidR="00F6214C">
        <w:t xml:space="preserve"> ondertekend te worden. Een digitale handtekening is niet mogelijk. </w:t>
      </w:r>
      <w:r w:rsidR="002E0EA4">
        <w:t xml:space="preserve">U </w:t>
      </w:r>
      <w:r w:rsidR="00F6214C">
        <w:t xml:space="preserve">dient, na het UEA ingevuld te hebben, deze uit te printen, te ondertekenen en </w:t>
      </w:r>
      <w:r w:rsidR="002E0EA4">
        <w:t xml:space="preserve">in </w:t>
      </w:r>
      <w:r w:rsidR="00F6214C">
        <w:t>te scannen. Vervolgens dient het gescande document bij de inschrijving te worden gevoegd.</w:t>
      </w:r>
      <w:r w:rsidR="0025503A">
        <w:t xml:space="preserve"> Uit het bijgevoegde uit</w:t>
      </w:r>
      <w:r w:rsidR="00E319E2">
        <w:t xml:space="preserve">treksel handelsregister (KvK) dient te blijken dat </w:t>
      </w:r>
      <w:r w:rsidR="00395B98">
        <w:t>het UEA rechtsgeldig ondertekend is.</w:t>
      </w:r>
      <w:r w:rsidR="00395B98">
        <w:rPr>
          <w:rStyle w:val="Voetnootmarkering"/>
        </w:rPr>
        <w:footnoteReference w:id="4"/>
      </w:r>
    </w:p>
    <w:p w14:paraId="3B24E85D" w14:textId="77777777" w:rsidR="00F6214C" w:rsidRDefault="00F6214C" w:rsidP="00F6214C"/>
    <w:p w14:paraId="11F313BA" w14:textId="77777777" w:rsidR="00F6214C" w:rsidRDefault="00F6214C" w:rsidP="00F6214C">
      <w:r>
        <w:t xml:space="preserve">Let op: Als een ondernemer alleen gezamenlijk met (een) andere(-n) bevoegd is de ondernemer te vertegenwoordigen, is er voor deze </w:t>
      </w:r>
      <w:proofErr w:type="spellStart"/>
      <w:r>
        <w:t>perso</w:t>
      </w:r>
      <w:proofErr w:type="spellEnd"/>
      <w:r>
        <w:t>(o)n(en) ruimte om het UEA ook te tekenen.</w:t>
      </w:r>
    </w:p>
    <w:p w14:paraId="35488C2E" w14:textId="77777777" w:rsidR="00D04510" w:rsidRDefault="00D04510" w:rsidP="000A47E9"/>
    <w:sectPr w:rsidR="00D04510">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D5BC7" w14:textId="77777777" w:rsidR="00997B1C" w:rsidRDefault="00997B1C" w:rsidP="000F69EC">
      <w:pPr>
        <w:spacing w:line="240" w:lineRule="auto"/>
      </w:pPr>
      <w:r>
        <w:separator/>
      </w:r>
    </w:p>
  </w:endnote>
  <w:endnote w:type="continuationSeparator" w:id="0">
    <w:p w14:paraId="144457AA" w14:textId="77777777" w:rsidR="00997B1C" w:rsidRDefault="00997B1C" w:rsidP="000F69EC">
      <w:pPr>
        <w:spacing w:line="240" w:lineRule="auto"/>
      </w:pPr>
      <w:r>
        <w:continuationSeparator/>
      </w:r>
    </w:p>
  </w:endnote>
  <w:endnote w:type="continuationNotice" w:id="1">
    <w:p w14:paraId="68746F41" w14:textId="77777777" w:rsidR="00997B1C" w:rsidRDefault="00997B1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63897" w14:textId="77777777" w:rsidR="008769BC" w:rsidRDefault="008769B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B7EA3" w14:textId="77777777" w:rsidR="00F04D37" w:rsidRDefault="00F04D37">
    <w:pPr>
      <w:pStyle w:val="Voettekst"/>
    </w:pPr>
    <w:r w:rsidRPr="00B72F8C">
      <w:rPr>
        <w:noProof/>
      </w:rPr>
      <w:drawing>
        <wp:anchor distT="0" distB="0" distL="114300" distR="114300" simplePos="0" relativeHeight="251658240" behindDoc="0" locked="0" layoutInCell="1" allowOverlap="1" wp14:anchorId="3E54199C" wp14:editId="3B6742B3">
          <wp:simplePos x="0" y="0"/>
          <wp:positionH relativeFrom="margin">
            <wp:align>center</wp:align>
          </wp:positionH>
          <wp:positionV relativeFrom="paragraph">
            <wp:posOffset>-15875</wp:posOffset>
          </wp:positionV>
          <wp:extent cx="1206500" cy="288290"/>
          <wp:effectExtent l="0" t="0" r="0" b="0"/>
          <wp:wrapThrough wrapText="bothSides">
            <wp:wrapPolygon edited="0">
              <wp:start x="0" y="0"/>
              <wp:lineTo x="0" y="19982"/>
              <wp:lineTo x="21145" y="19982"/>
              <wp:lineTo x="21145" y="0"/>
              <wp:lineTo x="0" y="0"/>
            </wp:wrapPolygon>
          </wp:wrapThrough>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2348" t="10658" r="9685" b="14729"/>
                  <a:stretch/>
                </pic:blipFill>
                <pic:spPr bwMode="auto">
                  <a:xfrm>
                    <a:off x="0" y="0"/>
                    <a:ext cx="1206500" cy="288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533A7" w14:textId="77777777" w:rsidR="008769BC" w:rsidRDefault="008769B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690BC" w14:textId="77777777" w:rsidR="00997B1C" w:rsidRDefault="00997B1C" w:rsidP="000F69EC">
      <w:pPr>
        <w:spacing w:line="240" w:lineRule="auto"/>
      </w:pPr>
      <w:r>
        <w:separator/>
      </w:r>
    </w:p>
  </w:footnote>
  <w:footnote w:type="continuationSeparator" w:id="0">
    <w:p w14:paraId="45F8CEE7" w14:textId="77777777" w:rsidR="00997B1C" w:rsidRDefault="00997B1C" w:rsidP="000F69EC">
      <w:pPr>
        <w:spacing w:line="240" w:lineRule="auto"/>
      </w:pPr>
      <w:r>
        <w:continuationSeparator/>
      </w:r>
    </w:p>
  </w:footnote>
  <w:footnote w:type="continuationNotice" w:id="1">
    <w:p w14:paraId="5BE90179" w14:textId="77777777" w:rsidR="00997B1C" w:rsidRDefault="00997B1C">
      <w:pPr>
        <w:spacing w:line="240" w:lineRule="auto"/>
      </w:pPr>
    </w:p>
  </w:footnote>
  <w:footnote w:id="2">
    <w:p w14:paraId="03769C61" w14:textId="77777777" w:rsidR="002D6DD5" w:rsidRDefault="002D6DD5">
      <w:pPr>
        <w:pStyle w:val="Voetnoottekst"/>
      </w:pPr>
      <w:r>
        <w:rPr>
          <w:rStyle w:val="Voetnootmarkering"/>
        </w:rPr>
        <w:footnoteRef/>
      </w:r>
      <w:r>
        <w:t xml:space="preserve"> </w:t>
      </w:r>
      <w:r w:rsidRPr="002D6DD5">
        <w:rPr>
          <w:sz w:val="18"/>
          <w:szCs w:val="18"/>
        </w:rPr>
        <w:t>Let op: Alle deelnemende organisaties aan een samenwerkingsverband/combinatie moeten elk een UEA indienen. Indien u gebruikt maakt van derde(n), moet elke organisatie waar een beroep op wordt gedaan een UEA indienen, waarvan Deel II A en B (indien van toepassing), Deel III en Deel VI moeten worden ingevuld.</w:t>
      </w:r>
    </w:p>
  </w:footnote>
  <w:footnote w:id="3">
    <w:p w14:paraId="7859F66C" w14:textId="77777777" w:rsidR="000735B0" w:rsidRPr="000735B0" w:rsidRDefault="000735B0">
      <w:pPr>
        <w:pStyle w:val="Voetnoottekst"/>
        <w:rPr>
          <w:sz w:val="18"/>
          <w:szCs w:val="18"/>
        </w:rPr>
      </w:pPr>
      <w:r w:rsidRPr="000735B0">
        <w:rPr>
          <w:rStyle w:val="Voetnootmarkering"/>
          <w:sz w:val="18"/>
          <w:szCs w:val="18"/>
        </w:rPr>
        <w:footnoteRef/>
      </w:r>
      <w:r w:rsidRPr="000735B0">
        <w:rPr>
          <w:sz w:val="18"/>
          <w:szCs w:val="18"/>
        </w:rPr>
        <w:t xml:space="preserve"> Let op: Het is niet vanzelfsprekend dat de vraag met ‘</w:t>
      </w:r>
      <w:r w:rsidR="009C4AFA">
        <w:rPr>
          <w:sz w:val="18"/>
          <w:szCs w:val="18"/>
        </w:rPr>
        <w:t>nee</w:t>
      </w:r>
      <w:r w:rsidRPr="000735B0">
        <w:rPr>
          <w:sz w:val="18"/>
          <w:szCs w:val="18"/>
        </w:rPr>
        <w:t>’ beantwoorden juist is en een uitsluitingsgrond niet van toepassing is.</w:t>
      </w:r>
    </w:p>
  </w:footnote>
  <w:footnote w:id="4">
    <w:p w14:paraId="2E4F8E7D" w14:textId="77777777" w:rsidR="00395B98" w:rsidRDefault="00395B98">
      <w:pPr>
        <w:pStyle w:val="Voetnoottekst"/>
      </w:pPr>
      <w:r>
        <w:rPr>
          <w:rStyle w:val="Voetnootmarkering"/>
        </w:rPr>
        <w:footnoteRef/>
      </w:r>
      <w:r>
        <w:t xml:space="preserve"> </w:t>
      </w:r>
      <w:r w:rsidRPr="004C263A">
        <w:rPr>
          <w:sz w:val="18"/>
          <w:szCs w:val="18"/>
        </w:rPr>
        <w:t xml:space="preserve">Let op: Indien </w:t>
      </w:r>
      <w:r w:rsidR="004618E5" w:rsidRPr="004C263A">
        <w:rPr>
          <w:sz w:val="18"/>
          <w:szCs w:val="18"/>
        </w:rPr>
        <w:t>conform het uittreksel handelsregister (KvK) meerder</w:t>
      </w:r>
      <w:r w:rsidR="009C38AD" w:rsidRPr="004C263A">
        <w:rPr>
          <w:sz w:val="18"/>
          <w:szCs w:val="18"/>
        </w:rPr>
        <w:t>e</w:t>
      </w:r>
      <w:r w:rsidR="004618E5" w:rsidRPr="004C263A">
        <w:rPr>
          <w:sz w:val="18"/>
          <w:szCs w:val="18"/>
        </w:rPr>
        <w:t xml:space="preserve"> personen </w:t>
      </w:r>
      <w:r w:rsidR="009C38AD" w:rsidRPr="004C263A">
        <w:rPr>
          <w:sz w:val="18"/>
          <w:szCs w:val="18"/>
        </w:rPr>
        <w:t xml:space="preserve">gezamenlijk bevoegd zijn, dienen al deze personen </w:t>
      </w:r>
      <w:r w:rsidR="00612DDB" w:rsidRPr="004C263A">
        <w:rPr>
          <w:sz w:val="18"/>
          <w:szCs w:val="18"/>
        </w:rPr>
        <w:t xml:space="preserve">het UEA te ondertekenen. </w:t>
      </w:r>
      <w:r w:rsidR="00512A01" w:rsidRPr="004C263A">
        <w:rPr>
          <w:sz w:val="18"/>
          <w:szCs w:val="18"/>
        </w:rPr>
        <w:t xml:space="preserve">Tenzij er een volmacht is bijgesloten </w:t>
      </w:r>
      <w:r w:rsidR="00F03CC2" w:rsidRPr="004C263A">
        <w:rPr>
          <w:sz w:val="18"/>
          <w:szCs w:val="18"/>
        </w:rPr>
        <w:t>bij de Inschrijving waar</w:t>
      </w:r>
      <w:r w:rsidR="00F467A3" w:rsidRPr="004C263A">
        <w:rPr>
          <w:sz w:val="18"/>
          <w:szCs w:val="18"/>
        </w:rPr>
        <w:t xml:space="preserve"> uit blijkt dat</w:t>
      </w:r>
      <w:r w:rsidR="00F03CC2" w:rsidRPr="004C263A">
        <w:rPr>
          <w:sz w:val="18"/>
          <w:szCs w:val="18"/>
        </w:rPr>
        <w:t xml:space="preserve"> de </w:t>
      </w:r>
      <w:r w:rsidR="00DF3C6C" w:rsidRPr="004C263A">
        <w:rPr>
          <w:sz w:val="18"/>
          <w:szCs w:val="18"/>
        </w:rPr>
        <w:t>gezamenlijk bevoegde personen volmacht geven aan desbetreffend</w:t>
      </w:r>
      <w:r w:rsidR="00F467A3" w:rsidRPr="004C263A">
        <w:rPr>
          <w:sz w:val="18"/>
          <w:szCs w:val="18"/>
        </w:rPr>
        <w:t>e ondertekenaar.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D8F14" w14:textId="77777777" w:rsidR="008769BC" w:rsidRDefault="008769B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9BFB1" w14:textId="5284584F" w:rsidR="000F69EC" w:rsidRDefault="008769BC" w:rsidP="00F04D37">
    <w:pPr>
      <w:pStyle w:val="Koptekst"/>
      <w:jc w:val="center"/>
    </w:pPr>
    <w:r>
      <w:rPr>
        <w:noProof/>
      </w:rPr>
      <w:drawing>
        <wp:anchor distT="0" distB="0" distL="114300" distR="114300" simplePos="0" relativeHeight="251660288" behindDoc="1" locked="0" layoutInCell="1" allowOverlap="1" wp14:anchorId="3A3CB4AD" wp14:editId="1777AC4C">
          <wp:simplePos x="0" y="0"/>
          <wp:positionH relativeFrom="margin">
            <wp:align>center</wp:align>
          </wp:positionH>
          <wp:positionV relativeFrom="paragraph">
            <wp:posOffset>-201930</wp:posOffset>
          </wp:positionV>
          <wp:extent cx="1224280" cy="365760"/>
          <wp:effectExtent l="0" t="0" r="0" b="0"/>
          <wp:wrapTight wrapText="bothSides">
            <wp:wrapPolygon edited="0">
              <wp:start x="0" y="0"/>
              <wp:lineTo x="0" y="20250"/>
              <wp:lineTo x="21174" y="20250"/>
              <wp:lineTo x="21174" y="0"/>
              <wp:lineTo x="0" y="0"/>
            </wp:wrapPolygon>
          </wp:wrapTight>
          <wp:docPr id="604674531" name="Picture 604674531" descr="Afbeelding met tekst, Lettertype, Graphics, typograf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007522" name="Afbeelding 2" descr="Afbeelding met tekst, Lettertype, Graphics, typograf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24280" cy="3657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C6D2D" w14:textId="77777777" w:rsidR="008769BC" w:rsidRDefault="008769B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87E5C"/>
    <w:multiLevelType w:val="hybridMultilevel"/>
    <w:tmpl w:val="607E47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8150752"/>
    <w:multiLevelType w:val="hybridMultilevel"/>
    <w:tmpl w:val="50D08C9E"/>
    <w:lvl w:ilvl="0" w:tplc="06DA3B52">
      <w:start w:val="1"/>
      <w:numFmt w:val="decimal"/>
      <w:pStyle w:val="HIP"/>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1758C0"/>
    <w:multiLevelType w:val="hybridMultilevel"/>
    <w:tmpl w:val="1E5E55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D74664E"/>
    <w:multiLevelType w:val="hybridMultilevel"/>
    <w:tmpl w:val="BA8C2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A1D1727"/>
    <w:multiLevelType w:val="hybridMultilevel"/>
    <w:tmpl w:val="0EA41CB4"/>
    <w:lvl w:ilvl="0" w:tplc="04130001">
      <w:start w:val="3"/>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45832942">
    <w:abstractNumId w:val="3"/>
  </w:num>
  <w:num w:numId="2" w16cid:durableId="1793330384">
    <w:abstractNumId w:val="0"/>
  </w:num>
  <w:num w:numId="3" w16cid:durableId="448672688">
    <w:abstractNumId w:val="2"/>
  </w:num>
  <w:num w:numId="4" w16cid:durableId="1689991463">
    <w:abstractNumId w:val="1"/>
  </w:num>
  <w:num w:numId="5" w16cid:durableId="333610159">
    <w:abstractNumId w:val="4"/>
  </w:num>
  <w:num w:numId="6" w16cid:durableId="2002389049">
    <w:abstractNumId w:val="1"/>
  </w:num>
  <w:num w:numId="7" w16cid:durableId="42482522">
    <w:abstractNumId w:val="1"/>
  </w:num>
  <w:num w:numId="8" w16cid:durableId="764034740">
    <w:abstractNumId w:val="1"/>
  </w:num>
  <w:num w:numId="9" w16cid:durableId="814640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B1C"/>
    <w:rsid w:val="00012D69"/>
    <w:rsid w:val="00027E8F"/>
    <w:rsid w:val="00042251"/>
    <w:rsid w:val="00051E6A"/>
    <w:rsid w:val="000735B0"/>
    <w:rsid w:val="000A47E9"/>
    <w:rsid w:val="000B0079"/>
    <w:rsid w:val="000F69EC"/>
    <w:rsid w:val="00110E5C"/>
    <w:rsid w:val="00116DB7"/>
    <w:rsid w:val="001310EF"/>
    <w:rsid w:val="00143FB6"/>
    <w:rsid w:val="001641E4"/>
    <w:rsid w:val="001A070C"/>
    <w:rsid w:val="001C2518"/>
    <w:rsid w:val="001E330F"/>
    <w:rsid w:val="0022581E"/>
    <w:rsid w:val="002302CF"/>
    <w:rsid w:val="00233480"/>
    <w:rsid w:val="00245E0B"/>
    <w:rsid w:val="0025503A"/>
    <w:rsid w:val="00295376"/>
    <w:rsid w:val="002A5C38"/>
    <w:rsid w:val="002C2E94"/>
    <w:rsid w:val="002D6DD5"/>
    <w:rsid w:val="002E0EA4"/>
    <w:rsid w:val="002E45EE"/>
    <w:rsid w:val="002F512A"/>
    <w:rsid w:val="00301298"/>
    <w:rsid w:val="00335B36"/>
    <w:rsid w:val="00347AE8"/>
    <w:rsid w:val="00362EF7"/>
    <w:rsid w:val="00366114"/>
    <w:rsid w:val="00386C6C"/>
    <w:rsid w:val="00387B7A"/>
    <w:rsid w:val="00395B98"/>
    <w:rsid w:val="003B2979"/>
    <w:rsid w:val="003C157A"/>
    <w:rsid w:val="003C7773"/>
    <w:rsid w:val="003E7169"/>
    <w:rsid w:val="00411597"/>
    <w:rsid w:val="00413095"/>
    <w:rsid w:val="004618E5"/>
    <w:rsid w:val="004961E6"/>
    <w:rsid w:val="004B1AD0"/>
    <w:rsid w:val="004C263A"/>
    <w:rsid w:val="004E4AB5"/>
    <w:rsid w:val="005073F4"/>
    <w:rsid w:val="00512A01"/>
    <w:rsid w:val="005363B4"/>
    <w:rsid w:val="005770D7"/>
    <w:rsid w:val="00577C7C"/>
    <w:rsid w:val="0059486F"/>
    <w:rsid w:val="005B17DC"/>
    <w:rsid w:val="005C5DF6"/>
    <w:rsid w:val="005F1029"/>
    <w:rsid w:val="005F2F59"/>
    <w:rsid w:val="00601F32"/>
    <w:rsid w:val="006027D0"/>
    <w:rsid w:val="00612DDB"/>
    <w:rsid w:val="00653112"/>
    <w:rsid w:val="006555DE"/>
    <w:rsid w:val="0067242E"/>
    <w:rsid w:val="006F53EA"/>
    <w:rsid w:val="006F55B6"/>
    <w:rsid w:val="00710254"/>
    <w:rsid w:val="00712428"/>
    <w:rsid w:val="007154AB"/>
    <w:rsid w:val="00724003"/>
    <w:rsid w:val="00725DB7"/>
    <w:rsid w:val="007A7A4E"/>
    <w:rsid w:val="007B04B7"/>
    <w:rsid w:val="007B184B"/>
    <w:rsid w:val="007D1936"/>
    <w:rsid w:val="007F116D"/>
    <w:rsid w:val="007F449B"/>
    <w:rsid w:val="00823B9F"/>
    <w:rsid w:val="008471EF"/>
    <w:rsid w:val="00866E7D"/>
    <w:rsid w:val="008769BC"/>
    <w:rsid w:val="00890E7E"/>
    <w:rsid w:val="008D4B90"/>
    <w:rsid w:val="008D65D0"/>
    <w:rsid w:val="008E606D"/>
    <w:rsid w:val="00915FF6"/>
    <w:rsid w:val="009265CB"/>
    <w:rsid w:val="009271E5"/>
    <w:rsid w:val="00997B1C"/>
    <w:rsid w:val="009A3B1B"/>
    <w:rsid w:val="009A7A9D"/>
    <w:rsid w:val="009C38AD"/>
    <w:rsid w:val="009C4AFA"/>
    <w:rsid w:val="009D27FE"/>
    <w:rsid w:val="009D6C5D"/>
    <w:rsid w:val="009E5275"/>
    <w:rsid w:val="009F341B"/>
    <w:rsid w:val="00A01E8A"/>
    <w:rsid w:val="00A0251B"/>
    <w:rsid w:val="00A2684B"/>
    <w:rsid w:val="00A746F9"/>
    <w:rsid w:val="00A827E2"/>
    <w:rsid w:val="00A97429"/>
    <w:rsid w:val="00AC480D"/>
    <w:rsid w:val="00AC4DCD"/>
    <w:rsid w:val="00AC5543"/>
    <w:rsid w:val="00B06157"/>
    <w:rsid w:val="00B26E00"/>
    <w:rsid w:val="00B37347"/>
    <w:rsid w:val="00B54007"/>
    <w:rsid w:val="00B57104"/>
    <w:rsid w:val="00B84D1F"/>
    <w:rsid w:val="00B9421A"/>
    <w:rsid w:val="00BB69C7"/>
    <w:rsid w:val="00BC5204"/>
    <w:rsid w:val="00BD114D"/>
    <w:rsid w:val="00BD5E7E"/>
    <w:rsid w:val="00BE0920"/>
    <w:rsid w:val="00C1047A"/>
    <w:rsid w:val="00C11690"/>
    <w:rsid w:val="00C33683"/>
    <w:rsid w:val="00C62CD6"/>
    <w:rsid w:val="00C86E0C"/>
    <w:rsid w:val="00C95353"/>
    <w:rsid w:val="00CA1F55"/>
    <w:rsid w:val="00CB78AD"/>
    <w:rsid w:val="00CE0CBC"/>
    <w:rsid w:val="00D02A88"/>
    <w:rsid w:val="00D04510"/>
    <w:rsid w:val="00D14409"/>
    <w:rsid w:val="00D37F00"/>
    <w:rsid w:val="00D43FD2"/>
    <w:rsid w:val="00D479CF"/>
    <w:rsid w:val="00D507DC"/>
    <w:rsid w:val="00D54C04"/>
    <w:rsid w:val="00D87299"/>
    <w:rsid w:val="00DD232E"/>
    <w:rsid w:val="00DF3C6C"/>
    <w:rsid w:val="00E00D1B"/>
    <w:rsid w:val="00E12A78"/>
    <w:rsid w:val="00E13497"/>
    <w:rsid w:val="00E319E2"/>
    <w:rsid w:val="00E4789E"/>
    <w:rsid w:val="00E62CE6"/>
    <w:rsid w:val="00E65EB5"/>
    <w:rsid w:val="00E76EBB"/>
    <w:rsid w:val="00E80897"/>
    <w:rsid w:val="00EA143E"/>
    <w:rsid w:val="00EE05DC"/>
    <w:rsid w:val="00EF68B4"/>
    <w:rsid w:val="00F03CC2"/>
    <w:rsid w:val="00F04D37"/>
    <w:rsid w:val="00F05A67"/>
    <w:rsid w:val="00F12CF6"/>
    <w:rsid w:val="00F467A3"/>
    <w:rsid w:val="00F5316E"/>
    <w:rsid w:val="00F6214C"/>
    <w:rsid w:val="00F76BF7"/>
    <w:rsid w:val="00F905EC"/>
    <w:rsid w:val="00F91A39"/>
    <w:rsid w:val="00FB0969"/>
    <w:rsid w:val="00FB1311"/>
    <w:rsid w:val="00FB5EAD"/>
    <w:rsid w:val="00FC28A8"/>
    <w:rsid w:val="00FC7969"/>
    <w:rsid w:val="00FE42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D4B84"/>
  <w15:chartTrackingRefBased/>
  <w15:docId w15:val="{98E6A0BA-C0C8-4AFC-9BB6-06242AA15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1597"/>
    <w:pPr>
      <w:spacing w:after="0" w:line="280" w:lineRule="atLeast"/>
    </w:pPr>
    <w:rPr>
      <w:rFonts w:ascii="Tahoma" w:hAnsi="Tahoma" w:cs="Times New Roman"/>
      <w:sz w:val="18"/>
      <w:szCs w:val="24"/>
      <w:lang w:eastAsia="nl-NL"/>
    </w:rPr>
  </w:style>
  <w:style w:type="paragraph" w:styleId="Kop1">
    <w:name w:val="heading 1"/>
    <w:basedOn w:val="Standaard"/>
    <w:next w:val="Standaard"/>
    <w:link w:val="Kop1Char"/>
    <w:uiPriority w:val="9"/>
    <w:qFormat/>
    <w:rsid w:val="005C5DF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0A47E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387B7A"/>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387B7A"/>
    <w:rPr>
      <w:rFonts w:ascii="Segoe UI" w:hAnsi="Segoe UI" w:cs="Segoe UI"/>
      <w:sz w:val="18"/>
      <w:szCs w:val="18"/>
      <w:lang w:eastAsia="nl-NL"/>
    </w:rPr>
  </w:style>
  <w:style w:type="paragraph" w:styleId="Lijstalinea">
    <w:name w:val="List Paragraph"/>
    <w:basedOn w:val="Standaard"/>
    <w:uiPriority w:val="34"/>
    <w:qFormat/>
    <w:rsid w:val="00387B7A"/>
    <w:pPr>
      <w:ind w:left="720"/>
      <w:contextualSpacing/>
    </w:pPr>
  </w:style>
  <w:style w:type="character" w:customStyle="1" w:styleId="Kop1Char">
    <w:name w:val="Kop 1 Char"/>
    <w:basedOn w:val="Standaardalinea-lettertype"/>
    <w:link w:val="Kop1"/>
    <w:uiPriority w:val="9"/>
    <w:rsid w:val="005C5DF6"/>
    <w:rPr>
      <w:rFonts w:asciiTheme="majorHAnsi" w:eastAsiaTheme="majorEastAsia" w:hAnsiTheme="majorHAnsi" w:cstheme="majorBidi"/>
      <w:color w:val="2F5496" w:themeColor="accent1" w:themeShade="BF"/>
      <w:sz w:val="32"/>
      <w:szCs w:val="32"/>
      <w:lang w:eastAsia="nl-NL"/>
    </w:rPr>
  </w:style>
  <w:style w:type="paragraph" w:customStyle="1" w:styleId="HIP">
    <w:name w:val="HIP"/>
    <w:basedOn w:val="Kop1"/>
    <w:link w:val="HIPChar"/>
    <w:qFormat/>
    <w:rsid w:val="00601F32"/>
    <w:pPr>
      <w:numPr>
        <w:numId w:val="4"/>
      </w:numPr>
    </w:pPr>
    <w:rPr>
      <w:rFonts w:ascii="Tahoma" w:hAnsi="Tahoma" w:cs="Tahoma"/>
      <w:b/>
      <w:bCs/>
      <w:color w:val="333662"/>
      <w:sz w:val="24"/>
      <w:szCs w:val="24"/>
    </w:rPr>
  </w:style>
  <w:style w:type="character" w:customStyle="1" w:styleId="Kop2Char">
    <w:name w:val="Kop 2 Char"/>
    <w:basedOn w:val="Standaardalinea-lettertype"/>
    <w:link w:val="Kop2"/>
    <w:uiPriority w:val="9"/>
    <w:rsid w:val="000A47E9"/>
    <w:rPr>
      <w:rFonts w:asciiTheme="majorHAnsi" w:eastAsiaTheme="majorEastAsia" w:hAnsiTheme="majorHAnsi" w:cstheme="majorBidi"/>
      <w:color w:val="2F5496" w:themeColor="accent1" w:themeShade="BF"/>
      <w:sz w:val="26"/>
      <w:szCs w:val="26"/>
      <w:lang w:eastAsia="nl-NL"/>
    </w:rPr>
  </w:style>
  <w:style w:type="character" w:customStyle="1" w:styleId="HIPChar">
    <w:name w:val="HIP Char"/>
    <w:basedOn w:val="Kop1Char"/>
    <w:link w:val="HIP"/>
    <w:rsid w:val="00601F32"/>
    <w:rPr>
      <w:rFonts w:ascii="Tahoma" w:eastAsiaTheme="majorEastAsia" w:hAnsi="Tahoma" w:cs="Tahoma"/>
      <w:b/>
      <w:bCs/>
      <w:color w:val="333662"/>
      <w:sz w:val="24"/>
      <w:szCs w:val="24"/>
      <w:lang w:eastAsia="nl-NL"/>
    </w:rPr>
  </w:style>
  <w:style w:type="paragraph" w:styleId="Koptekst">
    <w:name w:val="header"/>
    <w:basedOn w:val="Standaard"/>
    <w:link w:val="KoptekstChar"/>
    <w:uiPriority w:val="99"/>
    <w:unhideWhenUsed/>
    <w:rsid w:val="000F69E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F69EC"/>
    <w:rPr>
      <w:rFonts w:ascii="Tahoma" w:hAnsi="Tahoma" w:cs="Times New Roman"/>
      <w:sz w:val="18"/>
      <w:szCs w:val="24"/>
      <w:lang w:eastAsia="nl-NL"/>
    </w:rPr>
  </w:style>
  <w:style w:type="paragraph" w:styleId="Voettekst">
    <w:name w:val="footer"/>
    <w:basedOn w:val="Standaard"/>
    <w:link w:val="VoettekstChar"/>
    <w:uiPriority w:val="99"/>
    <w:unhideWhenUsed/>
    <w:rsid w:val="000F69E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F69EC"/>
    <w:rPr>
      <w:rFonts w:ascii="Tahoma" w:hAnsi="Tahoma" w:cs="Times New Roman"/>
      <w:sz w:val="18"/>
      <w:szCs w:val="24"/>
      <w:lang w:eastAsia="nl-NL"/>
    </w:rPr>
  </w:style>
  <w:style w:type="paragraph" w:styleId="Voetnoottekst">
    <w:name w:val="footnote text"/>
    <w:basedOn w:val="Standaard"/>
    <w:link w:val="VoetnoottekstChar"/>
    <w:uiPriority w:val="99"/>
    <w:semiHidden/>
    <w:unhideWhenUsed/>
    <w:rsid w:val="00915FF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915FF6"/>
    <w:rPr>
      <w:rFonts w:ascii="Tahoma" w:hAnsi="Tahoma" w:cs="Times New Roman"/>
      <w:sz w:val="20"/>
      <w:szCs w:val="20"/>
      <w:lang w:eastAsia="nl-NL"/>
    </w:rPr>
  </w:style>
  <w:style w:type="character" w:styleId="Voetnootmarkering">
    <w:name w:val="footnote reference"/>
    <w:basedOn w:val="Standaardalinea-lettertype"/>
    <w:uiPriority w:val="99"/>
    <w:semiHidden/>
    <w:unhideWhenUsed/>
    <w:rsid w:val="00915FF6"/>
    <w:rPr>
      <w:vertAlign w:val="superscript"/>
    </w:rPr>
  </w:style>
  <w:style w:type="character" w:styleId="Verwijzingopmerking">
    <w:name w:val="annotation reference"/>
    <w:basedOn w:val="Standaardalinea-lettertype"/>
    <w:uiPriority w:val="99"/>
    <w:semiHidden/>
    <w:unhideWhenUsed/>
    <w:rsid w:val="00B9421A"/>
    <w:rPr>
      <w:sz w:val="16"/>
      <w:szCs w:val="16"/>
    </w:rPr>
  </w:style>
  <w:style w:type="paragraph" w:styleId="Tekstopmerking">
    <w:name w:val="annotation text"/>
    <w:basedOn w:val="Standaard"/>
    <w:link w:val="TekstopmerkingChar"/>
    <w:uiPriority w:val="99"/>
    <w:unhideWhenUsed/>
    <w:rsid w:val="00B9421A"/>
    <w:pPr>
      <w:spacing w:line="240" w:lineRule="auto"/>
    </w:pPr>
    <w:rPr>
      <w:sz w:val="20"/>
      <w:szCs w:val="20"/>
    </w:rPr>
  </w:style>
  <w:style w:type="character" w:customStyle="1" w:styleId="TekstopmerkingChar">
    <w:name w:val="Tekst opmerking Char"/>
    <w:basedOn w:val="Standaardalinea-lettertype"/>
    <w:link w:val="Tekstopmerking"/>
    <w:uiPriority w:val="99"/>
    <w:rsid w:val="00B9421A"/>
    <w:rPr>
      <w:rFonts w:ascii="Tahoma"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9421A"/>
    <w:rPr>
      <w:b/>
      <w:bCs/>
    </w:rPr>
  </w:style>
  <w:style w:type="character" w:customStyle="1" w:styleId="OnderwerpvanopmerkingChar">
    <w:name w:val="Onderwerp van opmerking Char"/>
    <w:basedOn w:val="TekstopmerkingChar"/>
    <w:link w:val="Onderwerpvanopmerking"/>
    <w:uiPriority w:val="99"/>
    <w:semiHidden/>
    <w:rsid w:val="00B9421A"/>
    <w:rPr>
      <w:rFonts w:ascii="Tahoma" w:hAnsi="Tahoma" w:cs="Times New Roman"/>
      <w:b/>
      <w:bCs/>
      <w:sz w:val="20"/>
      <w:szCs w:val="20"/>
      <w:lang w:eastAsia="nl-NL"/>
    </w:rPr>
  </w:style>
  <w:style w:type="character" w:styleId="Vermelding">
    <w:name w:val="Mention"/>
    <w:basedOn w:val="Standaardalinea-lettertype"/>
    <w:uiPriority w:val="99"/>
    <w:unhideWhenUsed/>
    <w:rsid w:val="001E330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rbenvanderMaas-HIP\HIP\HIPprojectconsult%20-%2023.032%20Delft%20Support%20Aanbesteding%20regiesysteem\3.%20Offerteaanvraag\V01\Bijlage%2010%20-%20Handleiding%20Uniform%20Europees%20Aanbestedingsdocument%20(UEA).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224D276D54AE04BAA66E2DA3537A38B" ma:contentTypeVersion="5" ma:contentTypeDescription="Een nieuw document maken." ma:contentTypeScope="" ma:versionID="92fed110c0bcaa3d9500f5e0399bc449">
  <xsd:schema xmlns:xsd="http://www.w3.org/2001/XMLSchema" xmlns:xs="http://www.w3.org/2001/XMLSchema" xmlns:p="http://schemas.microsoft.com/office/2006/metadata/properties" xmlns:ns2="58136303-e262-4c30-89d9-d9f80385de94" xmlns:ns3="a374c010-84b2-41aa-9f70-829eca1e20e5" targetNamespace="http://schemas.microsoft.com/office/2006/metadata/properties" ma:root="true" ma:fieldsID="bc12f05500af891c50ea5d7857c398da" ns2:_="" ns3:_="">
    <xsd:import namespace="58136303-e262-4c30-89d9-d9f80385de94"/>
    <xsd:import namespace="a374c010-84b2-41aa-9f70-829eca1e20e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36303-e262-4c30-89d9-d9f80385de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74c010-84b2-41aa-9f70-829eca1e20e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1F46C3-ABCA-4FEF-A4ED-EEB9EEC365B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7FC88A-FE27-4D34-B61E-CACA41076C61}">
  <ds:schemaRefs>
    <ds:schemaRef ds:uri="http://schemas.openxmlformats.org/officeDocument/2006/bibliography"/>
  </ds:schemaRefs>
</ds:datastoreItem>
</file>

<file path=customXml/itemProps3.xml><?xml version="1.0" encoding="utf-8"?>
<ds:datastoreItem xmlns:ds="http://schemas.openxmlformats.org/officeDocument/2006/customXml" ds:itemID="{869DF35E-0813-4784-9DDE-76B2DB3F7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36303-e262-4c30-89d9-d9f80385de94"/>
    <ds:schemaRef ds:uri="a374c010-84b2-41aa-9f70-829eca1e2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43B61A-5DAA-43AF-A36D-D2558FCD6F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10 - Handleiding Uniform Europees Aanbestedingsdocument (UEA)</Template>
  <TotalTime>1</TotalTime>
  <Pages>4</Pages>
  <Words>1666</Words>
  <Characters>9165</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Gerben van der Maas - HIP</dc:creator>
  <cp:keywords/>
  <dc:description/>
  <cp:lastModifiedBy>Lars Bakker - HIP</cp:lastModifiedBy>
  <cp:revision>4</cp:revision>
  <dcterms:created xsi:type="dcterms:W3CDTF">2023-10-23T08:49:00Z</dcterms:created>
  <dcterms:modified xsi:type="dcterms:W3CDTF">2023-11-30T13:08:00Z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0x010100F224D276D54AE04BAA66E2DA3537A38B</vt:lpwstr>
  </property>
  <property fmtid="{D5CDD505-2E9C-101B-9397-08002B2CF9AE}" pid="3" name="Order">
    <vt:r8>254600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