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E43F" w14:textId="155F572A" w:rsidR="00915F84" w:rsidRPr="00915F84" w:rsidRDefault="00915F84" w:rsidP="00915F84">
      <w:pPr>
        <w:pStyle w:val="Adressering"/>
      </w:pPr>
      <w:r w:rsidRPr="00915F84">
        <w:rPr>
          <w:rStyle w:val="Heading1Char"/>
        </w:rPr>
        <w:t>Uitvoeringsverklaring onderaannemer</w:t>
      </w:r>
      <w:r w:rsidRPr="00915F84">
        <w:t> </w:t>
      </w:r>
      <w:r w:rsidRPr="00915F84">
        <w:br/>
      </w:r>
      <w:r w:rsidR="00AD2879" w:rsidRPr="00AD2879">
        <w:t>Project EBEO 2.0</w:t>
      </w:r>
    </w:p>
    <w:p w14:paraId="73B43DF8" w14:textId="77777777" w:rsidR="00915F84" w:rsidRPr="00915F84" w:rsidRDefault="00915F84" w:rsidP="00915F84">
      <w:r w:rsidRPr="00915F84">
        <w:t> </w:t>
      </w:r>
    </w:p>
    <w:tbl>
      <w:tblPr>
        <w:tblStyle w:val="GridTable1Lig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58687B65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4BA4150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0371003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B52A9A8" w14:textId="4525D20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AD2879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6D43754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4FF84B6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21F547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121088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0B50194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1AE584A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49E9D8D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6F8F403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07B5DE5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71FCC3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7E4C92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B312DF7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18BD1F7F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A6DF88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F89ACC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F06DDF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457F7C3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46CE330F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2BC9A71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FB712F6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7D5F1CC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44E05EC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6EA0D99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721C00C8" w14:textId="77777777" w:rsidR="00915F84" w:rsidRPr="00915F84" w:rsidRDefault="00915F84" w:rsidP="00915F84">
      <w:r w:rsidRPr="00915F84">
        <w:t> </w:t>
      </w:r>
    </w:p>
    <w:p w14:paraId="3756FA48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1ECC7F4A" w14:textId="77777777" w:rsidR="00F60497" w:rsidRPr="00915F84" w:rsidRDefault="00F60497" w:rsidP="00F60497">
      <w:pPr>
        <w:pStyle w:val="Adressering"/>
      </w:pPr>
    </w:p>
    <w:p w14:paraId="263BF946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65D6BF87" w14:textId="77777777" w:rsidR="00FC06B7" w:rsidRDefault="00FC06B7" w:rsidP="00F60497">
      <w:pPr>
        <w:pStyle w:val="Adressering"/>
      </w:pPr>
    </w:p>
    <w:p w14:paraId="7A7E9AB8" w14:textId="77777777" w:rsidR="00FC06B7" w:rsidRDefault="00FC06B7" w:rsidP="00F60497">
      <w:pPr>
        <w:pStyle w:val="Adressering"/>
      </w:pPr>
    </w:p>
    <w:p w14:paraId="66028EA3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197DB8A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6DE8E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34B12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E7486FD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2C102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31C6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785D12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B51E7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B31FB6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3ADCA7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62E1E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42A76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439A88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DB3D0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28185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7749A37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3195C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0C1D9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94C417F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0A27C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C3646F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2D799CF3" w14:textId="77777777" w:rsidR="00915F84" w:rsidRPr="00915F84" w:rsidRDefault="00915F84" w:rsidP="00915F84">
      <w:r w:rsidRPr="00915F84">
        <w:t> </w:t>
      </w:r>
    </w:p>
    <w:p w14:paraId="2983456E" w14:textId="60E66434" w:rsidR="00364618" w:rsidRPr="00915F84" w:rsidRDefault="00915F84" w:rsidP="00915F84">
      <w:pPr>
        <w:rPr>
          <w:rStyle w:val="Sjabloontekst"/>
          <w:shd w:val="clear" w:color="auto" w:fill="auto"/>
        </w:rPr>
      </w:pPr>
      <w:r w:rsidRPr="00915F84">
        <w:t> </w:t>
      </w:r>
    </w:p>
    <w:sectPr w:rsidR="00364618" w:rsidRPr="00915F84" w:rsidSect="00AD2879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E2A63" w14:textId="77777777" w:rsidR="00AD2879" w:rsidRDefault="00AD2879" w:rsidP="002659A0">
      <w:r>
        <w:separator/>
      </w:r>
    </w:p>
    <w:p w14:paraId="2EFD1A44" w14:textId="77777777" w:rsidR="00AD2879" w:rsidRDefault="00AD2879" w:rsidP="002659A0"/>
    <w:p w14:paraId="3EE577BF" w14:textId="77777777" w:rsidR="00AD2879" w:rsidRDefault="00AD2879" w:rsidP="002659A0"/>
  </w:endnote>
  <w:endnote w:type="continuationSeparator" w:id="0">
    <w:p w14:paraId="36107C02" w14:textId="77777777" w:rsidR="00AD2879" w:rsidRDefault="00AD2879" w:rsidP="002659A0">
      <w:r>
        <w:continuationSeparator/>
      </w:r>
    </w:p>
    <w:p w14:paraId="31723557" w14:textId="77777777" w:rsidR="00AD2879" w:rsidRDefault="00AD2879" w:rsidP="002659A0"/>
    <w:p w14:paraId="05751191" w14:textId="77777777" w:rsidR="00AD2879" w:rsidRDefault="00AD2879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A080" w14:textId="7943BC9A" w:rsidR="00F82F06" w:rsidRPr="00AD2879" w:rsidRDefault="00F82F06" w:rsidP="00AD2879">
    <w:pPr>
      <w:pStyle w:val="Footer"/>
      <w:rPr>
        <w:rStyle w:val="Sjabloontekst"/>
        <w:b w:val="0"/>
        <w:bCs w:val="0"/>
        <w:shd w:val="clear" w:color="auto" w:fill="auto"/>
      </w:rPr>
    </w:pPr>
    <w:bookmarkStart w:id="0" w:name="_Hlk123656295"/>
    <w:r w:rsidRPr="00AD2879">
      <w:rPr>
        <w:rStyle w:val="Sjabloontekst"/>
        <w:b w:val="0"/>
        <w:bCs w:val="0"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4C5922" wp14:editId="160433F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C1AD3A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AD2879">
      <w:rPr>
        <w:rStyle w:val="Sjabloontekst"/>
        <w:b w:val="0"/>
        <w:bCs w:val="0"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4935B6" wp14:editId="259E517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572549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AD2879" w:rsidRPr="00AD2879">
      <w:rPr>
        <w:rStyle w:val="Sjabloontekst"/>
        <w:b w:val="0"/>
        <w:bCs w:val="0"/>
        <w:shd w:val="clear" w:color="auto" w:fill="auto"/>
      </w:rPr>
      <w:t>Stichting Toegepast Onderzoek Waterbeheer</w:t>
    </w:r>
  </w:p>
  <w:p w14:paraId="088E4B69" w14:textId="1B2080D3" w:rsidR="00BD3EE2" w:rsidRPr="00AD2879" w:rsidRDefault="00AD2879" w:rsidP="00AD2879">
    <w:pPr>
      <w:pStyle w:val="Footer"/>
      <w:rPr>
        <w:b w:val="0"/>
        <w:bCs w:val="0"/>
      </w:rPr>
    </w:pPr>
    <w:r w:rsidRPr="00AD2879">
      <w:rPr>
        <w:rStyle w:val="Sjabloontekst"/>
        <w:b w:val="0"/>
        <w:bCs w:val="0"/>
        <w:shd w:val="clear" w:color="auto" w:fill="auto"/>
      </w:rPr>
      <w:t>EBEO 2.0</w:t>
    </w:r>
    <w:r w:rsidR="00F82F06" w:rsidRPr="00AD2879">
      <w:rPr>
        <w:b w:val="0"/>
        <w:bCs w:val="0"/>
      </w:rPr>
      <w:ptab w:relativeTo="margin" w:alignment="right" w:leader="none"/>
    </w:r>
    <w:r w:rsidR="00F82F06" w:rsidRPr="00AD2879">
      <w:rPr>
        <w:b w:val="0"/>
        <w:bCs w:val="0"/>
      </w:rPr>
      <w:t xml:space="preserve">pagina </w:t>
    </w:r>
    <w:bookmarkEnd w:id="0"/>
    <w:r w:rsidR="00F82F06" w:rsidRPr="00AD2879">
      <w:rPr>
        <w:b w:val="0"/>
        <w:bCs w:val="0"/>
      </w:rPr>
      <w:fldChar w:fldCharType="begin"/>
    </w:r>
    <w:r w:rsidR="00F82F06" w:rsidRPr="00AD2879">
      <w:rPr>
        <w:b w:val="0"/>
        <w:bCs w:val="0"/>
      </w:rPr>
      <w:instrText>PAGE  \* Arabic  \* MERGEFORMAT</w:instrText>
    </w:r>
    <w:r w:rsidR="00F82F06" w:rsidRPr="00AD2879">
      <w:rPr>
        <w:b w:val="0"/>
        <w:bCs w:val="0"/>
      </w:rPr>
      <w:fldChar w:fldCharType="separate"/>
    </w:r>
    <w:r w:rsidR="00F82F06" w:rsidRPr="00AD2879">
      <w:rPr>
        <w:b w:val="0"/>
        <w:bCs w:val="0"/>
      </w:rPr>
      <w:t>1</w:t>
    </w:r>
    <w:r w:rsidR="00F82F06" w:rsidRPr="00AD2879">
      <w:rPr>
        <w:b w:val="0"/>
        <w:bCs w:val="0"/>
      </w:rPr>
      <w:fldChar w:fldCharType="end"/>
    </w:r>
    <w:r w:rsidR="00F82F06" w:rsidRPr="00AD2879">
      <w:rPr>
        <w:b w:val="0"/>
        <w:bCs w:val="0"/>
      </w:rPr>
      <w:t xml:space="preserve"> van </w:t>
    </w:r>
    <w:r w:rsidR="00F82F06" w:rsidRPr="00AD2879">
      <w:rPr>
        <w:b w:val="0"/>
        <w:bCs w:val="0"/>
      </w:rPr>
      <w:fldChar w:fldCharType="begin"/>
    </w:r>
    <w:r w:rsidR="00F82F06" w:rsidRPr="00AD2879">
      <w:rPr>
        <w:b w:val="0"/>
        <w:bCs w:val="0"/>
      </w:rPr>
      <w:instrText>NUMPAGES  \* Arabic  \* MERGEFORMAT</w:instrText>
    </w:r>
    <w:r w:rsidR="00F82F06" w:rsidRPr="00AD2879">
      <w:rPr>
        <w:b w:val="0"/>
        <w:bCs w:val="0"/>
      </w:rPr>
      <w:fldChar w:fldCharType="separate"/>
    </w:r>
    <w:r w:rsidR="00F82F06" w:rsidRPr="00AD2879">
      <w:rPr>
        <w:b w:val="0"/>
        <w:bCs w:val="0"/>
      </w:rPr>
      <w:t>1</w:t>
    </w:r>
    <w:r w:rsidR="00F82F06" w:rsidRPr="00AD2879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5797" w14:textId="77777777" w:rsidR="00AD2879" w:rsidRDefault="00AD2879" w:rsidP="002659A0">
      <w:r>
        <w:separator/>
      </w:r>
    </w:p>
    <w:p w14:paraId="4A2C1266" w14:textId="77777777" w:rsidR="00AD2879" w:rsidRDefault="00AD2879" w:rsidP="002659A0"/>
    <w:p w14:paraId="17CAA507" w14:textId="77777777" w:rsidR="00AD2879" w:rsidRDefault="00AD2879" w:rsidP="002659A0"/>
  </w:footnote>
  <w:footnote w:type="continuationSeparator" w:id="0">
    <w:p w14:paraId="6294EF27" w14:textId="77777777" w:rsidR="00AD2879" w:rsidRDefault="00AD2879" w:rsidP="002659A0">
      <w:r>
        <w:continuationSeparator/>
      </w:r>
    </w:p>
    <w:p w14:paraId="06A79EC9" w14:textId="77777777" w:rsidR="00AD2879" w:rsidRDefault="00AD2879" w:rsidP="002659A0"/>
    <w:p w14:paraId="678342E9" w14:textId="77777777" w:rsidR="00AD2879" w:rsidRDefault="00AD2879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17EE" w14:textId="22F30A7F" w:rsidR="00CC2EDF" w:rsidRDefault="00CC2EDF" w:rsidP="002659A0">
    <w:pPr>
      <w:pStyle w:val="Header"/>
    </w:pPr>
  </w:p>
  <w:p w14:paraId="18C70ECF" w14:textId="77777777" w:rsidR="00BD3EE2" w:rsidRDefault="00BD3EE2" w:rsidP="002659A0"/>
  <w:p w14:paraId="278FCCBB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CA8C" w14:textId="712818CA" w:rsidR="008C766A" w:rsidRPr="00163BC9" w:rsidRDefault="00AD2879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b/>
        <w:bCs w:val="0"/>
        <w:noProof/>
        <w:color w:val="808080" w:themeColor="background1" w:themeShade="80"/>
      </w:rPr>
      <w:drawing>
        <wp:inline distT="0" distB="0" distL="0" distR="0" wp14:anchorId="2A4BE28A" wp14:editId="48581A1D">
          <wp:extent cx="1057275" cy="847725"/>
          <wp:effectExtent l="0" t="0" r="9525" b="9525"/>
          <wp:docPr id="126728457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284572" name="Graphic 1267284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4A47B6" w14:textId="77777777" w:rsidR="008C766A" w:rsidRDefault="008C766A" w:rsidP="002659A0">
    <w:pPr>
      <w:pStyle w:val="Header"/>
    </w:pPr>
  </w:p>
  <w:p w14:paraId="00ADC57F" w14:textId="77777777" w:rsidR="00BD3EE2" w:rsidRDefault="00BD3EE2" w:rsidP="002659A0"/>
  <w:p w14:paraId="257E4B57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49" type="#_x0000_t75" style="width:24.25pt;height:25.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Heading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79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D2879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EEEDF"/>
  <w15:chartTrackingRefBased/>
  <w15:docId w15:val="{C3D01DD8-22D3-4128-8309-BBB80A93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213A8F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42998"/>
    <w:pPr>
      <w:spacing w:line="300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DefaultParagraphFont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Normal"/>
    <w:next w:val="Normal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Kwaaitaal\Tender%20People\Bedrijfsvoering%20-%20Toolkit%20TP\08%20Bijlages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70E34E7B62E4F8E11ABAFEEC845D8" ma:contentTypeVersion="7" ma:contentTypeDescription="Een nieuw document maken." ma:contentTypeScope="" ma:versionID="92ad51336695fd88394f569ad116ea68">
  <xsd:schema xmlns:xsd="http://www.w3.org/2001/XMLSchema" xmlns:xs="http://www.w3.org/2001/XMLSchema" xmlns:p="http://schemas.microsoft.com/office/2006/metadata/properties" xmlns:ns2="f30f143b-7ba7-42d6-ba56-b49747f96c03" xmlns:ns3="c64fecbb-1954-4030-8120-5d79bf625a24" targetNamespace="http://schemas.microsoft.com/office/2006/metadata/properties" ma:root="true" ma:fieldsID="b0862cdf0e7c65ea70d4277d859c1b4c" ns2:_="" ns3:_="">
    <xsd:import namespace="f30f143b-7ba7-42d6-ba56-b49747f96c03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f143b-7ba7-42d6-ba56-b49747f96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4F4A8C-AEF3-402F-AA8D-4DBF995B5BD3}"/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uitvoeringsverklaring onderaannemer</Template>
  <TotalTime>3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Kwaaitaal</dc:creator>
  <cp:keywords/>
  <dc:description/>
  <cp:lastModifiedBy>Lotte Kwaaitaal</cp:lastModifiedBy>
  <cp:revision>1</cp:revision>
  <cp:lastPrinted>2019-10-11T13:40:00Z</cp:lastPrinted>
  <dcterms:created xsi:type="dcterms:W3CDTF">2023-10-23T10:16:00Z</dcterms:created>
  <dcterms:modified xsi:type="dcterms:W3CDTF">2023-10-23T10:19:00Z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0x010100DA770E34E7B62E4F8E11ABAFEEC845D8</vt:lpwstr>
  </property>
  <property fmtid="{D5CDD505-2E9C-101B-9397-08002B2CF9AE}" pid="3" name="MediaServiceImageTags">
    <vt:lpwstr/>
  </property>
</Properties>
</file>