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F4E3" w14:textId="27AB72C0" w:rsidR="00AD0060" w:rsidRPr="00861B65" w:rsidRDefault="00AD0060" w:rsidP="00861B65">
      <w:pPr>
        <w:pStyle w:val="Kop1"/>
      </w:pPr>
      <w:bookmarkStart w:id="0" w:name="_Toc97885087"/>
      <w:r w:rsidRPr="00861B65">
        <w:t xml:space="preserve">Bijlage </w:t>
      </w:r>
      <w:r w:rsidR="0010566D">
        <w:t>3.</w:t>
      </w:r>
      <w:r w:rsidR="00E40813">
        <w:t>3</w:t>
      </w:r>
      <w:r w:rsidRPr="00861B65">
        <w:t xml:space="preserve"> Verklaring </w:t>
      </w:r>
      <w:r w:rsidR="0010566D">
        <w:t xml:space="preserve">selectie </w:t>
      </w:r>
      <w:r w:rsidRPr="00861B65">
        <w:t xml:space="preserve">referentie voor </w:t>
      </w:r>
      <w:bookmarkEnd w:id="0"/>
      <w:r w:rsidR="0010566D">
        <w:t xml:space="preserve">selectiecriterium </w:t>
      </w:r>
      <w:r w:rsidR="00E40813">
        <w:t>3</w:t>
      </w:r>
      <w:r w:rsidR="0010566D">
        <w:t>.</w:t>
      </w:r>
    </w:p>
    <w:p w14:paraId="214F6A8E" w14:textId="77777777" w:rsidR="00AD0060" w:rsidRPr="008A48F3" w:rsidRDefault="00AD0060" w:rsidP="00861B65">
      <w:pPr>
        <w:pStyle w:val="Kop1"/>
      </w:pPr>
    </w:p>
    <w:p w14:paraId="7EB78500" w14:textId="26F41D4B" w:rsidR="00AD0060" w:rsidRPr="00AB191A" w:rsidRDefault="00AD0060" w:rsidP="00AD0060">
      <w:pPr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 xml:space="preserve">Behorende bij de aanbesteding </w:t>
      </w:r>
      <w:r w:rsidR="00861B65">
        <w:rPr>
          <w:rFonts w:ascii="Calibri" w:hAnsi="Calibri" w:cs="Calibri"/>
          <w:sz w:val="22"/>
          <w:szCs w:val="22"/>
        </w:rPr>
        <w:t xml:space="preserve">Ontwerpteam IKC Wemeldinge met kenmerk SIW009097 </w:t>
      </w:r>
      <w:r w:rsidRPr="00AB191A">
        <w:rPr>
          <w:rFonts w:ascii="Calibri" w:hAnsi="Calibri" w:cs="Calibri"/>
          <w:sz w:val="22"/>
          <w:szCs w:val="22"/>
        </w:rPr>
        <w:t xml:space="preserve">d.d. </w:t>
      </w:r>
      <w:r w:rsidR="00861B65">
        <w:rPr>
          <w:rFonts w:ascii="Calibri" w:hAnsi="Calibri" w:cs="Calibri"/>
          <w:sz w:val="22"/>
          <w:szCs w:val="22"/>
        </w:rPr>
        <w:t>5 juni 2023.</w:t>
      </w:r>
    </w:p>
    <w:p w14:paraId="617652C6" w14:textId="77777777" w:rsidR="00AD0060" w:rsidRDefault="00AD0060" w:rsidP="00AD0060">
      <w:pPr>
        <w:rPr>
          <w:rFonts w:ascii="Calibri" w:hAnsi="Calibri" w:cs="Calibri"/>
          <w:i/>
          <w:sz w:val="22"/>
          <w:szCs w:val="22"/>
        </w:rPr>
      </w:pPr>
    </w:p>
    <w:p w14:paraId="6E4D7B4D" w14:textId="77777777" w:rsidR="00A3656F" w:rsidRDefault="00A3656F" w:rsidP="00A3656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A3656F">
        <w:rPr>
          <w:rFonts w:asciiTheme="minorHAnsi" w:hAnsiTheme="minorHAnsi" w:cstheme="minorHAnsi"/>
          <w:color w:val="000000"/>
          <w:sz w:val="22"/>
          <w:szCs w:val="22"/>
        </w:rPr>
        <w:t>Indien de partijen binnen de Gegadigde eerder hebben samengewerkt in een integraal ontwerpteam en zij dit aantonen in onderhavig referentieproject (nummeren 3)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9B6F556" w14:textId="77777777" w:rsidR="00A3656F" w:rsidRDefault="00A3656F" w:rsidP="00A3656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A31AA6" w14:textId="03934889" w:rsidR="00A3656F" w:rsidRPr="00A3656F" w:rsidRDefault="00A3656F" w:rsidP="00A3656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 benoemt de volgende d</w:t>
      </w:r>
      <w:r w:rsidRPr="00A3656F">
        <w:rPr>
          <w:rFonts w:asciiTheme="minorHAnsi" w:hAnsiTheme="minorHAnsi" w:cstheme="minorHAnsi"/>
          <w:color w:val="000000"/>
          <w:sz w:val="22"/>
          <w:szCs w:val="22"/>
        </w:rPr>
        <w:t>isciplines:</w:t>
      </w:r>
    </w:p>
    <w:p w14:paraId="1D421B70" w14:textId="12A88B20" w:rsidR="00A3656F" w:rsidRPr="00A3656F" w:rsidRDefault="00A3656F" w:rsidP="00A3656F">
      <w:pPr>
        <w:pStyle w:val="Lijstalinea"/>
        <w:numPr>
          <w:ilvl w:val="0"/>
          <w:numId w:val="1"/>
        </w:numPr>
        <w:rPr>
          <w:rFonts w:cstheme="minorHAnsi"/>
          <w:color w:val="000000"/>
          <w:szCs w:val="22"/>
        </w:rPr>
      </w:pPr>
      <w:r w:rsidRPr="00A3656F">
        <w:rPr>
          <w:rFonts w:cstheme="minorHAnsi"/>
          <w:color w:val="000000"/>
          <w:szCs w:val="22"/>
        </w:rPr>
        <w:t>Architect</w:t>
      </w:r>
      <w:r>
        <w:rPr>
          <w:rFonts w:cstheme="minorHAnsi"/>
          <w:color w:val="000000"/>
          <w:szCs w:val="22"/>
        </w:rPr>
        <w:t>;</w:t>
      </w:r>
    </w:p>
    <w:p w14:paraId="0C2355F5" w14:textId="66EDFE06" w:rsidR="00A3656F" w:rsidRPr="00A3656F" w:rsidRDefault="00A3656F" w:rsidP="00A3656F">
      <w:pPr>
        <w:pStyle w:val="Lijstalinea"/>
        <w:numPr>
          <w:ilvl w:val="0"/>
          <w:numId w:val="1"/>
        </w:numPr>
        <w:rPr>
          <w:rFonts w:cstheme="minorHAnsi"/>
          <w:color w:val="000000"/>
          <w:szCs w:val="22"/>
        </w:rPr>
      </w:pPr>
      <w:r w:rsidRPr="00A3656F">
        <w:rPr>
          <w:rFonts w:cstheme="minorHAnsi"/>
          <w:color w:val="000000"/>
          <w:szCs w:val="22"/>
        </w:rPr>
        <w:t>Installatieadviseur</w:t>
      </w:r>
      <w:r>
        <w:rPr>
          <w:rFonts w:cstheme="minorHAnsi"/>
          <w:color w:val="000000"/>
          <w:szCs w:val="22"/>
        </w:rPr>
        <w:t>;</w:t>
      </w:r>
    </w:p>
    <w:p w14:paraId="42A5494F" w14:textId="53371D3F" w:rsidR="00A3656F" w:rsidRPr="00A3656F" w:rsidRDefault="00A3656F" w:rsidP="00A3656F">
      <w:pPr>
        <w:pStyle w:val="Lijstalinea"/>
        <w:numPr>
          <w:ilvl w:val="0"/>
          <w:numId w:val="1"/>
        </w:numPr>
        <w:rPr>
          <w:rFonts w:cstheme="minorHAnsi"/>
          <w:color w:val="000000"/>
          <w:szCs w:val="22"/>
        </w:rPr>
      </w:pPr>
      <w:r w:rsidRPr="00A3656F">
        <w:rPr>
          <w:rFonts w:cstheme="minorHAnsi"/>
          <w:color w:val="000000"/>
          <w:szCs w:val="22"/>
        </w:rPr>
        <w:t>Constructeur</w:t>
      </w:r>
      <w:r>
        <w:rPr>
          <w:rFonts w:cstheme="minorHAnsi"/>
          <w:color w:val="000000"/>
          <w:szCs w:val="22"/>
        </w:rPr>
        <w:t>;</w:t>
      </w:r>
    </w:p>
    <w:p w14:paraId="59FA231B" w14:textId="0469D767" w:rsidR="00A3656F" w:rsidRPr="00A3656F" w:rsidRDefault="00A3656F" w:rsidP="00A3656F">
      <w:pPr>
        <w:pStyle w:val="Lijstalinea"/>
        <w:numPr>
          <w:ilvl w:val="0"/>
          <w:numId w:val="1"/>
        </w:numPr>
        <w:rPr>
          <w:rFonts w:cstheme="minorHAnsi"/>
          <w:color w:val="000000"/>
          <w:szCs w:val="22"/>
        </w:rPr>
      </w:pPr>
      <w:r w:rsidRPr="00A3656F">
        <w:rPr>
          <w:rFonts w:cstheme="minorHAnsi"/>
          <w:color w:val="000000"/>
          <w:szCs w:val="22"/>
        </w:rPr>
        <w:t>Bouwfysica, akoestiek en brandveiligheid</w:t>
      </w:r>
      <w:r>
        <w:rPr>
          <w:rFonts w:cstheme="minorHAnsi"/>
          <w:color w:val="000000"/>
          <w:szCs w:val="22"/>
        </w:rPr>
        <w:t>.</w:t>
      </w:r>
    </w:p>
    <w:p w14:paraId="20DDDD1E" w14:textId="77777777" w:rsidR="00463C32" w:rsidRDefault="00463C32" w:rsidP="00AD0060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A3656F" w:rsidRPr="00AB191A" w14:paraId="7EB671A8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629B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75608CA7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D34A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245852F4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2794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21D3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761F8995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1010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335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660A9A16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1776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6EE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02FBCE8F" w14:textId="77777777" w:rsidTr="00A4638B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211F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804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AADA1D" w14:textId="77777777" w:rsidR="00A3656F" w:rsidRPr="00AB191A" w:rsidRDefault="00A3656F" w:rsidP="00A3656F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A3656F" w:rsidRPr="00AB191A" w14:paraId="178B111E" w14:textId="77777777" w:rsidTr="00A4638B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7BA5" w14:textId="77777777" w:rsidR="00A3656F" w:rsidRPr="0010566D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Omvang van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6073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4BF545E2" w14:textId="77777777" w:rsidTr="00A4638B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70C2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998B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6697632C" w14:textId="77777777" w:rsidTr="00A4638B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C785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9AF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656F" w:rsidRPr="00AB191A" w14:paraId="39EC00E5" w14:textId="77777777" w:rsidTr="00A4638B">
        <w:trPr>
          <w:trHeight w:val="70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7C74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5672" w14:textId="77777777" w:rsidR="00A3656F" w:rsidRPr="00AB191A" w:rsidRDefault="00A3656F" w:rsidP="00A4638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ECD71A" w14:textId="77777777" w:rsidR="00A3656F" w:rsidRDefault="00A3656F" w:rsidP="00AD0060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656F" w14:paraId="5919E862" w14:textId="77777777" w:rsidTr="00A3656F">
        <w:tc>
          <w:tcPr>
            <w:tcW w:w="9016" w:type="dxa"/>
          </w:tcPr>
          <w:p w14:paraId="48A0BA5A" w14:textId="5FAC2DDE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Korte omschrijving </w:t>
            </w:r>
            <w:r>
              <w:rPr>
                <w:rFonts w:ascii="Calibri" w:hAnsi="Calibri" w:cs="Calibri"/>
                <w:sz w:val="22"/>
                <w:szCs w:val="22"/>
              </w:rPr>
              <w:t>samenwerking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waaruit bovenstaande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criteria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blijkt:  </w:t>
            </w:r>
          </w:p>
        </w:tc>
      </w:tr>
      <w:tr w:rsidR="00A3656F" w14:paraId="3A8371A9" w14:textId="77777777" w:rsidTr="00A3656F">
        <w:tc>
          <w:tcPr>
            <w:tcW w:w="9016" w:type="dxa"/>
          </w:tcPr>
          <w:p w14:paraId="2FC75E5D" w14:textId="77777777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401287EC" w14:textId="77777777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9E2493F" w14:textId="77777777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237C608F" w14:textId="77777777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9CB2FE1" w14:textId="77777777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7B9467FB" w14:textId="77777777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1F4E1B3" w14:textId="62F8BDC0" w:rsidR="00A3656F" w:rsidRDefault="00A3656F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786505B" w14:textId="77777777" w:rsidR="00A3656F" w:rsidRPr="00AB191A" w:rsidRDefault="00A3656F" w:rsidP="00AD0060">
      <w:pPr>
        <w:contextualSpacing/>
        <w:rPr>
          <w:rFonts w:ascii="Calibri" w:hAnsi="Calibri" w:cs="Calibri"/>
          <w:sz w:val="22"/>
          <w:szCs w:val="22"/>
        </w:rPr>
      </w:pPr>
    </w:p>
    <w:p w14:paraId="4B443D20" w14:textId="77777777" w:rsidR="00AD0060" w:rsidRPr="00AB191A" w:rsidRDefault="00AD0060" w:rsidP="00AD0060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13E9D955" w14:textId="77777777" w:rsidR="00AD0060" w:rsidRDefault="00AD0060" w:rsidP="00AD0060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861B65" w14:paraId="73C9CADB" w14:textId="77777777" w:rsidTr="00861B65">
        <w:tc>
          <w:tcPr>
            <w:tcW w:w="3397" w:type="dxa"/>
          </w:tcPr>
          <w:p w14:paraId="2426BE54" w14:textId="4CC650A0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Plaats:</w:t>
            </w:r>
          </w:p>
        </w:tc>
        <w:tc>
          <w:tcPr>
            <w:tcW w:w="5619" w:type="dxa"/>
          </w:tcPr>
          <w:p w14:paraId="2D17859F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7D6055D5" w14:textId="422C0062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0FE94DB8" w14:textId="77777777" w:rsidTr="00861B65">
        <w:tc>
          <w:tcPr>
            <w:tcW w:w="3397" w:type="dxa"/>
          </w:tcPr>
          <w:p w14:paraId="1F7824C7" w14:textId="58BC6C81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Datum:</w:t>
            </w:r>
          </w:p>
        </w:tc>
        <w:tc>
          <w:tcPr>
            <w:tcW w:w="5619" w:type="dxa"/>
          </w:tcPr>
          <w:p w14:paraId="660FCB2C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F27AB73" w14:textId="7A6DEC51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6DEDA69C" w14:textId="77777777" w:rsidTr="00861B65">
        <w:tc>
          <w:tcPr>
            <w:tcW w:w="3397" w:type="dxa"/>
          </w:tcPr>
          <w:p w14:paraId="045757C0" w14:textId="5EBBEDAD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Naam ondertekenaar:</w:t>
            </w:r>
          </w:p>
        </w:tc>
        <w:tc>
          <w:tcPr>
            <w:tcW w:w="5619" w:type="dxa"/>
          </w:tcPr>
          <w:p w14:paraId="1572D2E1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25CE144D" w14:textId="06F2389F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029CBF2A" w14:textId="77777777" w:rsidTr="00861B65">
        <w:tc>
          <w:tcPr>
            <w:tcW w:w="3397" w:type="dxa"/>
          </w:tcPr>
          <w:p w14:paraId="511DAA4E" w14:textId="4D240EF0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Functie ondertekenaar:</w:t>
            </w:r>
          </w:p>
        </w:tc>
        <w:tc>
          <w:tcPr>
            <w:tcW w:w="5619" w:type="dxa"/>
          </w:tcPr>
          <w:p w14:paraId="27F69CD0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7A1B4115" w14:textId="7110AE2B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B65" w14:paraId="27F4029C" w14:textId="77777777" w:rsidTr="00861B65">
        <w:tc>
          <w:tcPr>
            <w:tcW w:w="3397" w:type="dxa"/>
          </w:tcPr>
          <w:p w14:paraId="525E5D89" w14:textId="3DC1782C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Handtekening ondertekenaar:</w:t>
            </w:r>
          </w:p>
        </w:tc>
        <w:tc>
          <w:tcPr>
            <w:tcW w:w="5619" w:type="dxa"/>
          </w:tcPr>
          <w:p w14:paraId="53634A9D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BBD8BB7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22F98526" w14:textId="77777777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09374238" w14:textId="11A5DC1A" w:rsidR="00861B65" w:rsidRDefault="00861B65" w:rsidP="00AD0060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64EFDD" w14:textId="77777777" w:rsidR="00AD0060" w:rsidRPr="00AB191A" w:rsidRDefault="00AD0060" w:rsidP="00AD0060">
      <w:pPr>
        <w:contextualSpacing/>
        <w:rPr>
          <w:rFonts w:ascii="Calibri" w:hAnsi="Calibri" w:cs="Calibri"/>
          <w:sz w:val="22"/>
          <w:szCs w:val="22"/>
        </w:rPr>
      </w:pPr>
    </w:p>
    <w:sectPr w:rsidR="00AD0060" w:rsidRPr="00AB191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B49F6" w14:textId="77777777" w:rsidR="00375489" w:rsidRDefault="00375489" w:rsidP="00375489">
      <w:r>
        <w:separator/>
      </w:r>
    </w:p>
  </w:endnote>
  <w:endnote w:type="continuationSeparator" w:id="0">
    <w:p w14:paraId="09760B99" w14:textId="77777777" w:rsidR="00375489" w:rsidRDefault="00375489" w:rsidP="0037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8732" w14:textId="1AB4B6D8" w:rsidR="00375489" w:rsidRPr="00375489" w:rsidRDefault="00375489">
    <w:pPr>
      <w:pStyle w:val="Voettekst"/>
      <w:rPr>
        <w:rFonts w:asciiTheme="minorHAnsi" w:hAnsiTheme="minorHAnsi" w:cstheme="minorHAnsi"/>
        <w:sz w:val="22"/>
        <w:szCs w:val="22"/>
      </w:rPr>
    </w:pPr>
    <w:r w:rsidRPr="00375489">
      <w:rPr>
        <w:rFonts w:asciiTheme="minorHAnsi" w:hAnsiTheme="minorHAnsi" w:cstheme="minorHAnsi"/>
        <w:sz w:val="22"/>
        <w:szCs w:val="22"/>
      </w:rPr>
      <w:t xml:space="preserve">Bijlage </w:t>
    </w:r>
    <w:r>
      <w:rPr>
        <w:rFonts w:asciiTheme="minorHAnsi" w:hAnsiTheme="minorHAnsi" w:cstheme="minorHAnsi"/>
        <w:sz w:val="22"/>
        <w:szCs w:val="22"/>
      </w:rPr>
      <w:t>3.</w:t>
    </w:r>
    <w:r w:rsidR="00A3656F">
      <w:rPr>
        <w:rFonts w:asciiTheme="minorHAnsi" w:hAnsiTheme="minorHAnsi" w:cstheme="minorHAnsi"/>
        <w:sz w:val="22"/>
        <w:szCs w:val="22"/>
      </w:rPr>
      <w:t>3</w:t>
    </w:r>
    <w:r w:rsidRPr="00375489">
      <w:rPr>
        <w:rFonts w:asciiTheme="minorHAnsi" w:hAnsiTheme="minorHAnsi" w:cstheme="minorHAnsi"/>
        <w:sz w:val="22"/>
        <w:szCs w:val="22"/>
      </w:rPr>
      <w:t xml:space="preserve"> – </w:t>
    </w:r>
    <w:r>
      <w:rPr>
        <w:rFonts w:asciiTheme="minorHAnsi" w:hAnsiTheme="minorHAnsi" w:cstheme="minorHAnsi"/>
        <w:sz w:val="22"/>
        <w:szCs w:val="22"/>
      </w:rPr>
      <w:t xml:space="preserve">selectiecriteria referentie </w:t>
    </w:r>
    <w:r w:rsidRPr="00375489">
      <w:rPr>
        <w:rFonts w:asciiTheme="minorHAnsi" w:hAnsiTheme="minorHAnsi" w:cstheme="minorHAnsi"/>
        <w:sz w:val="22"/>
        <w:szCs w:val="22"/>
      </w:rPr>
      <w:tab/>
    </w:r>
    <w:r w:rsidRPr="00375489">
      <w:rPr>
        <w:rFonts w:asciiTheme="minorHAnsi" w:hAnsiTheme="minorHAnsi" w:cstheme="minorHAnsi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id w:val="185893428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375489">
              <w:rPr>
                <w:rFonts w:asciiTheme="minorHAnsi" w:hAnsiTheme="minorHAnsi" w:cstheme="minorHAnsi"/>
                <w:sz w:val="22"/>
                <w:szCs w:val="22"/>
              </w:rPr>
              <w:t xml:space="preserve">Pagina 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75489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3754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sdtContent>
        </w:sdt>
      </w:sdtContent>
    </w:sdt>
  </w:p>
  <w:p w14:paraId="16FDDDCC" w14:textId="5C084A05" w:rsidR="00375489" w:rsidRDefault="003754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D5723" w14:textId="77777777" w:rsidR="00375489" w:rsidRDefault="00375489" w:rsidP="00375489">
      <w:r>
        <w:separator/>
      </w:r>
    </w:p>
  </w:footnote>
  <w:footnote w:type="continuationSeparator" w:id="0">
    <w:p w14:paraId="4E278F09" w14:textId="77777777" w:rsidR="00375489" w:rsidRDefault="00375489" w:rsidP="00375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76AC6"/>
    <w:multiLevelType w:val="hybridMultilevel"/>
    <w:tmpl w:val="89DC403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406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60"/>
    <w:rsid w:val="000944F9"/>
    <w:rsid w:val="0010566D"/>
    <w:rsid w:val="00106EDD"/>
    <w:rsid w:val="001C7390"/>
    <w:rsid w:val="001D6418"/>
    <w:rsid w:val="0021106A"/>
    <w:rsid w:val="002612B4"/>
    <w:rsid w:val="00375489"/>
    <w:rsid w:val="003A4A00"/>
    <w:rsid w:val="003F4F5F"/>
    <w:rsid w:val="00463C32"/>
    <w:rsid w:val="004A2BF9"/>
    <w:rsid w:val="004C259D"/>
    <w:rsid w:val="00612919"/>
    <w:rsid w:val="0083455A"/>
    <w:rsid w:val="00861B65"/>
    <w:rsid w:val="008A7C46"/>
    <w:rsid w:val="00A3656F"/>
    <w:rsid w:val="00AD0060"/>
    <w:rsid w:val="00AD65FA"/>
    <w:rsid w:val="00BC6324"/>
    <w:rsid w:val="00C2111F"/>
    <w:rsid w:val="00E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1B160"/>
  <w15:chartTrackingRefBased/>
  <w15:docId w15:val="{02318334-DAB8-48CE-A000-EAAEE808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61B65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1B65"/>
    <w:rPr>
      <w:rFonts w:asciiTheme="majorHAnsi" w:eastAsia="Arial" w:hAnsiTheme="majorHAnsi" w:cs="Times New Roman"/>
      <w:b/>
      <w:sz w:val="24"/>
      <w:szCs w:val="40"/>
      <w:lang w:val="nl-NL" w:eastAsia="nl-NL"/>
    </w:rPr>
  </w:style>
  <w:style w:type="table" w:styleId="Tabelraster">
    <w:name w:val="Table Grid"/>
    <w:basedOn w:val="Standaardtabel"/>
    <w:uiPriority w:val="99"/>
    <w:rsid w:val="00AD0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AD0060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54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548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54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548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10566D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PvEKop3Char">
    <w:name w:val="PvE Kop 3 Char"/>
    <w:link w:val="PvEKop3"/>
    <w:locked/>
    <w:rsid w:val="00463C32"/>
    <w:rPr>
      <w:rFonts w:ascii="Arial" w:hAnsi="Arial" w:cs="Arial"/>
    </w:rPr>
  </w:style>
  <w:style w:type="paragraph" w:customStyle="1" w:styleId="PvEKop3">
    <w:name w:val="PvE Kop 3"/>
    <w:link w:val="PvEKop3Char"/>
    <w:rsid w:val="00463C32"/>
    <w:pPr>
      <w:spacing w:after="0" w:line="240" w:lineRule="auto"/>
    </w:pPr>
    <w:rPr>
      <w:rFonts w:ascii="Arial" w:hAnsi="Arial" w:cs="Arial"/>
    </w:rPr>
  </w:style>
  <w:style w:type="paragraph" w:styleId="Lijstalinea">
    <w:name w:val="List Paragraph"/>
    <w:basedOn w:val="Standaard"/>
    <w:uiPriority w:val="34"/>
    <w:qFormat/>
    <w:rsid w:val="00A3656F"/>
    <w:pPr>
      <w:ind w:left="708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nricha\AppData\Local\Temp\Templafy\WordVsto\ew3rwq1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2E6E1521-4731-4214-B4C7-BF75CF833570}">
  <ds:schemaRefs/>
</ds:datastoreItem>
</file>

<file path=customXml/itemProps2.xml><?xml version="1.0" encoding="utf-8"?>
<ds:datastoreItem xmlns:ds="http://schemas.openxmlformats.org/officeDocument/2006/customXml" ds:itemID="{6659BD81-2DE1-47CB-8A60-F78A042BF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ew3rwq1e</Template>
  <TotalTime>7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Harinck</dc:creator>
  <cp:keywords/>
  <dc:description/>
  <cp:lastModifiedBy>Richard Harinck</cp:lastModifiedBy>
  <cp:revision>3</cp:revision>
  <dcterms:created xsi:type="dcterms:W3CDTF">2023-06-05T12:26:00Z</dcterms:created>
  <dcterms:modified xsi:type="dcterms:W3CDTF">2023-06-05T12:35:00Z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637985843324126673</vt:lpwstr>
  </property>
  <property fmtid="{D5CDD505-2E9C-101B-9397-08002B2CF9AE}" pid="4" name="TemplafyUserProfileId">
    <vt:lpwstr>638067731134257101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