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7E760" w14:textId="77777777" w:rsidR="00941039" w:rsidRDefault="00941039" w:rsidP="002C0E8A">
      <w:pPr>
        <w:pStyle w:val="Kop1"/>
      </w:pPr>
      <w:bookmarkStart w:id="0" w:name="_Toc479597989"/>
      <w:r>
        <w:t>Formulier 2 - Verklaring betreffende de arbeidsbescherming en de arbeidsvoorwaarden</w:t>
      </w:r>
      <w:bookmarkEnd w:id="0"/>
    </w:p>
    <w:p w14:paraId="0CD40D31" w14:textId="77777777" w:rsidR="002C0E8A" w:rsidRDefault="002C0E8A" w:rsidP="002C0E8A"/>
    <w:p w14:paraId="3E0AD6EF" w14:textId="58EB3F27" w:rsidR="002C0E8A" w:rsidRDefault="002C0E8A" w:rsidP="002C0E8A">
      <w:pPr>
        <w:spacing w:line="240" w:lineRule="atLeast"/>
      </w:pPr>
      <w:r>
        <w:t>Behoort bij aanbesteding &lt;naam&gt; - &lt;kenmerk&gt;</w:t>
      </w:r>
    </w:p>
    <w:p w14:paraId="53E2AD48" w14:textId="3A1E957F" w:rsidR="003C645D" w:rsidRDefault="003C645D" w:rsidP="002C0E8A">
      <w:pPr>
        <w:spacing w:line="240" w:lineRule="atLeast"/>
      </w:pPr>
    </w:p>
    <w:p w14:paraId="15A71266" w14:textId="72199010" w:rsidR="00941039" w:rsidRDefault="00941039" w:rsidP="00941039">
      <w:bookmarkStart w:id="1" w:name="_GoBack"/>
      <w:bookmarkEnd w:id="1"/>
      <w:r>
        <w:t>Ondergetekende verklaar</w:t>
      </w:r>
      <w:r w:rsidR="0091050D">
        <w:t>t</w:t>
      </w:r>
      <w:r>
        <w:t xml:space="preserve"> dat bij de inschrijving </w:t>
      </w:r>
      <w:r w:rsidR="000B12A0">
        <w:t xml:space="preserve">en uitvoering van de opdracht </w:t>
      </w:r>
      <w:r>
        <w:t>rekening is gehouden met de verplichtingen uit hoofde van de bepalingen betreffende de arbeidsbescherming en de arbeidsvoorwaarden die gelden op de plaats waar de verrichting wordt uitgevoerd.</w:t>
      </w:r>
    </w:p>
    <w:p w14:paraId="45798B7A" w14:textId="77777777" w:rsidR="002C0E8A" w:rsidRDefault="002C0E8A" w:rsidP="00941039"/>
    <w:p w14:paraId="62E8988A" w14:textId="77777777" w:rsidR="00941039" w:rsidRDefault="00941039" w:rsidP="00941039">
      <w:r>
        <w:rPr>
          <w:i/>
        </w:rPr>
        <w:t>Opmerking</w:t>
      </w:r>
      <w:r>
        <w:t xml:space="preserve">: Informatie over verplichtingen ten aanzien van de bepalingen betreffende belastingen, milieubescherming, arbeidsbescherming en arbeidsvoorwaarden die gelden in Nederland, zoals bedoeld in het ARW 2016 artikel </w:t>
      </w:r>
      <w:r w:rsidRPr="002C0E8A">
        <w:rPr>
          <w:color w:val="002060"/>
        </w:rPr>
        <w:t>&lt;2.13.7, 3.13.7, 7.7.7&gt;</w:t>
      </w:r>
      <w:r>
        <w:t>, zijn te verkrijgen bij de ministeries van respectievelijk Financiën, Infrastructuur en Milieu, en Sociale Zaken en Werkgelegenheid</w:t>
      </w:r>
      <w:r w:rsidR="0074632C">
        <w:t>.</w:t>
      </w:r>
    </w:p>
    <w:p w14:paraId="1030E271" w14:textId="77777777" w:rsidR="0074632C" w:rsidRDefault="0074632C" w:rsidP="00941039"/>
    <w:p w14:paraId="3E6BC9A4" w14:textId="00A443C5" w:rsidR="00941039" w:rsidRDefault="0074632C" w:rsidP="00941039">
      <w:pPr>
        <w:suppressAutoHyphens/>
        <w:rPr>
          <w:lang w:eastAsia="en-US"/>
        </w:rPr>
      </w:pPr>
      <w:bookmarkStart w:id="2" w:name="_Hlk79586889"/>
      <w:r>
        <w:rPr>
          <w:lang w:eastAsia="en-US"/>
        </w:rPr>
        <w:t>A</w:t>
      </w:r>
      <w:r w:rsidR="00941039">
        <w:rPr>
          <w:lang w:eastAsia="en-US"/>
        </w:rPr>
        <w:t>ldus naar waarheid opgemaakt en rechtsgeldig ondertekend</w:t>
      </w:r>
      <w:r w:rsidR="003C645D">
        <w:rPr>
          <w:lang w:eastAsia="en-US"/>
        </w:rPr>
        <w:t>:</w:t>
      </w:r>
    </w:p>
    <w:p w14:paraId="02AE1FC9" w14:textId="767096CE" w:rsidR="003C645D" w:rsidRDefault="003C645D" w:rsidP="003C645D">
      <w:pPr>
        <w:spacing w:line="240" w:lineRule="atLeast"/>
      </w:pPr>
      <w:bookmarkStart w:id="3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3C645D" w14:paraId="1C297329" w14:textId="77777777" w:rsidTr="003C645D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0828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D1D5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4545A721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2CB464B2" w14:textId="77777777" w:rsidTr="003C645D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9B05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8AF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06F2D3CF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724D63A8" w14:textId="77777777" w:rsidTr="003C645D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D8DB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1B62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75023F90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tr w:rsidR="003C645D" w14:paraId="478916FA" w14:textId="77777777" w:rsidTr="003C645D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170C" w14:textId="77777777" w:rsidR="003C645D" w:rsidRDefault="003C645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FA4E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  <w:p w14:paraId="3B6C5F19" w14:textId="77777777" w:rsidR="003C645D" w:rsidRDefault="003C645D">
            <w:pPr>
              <w:spacing w:line="240" w:lineRule="atLeast"/>
              <w:rPr>
                <w:lang w:eastAsia="en-US"/>
              </w:rPr>
            </w:pPr>
          </w:p>
        </w:tc>
      </w:tr>
      <w:bookmarkEnd w:id="3"/>
    </w:tbl>
    <w:p w14:paraId="714346F0" w14:textId="77777777" w:rsidR="003C645D" w:rsidRDefault="003C645D" w:rsidP="003C645D"/>
    <w:bookmarkEnd w:id="2"/>
    <w:p w14:paraId="433EEA1C" w14:textId="77777777" w:rsidR="00941039" w:rsidRDefault="00941039" w:rsidP="003C645D">
      <w:pPr>
        <w:suppressAutoHyphens/>
        <w:rPr>
          <w:lang w:eastAsia="en-US"/>
        </w:rPr>
      </w:pPr>
    </w:p>
    <w:sectPr w:rsidR="0094103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F0BBB" w14:textId="77777777" w:rsidR="0054715C" w:rsidRDefault="0054715C" w:rsidP="00AF32D1">
      <w:pPr>
        <w:spacing w:line="240" w:lineRule="auto"/>
      </w:pPr>
      <w:r>
        <w:separator/>
      </w:r>
    </w:p>
  </w:endnote>
  <w:endnote w:type="continuationSeparator" w:id="0">
    <w:p w14:paraId="0E2B96BF" w14:textId="77777777" w:rsidR="0054715C" w:rsidRDefault="0054715C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ADA43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50BE8" w14:textId="77777777" w:rsidR="0054715C" w:rsidRDefault="0054715C" w:rsidP="00AF32D1">
      <w:pPr>
        <w:spacing w:line="240" w:lineRule="auto"/>
      </w:pPr>
      <w:r>
        <w:separator/>
      </w:r>
    </w:p>
  </w:footnote>
  <w:footnote w:type="continuationSeparator" w:id="0">
    <w:p w14:paraId="1338A75D" w14:textId="77777777" w:rsidR="0054715C" w:rsidRDefault="0054715C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03A2" w14:textId="77777777" w:rsidR="00AF32D1" w:rsidRDefault="008A6242">
    <w:pPr>
      <w:pStyle w:val="Koptekst"/>
    </w:pPr>
    <w:r>
      <w:rPr>
        <w:noProof/>
      </w:rPr>
      <w:pict w14:anchorId="521D70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79452" w14:textId="77777777" w:rsidR="00AF32D1" w:rsidRDefault="008A6242">
    <w:pPr>
      <w:pStyle w:val="Koptekst"/>
    </w:pPr>
    <w:r>
      <w:rPr>
        <w:noProof/>
      </w:rPr>
      <w:pict w14:anchorId="4E826A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544A1" w14:textId="77777777" w:rsidR="00AF32D1" w:rsidRDefault="008A6242">
    <w:pPr>
      <w:pStyle w:val="Koptekst"/>
    </w:pPr>
    <w:r>
      <w:rPr>
        <w:noProof/>
      </w:rPr>
      <w:pict w14:anchorId="7C2A42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A4F06"/>
    <w:rsid w:val="000B12A0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0E8A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C645D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15C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4632C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7F7830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A6242"/>
    <w:rsid w:val="008E3DBD"/>
    <w:rsid w:val="008F72E8"/>
    <w:rsid w:val="0090427F"/>
    <w:rsid w:val="0091050D"/>
    <w:rsid w:val="009168F9"/>
    <w:rsid w:val="00940947"/>
    <w:rsid w:val="00941039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A29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BC80AA4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E407659C29F48B612F7F630B890A6" ma:contentTypeVersion="11" ma:contentTypeDescription="Een nieuw document maken." ma:contentTypeScope="" ma:versionID="b4726eb79f0acbf6f2080c06123aa4bc">
  <xsd:schema xmlns:xsd="http://www.w3.org/2001/XMLSchema" xmlns:xs="http://www.w3.org/2001/XMLSchema" xmlns:p="http://schemas.microsoft.com/office/2006/metadata/properties" xmlns:ns2="7552fae6-f3fe-4ec8-a2a6-ca143755784e" xmlns:ns3="3e3a0131-08d8-4fdd-8823-5bb595581a36" targetNamespace="http://schemas.microsoft.com/office/2006/metadata/properties" ma:root="true" ma:fieldsID="31ed087114794a68dda4cf1cdda250ef" ns2:_="" ns3:_="">
    <xsd:import namespace="7552fae6-f3fe-4ec8-a2a6-ca143755784e"/>
    <xsd:import namespace="3e3a0131-08d8-4fdd-8823-5bb595581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2fae6-f3fe-4ec8-a2a6-ca143755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0131-08d8-4fdd-8823-5bb595581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4bb9e2-1ef6-436a-a453-f2246f4728b2}" ma:internalName="TaxCatchAll" ma:showField="CatchAllData" ma:web="3e3a0131-08d8-4fdd-8823-5bb595581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3a0131-08d8-4fdd-8823-5bb595581a36" xsi:nil="true"/>
    <lcf76f155ced4ddcb4097134ff3c332f xmlns="7552fae6-f3fe-4ec8-a2a6-ca14375578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2AE2-F99B-4AC8-AFD1-38B4843D927F}"/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5e441efc-6006-434a-a17f-cb80a7bc997c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a0a1840-3a9a-4cb3-947f-d4d7fb553cb5"/>
  </ds:schemaRefs>
</ds:datastoreItem>
</file>

<file path=customXml/itemProps4.xml><?xml version="1.0" encoding="utf-8"?>
<ds:datastoreItem xmlns:ds="http://schemas.openxmlformats.org/officeDocument/2006/customXml" ds:itemID="{3062A5AA-816F-44F9-B8D1-991763EF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93AB00FC.dotm</Template>
  <TotalTime>15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3</cp:revision>
  <cp:lastPrinted>2020-07-15T11:13:00Z</cp:lastPrinted>
  <dcterms:created xsi:type="dcterms:W3CDTF">2021-07-30T12:25:00Z</dcterms:created>
  <dcterms:modified xsi:type="dcterms:W3CDTF">2021-08-11T13:12:00Z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0x01010032DE407659C29F48B612F7F630B890A6</vt:lpwstr>
  </property>
  <property fmtid="{D5CDD505-2E9C-101B-9397-08002B2CF9AE}" pid="9" name="_ReviewingToolsShownOnce">
    <vt:lpwstr/>
  </property>
  <property fmtid="{D5CDD505-2E9C-101B-9397-08002B2CF9AE}" pid="10" name="Order">
    <vt:r8>188500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</Properties>
</file>