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DE9" w:rsidRPr="00AE5EC0" w:rsidRDefault="00600DE9" w:rsidP="00AE5EC0">
      <w:pPr>
        <w:pStyle w:val="Kop1"/>
        <w:rPr>
          <w:rFonts w:cs="Times New Roman"/>
          <w:b/>
          <w:sz w:val="18"/>
        </w:rPr>
      </w:pPr>
      <w:bookmarkStart w:id="0" w:name="_Toc479597988"/>
      <w:r w:rsidRPr="00AE5EC0">
        <w:rPr>
          <w:b/>
        </w:rPr>
        <w:t>Formulier 1b - Verklaring onderaanneming</w:t>
      </w:r>
      <w:bookmarkEnd w:id="0"/>
    </w:p>
    <w:p w:rsidR="00AE5EC0" w:rsidRDefault="00AE5EC0" w:rsidP="00AE5EC0">
      <w:pPr>
        <w:spacing w:line="240" w:lineRule="atLeast"/>
      </w:pPr>
    </w:p>
    <w:p w:rsidR="00AE5EC0" w:rsidRDefault="00AE5EC0" w:rsidP="00AE5EC0">
      <w:pPr>
        <w:spacing w:line="240" w:lineRule="atLeast"/>
      </w:pPr>
      <w:r>
        <w:t>Behoort bij aanbesteding &lt;naam&gt; - &lt;kenmerk&gt;</w:t>
      </w:r>
    </w:p>
    <w:p w:rsidR="00AE5EC0" w:rsidRDefault="00AE5EC0" w:rsidP="00600DE9"/>
    <w:p w:rsidR="00600DE9" w:rsidRDefault="00600DE9" w:rsidP="00600DE9">
      <w:r>
        <w:t xml:space="preserve">In te vullen en te ondertekenen door de onderaannemer. </w:t>
      </w:r>
      <w:r>
        <w:br/>
        <w:t>Let op</w:t>
      </w:r>
      <w:r w:rsidR="00E457D3">
        <w:t>:</w:t>
      </w:r>
      <w:r>
        <w:t xml:space="preserve"> de onderaannemer dient ook een Uniform Europees Aanbestedingsdocument in te vullen.</w:t>
      </w:r>
    </w:p>
    <w:tbl>
      <w:tblPr>
        <w:tblStyle w:val="GridTable4-Accent11"/>
        <w:tblW w:w="0" w:type="auto"/>
        <w:tblInd w:w="0" w:type="dxa"/>
        <w:tblLook w:val="0620" w:firstRow="1" w:lastRow="0" w:firstColumn="0" w:lastColumn="0" w:noHBand="1" w:noVBand="1"/>
      </w:tblPr>
      <w:tblGrid>
        <w:gridCol w:w="3539"/>
        <w:gridCol w:w="5522"/>
      </w:tblGrid>
      <w:tr w:rsidR="00600DE9" w:rsidTr="00796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  <w:hideMark/>
          </w:tcPr>
          <w:p w:rsidR="00600DE9" w:rsidRDefault="00600DE9">
            <w:pPr>
              <w:rPr>
                <w:b w:val="0"/>
              </w:rPr>
            </w:pPr>
            <w:r>
              <w:t>Vraag</w:t>
            </w:r>
          </w:p>
        </w:tc>
        <w:tc>
          <w:tcPr>
            <w:tcW w:w="5522" w:type="dxa"/>
            <w:hideMark/>
          </w:tcPr>
          <w:p w:rsidR="00600DE9" w:rsidRDefault="00600D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600DE9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t>Naam inschrijver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00DE9" w:rsidRDefault="00600DE9"/>
        </w:tc>
      </w:tr>
      <w:tr w:rsidR="00600DE9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600DE9" w:rsidRDefault="00600DE9">
            <w:r>
              <w:t xml:space="preserve">Betreft perceel </w:t>
            </w:r>
          </w:p>
          <w:p w:rsidR="00600DE9" w:rsidRDefault="00600DE9"/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10756">
              <w:fldChar w:fldCharType="separate"/>
            </w:r>
            <w:r>
              <w:fldChar w:fldCharType="end"/>
            </w:r>
            <w:r>
              <w:t xml:space="preserve"> 1 – ………….</w:t>
            </w:r>
          </w:p>
          <w:p w:rsidR="00600DE9" w:rsidRDefault="00600D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10756">
              <w:fldChar w:fldCharType="separate"/>
            </w:r>
            <w:r>
              <w:fldChar w:fldCharType="end"/>
            </w:r>
            <w:r>
              <w:t xml:space="preserve"> 2 - ………….</w:t>
            </w:r>
          </w:p>
          <w:p w:rsidR="00600DE9" w:rsidRDefault="00600D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10756"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n</w:t>
            </w:r>
            <w:proofErr w:type="gramEnd"/>
            <w:r>
              <w:t xml:space="preserve"> - ………….</w:t>
            </w:r>
          </w:p>
        </w:tc>
      </w:tr>
      <w:tr w:rsidR="00600DE9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t>Naam onderaannemer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00DE9" w:rsidRDefault="00600DE9"/>
        </w:tc>
      </w:tr>
      <w:tr w:rsidR="00600DE9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t xml:space="preserve">Deel van de opdracht </w:t>
            </w:r>
            <w:r w:rsidR="00E457D3">
              <w:t xml:space="preserve">dat </w:t>
            </w:r>
            <w:r>
              <w:t>in onder</w:t>
            </w:r>
            <w:r w:rsidR="00E457D3">
              <w:t>a</w:t>
            </w:r>
            <w:r>
              <w:t>anneming wordt uitgevoerd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00DE9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796916">
            <w:r>
              <w:t xml:space="preserve">Heeft </w:t>
            </w:r>
            <w:r w:rsidR="00600DE9">
              <w:t xml:space="preserve">u als onderaannemer </w:t>
            </w:r>
            <w:r>
              <w:t xml:space="preserve">grondig kennisgenomen van </w:t>
            </w:r>
            <w:r w:rsidR="00600DE9">
              <w:t xml:space="preserve">het deel van de opdracht dat </w:t>
            </w:r>
            <w:r>
              <w:t xml:space="preserve">Inschrijver aan u wil uitbesteden? 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10756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600DE9" w:rsidRDefault="00600D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>
              <w:instrText xml:space="preserve"> FORMCHECKBOX </w:instrText>
            </w:r>
            <w:r w:rsidR="00F10756">
              <w:fldChar w:fldCharType="separate"/>
            </w:r>
            <w:r>
              <w:rPr>
                <w:szCs w:val="20"/>
              </w:rPr>
              <w:fldChar w:fldCharType="end"/>
            </w:r>
            <w:bookmarkEnd w:id="1"/>
            <w:r>
              <w:t xml:space="preserve"> Nee</w:t>
            </w:r>
          </w:p>
        </w:tc>
      </w:tr>
      <w:tr w:rsidR="00600DE9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t>Kunt u dat deel van de opdracht uitvoeren overeenkomstig de eisen en wensen van de opdrachtgever?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10756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600DE9" w:rsidRDefault="00600D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10756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CC4A5F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CC4A5F" w:rsidRDefault="00CC4A5F" w:rsidP="00CC4A5F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CC4A5F" w:rsidRDefault="00CC4A5F" w:rsidP="00CC4A5F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10756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CC4A5F" w:rsidRDefault="00CC4A5F" w:rsidP="00CC4A5F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10756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:rsidR="00600DE9" w:rsidRDefault="00600DE9" w:rsidP="00600DE9">
      <w:pPr>
        <w:spacing w:before="56" w:after="113"/>
        <w:rPr>
          <w:b/>
          <w:bCs/>
          <w:sz w:val="18"/>
        </w:rPr>
      </w:pPr>
    </w:p>
    <w:p w:rsidR="004A724F" w:rsidRDefault="004A724F" w:rsidP="004A724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</w:t>
      </w:r>
      <w:r w:rsidR="00F10756">
        <w:rPr>
          <w:lang w:eastAsia="en-US"/>
        </w:rPr>
        <w:t xml:space="preserve"> door onderaannemer</w:t>
      </w:r>
      <w:bookmarkStart w:id="2" w:name="_GoBack"/>
      <w:bookmarkEnd w:id="2"/>
      <w:r>
        <w:rPr>
          <w:lang w:eastAsia="en-US"/>
        </w:rPr>
        <w:t>:</w:t>
      </w:r>
    </w:p>
    <w:p w:rsidR="004A724F" w:rsidRDefault="004A724F" w:rsidP="004A724F">
      <w:pPr>
        <w:spacing w:line="240" w:lineRule="atLeast"/>
      </w:pPr>
      <w:bookmarkStart w:id="3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4A724F" w:rsidTr="004A724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:rsidTr="004A724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:rsidTr="004A724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:rsidTr="004A724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bookmarkEnd w:id="3"/>
    </w:tbl>
    <w:p w:rsidR="004A724F" w:rsidRDefault="004A724F" w:rsidP="004A724F"/>
    <w:p w:rsidR="004A724F" w:rsidRDefault="004A724F" w:rsidP="004A724F">
      <w:pPr>
        <w:suppressAutoHyphens/>
        <w:rPr>
          <w:lang w:eastAsia="en-US"/>
        </w:rPr>
      </w:pPr>
    </w:p>
    <w:p w:rsidR="00743CDB" w:rsidRPr="00A8086E" w:rsidRDefault="00743CDB" w:rsidP="00A8086E"/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F2F" w:rsidRDefault="00071F2F" w:rsidP="00AF32D1">
      <w:pPr>
        <w:spacing w:line="240" w:lineRule="auto"/>
      </w:pPr>
      <w:r>
        <w:separator/>
      </w:r>
    </w:p>
  </w:endnote>
  <w:endnote w:type="continuationSeparator" w:id="0">
    <w:p w:rsidR="00071F2F" w:rsidRDefault="00071F2F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F2F" w:rsidRDefault="00071F2F" w:rsidP="00AF32D1">
      <w:pPr>
        <w:spacing w:line="240" w:lineRule="auto"/>
      </w:pPr>
      <w:r>
        <w:separator/>
      </w:r>
    </w:p>
  </w:footnote>
  <w:footnote w:type="continuationSeparator" w:id="0">
    <w:p w:rsidR="00071F2F" w:rsidRDefault="00071F2F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F10756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F10756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F10756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71F2F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D49E1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A724F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00DE9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96916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086E"/>
    <w:rsid w:val="00A8324C"/>
    <w:rsid w:val="00A91496"/>
    <w:rsid w:val="00AB3CD7"/>
    <w:rsid w:val="00AE17A7"/>
    <w:rsid w:val="00AE5EC0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4A5F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86683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57D3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0756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F5DE3EB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600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3a0131-08d8-4fdd-8823-5bb595581a36" xsi:nil="true"/>
    <lcf76f155ced4ddcb4097134ff3c332f xmlns="7552fae6-f3fe-4ec8-a2a6-ca14375578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DE407659C29F48B612F7F630B890A6" ma:contentTypeVersion="11" ma:contentTypeDescription="Een nieuw document maken." ma:contentTypeScope="" ma:versionID="b4726eb79f0acbf6f2080c06123aa4bc">
  <xsd:schema xmlns:xsd="http://www.w3.org/2001/XMLSchema" xmlns:xs="http://www.w3.org/2001/XMLSchema" xmlns:p="http://schemas.microsoft.com/office/2006/metadata/properties" xmlns:ns2="7552fae6-f3fe-4ec8-a2a6-ca143755784e" xmlns:ns3="3e3a0131-08d8-4fdd-8823-5bb595581a36" targetNamespace="http://schemas.microsoft.com/office/2006/metadata/properties" ma:root="true" ma:fieldsID="31ed087114794a68dda4cf1cdda250ef" ns2:_="" ns3:_="">
    <xsd:import namespace="7552fae6-f3fe-4ec8-a2a6-ca143755784e"/>
    <xsd:import namespace="3e3a0131-08d8-4fdd-8823-5bb595581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2fae6-f3fe-4ec8-a2a6-ca1437557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a0131-08d8-4fdd-8823-5bb595581a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34bb9e2-1ef6-436a-a453-f2246f4728b2}" ma:internalName="TaxCatchAll" ma:showField="CatchAllData" ma:web="3e3a0131-08d8-4fdd-8823-5bb595581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fa0a1840-3a9a-4cb3-947f-d4d7fb553cb5"/>
    <ds:schemaRef ds:uri="5e441efc-6006-434a-a17f-cb80a7bc997c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F2E63201-1A63-46B3-A853-33D5CB301365}"/>
</file>

<file path=customXml/itemProps4.xml><?xml version="1.0" encoding="utf-8"?>
<ds:datastoreItem xmlns:ds="http://schemas.openxmlformats.org/officeDocument/2006/customXml" ds:itemID="{487C77DD-C543-4D30-93B1-735B33674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C98423FF.dotm</Template>
  <TotalTime>18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Duinkerken, Tina</cp:lastModifiedBy>
  <cp:revision>5</cp:revision>
  <cp:lastPrinted>2020-07-15T11:13:00Z</cp:lastPrinted>
  <dcterms:created xsi:type="dcterms:W3CDTF">2021-08-06T12:33:00Z</dcterms:created>
  <dcterms:modified xsi:type="dcterms:W3CDTF">2021-08-11T13:10:00Z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0x01010032DE407659C29F48B612F7F630B890A6</vt:lpwstr>
  </property>
  <property fmtid="{D5CDD505-2E9C-101B-9397-08002B2CF9AE}" pid="9" name="_ReviewingToolsShownOnce">
    <vt:lpwstr/>
  </property>
  <property fmtid="{D5CDD505-2E9C-101B-9397-08002B2CF9AE}" pid="10" name="Order">
    <vt:r8>187900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ComplianceAssetId">
    <vt:lpwstr/>
  </property>
  <property fmtid="{D5CDD505-2E9C-101B-9397-08002B2CF9AE}" pid="18" name="TemplateUrl">
    <vt:lpwstr/>
  </property>
</Properties>
</file>