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6A5D6" w14:textId="77777777" w:rsidR="00672967" w:rsidRPr="00555C9B" w:rsidRDefault="00672967" w:rsidP="00672967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76547864"/>
      <w:r w:rsidRPr="00555C9B">
        <w:t xml:space="preserve">Bijlage </w:t>
      </w:r>
      <w:r>
        <w:t>1</w:t>
      </w:r>
      <w:r w:rsidR="00BE5E7B">
        <w:t>6</w:t>
      </w:r>
      <w:r w:rsidRPr="00555C9B">
        <w:br/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1B64EA72" w14:textId="77777777" w:rsidR="00672967" w:rsidRPr="00555C9B" w:rsidRDefault="00672967" w:rsidP="00672967">
      <w:pPr>
        <w:rPr>
          <w:rFonts w:eastAsia="MS Mincho"/>
        </w:rPr>
      </w:pPr>
    </w:p>
    <w:p w14:paraId="0982E558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7DA510D8" w14:textId="77777777" w:rsidR="00672967" w:rsidRPr="00555C9B" w:rsidRDefault="00672967" w:rsidP="0023083C">
      <w:pPr>
        <w:ind w:left="567"/>
        <w:rPr>
          <w:rFonts w:cs="Arial"/>
        </w:rPr>
      </w:pPr>
    </w:p>
    <w:p w14:paraId="4084314B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Inschrijver] zich met betrekking tot de geschiktheidseis zoals genoemd in paragraaf [=] van het Beschrijvend Document beroept op de middelen van [naam derde];</w:t>
      </w:r>
    </w:p>
    <w:p w14:paraId="2A63E9C8" w14:textId="77777777" w:rsidR="00672967" w:rsidRPr="00555C9B" w:rsidRDefault="00672967" w:rsidP="0023083C">
      <w:pPr>
        <w:suppressAutoHyphens/>
        <w:rPr>
          <w:rFonts w:eastAsia="Calibri" w:cs="Arial"/>
        </w:rPr>
      </w:pPr>
    </w:p>
    <w:p w14:paraId="560C67D6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34F84FD7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351BAF71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02264EB5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12A62244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0A7D3A24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012C1A60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13FC7732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577573FC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Pr="00555C9B">
        <w:rPr>
          <w:rFonts w:eastAsia="Calibri" w:cs="Arial"/>
        </w:rPr>
        <w:t>derde</w:t>
      </w:r>
      <w:r w:rsidRPr="00555C9B">
        <w:rPr>
          <w:rFonts w:cs="Arial"/>
        </w:rPr>
        <w:t>] voldoet, zo blijkt uit bijgevoegd bewijsstuk aan deze geschiktheidseis voor zover Inschrijver zich beroept op diens middelen;</w:t>
      </w:r>
    </w:p>
    <w:p w14:paraId="4FEF6014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2D45B309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Inschrijver] bij eventuele gunning van de Opdracht voor de uitvoering van de Opdracht op diens eerste verzoek daadwerkelijk kan beschikken over de voor de uitvoering van de Opdracht noodzakelijke middelen van [naam derde];</w:t>
      </w:r>
    </w:p>
    <w:p w14:paraId="65F23CF4" w14:textId="77777777" w:rsidR="00672967" w:rsidRPr="00555C9B" w:rsidRDefault="00672967" w:rsidP="0023083C"/>
    <w:p w14:paraId="191950EF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contextualSpacing/>
      </w:pPr>
      <w:r w:rsidRPr="00555C9B">
        <w:t xml:space="preserve">[naam </w:t>
      </w:r>
      <w:r w:rsidRPr="00555C9B">
        <w:rPr>
          <w:rFonts w:cs="Arial"/>
        </w:rPr>
        <w:t>Inschrijver</w:t>
      </w:r>
      <w:r w:rsidRPr="00555C9B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 w:rsidR="00BE5E7B">
        <w:t>=</w:t>
      </w:r>
      <w:r w:rsidRPr="00555C9B">
        <w:t xml:space="preserve">) een beroep wordt gedaan op de middelen van een derde). </w:t>
      </w:r>
    </w:p>
    <w:p w14:paraId="7B4290B3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43B625DA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derde] daadwerkelijk zal worden ingezet als onderaannemer bij de uitvoering van de O</w:t>
      </w:r>
      <w:r w:rsidRPr="00555C9B">
        <w:rPr>
          <w:rFonts w:eastAsia="Calibri" w:cs="Arial"/>
        </w:rPr>
        <w:t xml:space="preserve">pdracht (deze eis geldt uitsluitend indien in het kader van een geschiktheidseis </w:t>
      </w:r>
      <w:r w:rsidRPr="00555C9B">
        <w:rPr>
          <w:rFonts w:cs="Arial"/>
        </w:rPr>
        <w:t xml:space="preserve">met betrekking tot de technische en beroepsbekwaamheid een beroep wordt gedaan op de middelen van een derde). </w:t>
      </w:r>
    </w:p>
    <w:p w14:paraId="3DD6FBBB" w14:textId="77777777" w:rsidR="00672967" w:rsidRPr="00555C9B" w:rsidRDefault="00672967" w:rsidP="0023083C">
      <w:pPr>
        <w:ind w:left="567"/>
        <w:rPr>
          <w:rFonts w:cs="Arial"/>
        </w:rPr>
      </w:pPr>
    </w:p>
    <w:p w14:paraId="7B83FF1C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2F339AF6" w14:textId="77777777" w:rsidTr="00BE5E7B">
        <w:tc>
          <w:tcPr>
            <w:tcW w:w="2835" w:type="dxa"/>
            <w:shd w:val="clear" w:color="auto" w:fill="CBE3F2"/>
          </w:tcPr>
          <w:p w14:paraId="11DECEA2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2BA9E143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074750AC" w14:textId="77777777" w:rsidTr="00BE5E7B">
        <w:tc>
          <w:tcPr>
            <w:tcW w:w="2835" w:type="dxa"/>
            <w:shd w:val="clear" w:color="auto" w:fill="CBE3F2"/>
          </w:tcPr>
          <w:p w14:paraId="69CC9E1D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  <w:r w:rsidR="00BE5E7B">
              <w:rPr>
                <w:rFonts w:eastAsia="Calibri" w:cs="Arial"/>
              </w:rPr>
              <w:t>:</w:t>
            </w:r>
          </w:p>
        </w:tc>
        <w:tc>
          <w:tcPr>
            <w:tcW w:w="5690" w:type="dxa"/>
          </w:tcPr>
          <w:p w14:paraId="69DABB10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37FED8EB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55EE93A0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3CA2435B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36FA8BAB" w14:textId="77777777" w:rsidTr="00BE5E7B">
        <w:tc>
          <w:tcPr>
            <w:tcW w:w="2835" w:type="dxa"/>
            <w:shd w:val="clear" w:color="auto" w:fill="CBE3F2"/>
          </w:tcPr>
          <w:p w14:paraId="46D48790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  <w:r w:rsidR="00BE5E7B">
              <w:rPr>
                <w:rFonts w:eastAsia="Calibri" w:cs="Arial"/>
              </w:rPr>
              <w:t>:</w:t>
            </w:r>
          </w:p>
          <w:p w14:paraId="62617122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F3E0CAD" w14:textId="77777777" w:rsidR="00672967" w:rsidRPr="00555C9B" w:rsidRDefault="00672967" w:rsidP="00FE5A9D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1A793532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0D5E3C88" w14:textId="77777777" w:rsidTr="00BE5E7B">
        <w:tc>
          <w:tcPr>
            <w:tcW w:w="2835" w:type="dxa"/>
            <w:shd w:val="clear" w:color="auto" w:fill="CBE3F2"/>
          </w:tcPr>
          <w:p w14:paraId="44CCE40E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0355CB20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5BB42DD9" w14:textId="77777777" w:rsidTr="00BE5E7B">
        <w:tc>
          <w:tcPr>
            <w:tcW w:w="2835" w:type="dxa"/>
            <w:shd w:val="clear" w:color="auto" w:fill="CBE3F2"/>
          </w:tcPr>
          <w:p w14:paraId="7344DFD5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344BD196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6F4A758A" w14:textId="77777777" w:rsidTr="00BE5E7B">
        <w:tc>
          <w:tcPr>
            <w:tcW w:w="2835" w:type="dxa"/>
            <w:shd w:val="clear" w:color="auto" w:fill="CBE3F2"/>
          </w:tcPr>
          <w:p w14:paraId="2A4FCD2D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527F0E0A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419B3142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168C1C28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1820E919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52764D2C" w14:textId="77777777" w:rsidTr="00BE5E7B">
        <w:tc>
          <w:tcPr>
            <w:tcW w:w="2835" w:type="dxa"/>
            <w:shd w:val="clear" w:color="auto" w:fill="CBE3F2"/>
          </w:tcPr>
          <w:p w14:paraId="79BD8E42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  <w:r w:rsidR="00BE5E7B">
              <w:rPr>
                <w:rFonts w:cs="Arial"/>
              </w:rPr>
              <w:t>:</w:t>
            </w:r>
          </w:p>
          <w:p w14:paraId="78077FA5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52B8DEF1" w14:textId="77777777" w:rsidR="00672967" w:rsidRPr="00555C9B" w:rsidRDefault="00672967" w:rsidP="00FE5A9D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</w:tcPr>
          <w:p w14:paraId="194DA316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6D504E" w14:paraId="3944F962" w14:textId="77777777" w:rsidTr="00BE5E7B">
        <w:tc>
          <w:tcPr>
            <w:tcW w:w="2835" w:type="dxa"/>
            <w:shd w:val="clear" w:color="auto" w:fill="CBE3F2"/>
          </w:tcPr>
          <w:p w14:paraId="1F7B6415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5BBB3DF6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261FF779" w14:textId="77777777" w:rsidR="00510527" w:rsidRDefault="00510527"/>
    <w:sectPr w:rsidR="00510527" w:rsidSect="00FF3843">
      <w:headerReference w:type="default" r:id="rId10"/>
      <w:footerReference w:type="default" r:id="rId11"/>
      <w:pgSz w:w="11906" w:h="16838"/>
      <w:pgMar w:top="1417" w:right="1417" w:bottom="1417" w:left="1417" w:header="19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D3151" w14:textId="77777777" w:rsidR="00FF3843" w:rsidRDefault="00FF3843" w:rsidP="00BE5E7B">
      <w:pPr>
        <w:spacing w:line="240" w:lineRule="auto"/>
      </w:pPr>
      <w:r>
        <w:separator/>
      </w:r>
    </w:p>
  </w:endnote>
  <w:endnote w:type="continuationSeparator" w:id="0">
    <w:p w14:paraId="66E319D3" w14:textId="77777777" w:rsidR="00FF3843" w:rsidRDefault="00FF3843" w:rsidP="00BE5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261A4" w14:textId="77777777" w:rsidR="00BE5E7B" w:rsidRDefault="00BE5E7B" w:rsidP="00BE5E7B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4E40907E" wp14:editId="1DF4071F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BE5E7B" w14:paraId="162A222E" w14:textId="77777777" w:rsidTr="00842E0F">
      <w:tc>
        <w:tcPr>
          <w:tcW w:w="704" w:type="dxa"/>
          <w:shd w:val="clear" w:color="auto" w:fill="auto"/>
          <w:vAlign w:val="bottom"/>
        </w:tcPr>
        <w:p w14:paraId="7AB8949C" w14:textId="77777777" w:rsidR="00BE5E7B" w:rsidRPr="002F411A" w:rsidRDefault="00BE5E7B" w:rsidP="00BE5E7B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696DFBC6" w14:textId="77777777" w:rsidR="00BE5E7B" w:rsidRDefault="00BE5E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5B2C0" w14:textId="77777777" w:rsidR="00FF3843" w:rsidRDefault="00FF3843" w:rsidP="00BE5E7B">
      <w:pPr>
        <w:spacing w:line="240" w:lineRule="auto"/>
      </w:pPr>
      <w:r>
        <w:separator/>
      </w:r>
    </w:p>
  </w:footnote>
  <w:footnote w:type="continuationSeparator" w:id="0">
    <w:p w14:paraId="63FF58F3" w14:textId="77777777" w:rsidR="00FF3843" w:rsidRDefault="00FF3843" w:rsidP="00BE5E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BB150" w14:textId="1C72A1A9" w:rsidR="00FF3843" w:rsidRDefault="00FF384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B0A18A" wp14:editId="3A20A5B0">
          <wp:simplePos x="0" y="0"/>
          <wp:positionH relativeFrom="page">
            <wp:posOffset>304482</wp:posOffset>
          </wp:positionH>
          <wp:positionV relativeFrom="paragraph">
            <wp:posOffset>-1257935</wp:posOffset>
          </wp:positionV>
          <wp:extent cx="2933700" cy="1137285"/>
          <wp:effectExtent l="0" t="0" r="0" b="5715"/>
          <wp:wrapNone/>
          <wp:docPr id="2" name="Afbeelding 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370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843"/>
    <w:rsid w:val="00185DF4"/>
    <w:rsid w:val="0023083C"/>
    <w:rsid w:val="00510527"/>
    <w:rsid w:val="00672967"/>
    <w:rsid w:val="009923CB"/>
    <w:rsid w:val="00B152B4"/>
    <w:rsid w:val="00BE5E7B"/>
    <w:rsid w:val="00FF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C2B4"/>
  <w15:chartTrackingRefBased/>
  <w15:docId w15:val="{ED595472-DC08-4DC6-9C07-2B4D6659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96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7296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BE5E7B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g.Phan\NIPV\EA%20Werkplekinrichting%20-%20Documenten\02%20Aanbesteding\02%20Beschrijvend%20document\Bijlage%2016.%20Verklaring%20middelen%20derde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DFAE6E442D2642BE8D7FEEA994D9FD" ma:contentTypeVersion="4" ma:contentTypeDescription="Een nieuw document maken." ma:contentTypeScope="" ma:versionID="0424b12253f00799cd6bd94b7fc42447">
  <xsd:schema xmlns:xsd="http://www.w3.org/2001/XMLSchema" xmlns:xs="http://www.w3.org/2001/XMLSchema" xmlns:p="http://schemas.microsoft.com/office/2006/metadata/properties" xmlns:ns2="551ab8a0-a75f-4364-9b85-a7b8b5e636c3" xmlns:ns3="f2545092-7e78-42c8-afca-46d06a4f7338" targetNamespace="http://schemas.microsoft.com/office/2006/metadata/properties" ma:root="true" ma:fieldsID="702288b4f2e90e6dc5ad7f4c9fe74c30" ns2:_="" ns3:_="">
    <xsd:import namespace="551ab8a0-a75f-4364-9b85-a7b8b5e636c3"/>
    <xsd:import namespace="f2545092-7e78-42c8-afca-46d06a4f73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ab8a0-a75f-4364-9b85-a7b8b5e63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45092-7e78-42c8-afca-46d06a4f7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D2A924-7664-4447-B065-CCD767C158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F2E0EC-98F6-48F5-81AC-52F4725E3BAC}"/>
</file>

<file path=customXml/itemProps3.xml><?xml version="1.0" encoding="utf-8"?>
<ds:datastoreItem xmlns:ds="http://schemas.openxmlformats.org/officeDocument/2006/customXml" ds:itemID="{57301283-DB08-4E39-A6F0-6972549989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16. Verklaring middelen derde.dotx</Template>
  <TotalTime>1</TotalTime>
  <Pages>2</Pages>
  <Words>264</Words>
  <Characters>1455</Characters>
  <Application>Microsoft Office Word</Application>
  <DocSecurity>0</DocSecurity>
  <Lines>12</Lines>
  <Paragraphs>3</Paragraphs>
  <ScaleCrop>false</ScaleCrop>
  <Company>Nederlands Instituut Publieke Veiligheid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Giang Phan [NIPV]</dc:creator>
  <cp:keywords/>
  <dc:description/>
  <cp:lastModifiedBy>Giang Phan [NIPV]</cp:lastModifiedBy>
  <cp:revision>1</cp:revision>
  <dcterms:created xsi:type="dcterms:W3CDTF">2023-02-21T14:44:00Z</dcterms:created>
  <dcterms:modified xsi:type="dcterms:W3CDTF">2023-02-21T14:45:00Z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0x0101003CDFAE6E442D2642BE8D7FEEA994D9FD</vt:lpwstr>
  </property>
</Properties>
</file>