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51C5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</w:t>
      </w:r>
      <w:r w:rsidR="00AF0159">
        <w:t>5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6AB5C908" w14:textId="77777777" w:rsidR="008F192A" w:rsidRPr="00555C9B" w:rsidRDefault="008F192A" w:rsidP="008F192A"/>
    <w:p w14:paraId="5AEE2945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7DB23572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38B96082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467FAE5E" w14:textId="61F8E4B1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2B51215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554C844C" w14:textId="1348913F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737C34F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7F08F45E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364EC6B1" w14:textId="77777777" w:rsidTr="00AD7DDA">
        <w:tc>
          <w:tcPr>
            <w:tcW w:w="2835" w:type="dxa"/>
            <w:shd w:val="clear" w:color="auto" w:fill="CBE3F2"/>
          </w:tcPr>
          <w:p w14:paraId="1593B81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5F0AA45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1CA9280" w14:textId="77777777" w:rsidTr="00AD7DDA">
        <w:tc>
          <w:tcPr>
            <w:tcW w:w="2835" w:type="dxa"/>
            <w:shd w:val="clear" w:color="auto" w:fill="CBE3F2"/>
          </w:tcPr>
          <w:p w14:paraId="0729332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29CBB4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4A5A604" w14:textId="77777777" w:rsidTr="00AD7DDA">
        <w:tc>
          <w:tcPr>
            <w:tcW w:w="2835" w:type="dxa"/>
            <w:shd w:val="clear" w:color="auto" w:fill="CBE3F2"/>
          </w:tcPr>
          <w:p w14:paraId="3363194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BCEB93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BBF196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21DEB24F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776B45C8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960F5A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2AE09E3" w14:textId="77777777" w:rsidTr="00AD7DDA">
        <w:tc>
          <w:tcPr>
            <w:tcW w:w="2835" w:type="dxa"/>
            <w:shd w:val="clear" w:color="auto" w:fill="CBE3F2"/>
          </w:tcPr>
          <w:p w14:paraId="102FE80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8E4200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BDEC4E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2675F97" w14:textId="77777777" w:rsidTr="00AD7DDA">
        <w:tc>
          <w:tcPr>
            <w:tcW w:w="2835" w:type="dxa"/>
            <w:shd w:val="clear" w:color="auto" w:fill="CBE3F2"/>
          </w:tcPr>
          <w:p w14:paraId="361F57F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6B7D565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74399A9" w14:textId="77777777" w:rsidTr="00AD7DDA">
        <w:tc>
          <w:tcPr>
            <w:tcW w:w="2835" w:type="dxa"/>
            <w:shd w:val="clear" w:color="auto" w:fill="CBE3F2"/>
          </w:tcPr>
          <w:p w14:paraId="12CAFF0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10A7250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DC9FEEE" w14:textId="77777777" w:rsidTr="00AD7DDA">
        <w:tc>
          <w:tcPr>
            <w:tcW w:w="2835" w:type="dxa"/>
            <w:shd w:val="clear" w:color="auto" w:fill="CBE3F2"/>
          </w:tcPr>
          <w:p w14:paraId="776AE3B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5AAF2FC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CE5A254" w14:textId="77777777" w:rsidTr="00AD7DDA">
        <w:tc>
          <w:tcPr>
            <w:tcW w:w="2835" w:type="dxa"/>
            <w:shd w:val="clear" w:color="auto" w:fill="CBE3F2"/>
          </w:tcPr>
          <w:p w14:paraId="1945A51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FDA1DEC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0DBAA8A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5ABA4D00" w14:textId="77777777" w:rsidTr="00AD7DDA">
        <w:tc>
          <w:tcPr>
            <w:tcW w:w="2835" w:type="dxa"/>
            <w:shd w:val="clear" w:color="auto" w:fill="CBE3F2"/>
          </w:tcPr>
          <w:p w14:paraId="2091542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256E5C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10AEC56" w14:textId="77777777" w:rsidR="00510527" w:rsidRDefault="00510527"/>
    <w:sectPr w:rsidR="00510527" w:rsidSect="00B164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9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09EB9" w14:textId="77777777" w:rsidR="00CC556C" w:rsidRDefault="00CC556C" w:rsidP="00AD7DDA">
      <w:pPr>
        <w:spacing w:line="240" w:lineRule="auto"/>
      </w:pPr>
      <w:r>
        <w:separator/>
      </w:r>
    </w:p>
  </w:endnote>
  <w:endnote w:type="continuationSeparator" w:id="0">
    <w:p w14:paraId="670E8D57" w14:textId="77777777" w:rsidR="00CC556C" w:rsidRDefault="00CC556C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0CAE" w14:textId="77777777" w:rsidR="00884B7F" w:rsidRDefault="00884B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5E41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18F08966" wp14:editId="5ED3C892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269CDCD0" w14:textId="77777777" w:rsidTr="00842E0F">
      <w:tc>
        <w:tcPr>
          <w:tcW w:w="704" w:type="dxa"/>
          <w:shd w:val="clear" w:color="auto" w:fill="auto"/>
          <w:vAlign w:val="bottom"/>
        </w:tcPr>
        <w:p w14:paraId="611CBD73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ACFF0F3" w14:textId="77777777" w:rsidR="006A43EF" w:rsidRDefault="006A43EF" w:rsidP="006A43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77D2" w14:textId="77777777" w:rsidR="00884B7F" w:rsidRDefault="00884B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2B14D" w14:textId="77777777" w:rsidR="00CC556C" w:rsidRDefault="00CC556C" w:rsidP="00AD7DDA">
      <w:pPr>
        <w:spacing w:line="240" w:lineRule="auto"/>
      </w:pPr>
      <w:r>
        <w:separator/>
      </w:r>
    </w:p>
  </w:footnote>
  <w:footnote w:type="continuationSeparator" w:id="0">
    <w:p w14:paraId="7321E503" w14:textId="77777777" w:rsidR="00CC556C" w:rsidRDefault="00CC556C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5E9C" w14:textId="77777777" w:rsidR="00884B7F" w:rsidRDefault="00884B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4921" w14:textId="6B837ED5" w:rsidR="00B1645B" w:rsidRDefault="00B1645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A5B2C8" wp14:editId="502FDAD7">
          <wp:simplePos x="0" y="0"/>
          <wp:positionH relativeFrom="page">
            <wp:posOffset>251778</wp:posOffset>
          </wp:positionH>
          <wp:positionV relativeFrom="paragraph">
            <wp:posOffset>-1257935</wp:posOffset>
          </wp:positionV>
          <wp:extent cx="2933700" cy="1137285"/>
          <wp:effectExtent l="0" t="0" r="0" b="5715"/>
          <wp:wrapNone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5C22" w14:textId="77777777" w:rsidR="00884B7F" w:rsidRDefault="00884B7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5B"/>
    <w:rsid w:val="002656B3"/>
    <w:rsid w:val="004C1A09"/>
    <w:rsid w:val="00510527"/>
    <w:rsid w:val="005D1435"/>
    <w:rsid w:val="006A43EF"/>
    <w:rsid w:val="00884B7F"/>
    <w:rsid w:val="008F192A"/>
    <w:rsid w:val="00AD7DDA"/>
    <w:rsid w:val="00AF0159"/>
    <w:rsid w:val="00B1645B"/>
    <w:rsid w:val="00CC556C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CA61"/>
  <w15:chartTrackingRefBased/>
  <w15:docId w15:val="{E45AE3BB-9646-4111-AE7B-35739C44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EA%20Werkplekinrichting%20-%20Documenten\02%20Aanbesteding\02%20Beschrijvend%20document\Bijlage%2015.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FAE6E442D2642BE8D7FEEA994D9FD" ma:contentTypeVersion="4" ma:contentTypeDescription="Een nieuw document maken." ma:contentTypeScope="" ma:versionID="0424b12253f00799cd6bd94b7fc42447">
  <xsd:schema xmlns:xsd="http://www.w3.org/2001/XMLSchema" xmlns:xs="http://www.w3.org/2001/XMLSchema" xmlns:p="http://schemas.microsoft.com/office/2006/metadata/properties" xmlns:ns2="551ab8a0-a75f-4364-9b85-a7b8b5e636c3" xmlns:ns3="f2545092-7e78-42c8-afca-46d06a4f7338" targetNamespace="http://schemas.microsoft.com/office/2006/metadata/properties" ma:root="true" ma:fieldsID="702288b4f2e90e6dc5ad7f4c9fe74c30" ns2:_="" ns3:_="">
    <xsd:import namespace="551ab8a0-a75f-4364-9b85-a7b8b5e636c3"/>
    <xsd:import namespace="f2545092-7e78-42c8-afca-46d06a4f7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ab8a0-a75f-4364-9b85-a7b8b5e6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5092-7e78-42c8-afca-46d06a4f7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E4700-C986-4A5C-B31B-ABE56F3FE5F5}"/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15. Verklaring Samenwerkingsverband.dotx</Template>
  <TotalTime>1</TotalTime>
  <Pages>1</Pages>
  <Words>209</Words>
  <Characters>1150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2</cp:revision>
  <dcterms:created xsi:type="dcterms:W3CDTF">2023-02-21T14:40:00Z</dcterms:created>
  <dcterms:modified xsi:type="dcterms:W3CDTF">2023-02-21T14:43:00Z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0x0101003CDFAE6E442D2642BE8D7FEEA994D9FD</vt:lpwstr>
  </property>
</Properties>
</file>