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DDA0A" w14:textId="68ED6D9A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Format sleutelfunctionaris</w:t>
      </w:r>
    </w:p>
    <w:p w14:paraId="670B09B7" w14:textId="77777777" w:rsidR="005E35FB" w:rsidRDefault="005E35FB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Cs/>
          <w:szCs w:val="18"/>
        </w:rPr>
      </w:pPr>
      <w:r>
        <w:rPr>
          <w:rFonts w:ascii="Corbel" w:hAnsi="Corbel"/>
          <w:bCs/>
          <w:szCs w:val="18"/>
        </w:rPr>
        <w:t>Naam Inschrijver:</w:t>
      </w:r>
    </w:p>
    <w:p w14:paraId="61526748" w14:textId="3CECE49C" w:rsidR="00BC3158" w:rsidRPr="005E35FB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Cs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AA7BBA" w14:paraId="0E099AB1" w14:textId="77777777" w:rsidTr="00395EB2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31511118" w14:textId="515ACC29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 w:rsidR="006C14A4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</w:t>
            </w:r>
            <w:r w:rsidR="00FC33C7">
              <w:rPr>
                <w:rFonts w:ascii="Corbel" w:hAnsi="Corbel"/>
                <w:b/>
                <w:color w:val="FFFFFF" w:themeColor="background1"/>
                <w:szCs w:val="18"/>
              </w:rPr>
              <w:t>-</w:t>
            </w:r>
            <w:r w:rsidR="006C14A4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</w:t>
            </w:r>
            <w:r w:rsidR="002E4667">
              <w:rPr>
                <w:rFonts w:ascii="Corbel" w:hAnsi="Corbel"/>
                <w:b/>
                <w:color w:val="FFFFFF" w:themeColor="background1"/>
                <w:szCs w:val="18"/>
              </w:rPr>
              <w:t>Implementatiemanager</w:t>
            </w:r>
          </w:p>
        </w:tc>
      </w:tr>
      <w:tr w:rsidR="00AA7BBA" w14:paraId="0181B438" w14:textId="77777777" w:rsidTr="00395EB2">
        <w:trPr>
          <w:trHeight w:val="454"/>
        </w:trPr>
        <w:tc>
          <w:tcPr>
            <w:tcW w:w="4424" w:type="dxa"/>
            <w:vAlign w:val="center"/>
          </w:tcPr>
          <w:p w14:paraId="21802B08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4CFF8442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AA7BBA" w14:paraId="756E0EA2" w14:textId="77777777" w:rsidTr="00395EB2">
        <w:trPr>
          <w:trHeight w:val="454"/>
        </w:trPr>
        <w:tc>
          <w:tcPr>
            <w:tcW w:w="4424" w:type="dxa"/>
            <w:vAlign w:val="center"/>
          </w:tcPr>
          <w:p w14:paraId="67EB6C75" w14:textId="77777777" w:rsidR="00AA7BBA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4DACB379" w14:textId="77777777" w:rsidR="00AA7BBA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A7BBA" w14:paraId="00A48672" w14:textId="77777777" w:rsidTr="00395EB2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4007A728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5A606B0D" w14:textId="77777777" w:rsidTr="00BE6480">
        <w:trPr>
          <w:trHeight w:val="2939"/>
        </w:trPr>
        <w:tc>
          <w:tcPr>
            <w:tcW w:w="8954" w:type="dxa"/>
            <w:gridSpan w:val="2"/>
          </w:tcPr>
          <w:p w14:paraId="29DAB5CB" w14:textId="77777777" w:rsidR="0044167C" w:rsidRPr="00345252" w:rsidRDefault="0044167C" w:rsidP="0044167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>Waarom wordt deze persoon voorgedragen als Sleutelfunctionaris?</w:t>
            </w:r>
          </w:p>
          <w:p w14:paraId="42C67FE2" w14:textId="467CFE31" w:rsidR="00AA7BBA" w:rsidRDefault="0044167C" w:rsidP="0044167C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5424CAFB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228BE83C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6C591299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02B5864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0EB89608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395EB2" w:rsidRPr="00E016F4" w14:paraId="6582FC79" w14:textId="77777777" w:rsidTr="004E333C">
        <w:trPr>
          <w:trHeight w:val="454"/>
        </w:trPr>
        <w:tc>
          <w:tcPr>
            <w:tcW w:w="8954" w:type="dxa"/>
            <w:gridSpan w:val="2"/>
            <w:shd w:val="clear" w:color="auto" w:fill="002060"/>
          </w:tcPr>
          <w:p w14:paraId="4BA0DC15" w14:textId="77777777" w:rsidR="004E333C" w:rsidRDefault="004E333C" w:rsidP="00F64786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</w:p>
          <w:p w14:paraId="012E3A66" w14:textId="2926ABFD" w:rsidR="00395EB2" w:rsidRPr="00E016F4" w:rsidRDefault="00395EB2" w:rsidP="00F64786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Profielschets</w:t>
            </w:r>
          </w:p>
        </w:tc>
      </w:tr>
      <w:tr w:rsidR="00395EB2" w:rsidRPr="00345252" w14:paraId="3D6C8552" w14:textId="77777777" w:rsidTr="00395EB2">
        <w:trPr>
          <w:trHeight w:val="2500"/>
        </w:trPr>
        <w:tc>
          <w:tcPr>
            <w:tcW w:w="8954" w:type="dxa"/>
            <w:gridSpan w:val="2"/>
          </w:tcPr>
          <w:p w14:paraId="6D1C883F" w14:textId="1F7D6836" w:rsidR="00395EB2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 xml:space="preserve">Welke voorgaande functies heeft deze Sleutelfunctionaris vervuld welke relevant zijn voor de uitvoering </w:t>
            </w:r>
            <w:r w:rsidR="00BE6480">
              <w:rPr>
                <w:rFonts w:ascii="Corbel" w:hAnsi="Corbel"/>
                <w:szCs w:val="18"/>
              </w:rPr>
              <w:t xml:space="preserve">als contactpersoon bij </w:t>
            </w:r>
            <w:r w:rsidR="00943F4D">
              <w:rPr>
                <w:rFonts w:ascii="Corbel" w:hAnsi="Corbel"/>
                <w:szCs w:val="18"/>
              </w:rPr>
              <w:t>het Juridisch Loket</w:t>
            </w:r>
            <w:r>
              <w:rPr>
                <w:rFonts w:ascii="Corbel" w:hAnsi="Corbel"/>
                <w:szCs w:val="18"/>
              </w:rPr>
              <w:t>? Benoem relevante werkervaring en de rol in de betreffende opdracht.</w:t>
            </w:r>
          </w:p>
          <w:p w14:paraId="7AA3B977" w14:textId="77777777" w:rsidR="00395EB2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760F0FAD" w14:textId="77777777" w:rsidR="00395EB2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AD94D05" w14:textId="77777777" w:rsidR="00395EB2" w:rsidRPr="00345252" w:rsidRDefault="00395EB2" w:rsidP="00F64786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</w:tbl>
    <w:p w14:paraId="3FF7A9C4" w14:textId="77777777" w:rsidR="00723BA1" w:rsidRDefault="00723BA1" w:rsidP="00635421">
      <w:pPr>
        <w:spacing w:after="200" w:line="276" w:lineRule="auto"/>
      </w:pPr>
    </w:p>
    <w:p w14:paraId="747F28D5" w14:textId="4D4E699E" w:rsidR="005E35FB" w:rsidRDefault="005E35FB">
      <w:pPr>
        <w:spacing w:after="200" w:line="276" w:lineRule="auto"/>
      </w:pPr>
      <w:r>
        <w:br w:type="page"/>
      </w:r>
    </w:p>
    <w:p w14:paraId="54369E26" w14:textId="6635A266" w:rsidR="005E35FB" w:rsidRPr="005E35FB" w:rsidRDefault="005E35FB" w:rsidP="00635421">
      <w:pPr>
        <w:spacing w:after="200" w:line="276" w:lineRule="auto"/>
        <w:rPr>
          <w:rFonts w:ascii="Corbel" w:hAnsi="Corbel"/>
        </w:rPr>
      </w:pPr>
      <w:r w:rsidRPr="005E35FB">
        <w:rPr>
          <w:rFonts w:ascii="Corbel" w:hAnsi="Corbel"/>
        </w:rPr>
        <w:lastRenderedPageBreak/>
        <w:t>Naam inschrijver: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5E35FB" w14:paraId="60454E20" w14:textId="77777777" w:rsidTr="00C2122E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180A5AAD" w14:textId="12B5F199" w:rsidR="005E35FB" w:rsidRPr="00E016F4" w:rsidRDefault="005E35FB" w:rsidP="00C2122E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 w:rsidR="002E4667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– Verantwoordelijke voor beheer/goede werking van de applicatie tijdens looptijd</w:t>
            </w:r>
          </w:p>
        </w:tc>
      </w:tr>
      <w:tr w:rsidR="005E35FB" w14:paraId="659023DD" w14:textId="77777777" w:rsidTr="00C2122E">
        <w:trPr>
          <w:trHeight w:val="454"/>
        </w:trPr>
        <w:tc>
          <w:tcPr>
            <w:tcW w:w="4424" w:type="dxa"/>
            <w:vAlign w:val="center"/>
          </w:tcPr>
          <w:p w14:paraId="5DD31311" w14:textId="77777777" w:rsidR="005E35FB" w:rsidRPr="00E016F4" w:rsidRDefault="005E35FB" w:rsidP="00C2122E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058F4D2B" w14:textId="77777777" w:rsidR="005E35FB" w:rsidRPr="00E016F4" w:rsidRDefault="005E35FB" w:rsidP="00C2122E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5E35FB" w14:paraId="621079B3" w14:textId="77777777" w:rsidTr="00C2122E">
        <w:trPr>
          <w:trHeight w:val="454"/>
        </w:trPr>
        <w:tc>
          <w:tcPr>
            <w:tcW w:w="4424" w:type="dxa"/>
            <w:vAlign w:val="center"/>
          </w:tcPr>
          <w:p w14:paraId="65BCCCCB" w14:textId="77777777" w:rsidR="005E35FB" w:rsidRDefault="005E35FB" w:rsidP="00C2122E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17097D16" w14:textId="77777777" w:rsidR="005E35FB" w:rsidRDefault="005E35FB" w:rsidP="00C2122E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5E35FB" w14:paraId="4EA24DF2" w14:textId="77777777" w:rsidTr="00C2122E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2D19B786" w14:textId="77777777" w:rsidR="005E35FB" w:rsidRPr="00E016F4" w:rsidRDefault="005E35FB" w:rsidP="00C2122E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5E35FB" w14:paraId="2FEA0378" w14:textId="77777777" w:rsidTr="00C2122E">
        <w:trPr>
          <w:trHeight w:val="2939"/>
        </w:trPr>
        <w:tc>
          <w:tcPr>
            <w:tcW w:w="8954" w:type="dxa"/>
            <w:gridSpan w:val="2"/>
          </w:tcPr>
          <w:p w14:paraId="43951495" w14:textId="77777777" w:rsidR="005E35FB" w:rsidRPr="00345252" w:rsidRDefault="005E35FB" w:rsidP="00C2122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>Waarom wordt deze persoon voorgedragen als Sleutelfunctionaris?</w:t>
            </w:r>
          </w:p>
          <w:p w14:paraId="49435F89" w14:textId="77777777" w:rsidR="005E35FB" w:rsidRDefault="005E35FB" w:rsidP="00C2122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38B4E895" w14:textId="77777777" w:rsidR="005E35FB" w:rsidRDefault="005E35FB" w:rsidP="00C2122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0F4B5F7E" w14:textId="77777777" w:rsidR="005E35FB" w:rsidRDefault="005E35FB" w:rsidP="00C2122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99B2390" w14:textId="77777777" w:rsidR="005E35FB" w:rsidRDefault="005E35FB" w:rsidP="00C2122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2FB02D65" w14:textId="77777777" w:rsidR="005E35FB" w:rsidRDefault="005E35FB" w:rsidP="00C2122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4CA4C9E" w14:textId="77777777" w:rsidR="005E35FB" w:rsidRDefault="005E35FB" w:rsidP="00C2122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5E35FB" w:rsidRPr="00E016F4" w14:paraId="2229BDD2" w14:textId="77777777" w:rsidTr="00C2122E">
        <w:trPr>
          <w:trHeight w:val="454"/>
        </w:trPr>
        <w:tc>
          <w:tcPr>
            <w:tcW w:w="8954" w:type="dxa"/>
            <w:gridSpan w:val="2"/>
            <w:shd w:val="clear" w:color="auto" w:fill="002060"/>
          </w:tcPr>
          <w:p w14:paraId="3F93E3AB" w14:textId="77777777" w:rsidR="005E35FB" w:rsidRDefault="005E35FB" w:rsidP="00C2122E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</w:p>
          <w:p w14:paraId="2791DF21" w14:textId="77777777" w:rsidR="005E35FB" w:rsidRPr="00E016F4" w:rsidRDefault="005E35FB" w:rsidP="00C2122E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Profielschets</w:t>
            </w:r>
          </w:p>
        </w:tc>
      </w:tr>
      <w:tr w:rsidR="005E35FB" w:rsidRPr="00345252" w14:paraId="675ECB82" w14:textId="77777777" w:rsidTr="00C2122E">
        <w:trPr>
          <w:trHeight w:val="2500"/>
        </w:trPr>
        <w:tc>
          <w:tcPr>
            <w:tcW w:w="8954" w:type="dxa"/>
            <w:gridSpan w:val="2"/>
          </w:tcPr>
          <w:p w14:paraId="3663EA0C" w14:textId="77777777" w:rsidR="005E35FB" w:rsidRDefault="005E35FB" w:rsidP="00C2122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het Juridisch Loket? Benoem relevante werkervaring en de rol in de betreffende opdracht.</w:t>
            </w:r>
          </w:p>
          <w:p w14:paraId="32169026" w14:textId="77777777" w:rsidR="005E35FB" w:rsidRDefault="005E35FB" w:rsidP="00C2122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26A4C7B7" w14:textId="77777777" w:rsidR="005E35FB" w:rsidRDefault="005E35FB" w:rsidP="00C2122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A8E7D04" w14:textId="77777777" w:rsidR="005E35FB" w:rsidRPr="00345252" w:rsidRDefault="005E35FB" w:rsidP="00C2122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</w:tbl>
    <w:p w14:paraId="08B80E54" w14:textId="77777777" w:rsidR="005E35FB" w:rsidRDefault="005E35FB" w:rsidP="00635421">
      <w:pPr>
        <w:spacing w:after="200" w:line="276" w:lineRule="auto"/>
      </w:pPr>
    </w:p>
    <w:sectPr w:rsidR="005E35F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9EAD" w14:textId="77777777" w:rsidR="008E6F86" w:rsidRDefault="008E6F86" w:rsidP="001629F4">
      <w:pPr>
        <w:spacing w:line="240" w:lineRule="auto"/>
      </w:pPr>
      <w:r>
        <w:separator/>
      </w:r>
    </w:p>
  </w:endnote>
  <w:endnote w:type="continuationSeparator" w:id="0">
    <w:p w14:paraId="61FB2A81" w14:textId="77777777" w:rsidR="008E6F86" w:rsidRDefault="008E6F86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3D2325D2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086EAD8D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C437F" w14:textId="77777777" w:rsidR="008E6F86" w:rsidRDefault="008E6F86" w:rsidP="001629F4">
      <w:pPr>
        <w:spacing w:line="240" w:lineRule="auto"/>
      </w:pPr>
      <w:r>
        <w:separator/>
      </w:r>
    </w:p>
  </w:footnote>
  <w:footnote w:type="continuationSeparator" w:id="0">
    <w:p w14:paraId="282E4F92" w14:textId="77777777" w:rsidR="008E6F86" w:rsidRDefault="008E6F86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489561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43"/>
    <w:rsid w:val="000917C6"/>
    <w:rsid w:val="000B5F57"/>
    <w:rsid w:val="001629F4"/>
    <w:rsid w:val="00287178"/>
    <w:rsid w:val="002E4667"/>
    <w:rsid w:val="00395EB2"/>
    <w:rsid w:val="0044167C"/>
    <w:rsid w:val="004B1C7C"/>
    <w:rsid w:val="004E333C"/>
    <w:rsid w:val="005A49AA"/>
    <w:rsid w:val="005E35FB"/>
    <w:rsid w:val="005E7BFE"/>
    <w:rsid w:val="00635421"/>
    <w:rsid w:val="00655B41"/>
    <w:rsid w:val="006C14A4"/>
    <w:rsid w:val="006E0843"/>
    <w:rsid w:val="007200D7"/>
    <w:rsid w:val="00723BA1"/>
    <w:rsid w:val="008E6F86"/>
    <w:rsid w:val="00902D38"/>
    <w:rsid w:val="00924501"/>
    <w:rsid w:val="00943F4D"/>
    <w:rsid w:val="0097118F"/>
    <w:rsid w:val="00A13B93"/>
    <w:rsid w:val="00A43719"/>
    <w:rsid w:val="00AA7BBA"/>
    <w:rsid w:val="00BC3158"/>
    <w:rsid w:val="00BE6480"/>
    <w:rsid w:val="00BF1799"/>
    <w:rsid w:val="00CE4DF6"/>
    <w:rsid w:val="00E016F4"/>
    <w:rsid w:val="00FC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1995F"/>
  <w15:docId w15:val="{728A3BE1-0A5D-4A35-BBD7-3823C55E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giairSchepers\Pro10\Pro10%20-%20Data\Kennisdomeinen\0.%20Aanbestedingstemplates\9.%20Overige%20veel%20voorkomende%20bijlagen\7jan20_Bijlage%20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7" ma:contentTypeDescription="Een nieuw document maken." ma:contentTypeScope="" ma:versionID="89e634e82c49fb8814b8897733af07f0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72998fcacb5803e5db7a2c3a971aff6a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2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FD6F0B-1657-4B23-96F6-8D59422909A5}"/>
</file>

<file path=customXml/itemProps4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sleutelfunctionarissen</Template>
  <TotalTime>3</TotalTime>
  <Pages>2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Stagiair Schepers</dc:creator>
  <cp:lastModifiedBy>Susan van der Linden</cp:lastModifiedBy>
  <cp:revision>7</cp:revision>
  <dcterms:created xsi:type="dcterms:W3CDTF">2022-12-12T15:24:00Z</dcterms:created>
  <dcterms:modified xsi:type="dcterms:W3CDTF">2023-07-10T08:04:00Z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  <property fmtid="{D5CDD505-2E9C-101B-9397-08002B2CF9AE}" pid="4" name="MediaServiceImageTags">
    <vt:lpwstr/>
  </property>
</Properties>
</file>