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71EF4" w14:textId="1D9EAEBE" w:rsidR="0063056F" w:rsidRPr="00ED2D7A" w:rsidRDefault="0063056F" w:rsidP="00CE5A16">
      <w:pPr>
        <w:tabs>
          <w:tab w:val="left" w:pos="1200"/>
        </w:tabs>
        <w:rPr>
          <w:rFonts w:ascii="Museo Sans 500" w:hAnsi="Museo Sans 500" w:cs="Arial"/>
          <w:b/>
          <w:sz w:val="28"/>
          <w:lang w:val="nl-NL"/>
        </w:rPr>
      </w:pPr>
    </w:p>
    <w:p w14:paraId="3F7B4E28" w14:textId="554DBAC4" w:rsidR="00CE5A16" w:rsidRPr="00721AF7" w:rsidRDefault="001D31A6" w:rsidP="00CE5A16">
      <w:pPr>
        <w:tabs>
          <w:tab w:val="left" w:pos="1200"/>
        </w:tabs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</w:pPr>
      <w:r w:rsidRPr="00721AF7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Bijlage </w:t>
      </w:r>
      <w:r w:rsidR="00203A2F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>5</w:t>
      </w:r>
      <w:r w:rsidR="00A97B8B" w:rsidRPr="00721AF7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 </w:t>
      </w:r>
      <w:r w:rsidR="001126B2" w:rsidRPr="00721AF7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Geschiktheidseis: </w:t>
      </w:r>
      <w:r w:rsidR="0039561F" w:rsidRPr="00721AF7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Ervaring </w:t>
      </w:r>
      <w:r w:rsidR="00F37A19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en Personele middelen </w:t>
      </w:r>
      <w:r w:rsidR="0039561F" w:rsidRPr="00721AF7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van de </w:t>
      </w:r>
      <w:r w:rsidR="00497169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>Gegadigde</w:t>
      </w:r>
      <w:r w:rsidR="0024661D" w:rsidRPr="00721AF7">
        <w:rPr>
          <w:rFonts w:ascii="Museo Sans 700" w:hAnsi="Museo Sans 700"/>
          <w:b/>
          <w:bCs/>
          <w:color w:val="0C8066"/>
          <w:sz w:val="40"/>
          <w:szCs w:val="32"/>
          <w:lang w:val="nl-NL" w:bidi="en-US"/>
        </w:rPr>
        <w:t xml:space="preserve"> </w:t>
      </w:r>
    </w:p>
    <w:p w14:paraId="7872345D" w14:textId="77777777" w:rsidR="006D3C16" w:rsidRPr="006D3C16" w:rsidRDefault="006D3C16" w:rsidP="006D3C16">
      <w:pPr>
        <w:spacing w:line="264" w:lineRule="auto"/>
        <w:rPr>
          <w:rFonts w:ascii="LucidaSansEF" w:hAnsi="LucidaSansEF" w:cs="Arial"/>
          <w:color w:val="000000"/>
          <w:lang w:val="nl-NL"/>
        </w:rPr>
      </w:pPr>
    </w:p>
    <w:tbl>
      <w:tblPr>
        <w:tblW w:w="921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7"/>
        <w:gridCol w:w="926"/>
        <w:gridCol w:w="5106"/>
      </w:tblGrid>
      <w:tr w:rsidR="00ED2D7A" w:rsidRPr="00ED2D7A" w14:paraId="1D992FDE" w14:textId="77777777" w:rsidTr="00491BC7">
        <w:trPr>
          <w:trHeight w:val="20"/>
        </w:trPr>
        <w:tc>
          <w:tcPr>
            <w:tcW w:w="9214" w:type="dxa"/>
            <w:gridSpan w:val="3"/>
          </w:tcPr>
          <w:p w14:paraId="504FB9D6" w14:textId="77777777" w:rsidR="00ED2D7A" w:rsidRPr="00A3054B" w:rsidRDefault="00ED2D7A" w:rsidP="00ED2D7A">
            <w:pPr>
              <w:spacing w:before="120" w:after="120" w:line="264" w:lineRule="auto"/>
              <w:jc w:val="center"/>
              <w:rPr>
                <w:rFonts w:ascii="Museo Sans 500" w:hAnsi="Museo Sans 500" w:cs="Arial"/>
                <w:b/>
                <w:sz w:val="20"/>
                <w:szCs w:val="20"/>
                <w:highlight w:val="lightGray"/>
                <w:lang w:val="nl-NL"/>
              </w:rPr>
            </w:pPr>
            <w:r w:rsidRPr="00721AF7">
              <w:rPr>
                <w:rFonts w:ascii="Museo Sans 500" w:hAnsi="Museo Sans 500" w:cs="Arial"/>
                <w:b/>
                <w:color w:val="0C8066"/>
                <w:sz w:val="20"/>
                <w:szCs w:val="20"/>
                <w:lang w:val="nl-NL"/>
              </w:rPr>
              <w:t>Kerncompetentie 1</w:t>
            </w:r>
          </w:p>
        </w:tc>
      </w:tr>
      <w:tr w:rsidR="0039561F" w:rsidRPr="00491BC7" w14:paraId="033E2FE1" w14:textId="77777777" w:rsidTr="00491BC7">
        <w:trPr>
          <w:trHeight w:val="20"/>
        </w:trPr>
        <w:tc>
          <w:tcPr>
            <w:tcW w:w="3186" w:type="dxa"/>
          </w:tcPr>
          <w:p w14:paraId="18CE2B6C" w14:textId="77777777" w:rsidR="0039561F" w:rsidRPr="00721AF7" w:rsidRDefault="0024661D" w:rsidP="0097417D">
            <w:pPr>
              <w:spacing w:before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Gevraagde k</w:t>
            </w:r>
            <w:r w:rsidR="00A3054B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erncompetentie</w:t>
            </w:r>
          </w:p>
        </w:tc>
        <w:tc>
          <w:tcPr>
            <w:tcW w:w="6028" w:type="dxa"/>
            <w:gridSpan w:val="2"/>
            <w:vAlign w:val="center"/>
          </w:tcPr>
          <w:p w14:paraId="3864848F" w14:textId="275A8FAB" w:rsidR="0039561F" w:rsidRPr="00F37A19" w:rsidRDefault="001126B2" w:rsidP="00ED2D7A">
            <w:pPr>
              <w:rPr>
                <w:rFonts w:ascii="Museo Sans 300" w:hAnsi="Museo Sans 300"/>
                <w:sz w:val="20"/>
                <w:szCs w:val="20"/>
                <w:lang w:val="nl-NL"/>
              </w:rPr>
            </w:pPr>
            <w:r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“</w:t>
            </w:r>
            <w:r w:rsidR="00497169"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 xml:space="preserve">Gegadigde </w:t>
            </w:r>
            <w:r w:rsidR="00BA07B8"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heeft aantoonbare ervaring met</w:t>
            </w:r>
            <w:r w:rsidR="00F37A19"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 xml:space="preserve"> </w:t>
            </w:r>
            <w:r w:rsidR="00F37A19" w:rsidRPr="00F37A19">
              <w:rPr>
                <w:rFonts w:ascii="Museo Sans 300" w:hAnsi="Museo Sans 300"/>
                <w:b/>
                <w:bCs/>
                <w:color w:val="0C8066"/>
                <w:sz w:val="20"/>
                <w:szCs w:val="20"/>
                <w:lang w:val="nl-NL"/>
              </w:rPr>
              <w:t>het verzekeren van soortgelijke risico’s</w:t>
            </w:r>
            <w:r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”</w:t>
            </w:r>
          </w:p>
        </w:tc>
      </w:tr>
      <w:tr w:rsidR="00A3054B" w:rsidRPr="00721AF7" w14:paraId="38327D4D" w14:textId="77777777" w:rsidTr="00491BC7">
        <w:trPr>
          <w:trHeight w:val="20"/>
        </w:trPr>
        <w:tc>
          <w:tcPr>
            <w:tcW w:w="3186" w:type="dxa"/>
          </w:tcPr>
          <w:p w14:paraId="03BF7A9F" w14:textId="77777777" w:rsidR="00A3054B" w:rsidRPr="00721AF7" w:rsidRDefault="00A3054B" w:rsidP="0097417D">
            <w:pPr>
              <w:spacing w:before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Referentie</w:t>
            </w:r>
            <w:r w:rsidR="00C40455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project</w:t>
            </w:r>
          </w:p>
        </w:tc>
        <w:tc>
          <w:tcPr>
            <w:tcW w:w="6028" w:type="dxa"/>
            <w:gridSpan w:val="2"/>
            <w:vAlign w:val="center"/>
          </w:tcPr>
          <w:p w14:paraId="63CFDBDC" w14:textId="77777777" w:rsidR="00A3054B" w:rsidRPr="00721AF7" w:rsidRDefault="00A3054B" w:rsidP="00A3054B">
            <w:pPr>
              <w:rPr>
                <w:rFonts w:ascii="Museo Sans 300" w:hAnsi="Museo Sans 300"/>
                <w:b/>
                <w:color w:val="00B969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[</w:t>
            </w:r>
            <w:proofErr w:type="gramStart"/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naam</w:t>
            </w:r>
            <w:proofErr w:type="gramEnd"/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 xml:space="preserve"> referentieproject en opdrachtgever]</w:t>
            </w:r>
          </w:p>
        </w:tc>
      </w:tr>
      <w:tr w:rsidR="00A3054B" w:rsidRPr="00491BC7" w14:paraId="1393917E" w14:textId="77777777" w:rsidTr="00491BC7">
        <w:trPr>
          <w:trHeight w:val="20"/>
        </w:trPr>
        <w:tc>
          <w:tcPr>
            <w:tcW w:w="3186" w:type="dxa"/>
          </w:tcPr>
          <w:p w14:paraId="03FDBD3B" w14:textId="77777777" w:rsidR="00A3054B" w:rsidRPr="00721AF7" w:rsidRDefault="00A3054B" w:rsidP="0097417D">
            <w:pPr>
              <w:spacing w:before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Naam en contactgegevens contactpersoon Referentie</w:t>
            </w:r>
            <w:r w:rsidR="00C40455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project</w:t>
            </w:r>
          </w:p>
        </w:tc>
        <w:tc>
          <w:tcPr>
            <w:tcW w:w="6028" w:type="dxa"/>
            <w:gridSpan w:val="2"/>
            <w:vAlign w:val="center"/>
          </w:tcPr>
          <w:p w14:paraId="38513423" w14:textId="77777777" w:rsidR="00A3054B" w:rsidRPr="00721AF7" w:rsidRDefault="00A3054B" w:rsidP="00A3054B">
            <w:pPr>
              <w:spacing w:before="120" w:after="120" w:line="264" w:lineRule="auto"/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[</w:t>
            </w:r>
            <w:proofErr w:type="gramStart"/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NAW gegevens</w:t>
            </w:r>
            <w:proofErr w:type="gramEnd"/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, telefoonnummer]</w:t>
            </w:r>
          </w:p>
          <w:p w14:paraId="1E49E2EE" w14:textId="3E22F4B0" w:rsidR="00A3054B" w:rsidRPr="00721AF7" w:rsidRDefault="00A3054B" w:rsidP="00A3054B">
            <w:pPr>
              <w:spacing w:before="120" w:after="120" w:line="264" w:lineRule="auto"/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[Contactpersoon/e-mail]</w:t>
            </w:r>
          </w:p>
        </w:tc>
      </w:tr>
      <w:tr w:rsidR="00126456" w:rsidRPr="009F0946" w14:paraId="6D38E86E" w14:textId="77777777" w:rsidTr="00491BC7">
        <w:trPr>
          <w:trHeight w:val="20"/>
        </w:trPr>
        <w:tc>
          <w:tcPr>
            <w:tcW w:w="3186" w:type="dxa"/>
          </w:tcPr>
          <w:p w14:paraId="1F4137C3" w14:textId="77777777" w:rsidR="00126456" w:rsidRPr="00721AF7" w:rsidRDefault="00C40455" w:rsidP="0097417D">
            <w:pPr>
              <w:spacing w:before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Omschrijving referentieproject</w:t>
            </w:r>
          </w:p>
        </w:tc>
        <w:tc>
          <w:tcPr>
            <w:tcW w:w="6028" w:type="dxa"/>
            <w:gridSpan w:val="2"/>
          </w:tcPr>
          <w:p w14:paraId="2404F508" w14:textId="77777777" w:rsidR="00126456" w:rsidRPr="00721AF7" w:rsidRDefault="00126456" w:rsidP="00BA07B8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[</w:t>
            </w:r>
            <w:proofErr w:type="gramStart"/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omschrijving</w:t>
            </w:r>
            <w:proofErr w:type="gramEnd"/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 xml:space="preserve"> referentie</w:t>
            </w:r>
            <w:r w:rsidR="00C40455"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project</w:t>
            </w:r>
            <w:r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, type werk, uitgevoerde taken et cetera]</w:t>
            </w:r>
          </w:p>
        </w:tc>
      </w:tr>
      <w:tr w:rsidR="00126456" w:rsidRPr="009F0946" w14:paraId="6900B35A" w14:textId="77777777" w:rsidTr="00491BC7">
        <w:trPr>
          <w:trHeight w:val="20"/>
        </w:trPr>
        <w:tc>
          <w:tcPr>
            <w:tcW w:w="3186" w:type="dxa"/>
          </w:tcPr>
          <w:p w14:paraId="3B39AA77" w14:textId="77777777" w:rsidR="00126456" w:rsidRPr="00721AF7" w:rsidRDefault="00126456" w:rsidP="0097417D">
            <w:pPr>
              <w:spacing w:before="120" w:line="264" w:lineRule="auto"/>
              <w:rPr>
                <w:rFonts w:ascii="Museo Sans 300" w:hAnsi="Museo Sans 30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Startdatum </w:t>
            </w:r>
            <w:r w:rsidR="00BA07B8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en einddatum opdracht</w:t>
            </w:r>
          </w:p>
        </w:tc>
        <w:tc>
          <w:tcPr>
            <w:tcW w:w="6028" w:type="dxa"/>
            <w:gridSpan w:val="2"/>
          </w:tcPr>
          <w:p w14:paraId="2E4D5D4A" w14:textId="2FB34C6A" w:rsidR="00126456" w:rsidRPr="00721AF7" w:rsidRDefault="00B52B8D" w:rsidP="00A3054B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</w:pPr>
            <w:r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[</w:t>
            </w:r>
            <w:proofErr w:type="gramStart"/>
            <w:r w:rsidR="00126456"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dag</w:t>
            </w:r>
            <w:proofErr w:type="gramEnd"/>
            <w:r w:rsidR="00126456" w:rsidRPr="00721AF7"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  <w:t>/maand/jaar t/m dag/maand/jaar]; [plaats van uitvoering]</w:t>
            </w:r>
          </w:p>
        </w:tc>
      </w:tr>
      <w:tr w:rsidR="00126456" w:rsidRPr="00491BC7" w14:paraId="0B7C4764" w14:textId="77777777" w:rsidTr="00491BC7">
        <w:trPr>
          <w:trHeight w:val="20"/>
        </w:trPr>
        <w:tc>
          <w:tcPr>
            <w:tcW w:w="3186" w:type="dxa"/>
          </w:tcPr>
          <w:p w14:paraId="5AED6ADF" w14:textId="732ED9C4" w:rsidR="00126456" w:rsidRPr="00721AF7" w:rsidRDefault="00126456" w:rsidP="0097417D">
            <w:pPr>
              <w:spacing w:before="120" w:line="264" w:lineRule="auto"/>
              <w:rPr>
                <w:rFonts w:ascii="Museo Sans 300" w:hAnsi="Museo Sans 300" w:cs="Arial"/>
                <w:sz w:val="14"/>
                <w:szCs w:val="20"/>
                <w:lang w:val="nl-NL"/>
              </w:rPr>
            </w:pPr>
            <w:r w:rsidRPr="00721AF7">
              <w:rPr>
                <w:rFonts w:ascii="Museo Sans 300" w:hAnsi="Museo Sans 300"/>
                <w:lang w:val="nl-NL"/>
              </w:rPr>
              <w:br w:type="page"/>
            </w:r>
            <w:r w:rsidR="001D31A6" w:rsidRPr="00721AF7">
              <w:rPr>
                <w:rFonts w:ascii="Museo Sans 300" w:hAnsi="Museo Sans 300"/>
                <w:sz w:val="20"/>
                <w:lang w:val="nl-NL"/>
              </w:rPr>
              <w:t xml:space="preserve">(1) </w:t>
            </w:r>
            <w:r w:rsidR="00E60A11">
              <w:rPr>
                <w:rFonts w:ascii="Museo Sans 300" w:hAnsi="Museo Sans 300"/>
                <w:sz w:val="20"/>
                <w:lang w:val="nl-NL"/>
              </w:rPr>
              <w:t>Soortgelijke risico’s</w:t>
            </w:r>
          </w:p>
        </w:tc>
        <w:tc>
          <w:tcPr>
            <w:tcW w:w="6028" w:type="dxa"/>
            <w:gridSpan w:val="2"/>
          </w:tcPr>
          <w:p w14:paraId="6129CB6B" w14:textId="1BF7C3DE" w:rsidR="00126456" w:rsidRPr="00721AF7" w:rsidRDefault="00BA07B8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De referentieopdracht </w:t>
            </w:r>
            <w:r w:rsid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heeft betrekking op </w:t>
            </w:r>
            <w:r w:rsidR="00E60A11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soortgelijke risico’</w:t>
            </w:r>
            <w:r w:rsid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s</w:t>
            </w:r>
            <w:r w:rsidR="00E60A11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. Dat wil zeggen het verzekeren van gebouwen, bedrijfsuitrusting/</w:t>
            </w:r>
            <w:r w:rsid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 </w:t>
            </w:r>
            <w:r w:rsidR="00E60A11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inventaris, goederen in eigendom van de verzekerde, en de daarmee verband houdende reconstructie-, reproductie- en extra kosten, machinebreuk en verlies van inkomsten</w:t>
            </w:r>
            <w:r w:rsidR="00126456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384"/>
            </w:tblGrid>
            <w:tr w:rsidR="00126456" w:rsidRPr="00721AF7" w14:paraId="46358A3A" w14:textId="77777777" w:rsidTr="001D31A6">
              <w:tc>
                <w:tcPr>
                  <w:tcW w:w="2339" w:type="dxa"/>
                </w:tcPr>
                <w:p w14:paraId="1B6DC2FB" w14:textId="77777777" w:rsidR="00126456" w:rsidRPr="00721AF7" w:rsidRDefault="0012645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bookmarkStart w:id="0" w:name="_Hlk64476355"/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Ja </w:t>
                  </w:r>
                </w:p>
              </w:tc>
              <w:bookmarkStart w:id="1" w:name="_Hlk64476315" w:displacedByCustomXml="next"/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6493408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384" w:type="dxa"/>
                    </w:tcPr>
                    <w:p w14:paraId="5CDDDB5E" w14:textId="0806F26C" w:rsidR="00126456" w:rsidRPr="00721AF7" w:rsidRDefault="003F6821" w:rsidP="0012645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  <w:bookmarkEnd w:id="1" w:displacedByCustomXml="prev"/>
            </w:tr>
            <w:tr w:rsidR="00126456" w:rsidRPr="00721AF7" w14:paraId="75AC5CF4" w14:textId="77777777" w:rsidTr="001D31A6">
              <w:tc>
                <w:tcPr>
                  <w:tcW w:w="2339" w:type="dxa"/>
                </w:tcPr>
                <w:p w14:paraId="0F04AE30" w14:textId="77777777" w:rsidR="00126456" w:rsidRPr="00721AF7" w:rsidRDefault="0012645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bookmarkStart w:id="2" w:name="_Hlk64476460" w:displacedByCustomXml="next"/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-84686619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384" w:type="dxa"/>
                    </w:tcPr>
                    <w:p w14:paraId="419B161E" w14:textId="6C2AB9A2" w:rsidR="00126456" w:rsidRPr="00721AF7" w:rsidRDefault="003F6821" w:rsidP="0012645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  <w:bookmarkEnd w:id="2" w:displacedByCustomXml="prev"/>
            </w:tr>
            <w:bookmarkEnd w:id="0"/>
            <w:tr w:rsidR="00BA07B8" w:rsidRPr="00491BC7" w14:paraId="1F058545" w14:textId="77777777" w:rsidTr="00F4296B">
              <w:tc>
                <w:tcPr>
                  <w:tcW w:w="5723" w:type="dxa"/>
                  <w:gridSpan w:val="2"/>
                </w:tcPr>
                <w:p w14:paraId="47FEE8CB" w14:textId="11436FA3" w:rsidR="00BA07B8" w:rsidRPr="00721AF7" w:rsidRDefault="00BA07B8" w:rsidP="00BA07B8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Korte toelichting/omschrijving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Gegadigde</w:t>
                  </w:r>
                  <w:r w:rsidR="001126B2"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op gegeven antwoord in relatie tot criterium: 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97"/>
                  </w:tblGrid>
                  <w:tr w:rsidR="00721AF7" w:rsidRPr="00491BC7" w14:paraId="2C4D91FA" w14:textId="77777777" w:rsidTr="00721AF7">
                    <w:tc>
                      <w:tcPr>
                        <w:tcW w:w="5497" w:type="dxa"/>
                      </w:tcPr>
                      <w:p w14:paraId="2C169E0C" w14:textId="77777777" w:rsidR="00721AF7" w:rsidRDefault="00721AF7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4D89FCAD" w14:textId="77777777" w:rsidR="00721AF7" w:rsidRDefault="00721AF7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7529D913" w14:textId="1C3D19A6" w:rsidR="00721AF7" w:rsidRDefault="00721AF7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6F0DBA50" w14:textId="77777777" w:rsidR="00B324B4" w:rsidRDefault="00B324B4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78A8D77E" w14:textId="77777777" w:rsidR="00491BC7" w:rsidRDefault="00491BC7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51BD3677" w14:textId="77777777" w:rsidR="00491BC7" w:rsidRDefault="00491BC7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14BCDBEB" w14:textId="617993F4" w:rsidR="00491BC7" w:rsidRDefault="00491BC7" w:rsidP="00BA07B8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7076F798" w14:textId="1BEC0169" w:rsidR="001126B2" w:rsidRPr="00721AF7" w:rsidRDefault="001126B2" w:rsidP="00BA07B8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14:paraId="31D67611" w14:textId="77777777" w:rsidR="00126456" w:rsidRPr="00721AF7" w:rsidRDefault="00126456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26456" w:rsidRPr="00491BC7" w14:paraId="7C2DCA59" w14:textId="77777777" w:rsidTr="00491BC7">
        <w:trPr>
          <w:trHeight w:val="20"/>
        </w:trPr>
        <w:tc>
          <w:tcPr>
            <w:tcW w:w="3186" w:type="dxa"/>
          </w:tcPr>
          <w:p w14:paraId="663623BC" w14:textId="77777777" w:rsidR="00491BC7" w:rsidRDefault="00491BC7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</w:p>
          <w:p w14:paraId="39CB794E" w14:textId="7B4376EC" w:rsidR="00126456" w:rsidRPr="00721AF7" w:rsidRDefault="001D31A6" w:rsidP="0097417D">
            <w:pPr>
              <w:spacing w:before="120" w:line="264" w:lineRule="auto"/>
              <w:rPr>
                <w:rFonts w:ascii="Museo Sans 300" w:hAnsi="Museo Sans 300"/>
                <w:lang w:val="nl-NL"/>
              </w:rPr>
            </w:pPr>
            <w:r w:rsidRPr="00721AF7">
              <w:rPr>
                <w:rFonts w:ascii="Museo Sans 300" w:hAnsi="Museo Sans 300"/>
                <w:sz w:val="20"/>
                <w:lang w:val="nl-NL"/>
              </w:rPr>
              <w:t xml:space="preserve">(2) </w:t>
            </w:r>
            <w:r w:rsidR="00E60A11">
              <w:rPr>
                <w:rFonts w:ascii="Museo Sans 300" w:hAnsi="Museo Sans 300"/>
                <w:sz w:val="20"/>
                <w:lang w:val="nl-NL"/>
              </w:rPr>
              <w:t>Vergelijkbare organisatie</w:t>
            </w:r>
          </w:p>
        </w:tc>
        <w:tc>
          <w:tcPr>
            <w:tcW w:w="6028" w:type="dxa"/>
            <w:gridSpan w:val="2"/>
          </w:tcPr>
          <w:p w14:paraId="0726EC4A" w14:textId="77777777" w:rsidR="00491BC7" w:rsidRDefault="00491BC7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4DF98518" w14:textId="502DC68D" w:rsidR="00126456" w:rsidRPr="00E60A11" w:rsidRDefault="00E60A11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D</w:t>
            </w:r>
            <w:r w:rsidR="00BA07B8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e referentieopdracht </w:t>
            </w:r>
            <w:r w:rsidRPr="00E60A11">
              <w:rPr>
                <w:rFonts w:ascii="Museo Sans 300" w:hAnsi="Museo Sans 300"/>
                <w:color w:val="002328"/>
                <w:sz w:val="20"/>
                <w:szCs w:val="20"/>
                <w:lang w:val="nl-NL"/>
              </w:rPr>
              <w:t>had betrekking op een vergelijkbare organisatie qua omvang en complexiteit</w:t>
            </w:r>
            <w:r w:rsidR="001126B2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539"/>
            </w:tblGrid>
            <w:tr w:rsidR="00126456" w:rsidRPr="00721AF7" w14:paraId="3A0B9F80" w14:textId="77777777" w:rsidTr="001D31A6">
              <w:tc>
                <w:tcPr>
                  <w:tcW w:w="2339" w:type="dxa"/>
                </w:tcPr>
                <w:p w14:paraId="7873C8CD" w14:textId="77777777" w:rsidR="00126456" w:rsidRPr="00721AF7" w:rsidRDefault="0012645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Ja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8573814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39" w:type="dxa"/>
                    </w:tcPr>
                    <w:p w14:paraId="0CEB4D92" w14:textId="77777777" w:rsidR="00126456" w:rsidRPr="00721AF7" w:rsidRDefault="00126456" w:rsidP="0012645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26456" w:rsidRPr="00721AF7" w14:paraId="6A4D4FEA" w14:textId="77777777" w:rsidTr="001D31A6">
              <w:tc>
                <w:tcPr>
                  <w:tcW w:w="2339" w:type="dxa"/>
                </w:tcPr>
                <w:p w14:paraId="6AF2B396" w14:textId="77777777" w:rsidR="00126456" w:rsidRPr="00721AF7" w:rsidRDefault="0012645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tc>
                <w:tcPr>
                  <w:tcW w:w="3539" w:type="dxa"/>
                </w:tcPr>
                <w:p w14:paraId="7BE06345" w14:textId="77777777" w:rsidR="00126456" w:rsidRPr="00721AF7" w:rsidRDefault="00126456" w:rsidP="0012645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Segoe UI Symbol" w:eastAsia="MS Gothic" w:hAnsi="Segoe UI Symbol" w:cs="Segoe UI Symbol"/>
                      <w:sz w:val="20"/>
                      <w:szCs w:val="20"/>
                      <w:lang w:val="nl-NL"/>
                    </w:rPr>
                    <w:t>☐</w:t>
                  </w:r>
                </w:p>
              </w:tc>
            </w:tr>
            <w:tr w:rsidR="00BA07B8" w:rsidRPr="00491BC7" w14:paraId="17DAEB85" w14:textId="77777777" w:rsidTr="00BA07B8">
              <w:tc>
                <w:tcPr>
                  <w:tcW w:w="5878" w:type="dxa"/>
                  <w:gridSpan w:val="2"/>
                  <w:vAlign w:val="center"/>
                </w:tcPr>
                <w:p w14:paraId="2E6FBBE1" w14:textId="25E57D92" w:rsidR="00BA07B8" w:rsidRPr="00721AF7" w:rsidRDefault="00BA07B8" w:rsidP="00BA07B8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lastRenderedPageBreak/>
                    <w:t xml:space="preserve">Korte toelichting/omschrijving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Gegadigde</w:t>
                  </w:r>
                  <w:r w:rsidR="001126B2"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op gegeven antwoord in relatie tot criterium: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52"/>
                  </w:tblGrid>
                  <w:tr w:rsidR="001126B2" w:rsidRPr="00491BC7" w14:paraId="36BC7F73" w14:textId="77777777" w:rsidTr="001126B2">
                    <w:tc>
                      <w:tcPr>
                        <w:tcW w:w="5652" w:type="dxa"/>
                      </w:tcPr>
                      <w:p w14:paraId="4F776824" w14:textId="28B08A09" w:rsidR="001126B2" w:rsidRPr="00721AF7" w:rsidRDefault="001126B2" w:rsidP="00BA07B8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32DD0BDC" w14:textId="77777777" w:rsidR="001126B2" w:rsidRPr="00721AF7" w:rsidRDefault="001126B2" w:rsidP="00BA07B8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4B8A2BA9" w14:textId="77777777" w:rsidR="001126B2" w:rsidRPr="00721AF7" w:rsidRDefault="001126B2" w:rsidP="00BA07B8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0BF08809" w14:textId="77777777" w:rsidR="001126B2" w:rsidRPr="00721AF7" w:rsidRDefault="001126B2" w:rsidP="00BA07B8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773E93E4" w14:textId="0EB9E0C4" w:rsidR="001126B2" w:rsidRPr="00721AF7" w:rsidRDefault="001126B2" w:rsidP="00BA07B8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32FFBBF8" w14:textId="0EC4C96B" w:rsidR="001126B2" w:rsidRPr="00721AF7" w:rsidRDefault="001126B2" w:rsidP="00BA07B8">
                  <w:pPr>
                    <w:spacing w:after="120" w:line="264" w:lineRule="auto"/>
                    <w:rPr>
                      <w:rFonts w:ascii="Museo Sans 300" w:eastAsia="MS Gothic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14:paraId="4489F94D" w14:textId="68C426BC" w:rsidR="00B52B8D" w:rsidRPr="00B52B8D" w:rsidRDefault="00B52B8D" w:rsidP="00B52B8D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D31A6" w:rsidRPr="00491BC7" w14:paraId="305C1D60" w14:textId="77777777" w:rsidTr="00491BC7">
        <w:trPr>
          <w:trHeight w:val="4028"/>
        </w:trPr>
        <w:tc>
          <w:tcPr>
            <w:tcW w:w="3186" w:type="dxa"/>
          </w:tcPr>
          <w:p w14:paraId="7DC91172" w14:textId="77777777" w:rsidR="00491BC7" w:rsidRDefault="00491BC7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</w:p>
          <w:p w14:paraId="03B8AE33" w14:textId="3196B5CC" w:rsidR="001D31A6" w:rsidRPr="00721AF7" w:rsidRDefault="001D31A6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  <w:r w:rsidRPr="00721AF7">
              <w:rPr>
                <w:rFonts w:ascii="Museo Sans 300" w:hAnsi="Museo Sans 300"/>
                <w:sz w:val="20"/>
                <w:lang w:val="nl-NL"/>
              </w:rPr>
              <w:t xml:space="preserve">(3) </w:t>
            </w:r>
            <w:r w:rsidR="00E60A11">
              <w:rPr>
                <w:rFonts w:ascii="Museo Sans 300" w:hAnsi="Museo Sans 300"/>
                <w:sz w:val="20"/>
                <w:lang w:val="nl-NL"/>
              </w:rPr>
              <w:t>Verzekerde waarde</w:t>
            </w:r>
          </w:p>
        </w:tc>
        <w:tc>
          <w:tcPr>
            <w:tcW w:w="6028" w:type="dxa"/>
            <w:gridSpan w:val="2"/>
          </w:tcPr>
          <w:p w14:paraId="65E231A0" w14:textId="77777777" w:rsidR="00491BC7" w:rsidRDefault="00491BC7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5EFF835D" w14:textId="4605C1A2" w:rsidR="001D31A6" w:rsidRPr="00E60A11" w:rsidRDefault="00E60A11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D</w:t>
            </w:r>
            <w:r w:rsidR="00BA07B8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e referentieopdracht </w:t>
            </w:r>
            <w:r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had </w:t>
            </w:r>
            <w:r w:rsidRPr="00E60A11">
              <w:rPr>
                <w:rFonts w:ascii="Museo Sans 300" w:hAnsi="Museo Sans 300"/>
                <w:color w:val="002328"/>
                <w:sz w:val="20"/>
                <w:szCs w:val="20"/>
                <w:lang w:val="nl-NL"/>
              </w:rPr>
              <w:t>een totaal verzekerde waarde van minimaal EUR 465.000.000, -- exclusief BTW waarbij de grootste verzekerde locatie minimaal een verzekerde waarde vertegenwoordigt van EUR 100.000.000, -- exclusief BTW</w:t>
            </w:r>
            <w:r w:rsidR="001126B2" w:rsidRPr="00E60A11">
              <w:rPr>
                <w:rFonts w:ascii="Museo Sans 300" w:hAnsi="Museo Sans 300" w:cs="Arial"/>
                <w:sz w:val="20"/>
                <w:szCs w:val="20"/>
                <w:lang w:val="nl-NL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539"/>
            </w:tblGrid>
            <w:tr w:rsidR="001D31A6" w:rsidRPr="00721AF7" w14:paraId="1A9A4CD4" w14:textId="77777777" w:rsidTr="001D31A6">
              <w:tc>
                <w:tcPr>
                  <w:tcW w:w="2339" w:type="dxa"/>
                </w:tcPr>
                <w:p w14:paraId="0B5F6067" w14:textId="77777777" w:rsidR="001D31A6" w:rsidRPr="00721AF7" w:rsidRDefault="001D31A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Ja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-93142838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39" w:type="dxa"/>
                    </w:tcPr>
                    <w:p w14:paraId="65020C2F" w14:textId="77777777" w:rsidR="001D31A6" w:rsidRPr="00721AF7" w:rsidRDefault="001D31A6" w:rsidP="001D31A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D31A6" w:rsidRPr="00721AF7" w14:paraId="632B2069" w14:textId="77777777" w:rsidTr="001D31A6">
              <w:tc>
                <w:tcPr>
                  <w:tcW w:w="2339" w:type="dxa"/>
                </w:tcPr>
                <w:p w14:paraId="2C822E1E" w14:textId="77777777" w:rsidR="001D31A6" w:rsidRPr="00721AF7" w:rsidRDefault="001D31A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14314667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39" w:type="dxa"/>
                    </w:tcPr>
                    <w:p w14:paraId="19300B38" w14:textId="77777777" w:rsidR="001D31A6" w:rsidRPr="00721AF7" w:rsidRDefault="001D31A6" w:rsidP="001D31A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BA07B8" w:rsidRPr="00491BC7" w14:paraId="466573C3" w14:textId="77777777" w:rsidTr="001C4CA4">
              <w:tc>
                <w:tcPr>
                  <w:tcW w:w="5878" w:type="dxa"/>
                  <w:gridSpan w:val="2"/>
                </w:tcPr>
                <w:p w14:paraId="7AC631A5" w14:textId="241E1C9C" w:rsidR="00BA07B8" w:rsidRPr="00721AF7" w:rsidRDefault="00BA07B8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Korte toelichting/omschrijving</w:t>
                  </w:r>
                  <w:r w:rsidR="001126B2"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Gegadigde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op gegeven antwoord in relatie tot criterium: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52"/>
                  </w:tblGrid>
                  <w:tr w:rsidR="00721AF7" w:rsidRPr="00491BC7" w14:paraId="47A5E9F8" w14:textId="77777777" w:rsidTr="00721AF7">
                    <w:trPr>
                      <w:trHeight w:val="2016"/>
                    </w:trPr>
                    <w:tc>
                      <w:tcPr>
                        <w:tcW w:w="5652" w:type="dxa"/>
                      </w:tcPr>
                      <w:p w14:paraId="68600B7F" w14:textId="77777777" w:rsidR="00721AF7" w:rsidRDefault="00721AF7" w:rsidP="001D31A6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08873769" w14:textId="5BE85308" w:rsidR="001126B2" w:rsidRPr="00721AF7" w:rsidRDefault="001126B2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14:paraId="3D16D7A8" w14:textId="77777777" w:rsidR="001D31A6" w:rsidRPr="00721AF7" w:rsidRDefault="001D31A6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D31A6" w:rsidRPr="00491BC7" w14:paraId="58F7FABF" w14:textId="77777777" w:rsidTr="00491BC7">
        <w:trPr>
          <w:trHeight w:val="20"/>
        </w:trPr>
        <w:tc>
          <w:tcPr>
            <w:tcW w:w="3186" w:type="dxa"/>
          </w:tcPr>
          <w:p w14:paraId="505370DE" w14:textId="77777777" w:rsidR="00491BC7" w:rsidRDefault="00491BC7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</w:p>
          <w:p w14:paraId="42CD5DC3" w14:textId="25AF476A" w:rsidR="001D31A6" w:rsidRPr="00721AF7" w:rsidRDefault="001D31A6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  <w:r w:rsidRPr="00721AF7">
              <w:rPr>
                <w:rFonts w:ascii="Museo Sans 300" w:hAnsi="Museo Sans 300"/>
                <w:sz w:val="20"/>
                <w:lang w:val="nl-NL"/>
              </w:rPr>
              <w:t>(</w:t>
            </w:r>
            <w:r w:rsidR="001126B2" w:rsidRPr="00721AF7">
              <w:rPr>
                <w:rFonts w:ascii="Museo Sans 300" w:hAnsi="Museo Sans 300"/>
                <w:sz w:val="20"/>
                <w:lang w:val="nl-NL"/>
              </w:rPr>
              <w:t>4</w:t>
            </w:r>
            <w:r w:rsidRPr="00721AF7">
              <w:rPr>
                <w:rFonts w:ascii="Museo Sans 300" w:hAnsi="Museo Sans 300"/>
                <w:sz w:val="20"/>
                <w:lang w:val="nl-NL"/>
              </w:rPr>
              <w:t xml:space="preserve">) </w:t>
            </w:r>
            <w:r w:rsidR="00BA07B8" w:rsidRPr="00721AF7">
              <w:rPr>
                <w:rFonts w:ascii="Museo Sans 300" w:hAnsi="Museo Sans 300"/>
                <w:sz w:val="20"/>
                <w:lang w:val="nl-NL"/>
              </w:rPr>
              <w:t>Einddatum</w:t>
            </w:r>
            <w:r w:rsidRPr="00721AF7">
              <w:rPr>
                <w:rFonts w:ascii="Museo Sans 300" w:hAnsi="Museo Sans 300"/>
                <w:sz w:val="20"/>
                <w:lang w:val="nl-NL"/>
              </w:rPr>
              <w:t xml:space="preserve"> </w:t>
            </w:r>
          </w:p>
        </w:tc>
        <w:tc>
          <w:tcPr>
            <w:tcW w:w="6028" w:type="dxa"/>
            <w:gridSpan w:val="2"/>
          </w:tcPr>
          <w:p w14:paraId="10396F8F" w14:textId="77777777" w:rsidR="00491BC7" w:rsidRDefault="00491BC7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5B92E378" w14:textId="2C1DD9CE" w:rsidR="001D31A6" w:rsidRPr="00721AF7" w:rsidRDefault="00BA07B8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De einddatum van de referentie is niet ouder dan drie (3) jaar gerekend vanaf de</w:t>
            </w:r>
            <w:r w:rsid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 s</w:t>
            </w:r>
            <w:r w:rsidR="00497169" w:rsidRP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luitingsdatum </w:t>
            </w:r>
            <w:r w:rsid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voor het </w:t>
            </w:r>
            <w:r w:rsidR="00497169" w:rsidRP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indienen </w:t>
            </w:r>
            <w:r w:rsid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van een </w:t>
            </w:r>
            <w:r w:rsidR="00497169" w:rsidRP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>Verzoek tot Deelneming</w:t>
            </w: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 </w:t>
            </w:r>
            <w:r w:rsid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van </w:t>
            </w: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deze aanbesteding. Een opdracht mag dus meer dan drie (3) jaar geleden zijn gestart</w:t>
            </w:r>
            <w:r w:rsid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>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402"/>
            </w:tblGrid>
            <w:tr w:rsidR="001D31A6" w:rsidRPr="00721AF7" w14:paraId="6B160B15" w14:textId="77777777" w:rsidTr="00BA07B8">
              <w:tc>
                <w:tcPr>
                  <w:tcW w:w="2339" w:type="dxa"/>
                </w:tcPr>
                <w:p w14:paraId="2D2D666F" w14:textId="77777777" w:rsidR="001D31A6" w:rsidRPr="00721AF7" w:rsidRDefault="001D31A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bookmarkStart w:id="3" w:name="_Hlk64476416"/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Ja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29225378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402" w:type="dxa"/>
                    </w:tcPr>
                    <w:p w14:paraId="41BF831F" w14:textId="77777777" w:rsidR="001D31A6" w:rsidRPr="00721AF7" w:rsidRDefault="001D31A6" w:rsidP="001D31A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D31A6" w:rsidRPr="00721AF7" w14:paraId="397ECC2C" w14:textId="77777777" w:rsidTr="00BA07B8">
              <w:trPr>
                <w:trHeight w:val="449"/>
              </w:trPr>
              <w:tc>
                <w:tcPr>
                  <w:tcW w:w="2339" w:type="dxa"/>
                </w:tcPr>
                <w:p w14:paraId="47B42821" w14:textId="77777777" w:rsidR="001D31A6" w:rsidRPr="00721AF7" w:rsidRDefault="001D31A6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14010167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402" w:type="dxa"/>
                    </w:tcPr>
                    <w:p w14:paraId="65744B6F" w14:textId="77777777" w:rsidR="001D31A6" w:rsidRPr="00721AF7" w:rsidRDefault="001D31A6" w:rsidP="001D31A6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BA07B8" w:rsidRPr="00491BC7" w14:paraId="49496808" w14:textId="77777777" w:rsidTr="00E03D94">
              <w:tc>
                <w:tcPr>
                  <w:tcW w:w="5741" w:type="dxa"/>
                  <w:gridSpan w:val="2"/>
                </w:tcPr>
                <w:p w14:paraId="4EE013E5" w14:textId="4AEF4A7D" w:rsidR="00BA07B8" w:rsidRPr="00721AF7" w:rsidRDefault="00BA07B8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Korte toelichting/omschrijving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Gegadigde 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op gegeven antwoord in relatie tot criterium: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15"/>
                  </w:tblGrid>
                  <w:tr w:rsidR="001126B2" w:rsidRPr="00491BC7" w14:paraId="5DC9FF2B" w14:textId="77777777" w:rsidTr="001126B2">
                    <w:tc>
                      <w:tcPr>
                        <w:tcW w:w="5515" w:type="dxa"/>
                      </w:tcPr>
                      <w:p w14:paraId="572433C0" w14:textId="77777777" w:rsidR="001126B2" w:rsidRPr="00721AF7" w:rsidRDefault="001126B2" w:rsidP="001D31A6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59765A73" w14:textId="77777777" w:rsidR="001126B2" w:rsidRPr="00721AF7" w:rsidRDefault="001126B2" w:rsidP="001D31A6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3035AE15" w14:textId="77777777" w:rsidR="001126B2" w:rsidRPr="00721AF7" w:rsidRDefault="001126B2" w:rsidP="001D31A6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1978DB67" w14:textId="77777777" w:rsidR="001126B2" w:rsidRPr="00721AF7" w:rsidRDefault="001126B2" w:rsidP="001D31A6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1EFFFE42" w14:textId="5B61A1E3" w:rsidR="001126B2" w:rsidRPr="00721AF7" w:rsidRDefault="001126B2" w:rsidP="001D31A6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506B8E92" w14:textId="2DC738F0" w:rsidR="001126B2" w:rsidRPr="00721AF7" w:rsidRDefault="001126B2" w:rsidP="001D31A6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  <w:bookmarkEnd w:id="3"/>
          </w:tbl>
          <w:p w14:paraId="2028D173" w14:textId="77777777" w:rsidR="001D31A6" w:rsidRPr="00721AF7" w:rsidRDefault="001D31A6" w:rsidP="00126456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126B2" w:rsidRPr="00ED2D7A" w14:paraId="47E86498" w14:textId="77777777" w:rsidTr="00491BC7">
        <w:trPr>
          <w:trHeight w:val="20"/>
        </w:trPr>
        <w:tc>
          <w:tcPr>
            <w:tcW w:w="9219" w:type="dxa"/>
            <w:gridSpan w:val="3"/>
          </w:tcPr>
          <w:p w14:paraId="365DCF59" w14:textId="07B01E9F" w:rsidR="001126B2" w:rsidRPr="00A3054B" w:rsidRDefault="001126B2" w:rsidP="006F5360">
            <w:pPr>
              <w:spacing w:before="120" w:after="120" w:line="264" w:lineRule="auto"/>
              <w:jc w:val="center"/>
              <w:rPr>
                <w:rFonts w:ascii="Museo Sans 500" w:hAnsi="Museo Sans 500" w:cs="Arial"/>
                <w:b/>
                <w:sz w:val="20"/>
                <w:szCs w:val="20"/>
                <w:highlight w:val="lightGray"/>
                <w:lang w:val="nl-NL"/>
              </w:rPr>
            </w:pPr>
            <w:r w:rsidRPr="00721AF7">
              <w:rPr>
                <w:rFonts w:ascii="Museo Sans 500" w:hAnsi="Museo Sans 500" w:cs="Arial"/>
                <w:b/>
                <w:color w:val="0C8066"/>
                <w:sz w:val="20"/>
                <w:szCs w:val="20"/>
                <w:lang w:val="nl-NL"/>
              </w:rPr>
              <w:lastRenderedPageBreak/>
              <w:t>Kerncompetentie 2</w:t>
            </w:r>
          </w:p>
        </w:tc>
      </w:tr>
      <w:tr w:rsidR="001126B2" w:rsidRPr="00491BC7" w14:paraId="571F7F50" w14:textId="77777777" w:rsidTr="00491BC7">
        <w:trPr>
          <w:trHeight w:val="20"/>
        </w:trPr>
        <w:tc>
          <w:tcPr>
            <w:tcW w:w="3187" w:type="dxa"/>
          </w:tcPr>
          <w:p w14:paraId="3967FE33" w14:textId="77777777" w:rsidR="001126B2" w:rsidRPr="00721AF7" w:rsidRDefault="001126B2" w:rsidP="0097417D">
            <w:pPr>
              <w:spacing w:before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Gevraagde kerncompetentie</w:t>
            </w:r>
          </w:p>
        </w:tc>
        <w:tc>
          <w:tcPr>
            <w:tcW w:w="6032" w:type="dxa"/>
            <w:gridSpan w:val="2"/>
            <w:vAlign w:val="center"/>
          </w:tcPr>
          <w:p w14:paraId="658FC257" w14:textId="42735735" w:rsidR="001126B2" w:rsidRPr="00721AF7" w:rsidRDefault="001126B2" w:rsidP="006F5360">
            <w:pPr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</w:pPr>
            <w:r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“</w:t>
            </w:r>
            <w:r w:rsidR="00497169"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Gegadigde</w:t>
            </w:r>
            <w:r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 xml:space="preserve"> </w:t>
            </w:r>
            <w:r w:rsidR="00F37A19"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beschikt over voldoende personele middelen, vakkundigheid en ervaring te beschikken om de gevraagde Diensten te kunnen verlenen.</w:t>
            </w:r>
            <w:r w:rsidRPr="00F37A19">
              <w:rPr>
                <w:rFonts w:ascii="Museo Sans 300" w:hAnsi="Museo Sans 300"/>
                <w:b/>
                <w:color w:val="0C8066"/>
                <w:sz w:val="20"/>
                <w:szCs w:val="20"/>
                <w:lang w:val="nl-NL"/>
              </w:rPr>
              <w:t>”</w:t>
            </w:r>
          </w:p>
        </w:tc>
      </w:tr>
      <w:tr w:rsidR="001126B2" w:rsidRPr="00491BC7" w14:paraId="15AA7FEF" w14:textId="77777777" w:rsidTr="00491BC7">
        <w:trPr>
          <w:trHeight w:val="20"/>
        </w:trPr>
        <w:tc>
          <w:tcPr>
            <w:tcW w:w="3187" w:type="dxa"/>
          </w:tcPr>
          <w:p w14:paraId="69F12407" w14:textId="694DE5EE" w:rsidR="001126B2" w:rsidRPr="00721AF7" w:rsidRDefault="001126B2" w:rsidP="0097417D">
            <w:pPr>
              <w:spacing w:before="120" w:line="264" w:lineRule="auto"/>
              <w:rPr>
                <w:rFonts w:ascii="Museo Sans 300" w:hAnsi="Museo Sans 300"/>
                <w:lang w:val="nl-NL"/>
              </w:rPr>
            </w:pPr>
          </w:p>
        </w:tc>
        <w:tc>
          <w:tcPr>
            <w:tcW w:w="6032" w:type="dxa"/>
            <w:gridSpan w:val="2"/>
          </w:tcPr>
          <w:p w14:paraId="63001820" w14:textId="34101DA4" w:rsidR="001126B2" w:rsidRPr="00721AF7" w:rsidRDefault="001126B2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highlight w:val="lightGray"/>
                <w:lang w:val="nl-NL"/>
              </w:rPr>
            </w:pPr>
          </w:p>
        </w:tc>
      </w:tr>
      <w:tr w:rsidR="001126B2" w:rsidRPr="00491BC7" w14:paraId="3B9F87B8" w14:textId="77777777" w:rsidTr="00491BC7">
        <w:trPr>
          <w:trHeight w:val="20"/>
        </w:trPr>
        <w:tc>
          <w:tcPr>
            <w:tcW w:w="3187" w:type="dxa"/>
          </w:tcPr>
          <w:p w14:paraId="48FAB46A" w14:textId="798060B7" w:rsidR="001126B2" w:rsidRPr="00721AF7" w:rsidRDefault="001126B2" w:rsidP="0097417D">
            <w:pPr>
              <w:spacing w:before="120" w:line="264" w:lineRule="auto"/>
              <w:rPr>
                <w:rFonts w:ascii="Museo Sans 300" w:hAnsi="Museo Sans 300" w:cs="Arial"/>
                <w:sz w:val="14"/>
                <w:szCs w:val="20"/>
                <w:lang w:val="nl-NL"/>
              </w:rPr>
            </w:pPr>
            <w:r w:rsidRPr="00721AF7">
              <w:rPr>
                <w:rFonts w:ascii="Museo Sans 300" w:hAnsi="Museo Sans 300"/>
                <w:lang w:val="nl-NL"/>
              </w:rPr>
              <w:br w:type="page"/>
            </w:r>
            <w:r w:rsidRPr="00721AF7">
              <w:rPr>
                <w:rFonts w:ascii="Museo Sans 300" w:hAnsi="Museo Sans 300"/>
                <w:sz w:val="20"/>
                <w:lang w:val="nl-NL"/>
              </w:rPr>
              <w:t xml:space="preserve">(1) </w:t>
            </w:r>
            <w:r w:rsidR="00F37A19">
              <w:rPr>
                <w:rFonts w:ascii="Museo Sans 300" w:hAnsi="Museo Sans 300"/>
                <w:sz w:val="20"/>
                <w:lang w:val="nl-NL"/>
              </w:rPr>
              <w:t>Eigen acceptatie- en schadeafdeling</w:t>
            </w:r>
          </w:p>
        </w:tc>
        <w:tc>
          <w:tcPr>
            <w:tcW w:w="6032" w:type="dxa"/>
            <w:gridSpan w:val="2"/>
          </w:tcPr>
          <w:p w14:paraId="54E81003" w14:textId="3A3DF524" w:rsidR="001126B2" w:rsidRPr="00721AF7" w:rsidRDefault="00F37A19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>
              <w:rPr>
                <w:rFonts w:ascii="Museo Sans 300" w:hAnsi="Museo Sans 300" w:cs="Arial"/>
                <w:sz w:val="20"/>
                <w:szCs w:val="20"/>
                <w:lang w:val="nl-NL"/>
              </w:rPr>
              <w:t>Gegadigde beschikt over zowel een eigen acceptatieafdeling als een eigen schadeafdeling</w:t>
            </w:r>
            <w:r w:rsidR="001126B2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 </w:t>
            </w:r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>die ervaring hebben met Overeenkomsten van vergelijkbare aard en omvang</w:t>
            </w:r>
            <w:r w:rsidR="001126B2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384"/>
            </w:tblGrid>
            <w:tr w:rsidR="001126B2" w:rsidRPr="00721AF7" w14:paraId="5E5A1922" w14:textId="77777777" w:rsidTr="006F5360">
              <w:tc>
                <w:tcPr>
                  <w:tcW w:w="2339" w:type="dxa"/>
                </w:tcPr>
                <w:p w14:paraId="65BB2432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Ja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13292517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384" w:type="dxa"/>
                    </w:tcPr>
                    <w:p w14:paraId="57687B96" w14:textId="77777777" w:rsidR="001126B2" w:rsidRPr="00721AF7" w:rsidRDefault="001126B2" w:rsidP="006F5360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126B2" w:rsidRPr="00721AF7" w14:paraId="7B57DF43" w14:textId="77777777" w:rsidTr="006F5360">
              <w:tc>
                <w:tcPr>
                  <w:tcW w:w="2339" w:type="dxa"/>
                </w:tcPr>
                <w:p w14:paraId="41831FEB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-8723806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384" w:type="dxa"/>
                    </w:tcPr>
                    <w:p w14:paraId="5E6C49CB" w14:textId="77777777" w:rsidR="001126B2" w:rsidRPr="00721AF7" w:rsidRDefault="001126B2" w:rsidP="006F5360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126B2" w:rsidRPr="00491BC7" w14:paraId="063BF2BB" w14:textId="77777777" w:rsidTr="006F5360">
              <w:tc>
                <w:tcPr>
                  <w:tcW w:w="5723" w:type="dxa"/>
                  <w:gridSpan w:val="2"/>
                </w:tcPr>
                <w:p w14:paraId="751D0A78" w14:textId="6ACC65ED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Korte toelichting/omschrijving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Gegadigde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op gegeven antwoord in relatie tot criterium: 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97"/>
                  </w:tblGrid>
                  <w:tr w:rsidR="001126B2" w:rsidRPr="00491BC7" w14:paraId="34AE178C" w14:textId="77777777" w:rsidTr="006F5360">
                    <w:tc>
                      <w:tcPr>
                        <w:tcW w:w="5497" w:type="dxa"/>
                      </w:tcPr>
                      <w:p w14:paraId="7627849E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6517984F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553AF2BA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517EB637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0521445C" w14:textId="77777777" w:rsidR="001126B2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0A9D2C51" w14:textId="77777777" w:rsidR="00491BC7" w:rsidRDefault="00491BC7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592CB370" w14:textId="77777777" w:rsidR="00491BC7" w:rsidRPr="00721AF7" w:rsidRDefault="00491BC7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684831DF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15CA200B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14:paraId="44DBB445" w14:textId="77777777" w:rsidR="001126B2" w:rsidRPr="00721AF7" w:rsidRDefault="001126B2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126B2" w:rsidRPr="00491BC7" w14:paraId="521650A2" w14:textId="77777777" w:rsidTr="00491BC7">
        <w:trPr>
          <w:trHeight w:val="20"/>
        </w:trPr>
        <w:tc>
          <w:tcPr>
            <w:tcW w:w="3187" w:type="dxa"/>
          </w:tcPr>
          <w:p w14:paraId="42EB2CF2" w14:textId="77777777" w:rsidR="00491BC7" w:rsidRDefault="00491BC7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</w:p>
          <w:p w14:paraId="722670B6" w14:textId="36F07CA9" w:rsidR="001126B2" w:rsidRPr="00721AF7" w:rsidRDefault="001126B2" w:rsidP="0097417D">
            <w:pPr>
              <w:spacing w:before="120" w:line="264" w:lineRule="auto"/>
              <w:rPr>
                <w:rFonts w:ascii="Museo Sans 300" w:hAnsi="Museo Sans 300"/>
                <w:lang w:val="nl-NL"/>
              </w:rPr>
            </w:pPr>
            <w:r w:rsidRPr="00721AF7">
              <w:rPr>
                <w:rFonts w:ascii="Museo Sans 300" w:hAnsi="Museo Sans 300"/>
                <w:sz w:val="20"/>
                <w:lang w:val="nl-NL"/>
              </w:rPr>
              <w:t xml:space="preserve">(2) </w:t>
            </w:r>
            <w:r w:rsid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>Schadebehandelaars</w:t>
            </w:r>
          </w:p>
        </w:tc>
        <w:tc>
          <w:tcPr>
            <w:tcW w:w="6032" w:type="dxa"/>
            <w:gridSpan w:val="2"/>
          </w:tcPr>
          <w:p w14:paraId="446DF2EA" w14:textId="77777777" w:rsidR="00491BC7" w:rsidRDefault="00491BC7" w:rsidP="006F5360">
            <w:pPr>
              <w:spacing w:after="120" w:line="264" w:lineRule="auto"/>
              <w:rPr>
                <w:rFonts w:ascii="Museo Sans 300" w:hAnsi="Museo Sans 300"/>
                <w:sz w:val="20"/>
                <w:szCs w:val="20"/>
                <w:lang w:val="nl-NL"/>
              </w:rPr>
            </w:pPr>
          </w:p>
          <w:p w14:paraId="47BEF246" w14:textId="532819AD" w:rsidR="001126B2" w:rsidRPr="00F37A19" w:rsidRDefault="00F37A19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F37A19">
              <w:rPr>
                <w:rFonts w:ascii="Museo Sans 300" w:hAnsi="Museo Sans 300"/>
                <w:sz w:val="20"/>
                <w:szCs w:val="20"/>
                <w:lang w:val="nl-NL"/>
              </w:rPr>
              <w:t>De schadeafdeling van Gegadigde beschikt over minimaal twee (2) schadebehandelaars, waarvan een (1) senior met minimaal 3 jaar ervaring</w:t>
            </w:r>
            <w:r w:rsidR="001126B2"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539"/>
            </w:tblGrid>
            <w:tr w:rsidR="001126B2" w:rsidRPr="00721AF7" w14:paraId="071B9A26" w14:textId="77777777" w:rsidTr="006F5360">
              <w:tc>
                <w:tcPr>
                  <w:tcW w:w="2339" w:type="dxa"/>
                </w:tcPr>
                <w:p w14:paraId="03614086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Ja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-17440175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39" w:type="dxa"/>
                    </w:tcPr>
                    <w:p w14:paraId="44F50708" w14:textId="77777777" w:rsidR="001126B2" w:rsidRPr="00721AF7" w:rsidRDefault="001126B2" w:rsidP="006F5360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126B2" w:rsidRPr="00721AF7" w14:paraId="783B70D1" w14:textId="77777777" w:rsidTr="006F5360">
              <w:tc>
                <w:tcPr>
                  <w:tcW w:w="2339" w:type="dxa"/>
                </w:tcPr>
                <w:p w14:paraId="48F547EB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tc>
                <w:tcPr>
                  <w:tcW w:w="3539" w:type="dxa"/>
                </w:tcPr>
                <w:p w14:paraId="04D4F158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Segoe UI Symbol" w:eastAsia="MS Gothic" w:hAnsi="Segoe UI Symbol" w:cs="Segoe UI Symbol"/>
                      <w:sz w:val="20"/>
                      <w:szCs w:val="20"/>
                      <w:lang w:val="nl-NL"/>
                    </w:rPr>
                    <w:t>☐</w:t>
                  </w:r>
                </w:p>
              </w:tc>
            </w:tr>
            <w:tr w:rsidR="001126B2" w:rsidRPr="00491BC7" w14:paraId="36CE426C" w14:textId="77777777" w:rsidTr="006F5360">
              <w:tc>
                <w:tcPr>
                  <w:tcW w:w="5878" w:type="dxa"/>
                  <w:gridSpan w:val="2"/>
                  <w:vAlign w:val="center"/>
                </w:tcPr>
                <w:p w14:paraId="1B63F671" w14:textId="03A63E0B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Korte toelichting/omschrijving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Gegadigde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op gegeven antwoord in relatie tot criterium: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52"/>
                  </w:tblGrid>
                  <w:tr w:rsidR="001126B2" w:rsidRPr="00491BC7" w14:paraId="0CD3E944" w14:textId="77777777" w:rsidTr="006F5360">
                    <w:tc>
                      <w:tcPr>
                        <w:tcW w:w="5652" w:type="dxa"/>
                      </w:tcPr>
                      <w:p w14:paraId="64F211E8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35A5EEB6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39C39881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1FBE6548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6DE83DED" w14:textId="77777777" w:rsidR="001126B2" w:rsidRDefault="001126B2" w:rsidP="006F5360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49383847" w14:textId="77777777" w:rsidR="00491BC7" w:rsidRPr="00721AF7" w:rsidRDefault="00491BC7" w:rsidP="006F5360">
                        <w:pPr>
                          <w:spacing w:after="120" w:line="264" w:lineRule="auto"/>
                          <w:rPr>
                            <w:rFonts w:ascii="Museo Sans 300" w:eastAsia="MS Gothic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38A897A4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eastAsia="MS Gothic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14:paraId="21D70CE4" w14:textId="77777777" w:rsidR="001126B2" w:rsidRPr="00721AF7" w:rsidRDefault="001126B2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126B2" w:rsidRPr="00491BC7" w14:paraId="1CDC483E" w14:textId="77777777" w:rsidTr="00491BC7">
        <w:trPr>
          <w:trHeight w:val="20"/>
        </w:trPr>
        <w:tc>
          <w:tcPr>
            <w:tcW w:w="3187" w:type="dxa"/>
          </w:tcPr>
          <w:p w14:paraId="0CDB342C" w14:textId="77777777" w:rsidR="00491BC7" w:rsidRDefault="00491BC7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</w:p>
          <w:p w14:paraId="3D202D78" w14:textId="490CD885" w:rsidR="001126B2" w:rsidRPr="00721AF7" w:rsidRDefault="001126B2" w:rsidP="0097417D">
            <w:pPr>
              <w:spacing w:before="120" w:line="264" w:lineRule="auto"/>
              <w:rPr>
                <w:rFonts w:ascii="Museo Sans 300" w:hAnsi="Museo Sans 300"/>
                <w:sz w:val="20"/>
                <w:lang w:val="nl-NL"/>
              </w:rPr>
            </w:pPr>
            <w:r w:rsidRPr="00721AF7">
              <w:rPr>
                <w:rFonts w:ascii="Museo Sans 300" w:hAnsi="Museo Sans 300"/>
                <w:sz w:val="20"/>
                <w:lang w:val="nl-NL"/>
              </w:rPr>
              <w:lastRenderedPageBreak/>
              <w:t>(3)</w:t>
            </w:r>
            <w:r w:rsidR="00F37A19">
              <w:rPr>
                <w:rFonts w:ascii="Museo Sans 300" w:hAnsi="Museo Sans 300"/>
                <w:sz w:val="20"/>
                <w:lang w:val="nl-NL"/>
              </w:rPr>
              <w:t xml:space="preserve"> </w:t>
            </w:r>
            <w:proofErr w:type="spellStart"/>
            <w:r w:rsidR="00F37A19">
              <w:rPr>
                <w:rFonts w:ascii="Museo Sans 300" w:hAnsi="Museo Sans 300"/>
                <w:sz w:val="20"/>
                <w:lang w:val="nl-NL"/>
              </w:rPr>
              <w:t>Underwriters</w:t>
            </w:r>
            <w:proofErr w:type="spellEnd"/>
            <w:r w:rsidR="00F37A19">
              <w:rPr>
                <w:rFonts w:ascii="Museo Sans 300" w:hAnsi="Museo Sans 300"/>
                <w:sz w:val="20"/>
                <w:lang w:val="nl-NL"/>
              </w:rPr>
              <w:t>/ acceptanten</w:t>
            </w:r>
          </w:p>
        </w:tc>
        <w:tc>
          <w:tcPr>
            <w:tcW w:w="6032" w:type="dxa"/>
            <w:gridSpan w:val="2"/>
          </w:tcPr>
          <w:p w14:paraId="062D45C7" w14:textId="77777777" w:rsidR="00491BC7" w:rsidRDefault="00491BC7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167D2D89" w14:textId="506D24E5" w:rsidR="001126B2" w:rsidRPr="00721AF7" w:rsidRDefault="00F37A19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>
              <w:rPr>
                <w:rFonts w:ascii="Museo Sans 300" w:hAnsi="Museo Sans 300" w:cs="Arial"/>
                <w:sz w:val="20"/>
                <w:szCs w:val="20"/>
                <w:lang w:val="nl-NL"/>
              </w:rPr>
              <w:lastRenderedPageBreak/>
              <w:t>D</w:t>
            </w:r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e acceptatieafdeling </w:t>
            </w:r>
            <w:r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van Gegadigde </w:t>
            </w:r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beschikt over minimaal twee (2) senior </w:t>
            </w:r>
            <w:proofErr w:type="spellStart"/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>underwriters</w:t>
            </w:r>
            <w:proofErr w:type="spellEnd"/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/ acceptanten. De schadebehandelaars mogen niet werkzaam zijn op de acceptatieafdeling en mogen geen acceptatiewerkzaamheden uitvoeren. De </w:t>
            </w:r>
            <w:proofErr w:type="spellStart"/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>underwriters</w:t>
            </w:r>
            <w:proofErr w:type="spellEnd"/>
            <w:r w:rsidRPr="00F37A19">
              <w:rPr>
                <w:rFonts w:ascii="Museo Sans 300" w:hAnsi="Museo Sans 300" w:cs="Arial"/>
                <w:sz w:val="20"/>
                <w:szCs w:val="20"/>
                <w:lang w:val="nl-NL"/>
              </w:rPr>
              <w:t>/ acceptanten mogen niet werkzaam zijn op de schadeafdelin</w:t>
            </w:r>
            <w:r>
              <w:rPr>
                <w:rFonts w:ascii="Museo Sans 300" w:hAnsi="Museo Sans 300" w:cs="Arial"/>
                <w:sz w:val="20"/>
                <w:szCs w:val="20"/>
                <w:lang w:val="nl-NL"/>
              </w:rPr>
              <w:t>g</w:t>
            </w:r>
            <w:r w:rsidR="001126B2"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39"/>
              <w:gridCol w:w="3539"/>
            </w:tblGrid>
            <w:tr w:rsidR="001126B2" w:rsidRPr="00721AF7" w14:paraId="64CF1955" w14:textId="77777777" w:rsidTr="006F5360">
              <w:tc>
                <w:tcPr>
                  <w:tcW w:w="2339" w:type="dxa"/>
                </w:tcPr>
                <w:p w14:paraId="5B48AB8C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Ja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-111782420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39" w:type="dxa"/>
                    </w:tcPr>
                    <w:p w14:paraId="0DE9FE57" w14:textId="77777777" w:rsidR="001126B2" w:rsidRPr="00721AF7" w:rsidRDefault="001126B2" w:rsidP="006F5360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126B2" w:rsidRPr="00721AF7" w14:paraId="6278BF61" w14:textId="77777777" w:rsidTr="006F5360">
              <w:tc>
                <w:tcPr>
                  <w:tcW w:w="2339" w:type="dxa"/>
                </w:tcPr>
                <w:p w14:paraId="780BC7E3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Nee </w:t>
                  </w:r>
                </w:p>
              </w:tc>
              <w:sdt>
                <w:sdtPr>
                  <w:rPr>
                    <w:rFonts w:ascii="Museo Sans 300" w:hAnsi="Museo Sans 300" w:cs="Arial"/>
                    <w:sz w:val="20"/>
                    <w:szCs w:val="20"/>
                    <w:lang w:val="nl-NL"/>
                  </w:rPr>
                  <w:id w:val="-162630174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3539" w:type="dxa"/>
                    </w:tcPr>
                    <w:p w14:paraId="770052E3" w14:textId="77777777" w:rsidR="001126B2" w:rsidRPr="00721AF7" w:rsidRDefault="001126B2" w:rsidP="006F5360">
                      <w:pPr>
                        <w:spacing w:after="120" w:line="264" w:lineRule="auto"/>
                        <w:rPr>
                          <w:rFonts w:ascii="Museo Sans 300" w:hAnsi="Museo Sans 300" w:cs="Arial"/>
                          <w:sz w:val="20"/>
                          <w:szCs w:val="20"/>
                          <w:lang w:val="nl-NL"/>
                        </w:rPr>
                      </w:pPr>
                      <w:r w:rsidRPr="00721AF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  <w:lang w:val="nl-NL"/>
                        </w:rPr>
                        <w:t>☐</w:t>
                      </w:r>
                    </w:p>
                  </w:tc>
                </w:sdtContent>
              </w:sdt>
            </w:tr>
            <w:tr w:rsidR="001126B2" w:rsidRPr="00491BC7" w14:paraId="44364F8E" w14:textId="77777777" w:rsidTr="006F5360">
              <w:tc>
                <w:tcPr>
                  <w:tcW w:w="5878" w:type="dxa"/>
                  <w:gridSpan w:val="2"/>
                </w:tcPr>
                <w:p w14:paraId="4D52E240" w14:textId="1F242445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Korte toelichting/omschrijving </w:t>
                  </w:r>
                  <w:r w:rsidR="00497169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>Gegadigde</w:t>
                  </w:r>
                  <w:r w:rsidRPr="00721AF7"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  <w:t xml:space="preserve"> op gegeven antwoord in relatie tot criterium: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52"/>
                  </w:tblGrid>
                  <w:tr w:rsidR="001126B2" w:rsidRPr="00491BC7" w14:paraId="40844B60" w14:textId="77777777" w:rsidTr="006F5360">
                    <w:tc>
                      <w:tcPr>
                        <w:tcW w:w="5652" w:type="dxa"/>
                      </w:tcPr>
                      <w:p w14:paraId="7FBE8E4F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4C665D77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0E1C864F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775943A3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3684B43C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  <w:p w14:paraId="1C032A8E" w14:textId="77777777" w:rsidR="001126B2" w:rsidRPr="00721AF7" w:rsidRDefault="001126B2" w:rsidP="006F5360">
                        <w:pPr>
                          <w:spacing w:after="120" w:line="264" w:lineRule="auto"/>
                          <w:rPr>
                            <w:rFonts w:ascii="Museo Sans 300" w:hAnsi="Museo Sans 300" w:cs="Arial"/>
                            <w:sz w:val="20"/>
                            <w:szCs w:val="20"/>
                            <w:lang w:val="nl-NL"/>
                          </w:rPr>
                        </w:pPr>
                      </w:p>
                    </w:tc>
                  </w:tr>
                </w:tbl>
                <w:p w14:paraId="2E4C67C9" w14:textId="77777777" w:rsidR="001126B2" w:rsidRPr="00721AF7" w:rsidRDefault="001126B2" w:rsidP="006F5360">
                  <w:pPr>
                    <w:spacing w:after="120" w:line="264" w:lineRule="auto"/>
                    <w:rPr>
                      <w:rFonts w:ascii="Museo Sans 300" w:hAnsi="Museo Sans 300" w:cs="Arial"/>
                      <w:sz w:val="20"/>
                      <w:szCs w:val="20"/>
                      <w:lang w:val="nl-NL"/>
                    </w:rPr>
                  </w:pPr>
                </w:p>
              </w:tc>
            </w:tr>
          </w:tbl>
          <w:p w14:paraId="7296C3A3" w14:textId="77777777" w:rsidR="001126B2" w:rsidRPr="00721AF7" w:rsidRDefault="001126B2" w:rsidP="006F5360">
            <w:pPr>
              <w:spacing w:after="120" w:line="264" w:lineRule="auto"/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126456" w:rsidRPr="00491BC7" w14:paraId="39D11FB3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66A6" w14:textId="2497166B" w:rsidR="00BA07B8" w:rsidRDefault="00BA07B8" w:rsidP="00126456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5343C403" w14:textId="69C38952" w:rsidR="00721AF7" w:rsidRDefault="00721AF7" w:rsidP="00126456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0D77EDA7" w14:textId="77777777" w:rsidR="00721AF7" w:rsidRDefault="00721AF7" w:rsidP="00126456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197DD269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0AFDD366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46A3ADF2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1054F81B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26BED976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02A93972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310D7905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6CE88DE8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3098ED00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75C8EC3E" w14:textId="77777777" w:rsidR="00BA07B8" w:rsidRP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381BFF29" w14:textId="77777777" w:rsidR="00BA07B8" w:rsidRDefault="00BA07B8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263CDB3C" w14:textId="77777777" w:rsidR="00126456" w:rsidRDefault="00126456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032889EF" w14:textId="77777777" w:rsidR="00E60A11" w:rsidRDefault="00E60A11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  <w:p w14:paraId="25188C75" w14:textId="77777777" w:rsidR="00E60A11" w:rsidRPr="00BA07B8" w:rsidRDefault="00E60A11" w:rsidP="00BA07B8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</w:tc>
      </w:tr>
      <w:tr w:rsidR="00BA07B8" w:rsidRPr="00491BC7" w14:paraId="066EB63E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21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30CA04F" w14:textId="77777777" w:rsidR="00BA07B8" w:rsidRPr="008412E2" w:rsidRDefault="00BA07B8" w:rsidP="0038078F">
            <w:pPr>
              <w:rPr>
                <w:rFonts w:ascii="Museo Sans 100" w:hAnsi="Museo Sans 100" w:cs="Arial"/>
                <w:sz w:val="2"/>
                <w:szCs w:val="20"/>
                <w:lang w:val="nl-NL"/>
              </w:rPr>
            </w:pPr>
          </w:p>
        </w:tc>
      </w:tr>
      <w:tr w:rsidR="00BA07B8" w:rsidRPr="00491BC7" w14:paraId="5D5F271F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921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0521D32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4936FB9A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Ondergetekende verklaart bovenstaande naar waarheid en voor akkoord te hebben ingevuld:</w:t>
            </w:r>
          </w:p>
        </w:tc>
      </w:tr>
      <w:tr w:rsidR="00BA07B8" w:rsidRPr="00ED2D7A" w14:paraId="64540F81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113" w:type="dxa"/>
            <w:gridSpan w:val="2"/>
            <w:vAlign w:val="center"/>
          </w:tcPr>
          <w:p w14:paraId="266CCAD9" w14:textId="43B3B391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Naam</w:t>
            </w:r>
            <w:r w:rsidR="00497169">
              <w:rPr>
                <w:rFonts w:ascii="Museo Sans 300" w:hAnsi="Museo Sans 300" w:cs="Arial"/>
                <w:sz w:val="20"/>
                <w:szCs w:val="20"/>
                <w:lang w:val="nl-NL"/>
              </w:rPr>
              <w:t xml:space="preserve"> Gegadigde</w:t>
            </w:r>
          </w:p>
        </w:tc>
        <w:tc>
          <w:tcPr>
            <w:tcW w:w="5106" w:type="dxa"/>
            <w:vAlign w:val="center"/>
          </w:tcPr>
          <w:p w14:paraId="36AEA09A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BA07B8" w:rsidRPr="00ED2D7A" w14:paraId="0B1CBD31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113" w:type="dxa"/>
            <w:gridSpan w:val="2"/>
            <w:vAlign w:val="center"/>
          </w:tcPr>
          <w:p w14:paraId="07E3C6B8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Naam rechtsgeldige vertegenwoordiger</w:t>
            </w:r>
          </w:p>
        </w:tc>
        <w:tc>
          <w:tcPr>
            <w:tcW w:w="5106" w:type="dxa"/>
            <w:vAlign w:val="center"/>
          </w:tcPr>
          <w:p w14:paraId="484B482D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BA07B8" w:rsidRPr="00ED2D7A" w14:paraId="2785F46E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113" w:type="dxa"/>
            <w:gridSpan w:val="2"/>
            <w:vAlign w:val="center"/>
          </w:tcPr>
          <w:p w14:paraId="6892C848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Functie rechtsgeldige vertegenwoordiger</w:t>
            </w:r>
          </w:p>
        </w:tc>
        <w:tc>
          <w:tcPr>
            <w:tcW w:w="5106" w:type="dxa"/>
            <w:vAlign w:val="center"/>
          </w:tcPr>
          <w:p w14:paraId="621A56EF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BA07B8" w:rsidRPr="00ED2D7A" w14:paraId="7B7AC6C0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113" w:type="dxa"/>
            <w:gridSpan w:val="2"/>
            <w:vAlign w:val="center"/>
          </w:tcPr>
          <w:p w14:paraId="58FEDF20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Datum</w:t>
            </w:r>
          </w:p>
        </w:tc>
        <w:tc>
          <w:tcPr>
            <w:tcW w:w="5106" w:type="dxa"/>
            <w:vAlign w:val="center"/>
          </w:tcPr>
          <w:p w14:paraId="44C2AD2F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BA07B8" w:rsidRPr="00ED2D7A" w14:paraId="28FCB919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113" w:type="dxa"/>
            <w:gridSpan w:val="2"/>
            <w:vAlign w:val="center"/>
          </w:tcPr>
          <w:p w14:paraId="3027BC6C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t>Plaats</w:t>
            </w:r>
          </w:p>
        </w:tc>
        <w:tc>
          <w:tcPr>
            <w:tcW w:w="5106" w:type="dxa"/>
            <w:vAlign w:val="center"/>
          </w:tcPr>
          <w:p w14:paraId="7F743AB2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  <w:tr w:rsidR="00BA07B8" w:rsidRPr="00ED2D7A" w14:paraId="2FCD1A1C" w14:textId="77777777" w:rsidTr="00491B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247"/>
        </w:trPr>
        <w:tc>
          <w:tcPr>
            <w:tcW w:w="4113" w:type="dxa"/>
            <w:gridSpan w:val="2"/>
          </w:tcPr>
          <w:p w14:paraId="0255C66F" w14:textId="77777777" w:rsidR="00BA07B8" w:rsidRPr="00721AF7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  <w:r w:rsidRPr="00721AF7">
              <w:rPr>
                <w:rFonts w:ascii="Museo Sans 300" w:hAnsi="Museo Sans 300" w:cs="Arial"/>
                <w:sz w:val="20"/>
                <w:szCs w:val="20"/>
                <w:lang w:val="nl-NL"/>
              </w:rPr>
              <w:br/>
              <w:t>Handtekening rechtsgeldige vertegenwoordiger</w:t>
            </w:r>
          </w:p>
        </w:tc>
        <w:tc>
          <w:tcPr>
            <w:tcW w:w="5106" w:type="dxa"/>
          </w:tcPr>
          <w:p w14:paraId="701EF268" w14:textId="77777777" w:rsidR="00BA07B8" w:rsidRDefault="00BA07B8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2160E6FE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6229597C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21F6D7AC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7F9168B0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6DD764B3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3DC5D727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30EA10AD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5BC8172F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5687CEFD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6F6ABC92" w14:textId="77777777" w:rsidR="00491BC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  <w:p w14:paraId="2FAA3557" w14:textId="77777777" w:rsidR="00491BC7" w:rsidRPr="00721AF7" w:rsidRDefault="00491BC7" w:rsidP="0038078F">
            <w:pPr>
              <w:rPr>
                <w:rFonts w:ascii="Museo Sans 300" w:hAnsi="Museo Sans 300" w:cs="Arial"/>
                <w:sz w:val="20"/>
                <w:szCs w:val="20"/>
                <w:lang w:val="nl-NL"/>
              </w:rPr>
            </w:pPr>
          </w:p>
        </w:tc>
      </w:tr>
    </w:tbl>
    <w:p w14:paraId="6A6F63EF" w14:textId="77777777" w:rsidR="00B46026" w:rsidRPr="00ED2D7A" w:rsidRDefault="00B46026" w:rsidP="00491BC7">
      <w:pPr>
        <w:rPr>
          <w:rFonts w:ascii="Museo Sans 100" w:hAnsi="Museo Sans 100"/>
        </w:rPr>
      </w:pPr>
    </w:p>
    <w:sectPr w:rsidR="00B46026" w:rsidRPr="00ED2D7A" w:rsidSect="002708E4">
      <w:headerReference w:type="default" r:id="rId8"/>
      <w:footerReference w:type="even" r:id="rId9"/>
      <w:footerReference w:type="default" r:id="rId10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4DE57" w14:textId="77777777" w:rsidR="006D3C16" w:rsidRDefault="006D3C16">
      <w:r>
        <w:separator/>
      </w:r>
    </w:p>
  </w:endnote>
  <w:endnote w:type="continuationSeparator" w:id="0">
    <w:p w14:paraId="70295F69" w14:textId="77777777" w:rsidR="006D3C16" w:rsidRDefault="006D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5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useo Sans 3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seo Sans 1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FBCC" w14:textId="77777777" w:rsidR="006D3C16" w:rsidRDefault="003914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D3C1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447796" w14:textId="77777777" w:rsidR="006D3C16" w:rsidRDefault="006D3C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useo Sans 100" w:hAnsi="Museo Sans 100"/>
        <w:sz w:val="20"/>
        <w:szCs w:val="22"/>
        <w:lang w:val="en-US" w:bidi="en-US"/>
      </w:rPr>
      <w:id w:val="1516583503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27916047" w14:textId="60012999" w:rsidR="00A3054B" w:rsidRPr="00A3054B" w:rsidRDefault="00A3054B" w:rsidP="00A3054B">
        <w:pPr>
          <w:tabs>
            <w:tab w:val="left" w:pos="3285"/>
          </w:tabs>
          <w:spacing w:after="200" w:line="276" w:lineRule="auto"/>
          <w:rPr>
            <w:rFonts w:ascii="Museo Sans 100" w:hAnsi="Museo Sans 100"/>
            <w:sz w:val="20"/>
            <w:szCs w:val="22"/>
            <w:lang w:val="en-US" w:bidi="en-US"/>
          </w:rPr>
        </w:pPr>
        <w:r w:rsidRPr="00A3054B">
          <w:rPr>
            <w:rFonts w:ascii="Museo Sans 100" w:hAnsi="Museo Sans 100"/>
            <w:sz w:val="16"/>
            <w:szCs w:val="22"/>
            <w:lang w:val="nl-NL" w:bidi="en-US"/>
          </w:rPr>
          <w:tab/>
        </w:r>
      </w:p>
      <w:p w14:paraId="0F273AA5" w14:textId="1093FD3E" w:rsidR="00A3054B" w:rsidRDefault="00A3054B" w:rsidP="00A3054B">
        <w:pPr>
          <w:spacing w:after="200" w:line="276" w:lineRule="auto"/>
          <w:rPr>
            <w:rFonts w:ascii="Museo Sans 100" w:hAnsi="Museo Sans 100"/>
            <w:sz w:val="16"/>
            <w:szCs w:val="22"/>
            <w:lang w:val="nl-NL" w:bidi="en-US"/>
          </w:rPr>
        </w:pPr>
      </w:p>
      <w:p w14:paraId="27488022" w14:textId="49CB2F1E" w:rsidR="00A3054B" w:rsidRPr="00A3054B" w:rsidRDefault="00721AF7" w:rsidP="00BA07B8">
        <w:pPr>
          <w:tabs>
            <w:tab w:val="center" w:pos="4703"/>
            <w:tab w:val="right" w:pos="9406"/>
          </w:tabs>
          <w:spacing w:after="200" w:line="276" w:lineRule="auto"/>
          <w:jc w:val="center"/>
          <w:rPr>
            <w:rFonts w:ascii="Museo Sans 100" w:hAnsi="Museo Sans 100"/>
            <w:sz w:val="16"/>
            <w:szCs w:val="22"/>
            <w:lang w:val="nl-NL" w:bidi="en-US"/>
          </w:rPr>
        </w:pPr>
        <w:r w:rsidRPr="00721AF7">
          <w:rPr>
            <w:rFonts w:ascii="Museo Sans 300" w:hAnsi="Museo Sans 300"/>
            <w:noProof/>
            <w:sz w:val="20"/>
            <w:szCs w:val="22"/>
            <w:lang w:val="en-US" w:bidi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228DE10" wp14:editId="53112C83">
                  <wp:simplePos x="0" y="0"/>
                  <wp:positionH relativeFrom="margin">
                    <wp:align>left</wp:align>
                  </wp:positionH>
                  <wp:positionV relativeFrom="paragraph">
                    <wp:posOffset>182880</wp:posOffset>
                  </wp:positionV>
                  <wp:extent cx="5148000" cy="252000"/>
                  <wp:effectExtent l="0" t="0" r="0" b="0"/>
                  <wp:wrapNone/>
                  <wp:docPr id="6" name="Tekstvak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148000" cy="252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83BEC2" w14:textId="0DDF36A4" w:rsidR="00721AF7" w:rsidRPr="00721AF7" w:rsidRDefault="00491BC7" w:rsidP="00721AF7">
                              <w:pPr>
                                <w:rPr>
                                  <w:rFonts w:ascii="Museo Sans 300" w:hAnsi="Museo Sans 300"/>
                                  <w:color w:val="002328"/>
                                  <w:sz w:val="18"/>
                                  <w:szCs w:val="18"/>
                                  <w:lang w:val="nl-NL"/>
                                </w:rPr>
                              </w:pPr>
                              <w:r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 xml:space="preserve">Bijlage 5 </w:t>
                              </w:r>
                              <w:r w:rsidR="00721AF7" w:rsidRPr="00721AF7"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 xml:space="preserve">EA </w:t>
                              </w:r>
                              <w:r w:rsidR="00721AF7" w:rsidRPr="00F37A19"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>‘</w:t>
                              </w:r>
                              <w:r w:rsidR="00F37A19" w:rsidRPr="00F37A19"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>Brandverzekering</w:t>
                              </w:r>
                              <w:r w:rsidR="00E60A11"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 xml:space="preserve"> EUR</w:t>
                              </w:r>
                              <w:r w:rsidR="00721AF7" w:rsidRPr="00F37A19"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>’</w:t>
                              </w:r>
                              <w:r w:rsidR="00721AF7" w:rsidRPr="00721AF7"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 xml:space="preserve"> met kenmerk </w:t>
                              </w:r>
                              <w:r>
                                <w:rPr>
                                  <w:rFonts w:ascii="Museo Sans 300" w:hAnsi="Museo Sans 300"/>
                                  <w:color w:val="0C8066"/>
                                  <w:sz w:val="18"/>
                                  <w:szCs w:val="18"/>
                                  <w:lang w:val="nl-NL"/>
                                </w:rPr>
                                <w:t>438546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8000" tIns="45720" rIns="9000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228DE10" id="_x0000_t202" coordsize="21600,21600" o:spt="202" path="m,l,21600r21600,l21600,xe">
                  <v:stroke joinstyle="miter"/>
                  <v:path gradientshapeok="t" o:connecttype="rect"/>
                </v:shapetype>
                <v:shape id="Tekstvak 6" o:spid="_x0000_s1026" type="#_x0000_t202" style="position:absolute;left:0;text-align:left;margin-left:0;margin-top:14.4pt;width:405.35pt;height:19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" filled="f" stroked="f" strokeweight=".5pt">
                  <v:textbox inset=".5mm,,2.5mm">
                    <w:txbxContent>
                      <w:p w14:paraId="2B83BEC2" w14:textId="0DDF36A4" w:rsidR="00721AF7" w:rsidRPr="00721AF7" w:rsidRDefault="00491BC7" w:rsidP="00721AF7">
                        <w:pPr>
                          <w:rPr>
                            <w:rFonts w:ascii="Museo Sans 300" w:hAnsi="Museo Sans 300"/>
                            <w:color w:val="002328"/>
                            <w:sz w:val="18"/>
                            <w:szCs w:val="18"/>
                            <w:lang w:val="nl-NL"/>
                          </w:rPr>
                        </w:pPr>
                        <w:r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 xml:space="preserve">Bijlage 5 </w:t>
                        </w:r>
                        <w:r w:rsidR="00721AF7" w:rsidRPr="00721AF7"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 xml:space="preserve">EA </w:t>
                        </w:r>
                        <w:r w:rsidR="00721AF7" w:rsidRPr="00F37A19"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>‘</w:t>
                        </w:r>
                        <w:r w:rsidR="00F37A19" w:rsidRPr="00F37A19"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>Brandverzekering</w:t>
                        </w:r>
                        <w:r w:rsidR="00E60A11"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 xml:space="preserve"> EUR</w:t>
                        </w:r>
                        <w:r w:rsidR="00721AF7" w:rsidRPr="00F37A19"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>’</w:t>
                        </w:r>
                        <w:r w:rsidR="00721AF7" w:rsidRPr="00721AF7"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 xml:space="preserve"> met kenmerk </w:t>
                        </w:r>
                        <w:r>
                          <w:rPr>
                            <w:rFonts w:ascii="Museo Sans 300" w:hAnsi="Museo Sans 300"/>
                            <w:color w:val="0C8066"/>
                            <w:sz w:val="18"/>
                            <w:szCs w:val="18"/>
                            <w:lang w:val="nl-NL"/>
                          </w:rPr>
                          <w:t>438546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A3054B" w:rsidRPr="00A3054B">
          <w:rPr>
            <w:rFonts w:ascii="Museo Sans 100" w:hAnsi="Museo Sans 100"/>
            <w:sz w:val="16"/>
            <w:szCs w:val="22"/>
            <w:lang w:val="en-US" w:bidi="en-US"/>
          </w:rPr>
          <w:fldChar w:fldCharType="begin"/>
        </w:r>
        <w:r w:rsidR="00A3054B" w:rsidRPr="00A3054B">
          <w:rPr>
            <w:rFonts w:ascii="Museo Sans 100" w:hAnsi="Museo Sans 100"/>
            <w:sz w:val="16"/>
            <w:szCs w:val="22"/>
            <w:lang w:val="nl-NL" w:bidi="en-US"/>
          </w:rPr>
          <w:instrText xml:space="preserve"> PAGE   \* MERGEFORMAT </w:instrText>
        </w:r>
        <w:r w:rsidR="00A3054B" w:rsidRPr="00A3054B">
          <w:rPr>
            <w:rFonts w:ascii="Museo Sans 100" w:hAnsi="Museo Sans 100"/>
            <w:sz w:val="16"/>
            <w:szCs w:val="22"/>
            <w:lang w:val="en-US" w:bidi="en-US"/>
          </w:rPr>
          <w:fldChar w:fldCharType="separate"/>
        </w:r>
        <w:r w:rsidR="00BA07B8">
          <w:rPr>
            <w:rFonts w:ascii="Museo Sans 100" w:hAnsi="Museo Sans 100"/>
            <w:noProof/>
            <w:sz w:val="16"/>
            <w:szCs w:val="22"/>
            <w:lang w:val="nl-NL" w:bidi="en-US"/>
          </w:rPr>
          <w:t>4</w:t>
        </w:r>
        <w:r w:rsidR="00A3054B" w:rsidRPr="00A3054B">
          <w:rPr>
            <w:rFonts w:ascii="Museo Sans 100" w:hAnsi="Museo Sans 100"/>
            <w:noProof/>
            <w:sz w:val="16"/>
            <w:szCs w:val="22"/>
            <w:lang w:val="en-US" w:bidi="en-US"/>
          </w:rPr>
          <w:fldChar w:fldCharType="end"/>
        </w:r>
      </w:p>
    </w:sdtContent>
  </w:sdt>
  <w:p w14:paraId="23685139" w14:textId="21D37F66" w:rsidR="00A3054B" w:rsidRPr="001126B2" w:rsidRDefault="00A3054B" w:rsidP="00A3054B">
    <w:pPr>
      <w:pStyle w:val="Footer"/>
      <w:tabs>
        <w:tab w:val="right" w:pos="8222"/>
      </w:tabs>
      <w:ind w:right="360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9B7C4" w14:textId="77777777" w:rsidR="006D3C16" w:rsidRDefault="006D3C16">
      <w:r>
        <w:separator/>
      </w:r>
    </w:p>
  </w:footnote>
  <w:footnote w:type="continuationSeparator" w:id="0">
    <w:p w14:paraId="0989031A" w14:textId="77777777" w:rsidR="006D3C16" w:rsidRDefault="006D3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AEC6" w14:textId="77777777" w:rsidR="006D3C16" w:rsidRDefault="006D3C16" w:rsidP="0004620A">
    <w:pPr>
      <w:pStyle w:val="Header"/>
      <w:rPr>
        <w:b/>
      </w:rPr>
    </w:pPr>
  </w:p>
  <w:p w14:paraId="05F8B4E1" w14:textId="77777777" w:rsidR="006D3C16" w:rsidRPr="00417090" w:rsidRDefault="006D3C16" w:rsidP="0004620A">
    <w:pPr>
      <w:pStyle w:val="Header"/>
      <w:rPr>
        <w:rFonts w:ascii="Arial" w:hAnsi="Arial" w:cs="Arial"/>
        <w:b/>
        <w:sz w:val="28"/>
        <w:szCs w:val="28"/>
      </w:rPr>
    </w:pPr>
  </w:p>
  <w:p w14:paraId="313FD223" w14:textId="77777777" w:rsidR="006D3C16" w:rsidRPr="00417090" w:rsidRDefault="006D3C16" w:rsidP="0004620A">
    <w:pPr>
      <w:pStyle w:val="Head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1FA6"/>
    <w:multiLevelType w:val="hybridMultilevel"/>
    <w:tmpl w:val="BBEE53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D5502"/>
    <w:multiLevelType w:val="hybridMultilevel"/>
    <w:tmpl w:val="7980AEEA"/>
    <w:lvl w:ilvl="0" w:tplc="C4D0E3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265E1"/>
    <w:multiLevelType w:val="hybridMultilevel"/>
    <w:tmpl w:val="09E601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9E17CD"/>
    <w:multiLevelType w:val="hybridMultilevel"/>
    <w:tmpl w:val="78143024"/>
    <w:lvl w:ilvl="0" w:tplc="937C6B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A2BD1"/>
    <w:multiLevelType w:val="hybridMultilevel"/>
    <w:tmpl w:val="7D3E20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D2BAF"/>
    <w:multiLevelType w:val="hybridMultilevel"/>
    <w:tmpl w:val="10BC7614"/>
    <w:lvl w:ilvl="0" w:tplc="937C6B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0514B"/>
    <w:multiLevelType w:val="hybridMultilevel"/>
    <w:tmpl w:val="CCBAA0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A07EE"/>
    <w:multiLevelType w:val="hybridMultilevel"/>
    <w:tmpl w:val="B824B7FC"/>
    <w:lvl w:ilvl="0" w:tplc="9252B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439B5"/>
    <w:multiLevelType w:val="hybridMultilevel"/>
    <w:tmpl w:val="450678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755E66"/>
    <w:multiLevelType w:val="hybridMultilevel"/>
    <w:tmpl w:val="A02E98E6"/>
    <w:lvl w:ilvl="0" w:tplc="38882F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C6E46"/>
    <w:multiLevelType w:val="hybridMultilevel"/>
    <w:tmpl w:val="7D3E20E8"/>
    <w:lvl w:ilvl="0" w:tplc="3F449BC6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413B31"/>
    <w:multiLevelType w:val="hybridMultilevel"/>
    <w:tmpl w:val="20385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A176F"/>
    <w:multiLevelType w:val="hybridMultilevel"/>
    <w:tmpl w:val="422868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14697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B2E25"/>
    <w:multiLevelType w:val="hybridMultilevel"/>
    <w:tmpl w:val="073037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367C3"/>
    <w:multiLevelType w:val="hybridMultilevel"/>
    <w:tmpl w:val="18328130"/>
    <w:lvl w:ilvl="0" w:tplc="B8C02E4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502352">
    <w:abstractNumId w:val="6"/>
  </w:num>
  <w:num w:numId="2" w16cid:durableId="1468625043">
    <w:abstractNumId w:val="13"/>
  </w:num>
  <w:num w:numId="3" w16cid:durableId="1206680962">
    <w:abstractNumId w:val="10"/>
  </w:num>
  <w:num w:numId="4" w16cid:durableId="1803647351">
    <w:abstractNumId w:val="4"/>
  </w:num>
  <w:num w:numId="5" w16cid:durableId="1700156861">
    <w:abstractNumId w:val="7"/>
  </w:num>
  <w:num w:numId="6" w16cid:durableId="1814105903">
    <w:abstractNumId w:val="12"/>
  </w:num>
  <w:num w:numId="7" w16cid:durableId="743793502">
    <w:abstractNumId w:val="5"/>
  </w:num>
  <w:num w:numId="8" w16cid:durableId="19136591">
    <w:abstractNumId w:val="3"/>
  </w:num>
  <w:num w:numId="9" w16cid:durableId="1684742508">
    <w:abstractNumId w:val="2"/>
  </w:num>
  <w:num w:numId="10" w16cid:durableId="800348399">
    <w:abstractNumId w:val="8"/>
  </w:num>
  <w:num w:numId="11" w16cid:durableId="713430664">
    <w:abstractNumId w:val="1"/>
  </w:num>
  <w:num w:numId="12" w16cid:durableId="1215462298">
    <w:abstractNumId w:val="9"/>
  </w:num>
  <w:num w:numId="13" w16cid:durableId="1764572248">
    <w:abstractNumId w:val="0"/>
  </w:num>
  <w:num w:numId="14" w16cid:durableId="1067534424">
    <w:abstractNumId w:val="11"/>
  </w:num>
  <w:num w:numId="15" w16cid:durableId="1379618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48"/>
    <w:rsid w:val="00026E2D"/>
    <w:rsid w:val="0004620A"/>
    <w:rsid w:val="00072622"/>
    <w:rsid w:val="00092030"/>
    <w:rsid w:val="000D7BD3"/>
    <w:rsid w:val="000F0840"/>
    <w:rsid w:val="000F673D"/>
    <w:rsid w:val="001126B2"/>
    <w:rsid w:val="0011616E"/>
    <w:rsid w:val="00124111"/>
    <w:rsid w:val="00126456"/>
    <w:rsid w:val="001D31A6"/>
    <w:rsid w:val="001D6EEB"/>
    <w:rsid w:val="00202653"/>
    <w:rsid w:val="002034B7"/>
    <w:rsid w:val="00203A2F"/>
    <w:rsid w:val="00217FAB"/>
    <w:rsid w:val="0024661D"/>
    <w:rsid w:val="00257AFC"/>
    <w:rsid w:val="002708E4"/>
    <w:rsid w:val="00275319"/>
    <w:rsid w:val="00305A01"/>
    <w:rsid w:val="00391467"/>
    <w:rsid w:val="0039561F"/>
    <w:rsid w:val="003D2028"/>
    <w:rsid w:val="003F0E4A"/>
    <w:rsid w:val="003F6821"/>
    <w:rsid w:val="00410FA6"/>
    <w:rsid w:val="00417090"/>
    <w:rsid w:val="00435BB6"/>
    <w:rsid w:val="004622CE"/>
    <w:rsid w:val="00467FBF"/>
    <w:rsid w:val="00491BC7"/>
    <w:rsid w:val="00497169"/>
    <w:rsid w:val="00497775"/>
    <w:rsid w:val="00502841"/>
    <w:rsid w:val="00522401"/>
    <w:rsid w:val="00554BED"/>
    <w:rsid w:val="00570F78"/>
    <w:rsid w:val="00596DB3"/>
    <w:rsid w:val="005A71F9"/>
    <w:rsid w:val="005D3E71"/>
    <w:rsid w:val="0063056F"/>
    <w:rsid w:val="00631CED"/>
    <w:rsid w:val="006D3C16"/>
    <w:rsid w:val="006F7626"/>
    <w:rsid w:val="00721AF7"/>
    <w:rsid w:val="008056E9"/>
    <w:rsid w:val="00825361"/>
    <w:rsid w:val="008412E2"/>
    <w:rsid w:val="008861E9"/>
    <w:rsid w:val="0097417D"/>
    <w:rsid w:val="009825E1"/>
    <w:rsid w:val="009B041E"/>
    <w:rsid w:val="009C1D6C"/>
    <w:rsid w:val="009E7CE8"/>
    <w:rsid w:val="009F0946"/>
    <w:rsid w:val="009F6CFD"/>
    <w:rsid w:val="00A0185B"/>
    <w:rsid w:val="00A3054B"/>
    <w:rsid w:val="00A433A1"/>
    <w:rsid w:val="00A53774"/>
    <w:rsid w:val="00A83CF9"/>
    <w:rsid w:val="00A8733D"/>
    <w:rsid w:val="00A87848"/>
    <w:rsid w:val="00A97B8B"/>
    <w:rsid w:val="00AB3DA6"/>
    <w:rsid w:val="00B1269A"/>
    <w:rsid w:val="00B324B4"/>
    <w:rsid w:val="00B36E4D"/>
    <w:rsid w:val="00B46026"/>
    <w:rsid w:val="00B52B8D"/>
    <w:rsid w:val="00B65A0D"/>
    <w:rsid w:val="00BA07B8"/>
    <w:rsid w:val="00BE35D8"/>
    <w:rsid w:val="00C40455"/>
    <w:rsid w:val="00C63BDA"/>
    <w:rsid w:val="00CE5A16"/>
    <w:rsid w:val="00D34A17"/>
    <w:rsid w:val="00D855DE"/>
    <w:rsid w:val="00D9374D"/>
    <w:rsid w:val="00D9615C"/>
    <w:rsid w:val="00DA101E"/>
    <w:rsid w:val="00E03E50"/>
    <w:rsid w:val="00E35E90"/>
    <w:rsid w:val="00E51455"/>
    <w:rsid w:val="00E60A11"/>
    <w:rsid w:val="00E723EC"/>
    <w:rsid w:val="00ED2D7A"/>
    <w:rsid w:val="00F02873"/>
    <w:rsid w:val="00F13745"/>
    <w:rsid w:val="00F307C3"/>
    <w:rsid w:val="00F37A19"/>
    <w:rsid w:val="00F7777A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5DD8391A"/>
  <w15:docId w15:val="{EC99722D-3C25-4B9F-8F72-C3667FEA1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E71"/>
    <w:rPr>
      <w:rFonts w:ascii="Helvetica" w:hAnsi="Helvetica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5D3E71"/>
    <w:pPr>
      <w:keepNext/>
      <w:outlineLvl w:val="0"/>
    </w:pPr>
    <w:rPr>
      <w:rFonts w:ascii="Arial" w:hAnsi="Arial" w:cs="Arial"/>
      <w:b/>
      <w:bCs/>
      <w:sz w:val="20"/>
      <w:lang w:val="nl-NL"/>
    </w:rPr>
  </w:style>
  <w:style w:type="paragraph" w:styleId="Heading2">
    <w:name w:val="heading 2"/>
    <w:basedOn w:val="Normal"/>
    <w:next w:val="Normal"/>
    <w:qFormat/>
    <w:rsid w:val="005D3E71"/>
    <w:pPr>
      <w:keepNext/>
      <w:outlineLvl w:val="1"/>
    </w:pPr>
    <w:rPr>
      <w:rFonts w:ascii="Times New Roman" w:hAnsi="Times New Roman"/>
      <w:b/>
      <w:bCs/>
      <w:sz w:val="22"/>
      <w:u w:val="single"/>
      <w:lang w:val="nl-NL"/>
    </w:rPr>
  </w:style>
  <w:style w:type="paragraph" w:styleId="Heading3">
    <w:name w:val="heading 3"/>
    <w:basedOn w:val="Normal"/>
    <w:next w:val="Normal"/>
    <w:qFormat/>
    <w:rsid w:val="005D3E71"/>
    <w:pPr>
      <w:keepNext/>
      <w:outlineLvl w:val="2"/>
    </w:pPr>
    <w:rPr>
      <w:rFonts w:ascii="Times New Roman" w:hAnsi="Times New Roman"/>
      <w:b/>
      <w:bCs/>
      <w:sz w:val="22"/>
      <w:lang w:val="nl-NL"/>
    </w:rPr>
  </w:style>
  <w:style w:type="paragraph" w:styleId="Heading4">
    <w:name w:val="heading 4"/>
    <w:basedOn w:val="Normal"/>
    <w:next w:val="Normal"/>
    <w:qFormat/>
    <w:rsid w:val="005D3E71"/>
    <w:pPr>
      <w:keepNext/>
      <w:outlineLvl w:val="3"/>
    </w:pPr>
    <w:rPr>
      <w:rFonts w:ascii="Times New Roman" w:hAnsi="Times New Roman"/>
      <w:i/>
      <w:iCs/>
      <w:sz w:val="22"/>
      <w:lang w:val="nl-NL"/>
    </w:rPr>
  </w:style>
  <w:style w:type="paragraph" w:styleId="Heading5">
    <w:name w:val="heading 5"/>
    <w:basedOn w:val="Normal"/>
    <w:next w:val="Normal"/>
    <w:qFormat/>
    <w:rsid w:val="005D3E71"/>
    <w:pPr>
      <w:keepNext/>
      <w:outlineLvl w:val="4"/>
    </w:pPr>
    <w:rPr>
      <w:rFonts w:ascii="Times New Roman" w:hAnsi="Times New Roman"/>
      <w:sz w:val="22"/>
      <w:u w:val="single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D3E7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D3E71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5D3E71"/>
    <w:rPr>
      <w:rFonts w:ascii="Times New Roman" w:hAnsi="Times New Roman"/>
      <w:sz w:val="22"/>
      <w:szCs w:val="20"/>
      <w:lang w:val="nl-NL"/>
    </w:rPr>
  </w:style>
  <w:style w:type="paragraph" w:styleId="FootnoteText">
    <w:name w:val="footnote text"/>
    <w:basedOn w:val="Normal"/>
    <w:link w:val="FootnoteTextChar"/>
    <w:uiPriority w:val="99"/>
    <w:rsid w:val="005D3E71"/>
    <w:rPr>
      <w:rFonts w:ascii="Times New Roman" w:hAnsi="Times New Roman"/>
      <w:sz w:val="20"/>
      <w:szCs w:val="20"/>
    </w:rPr>
  </w:style>
  <w:style w:type="character" w:styleId="FootnoteReference">
    <w:name w:val="footnote reference"/>
    <w:uiPriority w:val="99"/>
    <w:rsid w:val="005D3E71"/>
    <w:rPr>
      <w:vertAlign w:val="superscript"/>
    </w:rPr>
  </w:style>
  <w:style w:type="character" w:styleId="Hyperlink">
    <w:name w:val="Hyperlink"/>
    <w:rsid w:val="005D3E71"/>
    <w:rPr>
      <w:color w:val="0000FF"/>
      <w:u w:val="single"/>
    </w:rPr>
  </w:style>
  <w:style w:type="character" w:styleId="PageNumber">
    <w:name w:val="page number"/>
    <w:basedOn w:val="DefaultParagraphFont"/>
    <w:rsid w:val="005D3E71"/>
  </w:style>
  <w:style w:type="character" w:styleId="FollowedHyperlink">
    <w:name w:val="FollowedHyperlink"/>
    <w:rsid w:val="005D3E71"/>
    <w:rPr>
      <w:color w:val="800080"/>
      <w:u w:val="single"/>
    </w:rPr>
  </w:style>
  <w:style w:type="paragraph" w:styleId="BodyTextIndent">
    <w:name w:val="Body Text Indent"/>
    <w:basedOn w:val="Normal"/>
    <w:rsid w:val="005D3E71"/>
    <w:pPr>
      <w:tabs>
        <w:tab w:val="left" w:pos="561"/>
      </w:tabs>
      <w:ind w:left="374" w:hanging="374"/>
    </w:pPr>
    <w:rPr>
      <w:rFonts w:ascii="Times New Roman" w:hAnsi="Times New Roman"/>
      <w:sz w:val="22"/>
      <w:lang w:val="nl-NL"/>
    </w:rPr>
  </w:style>
  <w:style w:type="paragraph" w:customStyle="1" w:styleId="Geadresseerde">
    <w:name w:val="Geadresseerde"/>
    <w:basedOn w:val="Normal"/>
    <w:rsid w:val="005D3E71"/>
    <w:rPr>
      <w:rFonts w:ascii="Times New Roman" w:hAnsi="Times New Roman"/>
      <w:sz w:val="22"/>
      <w:szCs w:val="20"/>
      <w:lang w:val="nl-NL"/>
    </w:rPr>
  </w:style>
  <w:style w:type="character" w:customStyle="1" w:styleId="FooterChar">
    <w:name w:val="Footer Char"/>
    <w:link w:val="Footer"/>
    <w:uiPriority w:val="99"/>
    <w:rsid w:val="00E35E90"/>
    <w:rPr>
      <w:rFonts w:ascii="Helvetica" w:hAnsi="Helvetic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E35E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35E90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rsid w:val="0039561F"/>
    <w:pPr>
      <w:spacing w:after="200" w:line="276" w:lineRule="auto"/>
      <w:ind w:left="720"/>
      <w:contextualSpacing/>
    </w:pPr>
    <w:rPr>
      <w:rFonts w:ascii="Arial" w:hAnsi="Arial"/>
      <w:sz w:val="20"/>
      <w:szCs w:val="22"/>
      <w:lang w:val="en-US" w:bidi="en-US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24661D"/>
    <w:rPr>
      <w:lang w:val="en-GB" w:eastAsia="en-US"/>
    </w:rPr>
  </w:style>
  <w:style w:type="table" w:styleId="TableGrid">
    <w:name w:val="Table Grid"/>
    <w:basedOn w:val="TableNormal"/>
    <w:rsid w:val="00126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B52B8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52B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52B8D"/>
    <w:rPr>
      <w:rFonts w:ascii="Helvetica" w:hAnsi="Helvetic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52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2B8D"/>
    <w:rPr>
      <w:rFonts w:ascii="Helvetica" w:hAnsi="Helvetica"/>
      <w:b/>
      <w:bCs/>
      <w:lang w:val="en-GB" w:eastAsia="en-US"/>
    </w:rPr>
  </w:style>
  <w:style w:type="paragraph" w:styleId="Revision">
    <w:name w:val="Revision"/>
    <w:hidden/>
    <w:uiPriority w:val="99"/>
    <w:semiHidden/>
    <w:rsid w:val="00497169"/>
    <w:rPr>
      <w:rFonts w:ascii="Helvetica" w:hAnsi="Helvetica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Significant\Projecten\12.146a%20-%20EUR%20-%20100%25%20Rechtmatigheid\Nieuwe%20templates\Set%20Templates%20NOP\Standaardformulieren%20en%20verklaringen\Aanmeldings-%20en%20geheimhoudingsformuli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45AF5-E794-4970-8DFA-84505AE69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Aanmeldings- en geheimhoudingsformulier.dot</Template>
  <TotalTime>1</TotalTime>
  <Pages>4</Pages>
  <Words>417</Words>
  <Characters>3104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Aan:</vt:lpstr>
      <vt:lpstr>Aan:</vt:lpstr>
    </vt:vector>
  </TitlesOfParts>
  <Company>Erasmus Universiteit Rotterdam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Aan:</dc:title>
  <dc:creator>BoThe</dc:creator>
  <cp:lastModifiedBy>Hedwig Tummers</cp:lastModifiedBy>
  <cp:revision>2</cp:revision>
  <cp:lastPrinted>2019-05-22T11:57:00Z</cp:lastPrinted>
  <dcterms:created xsi:type="dcterms:W3CDTF">2023-11-16T08:48:00Z</dcterms:created>
  <dcterms:modified xsi:type="dcterms:W3CDTF">2023-11-16T08:48:00Z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2023-10-25T13:09:33Z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1b3b5915-db6a-467d-98a3-32b688bce8d5</vt:lpwstr>
  </property>
  <property fmtid="{D5CDD505-2E9C-101B-9397-08002B2CF9AE}" pid="8" name="MSIP_Label_8772ba27-cab8-4042-a351-a31f6e4eacdc_ContentBits">
    <vt:lpwstr>0</vt:lpwstr>
  </property>
</Properties>
</file>