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2B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2C6F0D8" w14:textId="3F1304D3" w:rsidR="00E17B16" w:rsidRDefault="40A1CE29" w:rsidP="40A1CE29">
      <w:pPr>
        <w:spacing w:line="276" w:lineRule="auto"/>
        <w:jc w:val="left"/>
      </w:pPr>
      <w:bookmarkStart w:id="2" w:name="_Hlk2174278"/>
      <w:r w:rsidRPr="0832C1A1">
        <w:rPr>
          <w:rFonts w:cs="Arial"/>
        </w:rPr>
        <w:t>Bijlage</w:t>
      </w:r>
      <w:r w:rsidR="00047B85" w:rsidRPr="0832C1A1">
        <w:rPr>
          <w:rFonts w:cs="Arial"/>
        </w:rPr>
        <w:t xml:space="preserve"> </w:t>
      </w:r>
      <w:r w:rsidR="008F67D9">
        <w:rPr>
          <w:rFonts w:cs="Arial"/>
        </w:rPr>
        <w:t>3</w:t>
      </w:r>
      <w:r w:rsidRPr="0832C1A1">
        <w:rPr>
          <w:rFonts w:cs="Arial"/>
        </w:rPr>
        <w:t xml:space="preserve"> </w:t>
      </w:r>
      <w:r w:rsidR="00047B85" w:rsidRPr="0832C1A1">
        <w:rPr>
          <w:rFonts w:cs="Arial"/>
        </w:rPr>
        <w:t xml:space="preserve">behorende </w:t>
      </w:r>
      <w:r w:rsidRPr="0832C1A1">
        <w:rPr>
          <w:rFonts w:cs="Arial"/>
        </w:rPr>
        <w:t xml:space="preserve">bij </w:t>
      </w:r>
      <w:r w:rsidR="00047B85" w:rsidRPr="0832C1A1">
        <w:rPr>
          <w:rFonts w:cs="Arial"/>
        </w:rPr>
        <w:t>het Beschrijvend Document</w:t>
      </w:r>
      <w:r w:rsidRPr="0832C1A1">
        <w:rPr>
          <w:rFonts w:cs="Arial"/>
        </w:rPr>
        <w:t xml:space="preserve"> voor </w:t>
      </w:r>
      <w:r w:rsidR="008F67D9">
        <w:rPr>
          <w:rFonts w:cs="Arial"/>
        </w:rPr>
        <w:t>Werving en Selectie ICT Functies</w:t>
      </w:r>
      <w:r w:rsidR="00C43EF0">
        <w:rPr>
          <w:rFonts w:cs="Arial"/>
        </w:rPr>
        <w:t xml:space="preserve"> </w:t>
      </w:r>
      <w:r w:rsidRPr="0832C1A1">
        <w:rPr>
          <w:rFonts w:cs="Arial"/>
        </w:rPr>
        <w:t>Hogeschool Rotterdam met referentienummer 20</w:t>
      </w:r>
      <w:r w:rsidR="00073624" w:rsidRPr="0832C1A1">
        <w:rPr>
          <w:rFonts w:cs="Arial"/>
        </w:rPr>
        <w:t>2</w:t>
      </w:r>
      <w:r w:rsidR="008F67D9">
        <w:rPr>
          <w:rFonts w:cs="Arial"/>
        </w:rPr>
        <w:t>3</w:t>
      </w:r>
      <w:r w:rsidRPr="0832C1A1">
        <w:rPr>
          <w:rFonts w:cs="Arial"/>
        </w:rPr>
        <w:t>/</w:t>
      </w:r>
      <w:r w:rsidR="00C43EF0">
        <w:rPr>
          <w:rFonts w:cs="Arial"/>
        </w:rPr>
        <w:t>0</w:t>
      </w:r>
      <w:r w:rsidR="008F67D9">
        <w:rPr>
          <w:rFonts w:cs="Arial"/>
        </w:rPr>
        <w:t>23</w:t>
      </w:r>
      <w:r w:rsidRPr="0832C1A1">
        <w:rPr>
          <w:rFonts w:cs="Arial"/>
        </w:rPr>
        <w:t>/</w:t>
      </w:r>
      <w:r w:rsidR="008F67D9">
        <w:rPr>
          <w:rFonts w:cs="Arial"/>
        </w:rPr>
        <w:t>FIT-IT</w:t>
      </w:r>
      <w:r w:rsidRPr="0832C1A1">
        <w:rPr>
          <w:rFonts w:cs="Arial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0EDAC341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 xml:space="preserve">Per referentieformulier mag slechts één referent gebruikt worden. Voorbeeld: indien u </w:t>
      </w:r>
      <w:r w:rsidR="00267A69" w:rsidRPr="00267A69">
        <w:rPr>
          <w:rFonts w:cs="Arial"/>
          <w:szCs w:val="20"/>
        </w:rPr>
        <w:t xml:space="preserve">drie </w:t>
      </w:r>
      <w:r w:rsidRPr="00267A69">
        <w:rPr>
          <w:rFonts w:cs="Arial"/>
          <w:szCs w:val="20"/>
        </w:rPr>
        <w:t xml:space="preserve">referenties wil aanleveren, dient u </w:t>
      </w:r>
      <w:r w:rsidR="00267A69" w:rsidRPr="00267A69">
        <w:rPr>
          <w:rFonts w:cs="Arial"/>
          <w:szCs w:val="20"/>
        </w:rPr>
        <w:t>drie</w:t>
      </w:r>
      <w:r w:rsidRPr="00267A69">
        <w:rPr>
          <w:rFonts w:cs="Arial"/>
          <w:szCs w:val="20"/>
        </w:rPr>
        <w:t xml:space="preserve"> aparte referentieformulieren in.</w:t>
      </w:r>
    </w:p>
    <w:p w14:paraId="59DC8AE9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832C1A1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6F1C3302" w:rsidR="00E17B16" w:rsidRDefault="001A2E66" w:rsidP="0832C1A1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832C1A1">
              <w:rPr>
                <w:rFonts w:cs="Arial"/>
                <w:b/>
                <w:bCs/>
                <w:color w:val="FFFFFF" w:themeColor="background1"/>
              </w:rPr>
              <w:t xml:space="preserve">KERNCOMPETITIE 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1</w:t>
            </w:r>
            <w:r w:rsidR="2D248DC7" w:rsidRPr="0832C1A1">
              <w:rPr>
                <w:rFonts w:cs="Arial"/>
                <w:b/>
                <w:bCs/>
                <w:color w:val="FFFFFF" w:themeColor="background1"/>
              </w:rPr>
              <w:t>/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2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832C1A1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832C1A1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832C1A1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832C1A1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13701522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603535">
              <w:rPr>
                <w:rFonts w:cs="Arial"/>
                <w:szCs w:val="20"/>
              </w:rPr>
              <w:t>Begin- en einddatum</w:t>
            </w:r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832C1A1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832C1A1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Pr="00267A69" w:rsidRDefault="009B0A66" w:rsidP="009B0A66">
            <w:p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Indien sprake was van een combinatie of van onderaannemers, hier graag vermelden:</w:t>
            </w:r>
          </w:p>
          <w:p w14:paraId="2ED81453" w14:textId="74DDBC67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De</w:t>
            </w:r>
            <w:r w:rsidR="00E17B16" w:rsidRPr="00267A69">
              <w:rPr>
                <w:rFonts w:cs="Arial"/>
                <w:b/>
                <w:szCs w:val="20"/>
              </w:rPr>
              <w:t xml:space="preserve"> naam van de evt. partners</w:t>
            </w:r>
            <w:r w:rsidR="009B0A66" w:rsidRPr="00267A69">
              <w:rPr>
                <w:rFonts w:cs="Arial"/>
                <w:b/>
                <w:szCs w:val="20"/>
              </w:rPr>
              <w:t>;</w:t>
            </w:r>
          </w:p>
          <w:p w14:paraId="329089CC" w14:textId="65CC409C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9B0A66" w:rsidRPr="00267A69">
              <w:rPr>
                <w:rFonts w:cs="Arial"/>
                <w:b/>
                <w:szCs w:val="20"/>
              </w:rPr>
              <w:t xml:space="preserve"> welk aandeel verzorgde; en</w:t>
            </w:r>
          </w:p>
          <w:p w14:paraId="6E03222F" w14:textId="527DAE80" w:rsidR="00E17B1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E17B16" w:rsidRPr="00267A69">
              <w:rPr>
                <w:rFonts w:cs="Arial"/>
                <w:b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832C1A1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0C3ED" w14:textId="77777777" w:rsidR="00325DE5" w:rsidRDefault="00325DE5">
      <w:r>
        <w:separator/>
      </w:r>
    </w:p>
  </w:endnote>
  <w:endnote w:type="continuationSeparator" w:id="0">
    <w:p w14:paraId="042B8475" w14:textId="77777777" w:rsidR="00325DE5" w:rsidRDefault="0032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131E" w14:textId="788409C4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8F67D9">
      <w:rPr>
        <w:noProof/>
      </w:rPr>
      <w:t>3023FITIT</w:t>
    </w:r>
    <w:r w:rsidR="00073624">
      <w:rPr>
        <w:noProof/>
      </w:rPr>
      <w:t xml:space="preserve"> Bijlage </w:t>
    </w:r>
    <w:r w:rsidR="008F67D9">
      <w:rPr>
        <w:noProof/>
      </w:rPr>
      <w:t>3</w:t>
    </w:r>
    <w:r w:rsidR="00073624">
      <w:rPr>
        <w:noProof/>
      </w:rPr>
      <w:t xml:space="preserve"> Referentie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2F7B66F" w14:textId="61B8B511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</w:t>
    </w:r>
    <w:r w:rsidR="00C43EF0">
      <w:rPr>
        <w:noProof/>
        <w:sz w:val="16"/>
        <w:szCs w:val="16"/>
      </w:rPr>
      <w:t>2/009/OEO</w:t>
    </w:r>
    <w:r w:rsidR="00F01396">
      <w:rPr>
        <w:noProof/>
        <w:sz w:val="16"/>
        <w:szCs w:val="16"/>
      </w:rPr>
      <w:t xml:space="preserve"> Bijlage </w:t>
    </w:r>
    <w:r w:rsidR="00C43EF0">
      <w:rPr>
        <w:noProof/>
        <w:sz w:val="16"/>
        <w:szCs w:val="16"/>
      </w:rPr>
      <w:t>5</w:t>
    </w:r>
    <w:r w:rsidR="00F01396">
      <w:rPr>
        <w:noProof/>
        <w:sz w:val="16"/>
        <w:szCs w:val="16"/>
      </w:rPr>
      <w:t xml:space="preserve">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668BE" w14:textId="77777777" w:rsidR="00325DE5" w:rsidRDefault="00325DE5">
      <w:r>
        <w:separator/>
      </w:r>
    </w:p>
  </w:footnote>
  <w:footnote w:type="continuationSeparator" w:id="0">
    <w:p w14:paraId="44D592C1" w14:textId="77777777" w:rsidR="00325DE5" w:rsidRDefault="0032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26042">
    <w:abstractNumId w:val="1"/>
  </w:num>
  <w:num w:numId="2" w16cid:durableId="121674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4B97"/>
    <w:rsid w:val="002530D8"/>
    <w:rsid w:val="00267A69"/>
    <w:rsid w:val="002A3132"/>
    <w:rsid w:val="002C1461"/>
    <w:rsid w:val="002C46CD"/>
    <w:rsid w:val="002C4DF6"/>
    <w:rsid w:val="002D07F9"/>
    <w:rsid w:val="002F4C38"/>
    <w:rsid w:val="00305F91"/>
    <w:rsid w:val="003126E7"/>
    <w:rsid w:val="003128A9"/>
    <w:rsid w:val="00323CFA"/>
    <w:rsid w:val="00325DE5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58CB"/>
    <w:rsid w:val="003D6722"/>
    <w:rsid w:val="003E7B4C"/>
    <w:rsid w:val="00410414"/>
    <w:rsid w:val="0043637D"/>
    <w:rsid w:val="004556D9"/>
    <w:rsid w:val="00455EA3"/>
    <w:rsid w:val="004613D8"/>
    <w:rsid w:val="004674BE"/>
    <w:rsid w:val="00471C95"/>
    <w:rsid w:val="00492DF3"/>
    <w:rsid w:val="00494BBA"/>
    <w:rsid w:val="004A374C"/>
    <w:rsid w:val="004D025F"/>
    <w:rsid w:val="004D0EBB"/>
    <w:rsid w:val="004D38A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3535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B3016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C6028"/>
    <w:rsid w:val="008D6DA6"/>
    <w:rsid w:val="008F33E4"/>
    <w:rsid w:val="008F67D9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49CC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2DED"/>
    <w:rsid w:val="00C36C56"/>
    <w:rsid w:val="00C376C1"/>
    <w:rsid w:val="00C40A68"/>
    <w:rsid w:val="00C43EF0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13BD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C3951"/>
    <w:rsid w:val="00ED43F1"/>
    <w:rsid w:val="00F01396"/>
    <w:rsid w:val="00F03F0C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832C1A1"/>
    <w:rsid w:val="2D248DC7"/>
    <w:rsid w:val="3160CDFD"/>
    <w:rsid w:val="40A1CE29"/>
    <w:rsid w:val="5FC8DAFF"/>
    <w:rsid w:val="77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E44F4-DFA7-4109-A911-1A26BFBC3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2</TotalTime>
  <Pages>2</Pages>
  <Words>250</Words>
  <Characters>1377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3</cp:revision>
  <cp:lastPrinted>2016-11-04T11:55:00Z</cp:lastPrinted>
  <dcterms:created xsi:type="dcterms:W3CDTF">2023-10-24T12:09:00Z</dcterms:created>
  <dcterms:modified xsi:type="dcterms:W3CDTF">2023-10-24T12:10:00Z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