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61BAE" w:rsidP="005401CC" w:rsidRDefault="00B61BAE" w14:paraId="63D9C952" w14:textId="41D25BF4">
      <w:pPr>
        <w:ind w:left="0"/>
        <w:rPr>
          <w:rFonts w:ascii="Corbel" w:hAnsi="Corbel" w:cs="Arial"/>
          <w:b/>
          <w:bCs/>
          <w:sz w:val="48"/>
          <w:szCs w:val="48"/>
          <w:lang w:val="nl-NL"/>
        </w:rPr>
      </w:pPr>
    </w:p>
    <w:p w:rsidRPr="0010410B" w:rsidR="00E6742D" w:rsidP="00E6742D" w:rsidRDefault="00E6742D" w14:paraId="2889CD57" w14:textId="77777777">
      <w:pPr>
        <w:ind w:left="142"/>
        <w:rPr>
          <w:rFonts w:ascii="Corbel" w:hAnsi="Corbel" w:cs="Arial"/>
          <w:lang w:val="nl-NL"/>
        </w:rPr>
      </w:pPr>
    </w:p>
    <w:p w:rsidR="000B69CC" w:rsidP="000B69CC" w:rsidRDefault="00887C55" w14:paraId="5CE6517B" w14:textId="77777777">
      <w:pPr>
        <w:ind w:left="0"/>
        <w:rPr>
          <w:rFonts w:ascii="Corbel" w:hAnsi="Corbel" w:cs="Arial"/>
          <w:b/>
          <w:bCs/>
          <w:color w:val="008000"/>
          <w:sz w:val="56"/>
          <w:szCs w:val="56"/>
          <w:lang w:val="nl-NL"/>
        </w:rPr>
      </w:pPr>
      <w:r>
        <w:rPr>
          <w:rFonts w:ascii="Corbel" w:hAnsi="Corbel" w:cs="Arial"/>
          <w:b/>
          <w:bCs/>
          <w:color w:val="008000"/>
          <w:sz w:val="56"/>
          <w:szCs w:val="56"/>
          <w:lang w:val="nl-NL"/>
        </w:rPr>
        <w:t xml:space="preserve">Generiek </w:t>
      </w:r>
      <w:r w:rsidR="00BE177E">
        <w:rPr>
          <w:rFonts w:ascii="Corbel" w:hAnsi="Corbel" w:cs="Arial"/>
          <w:b/>
          <w:bCs/>
          <w:color w:val="008000"/>
          <w:sz w:val="56"/>
          <w:szCs w:val="56"/>
          <w:lang w:val="nl-NL"/>
        </w:rPr>
        <w:t>werk</w:t>
      </w:r>
      <w:r>
        <w:rPr>
          <w:rFonts w:ascii="Corbel" w:hAnsi="Corbel" w:cs="Arial"/>
          <w:b/>
          <w:bCs/>
          <w:color w:val="008000"/>
          <w:sz w:val="56"/>
          <w:szCs w:val="56"/>
          <w:lang w:val="nl-NL"/>
        </w:rPr>
        <w:t xml:space="preserve">proces </w:t>
      </w:r>
      <w:r w:rsidR="007D6F0C">
        <w:rPr>
          <w:rFonts w:ascii="Corbel" w:hAnsi="Corbel" w:cs="Arial"/>
          <w:b/>
          <w:bCs/>
          <w:color w:val="008000"/>
          <w:sz w:val="56"/>
          <w:szCs w:val="56"/>
          <w:lang w:val="nl-NL"/>
        </w:rPr>
        <w:t>W-ALG-20</w:t>
      </w:r>
      <w:r w:rsidR="00B51918">
        <w:rPr>
          <w:rFonts w:ascii="Corbel" w:hAnsi="Corbel" w:cs="Arial"/>
          <w:b/>
          <w:bCs/>
          <w:color w:val="008000"/>
          <w:sz w:val="56"/>
          <w:szCs w:val="56"/>
          <w:lang w:val="nl-NL"/>
        </w:rPr>
        <w:t>:</w:t>
      </w:r>
      <w:r w:rsidRPr="0010410B" w:rsidR="001E5F09">
        <w:rPr>
          <w:rFonts w:ascii="Corbel" w:hAnsi="Corbel" w:cs="Arial"/>
          <w:b/>
          <w:bCs/>
          <w:color w:val="008000"/>
          <w:sz w:val="56"/>
          <w:szCs w:val="56"/>
          <w:lang w:val="nl-NL"/>
        </w:rPr>
        <w:t xml:space="preserve"> </w:t>
      </w:r>
    </w:p>
    <w:p w:rsidRPr="000B69CC" w:rsidR="0091523C" w:rsidP="000B69CC" w:rsidRDefault="00887C55" w14:paraId="07C584F5" w14:textId="29271F3E">
      <w:pPr>
        <w:ind w:left="0"/>
        <w:rPr>
          <w:rFonts w:ascii="Corbel" w:hAnsi="Corbel" w:cs="Arial"/>
          <w:b/>
          <w:bCs/>
          <w:color w:val="008000"/>
          <w:sz w:val="56"/>
          <w:szCs w:val="56"/>
          <w:lang w:val="nl-NL"/>
        </w:rPr>
      </w:pPr>
      <w:r>
        <w:rPr>
          <w:rFonts w:ascii="Corbel" w:hAnsi="Corbel" w:cs="Arial"/>
          <w:b/>
          <w:bCs/>
          <w:color w:val="008000"/>
          <w:sz w:val="56"/>
          <w:szCs w:val="56"/>
          <w:lang w:val="nl-NL"/>
        </w:rPr>
        <w:t>Samenstellen en bezorgen</w:t>
      </w:r>
      <w:r w:rsidR="007D6F0C">
        <w:rPr>
          <w:rFonts w:ascii="Corbel" w:hAnsi="Corbel" w:cs="Arial"/>
          <w:b/>
          <w:bCs/>
          <w:color w:val="008000"/>
          <w:sz w:val="56"/>
          <w:szCs w:val="56"/>
          <w:lang w:val="nl-NL"/>
        </w:rPr>
        <w:t xml:space="preserve"> </w:t>
      </w:r>
      <w:r>
        <w:rPr>
          <w:rFonts w:ascii="Corbel" w:hAnsi="Corbel" w:cs="Arial"/>
          <w:b/>
          <w:bCs/>
          <w:color w:val="008000"/>
          <w:sz w:val="56"/>
          <w:szCs w:val="56"/>
          <w:lang w:val="nl-NL"/>
        </w:rPr>
        <w:t>post</w:t>
      </w:r>
    </w:p>
    <w:p w:rsidRPr="0010410B" w:rsidR="00B61BAE" w:rsidP="00944D94" w:rsidRDefault="00B61BAE" w14:paraId="63E4A9CD" w14:textId="77777777">
      <w:pPr>
        <w:jc w:val="center"/>
        <w:rPr>
          <w:rFonts w:ascii="Corbel" w:hAnsi="Corbel" w:cs="Arial"/>
          <w:lang w:val="nl-NL"/>
        </w:rPr>
      </w:pPr>
      <w:r w:rsidRPr="0010410B">
        <w:rPr>
          <w:rFonts w:ascii="Corbel" w:hAnsi="Corbel" w:cs="Arial"/>
          <w:b/>
          <w:bCs/>
          <w:sz w:val="40"/>
          <w:szCs w:val="40"/>
          <w:lang w:val="nl-NL"/>
        </w:rPr>
        <w:t> </w:t>
      </w:r>
    </w:p>
    <w:p w:rsidRPr="0010410B" w:rsidR="00B61BAE" w:rsidP="00C95E20" w:rsidRDefault="00CA5854" w14:paraId="6CC40B7C" w14:textId="37D69D5F">
      <w:pPr>
        <w:ind w:left="0"/>
        <w:jc w:val="both"/>
        <w:rPr>
          <w:rFonts w:ascii="Corbel" w:hAnsi="Corbel" w:cs="Arial"/>
          <w:color w:val="008E40"/>
          <w:sz w:val="28"/>
          <w:szCs w:val="28"/>
          <w:lang w:val="nl-NL"/>
        </w:rPr>
      </w:pPr>
      <w:r>
        <w:rPr>
          <w:rFonts w:ascii="Corbel" w:hAnsi="Corbel" w:cs="Arial"/>
          <w:b/>
          <w:bCs/>
          <w:color w:val="008000"/>
          <w:sz w:val="28"/>
          <w:szCs w:val="28"/>
          <w:lang w:val="nl-NL"/>
        </w:rPr>
        <w:t>Versie h</w:t>
      </w:r>
      <w:r w:rsidRPr="1DCC3A05" w:rsidR="00B61BAE">
        <w:rPr>
          <w:rFonts w:ascii="Corbel" w:hAnsi="Corbel" w:cs="Arial"/>
          <w:b/>
          <w:bCs/>
          <w:color w:val="008000"/>
          <w:sz w:val="28"/>
          <w:szCs w:val="28"/>
          <w:lang w:val="nl-NL"/>
        </w:rPr>
        <w:t>istorie</w:t>
      </w:r>
    </w:p>
    <w:p w:rsidRPr="0010410B" w:rsidR="00B61BAE" w:rsidP="00AA5A91" w:rsidRDefault="00B61BAE" w14:paraId="68FA2DFE" w14:textId="77777777">
      <w:pPr>
        <w:jc w:val="both"/>
        <w:rPr>
          <w:rFonts w:ascii="Corbel" w:hAnsi="Corbel" w:cs="Arial"/>
          <w:lang w:val="nl-NL"/>
        </w:rPr>
      </w:pPr>
      <w:r w:rsidRPr="0010410B">
        <w:rPr>
          <w:rFonts w:ascii="Corbel" w:hAnsi="Corbel" w:cs="Arial"/>
          <w:b/>
          <w:bCs/>
          <w:lang w:val="nl-NL"/>
        </w:rPr>
        <w:t>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00" w:firstRow="0" w:lastRow="0" w:firstColumn="0" w:lastColumn="0" w:noHBand="0" w:noVBand="0"/>
      </w:tblPr>
      <w:tblGrid>
        <w:gridCol w:w="2659"/>
        <w:gridCol w:w="1417"/>
        <w:gridCol w:w="1562"/>
        <w:gridCol w:w="8536"/>
      </w:tblGrid>
      <w:tr w:rsidRPr="0010410B" w:rsidR="00BF5C8B" w:rsidTr="00BF5C8B" w14:paraId="1DD29716" w14:textId="77777777">
        <w:tc>
          <w:tcPr>
            <w:tcW w:w="938" w:type="pct"/>
            <w:shd w:val="clear" w:color="auto" w:fill="EAF1DD"/>
            <w:tcMar>
              <w:top w:w="0" w:type="dxa"/>
              <w:left w:w="108" w:type="dxa"/>
              <w:bottom w:w="0" w:type="dxa"/>
              <w:right w:w="108" w:type="dxa"/>
            </w:tcMar>
          </w:tcPr>
          <w:p w:rsidRPr="0010410B" w:rsidR="00BF5C8B" w:rsidP="00561572" w:rsidRDefault="00BF5C8B" w14:paraId="468E9CB3" w14:textId="77777777">
            <w:pPr>
              <w:spacing w:before="60" w:after="60"/>
              <w:ind w:left="-14"/>
              <w:jc w:val="both"/>
              <w:rPr>
                <w:rFonts w:ascii="Corbel" w:hAnsi="Corbel" w:cs="Arial"/>
                <w:color w:val="008E40"/>
                <w:lang w:val="nl-NL"/>
              </w:rPr>
            </w:pPr>
            <w:r w:rsidRPr="0010410B">
              <w:rPr>
                <w:rFonts w:ascii="Corbel" w:hAnsi="Corbel" w:cs="Arial"/>
                <w:b/>
                <w:bCs/>
                <w:color w:val="008000"/>
                <w:lang w:val="nl-NL"/>
              </w:rPr>
              <w:t>Naam</w:t>
            </w:r>
          </w:p>
        </w:tc>
        <w:tc>
          <w:tcPr>
            <w:tcW w:w="500" w:type="pct"/>
            <w:shd w:val="clear" w:color="auto" w:fill="EAF1DD"/>
            <w:tcMar>
              <w:top w:w="0" w:type="dxa"/>
              <w:left w:w="108" w:type="dxa"/>
              <w:bottom w:w="0" w:type="dxa"/>
              <w:right w:w="108" w:type="dxa"/>
            </w:tcMar>
          </w:tcPr>
          <w:p w:rsidRPr="0010410B" w:rsidR="00BF5C8B" w:rsidP="00561572" w:rsidRDefault="00BF5C8B" w14:paraId="746F1487" w14:textId="77777777">
            <w:pPr>
              <w:spacing w:before="60" w:after="60"/>
              <w:ind w:left="15"/>
              <w:jc w:val="both"/>
              <w:rPr>
                <w:rFonts w:ascii="Corbel" w:hAnsi="Corbel" w:cs="Arial"/>
                <w:color w:val="008E40"/>
                <w:lang w:val="nl-NL"/>
              </w:rPr>
            </w:pPr>
            <w:r w:rsidRPr="0010410B">
              <w:rPr>
                <w:rFonts w:ascii="Corbel" w:hAnsi="Corbel" w:cs="Arial"/>
                <w:b/>
                <w:bCs/>
                <w:color w:val="008E40"/>
                <w:lang w:val="nl-NL"/>
              </w:rPr>
              <w:t>Datum</w:t>
            </w:r>
          </w:p>
        </w:tc>
        <w:tc>
          <w:tcPr>
            <w:tcW w:w="551" w:type="pct"/>
            <w:shd w:val="clear" w:color="auto" w:fill="EAF1DD"/>
          </w:tcPr>
          <w:p w:rsidRPr="0010410B" w:rsidR="00BF5C8B" w:rsidP="00F85737" w:rsidRDefault="00BF5C8B" w14:paraId="1849652A" w14:textId="6E4A405A">
            <w:pPr>
              <w:spacing w:before="60" w:after="60"/>
              <w:ind w:left="43"/>
              <w:jc w:val="both"/>
              <w:rPr>
                <w:rFonts w:ascii="Corbel" w:hAnsi="Corbel" w:cs="Arial"/>
                <w:b/>
                <w:bCs/>
                <w:color w:val="008E40"/>
                <w:lang w:val="nl-NL"/>
              </w:rPr>
            </w:pPr>
            <w:proofErr w:type="spellStart"/>
            <w:r>
              <w:rPr>
                <w:rFonts w:ascii="Corbel" w:hAnsi="Corbel" w:cs="Arial"/>
                <w:b/>
                <w:bCs/>
                <w:color w:val="008E40"/>
                <w:lang w:val="nl-NL"/>
              </w:rPr>
              <w:t>Versienr</w:t>
            </w:r>
            <w:proofErr w:type="spellEnd"/>
          </w:p>
        </w:tc>
        <w:tc>
          <w:tcPr>
            <w:tcW w:w="3011" w:type="pct"/>
            <w:shd w:val="clear" w:color="auto" w:fill="EAF1DD"/>
            <w:tcMar>
              <w:top w:w="0" w:type="dxa"/>
              <w:left w:w="108" w:type="dxa"/>
              <w:bottom w:w="0" w:type="dxa"/>
              <w:right w:w="108" w:type="dxa"/>
            </w:tcMar>
          </w:tcPr>
          <w:p w:rsidRPr="0010410B" w:rsidR="00BF5C8B" w:rsidP="00F85737" w:rsidRDefault="00BF5C8B" w14:paraId="4D40319E" w14:textId="227FB4D7">
            <w:pPr>
              <w:spacing w:before="60" w:after="60"/>
              <w:ind w:left="43"/>
              <w:jc w:val="both"/>
              <w:rPr>
                <w:rFonts w:ascii="Corbel" w:hAnsi="Corbel" w:cs="Arial"/>
                <w:color w:val="008E40"/>
                <w:lang w:val="nl-NL"/>
              </w:rPr>
            </w:pPr>
            <w:r w:rsidRPr="0010410B">
              <w:rPr>
                <w:rFonts w:ascii="Corbel" w:hAnsi="Corbel" w:cs="Arial"/>
                <w:b/>
                <w:bCs/>
                <w:color w:val="008E40"/>
                <w:lang w:val="nl-NL"/>
              </w:rPr>
              <w:t>Omschrijving</w:t>
            </w:r>
          </w:p>
        </w:tc>
      </w:tr>
      <w:tr w:rsidRPr="0010410B" w:rsidR="00BF5C8B" w:rsidTr="00BF5C8B" w14:paraId="5DAB6C7B" w14:textId="77777777">
        <w:tc>
          <w:tcPr>
            <w:tcW w:w="938" w:type="pct"/>
            <w:shd w:val="clear" w:color="auto" w:fill="auto"/>
            <w:tcMar>
              <w:top w:w="0" w:type="dxa"/>
              <w:left w:w="108" w:type="dxa"/>
              <w:bottom w:w="0" w:type="dxa"/>
              <w:right w:w="108" w:type="dxa"/>
            </w:tcMar>
          </w:tcPr>
          <w:p w:rsidRPr="0010410B" w:rsidR="00BF5C8B" w:rsidP="00C95E20" w:rsidRDefault="00BF5C8B" w14:paraId="02EB378F" w14:textId="2D767FD7">
            <w:pPr>
              <w:spacing w:before="60" w:after="60"/>
              <w:ind w:left="0"/>
              <w:jc w:val="both"/>
              <w:rPr>
                <w:rFonts w:ascii="Corbel" w:hAnsi="Corbel" w:cs="Arial"/>
                <w:color w:val="000000"/>
                <w:sz w:val="16"/>
                <w:szCs w:val="16"/>
                <w:lang w:val="nl-NL"/>
              </w:rPr>
            </w:pPr>
            <w:proofErr w:type="spellStart"/>
            <w:r>
              <w:rPr>
                <w:rFonts w:ascii="Corbel" w:hAnsi="Corbel" w:cs="Arial"/>
                <w:color w:val="000000"/>
                <w:sz w:val="16"/>
                <w:szCs w:val="16"/>
                <w:lang w:val="nl-NL"/>
              </w:rPr>
              <w:t>Hortence</w:t>
            </w:r>
            <w:proofErr w:type="spellEnd"/>
            <w:r>
              <w:rPr>
                <w:rFonts w:ascii="Corbel" w:hAnsi="Corbel" w:cs="Arial"/>
                <w:color w:val="000000"/>
                <w:sz w:val="16"/>
                <w:szCs w:val="16"/>
                <w:lang w:val="nl-NL"/>
              </w:rPr>
              <w:t xml:space="preserve"> Esajas</w:t>
            </w:r>
          </w:p>
        </w:tc>
        <w:tc>
          <w:tcPr>
            <w:tcW w:w="500" w:type="pct"/>
            <w:shd w:val="clear" w:color="auto" w:fill="auto"/>
            <w:tcMar>
              <w:top w:w="0" w:type="dxa"/>
              <w:left w:w="108" w:type="dxa"/>
              <w:bottom w:w="0" w:type="dxa"/>
              <w:right w:w="108" w:type="dxa"/>
            </w:tcMar>
          </w:tcPr>
          <w:p w:rsidRPr="0010410B" w:rsidR="00BF5C8B" w:rsidP="00C95E20" w:rsidRDefault="00BF5C8B" w14:paraId="6A05A809" w14:textId="3613201E">
            <w:pPr>
              <w:spacing w:before="60" w:after="60"/>
              <w:ind w:left="0"/>
              <w:jc w:val="both"/>
              <w:rPr>
                <w:rFonts w:ascii="Corbel" w:hAnsi="Corbel" w:cs="Arial"/>
                <w:color w:val="000000"/>
                <w:sz w:val="16"/>
                <w:szCs w:val="16"/>
                <w:lang w:val="nl-NL"/>
              </w:rPr>
            </w:pPr>
            <w:r>
              <w:rPr>
                <w:rFonts w:ascii="Corbel" w:hAnsi="Corbel" w:cs="Arial"/>
                <w:color w:val="000000"/>
                <w:sz w:val="16"/>
                <w:szCs w:val="16"/>
                <w:lang w:val="nl-NL"/>
              </w:rPr>
              <w:t>20-5-2020</w:t>
            </w:r>
          </w:p>
        </w:tc>
        <w:tc>
          <w:tcPr>
            <w:tcW w:w="551" w:type="pct"/>
          </w:tcPr>
          <w:p w:rsidRPr="1DE1284B" w:rsidR="00BF5C8B" w:rsidP="00512037" w:rsidRDefault="00BF5C8B" w14:paraId="68257C7B" w14:textId="77777777">
            <w:pPr>
              <w:spacing w:before="60" w:after="60"/>
              <w:ind w:left="0"/>
              <w:jc w:val="center"/>
              <w:rPr>
                <w:rFonts w:ascii="Corbel" w:hAnsi="Corbel" w:cs="Arial"/>
                <w:color w:val="000000" w:themeColor="text1"/>
                <w:sz w:val="16"/>
                <w:szCs w:val="16"/>
                <w:lang w:val="nl-NL"/>
              </w:rPr>
            </w:pPr>
          </w:p>
        </w:tc>
        <w:tc>
          <w:tcPr>
            <w:tcW w:w="3011" w:type="pct"/>
            <w:shd w:val="clear" w:color="auto" w:fill="auto"/>
            <w:tcMar>
              <w:top w:w="0" w:type="dxa"/>
              <w:left w:w="108" w:type="dxa"/>
              <w:bottom w:w="0" w:type="dxa"/>
              <w:right w:w="108" w:type="dxa"/>
            </w:tcMar>
          </w:tcPr>
          <w:p w:rsidRPr="0010410B" w:rsidR="00BF5C8B" w:rsidP="00C95E20" w:rsidRDefault="00BF5C8B" w14:paraId="5A39BBE3" w14:textId="00A229AD">
            <w:pPr>
              <w:spacing w:before="60" w:after="60"/>
              <w:ind w:left="0"/>
              <w:rPr>
                <w:rFonts w:ascii="Corbel" w:hAnsi="Corbel" w:cs="Arial"/>
                <w:color w:val="000000"/>
                <w:sz w:val="16"/>
                <w:szCs w:val="16"/>
                <w:lang w:val="nl-NL"/>
              </w:rPr>
            </w:pPr>
            <w:r w:rsidRPr="1DE1284B">
              <w:rPr>
                <w:rFonts w:ascii="Corbel" w:hAnsi="Corbel" w:cs="Arial"/>
                <w:color w:val="000000" w:themeColor="text1"/>
                <w:sz w:val="16"/>
                <w:szCs w:val="16"/>
                <w:lang w:val="nl-NL"/>
              </w:rPr>
              <w:t xml:space="preserve">Proces beschreven </w:t>
            </w:r>
          </w:p>
        </w:tc>
      </w:tr>
      <w:tr w:rsidRPr="0010410B" w:rsidR="00BF5C8B" w:rsidTr="00BF5C8B" w14:paraId="13DFB2BB" w14:textId="77777777">
        <w:tc>
          <w:tcPr>
            <w:tcW w:w="938" w:type="pct"/>
            <w:shd w:val="clear" w:color="auto" w:fill="auto"/>
            <w:tcMar>
              <w:top w:w="0" w:type="dxa"/>
              <w:left w:w="108" w:type="dxa"/>
              <w:bottom w:w="0" w:type="dxa"/>
              <w:right w:w="108" w:type="dxa"/>
            </w:tcMar>
          </w:tcPr>
          <w:p w:rsidR="00BF5C8B" w:rsidP="00C95E20" w:rsidRDefault="00BF5C8B" w14:paraId="26BA0A7E" w14:textId="1901BBFE">
            <w:pPr>
              <w:spacing w:before="60" w:after="60"/>
              <w:ind w:left="0"/>
              <w:jc w:val="both"/>
              <w:rPr>
                <w:rFonts w:ascii="Corbel" w:hAnsi="Corbel" w:cs="Arial"/>
                <w:color w:val="000000"/>
                <w:sz w:val="16"/>
                <w:szCs w:val="16"/>
                <w:lang w:val="nl-NL"/>
              </w:rPr>
            </w:pPr>
            <w:r>
              <w:rPr>
                <w:rFonts w:ascii="Corbel" w:hAnsi="Corbel" w:cs="Arial"/>
                <w:color w:val="000000"/>
                <w:sz w:val="16"/>
                <w:szCs w:val="16"/>
                <w:lang w:val="nl-NL"/>
              </w:rPr>
              <w:t>Avi Ben David</w:t>
            </w:r>
          </w:p>
        </w:tc>
        <w:tc>
          <w:tcPr>
            <w:tcW w:w="500" w:type="pct"/>
            <w:shd w:val="clear" w:color="auto" w:fill="auto"/>
            <w:tcMar>
              <w:top w:w="0" w:type="dxa"/>
              <w:left w:w="108" w:type="dxa"/>
              <w:bottom w:w="0" w:type="dxa"/>
              <w:right w:w="108" w:type="dxa"/>
            </w:tcMar>
          </w:tcPr>
          <w:p w:rsidR="00BF5C8B" w:rsidP="00C95E20" w:rsidRDefault="00BF5C8B" w14:paraId="4A314749" w14:textId="6C4FCF75">
            <w:pPr>
              <w:spacing w:before="60" w:after="60"/>
              <w:ind w:left="0"/>
              <w:jc w:val="both"/>
              <w:rPr>
                <w:rFonts w:ascii="Corbel" w:hAnsi="Corbel" w:cs="Arial"/>
                <w:color w:val="000000"/>
                <w:sz w:val="16"/>
                <w:szCs w:val="16"/>
                <w:lang w:val="nl-NL"/>
              </w:rPr>
            </w:pPr>
            <w:r>
              <w:rPr>
                <w:rFonts w:ascii="Corbel" w:hAnsi="Corbel" w:cs="Arial"/>
                <w:color w:val="000000"/>
                <w:sz w:val="16"/>
                <w:szCs w:val="16"/>
                <w:lang w:val="nl-NL"/>
              </w:rPr>
              <w:t>29-06-2020</w:t>
            </w:r>
          </w:p>
        </w:tc>
        <w:tc>
          <w:tcPr>
            <w:tcW w:w="551" w:type="pct"/>
          </w:tcPr>
          <w:p w:rsidR="00BF5C8B" w:rsidP="00512037" w:rsidRDefault="00BF5C8B" w14:paraId="356C9BB1" w14:textId="77777777">
            <w:pPr>
              <w:spacing w:before="60" w:after="60"/>
              <w:ind w:left="0"/>
              <w:jc w:val="center"/>
              <w:rPr>
                <w:rFonts w:ascii="Corbel" w:hAnsi="Corbel" w:cs="Arial"/>
                <w:color w:val="000000"/>
                <w:sz w:val="16"/>
                <w:szCs w:val="16"/>
                <w:lang w:val="nl-NL"/>
              </w:rPr>
            </w:pPr>
          </w:p>
        </w:tc>
        <w:tc>
          <w:tcPr>
            <w:tcW w:w="3011" w:type="pct"/>
            <w:shd w:val="clear" w:color="auto" w:fill="auto"/>
            <w:tcMar>
              <w:top w:w="0" w:type="dxa"/>
              <w:left w:w="108" w:type="dxa"/>
              <w:bottom w:w="0" w:type="dxa"/>
              <w:right w:w="108" w:type="dxa"/>
            </w:tcMar>
          </w:tcPr>
          <w:p w:rsidR="00BF5C8B" w:rsidP="00C95E20" w:rsidRDefault="00BF5C8B" w14:paraId="5F88883F" w14:textId="73058282">
            <w:pPr>
              <w:spacing w:before="60" w:after="60"/>
              <w:ind w:left="0"/>
              <w:rPr>
                <w:rFonts w:ascii="Corbel" w:hAnsi="Corbel" w:cs="Arial"/>
                <w:color w:val="000000"/>
                <w:sz w:val="16"/>
                <w:szCs w:val="16"/>
                <w:lang w:val="nl-NL"/>
              </w:rPr>
            </w:pPr>
            <w:r>
              <w:rPr>
                <w:rFonts w:ascii="Corbel" w:hAnsi="Corbel" w:cs="Arial"/>
                <w:color w:val="000000"/>
                <w:sz w:val="16"/>
                <w:szCs w:val="16"/>
                <w:lang w:val="nl-NL"/>
              </w:rPr>
              <w:t>Proces generiek gemaakt</w:t>
            </w:r>
          </w:p>
        </w:tc>
      </w:tr>
      <w:tr w:rsidRPr="0010410B" w:rsidR="00BF5C8B" w:rsidTr="00BF5C8B" w14:paraId="1B2C3477" w14:textId="77777777">
        <w:tc>
          <w:tcPr>
            <w:tcW w:w="938" w:type="pct"/>
            <w:shd w:val="clear" w:color="auto" w:fill="auto"/>
            <w:tcMar>
              <w:top w:w="0" w:type="dxa"/>
              <w:left w:w="108" w:type="dxa"/>
              <w:bottom w:w="0" w:type="dxa"/>
              <w:right w:w="108" w:type="dxa"/>
            </w:tcMar>
          </w:tcPr>
          <w:p w:rsidR="00BF5C8B" w:rsidP="00C95E20" w:rsidRDefault="00BF5C8B" w14:paraId="1C6B1E1D" w14:textId="2411501E">
            <w:pPr>
              <w:spacing w:before="60" w:after="60"/>
              <w:ind w:left="0"/>
              <w:jc w:val="both"/>
              <w:rPr>
                <w:rFonts w:ascii="Corbel" w:hAnsi="Corbel" w:cs="Arial"/>
                <w:color w:val="000000"/>
                <w:sz w:val="16"/>
                <w:szCs w:val="16"/>
                <w:lang w:val="nl-NL"/>
              </w:rPr>
            </w:pPr>
            <w:r>
              <w:rPr>
                <w:rFonts w:ascii="Corbel" w:hAnsi="Corbel" w:cs="Arial"/>
                <w:color w:val="000000"/>
                <w:sz w:val="16"/>
                <w:szCs w:val="16"/>
                <w:lang w:val="nl-NL"/>
              </w:rPr>
              <w:t xml:space="preserve">Avi Ben David </w:t>
            </w:r>
          </w:p>
        </w:tc>
        <w:tc>
          <w:tcPr>
            <w:tcW w:w="500" w:type="pct"/>
            <w:shd w:val="clear" w:color="auto" w:fill="auto"/>
            <w:tcMar>
              <w:top w:w="0" w:type="dxa"/>
              <w:left w:w="108" w:type="dxa"/>
              <w:bottom w:w="0" w:type="dxa"/>
              <w:right w:w="108" w:type="dxa"/>
            </w:tcMar>
          </w:tcPr>
          <w:p w:rsidR="00BF5C8B" w:rsidP="00C95E20" w:rsidRDefault="00BF5C8B" w14:paraId="546EEDBD" w14:textId="0BEBC6CE">
            <w:pPr>
              <w:spacing w:before="60" w:after="60"/>
              <w:ind w:left="0"/>
              <w:jc w:val="both"/>
              <w:rPr>
                <w:rFonts w:ascii="Corbel" w:hAnsi="Corbel" w:cs="Arial"/>
                <w:color w:val="000000"/>
                <w:sz w:val="16"/>
                <w:szCs w:val="16"/>
                <w:lang w:val="nl-NL"/>
              </w:rPr>
            </w:pPr>
            <w:r>
              <w:rPr>
                <w:rFonts w:ascii="Corbel" w:hAnsi="Corbel" w:cs="Arial"/>
                <w:color w:val="000000"/>
                <w:sz w:val="16"/>
                <w:szCs w:val="16"/>
                <w:lang w:val="nl-NL"/>
              </w:rPr>
              <w:t>03-12-2020</w:t>
            </w:r>
          </w:p>
        </w:tc>
        <w:tc>
          <w:tcPr>
            <w:tcW w:w="551" w:type="pct"/>
          </w:tcPr>
          <w:p w:rsidR="00BF5C8B" w:rsidP="00512037" w:rsidRDefault="00BF5C8B" w14:paraId="0CA8DC5B" w14:textId="77777777">
            <w:pPr>
              <w:spacing w:before="60" w:after="60"/>
              <w:ind w:left="0"/>
              <w:jc w:val="center"/>
              <w:rPr>
                <w:rFonts w:ascii="Corbel" w:hAnsi="Corbel" w:cs="Arial"/>
                <w:color w:val="000000"/>
                <w:sz w:val="16"/>
                <w:szCs w:val="16"/>
                <w:lang w:val="nl-NL"/>
              </w:rPr>
            </w:pPr>
          </w:p>
        </w:tc>
        <w:tc>
          <w:tcPr>
            <w:tcW w:w="3011" w:type="pct"/>
            <w:shd w:val="clear" w:color="auto" w:fill="auto"/>
            <w:tcMar>
              <w:top w:w="0" w:type="dxa"/>
              <w:left w:w="108" w:type="dxa"/>
              <w:bottom w:w="0" w:type="dxa"/>
              <w:right w:w="108" w:type="dxa"/>
            </w:tcMar>
          </w:tcPr>
          <w:p w:rsidR="00BF5C8B" w:rsidP="00C95E20" w:rsidRDefault="00BF5C8B" w14:paraId="3EA35622" w14:textId="0AF24E0C">
            <w:pPr>
              <w:spacing w:before="60" w:after="60"/>
              <w:ind w:left="0"/>
              <w:rPr>
                <w:rFonts w:ascii="Corbel" w:hAnsi="Corbel" w:cs="Arial"/>
                <w:color w:val="000000"/>
                <w:sz w:val="16"/>
                <w:szCs w:val="16"/>
                <w:lang w:val="nl-NL"/>
              </w:rPr>
            </w:pPr>
            <w:r>
              <w:rPr>
                <w:rFonts w:ascii="Corbel" w:hAnsi="Corbel" w:cs="Arial"/>
                <w:color w:val="000000"/>
                <w:sz w:val="16"/>
                <w:szCs w:val="16"/>
                <w:lang w:val="nl-NL"/>
              </w:rPr>
              <w:t>Aanpassing BSR</w:t>
            </w:r>
          </w:p>
        </w:tc>
      </w:tr>
      <w:tr w:rsidR="00BF5C8B" w:rsidTr="00BF5C8B" w14:paraId="4EBED12D" w14:textId="77777777">
        <w:tc>
          <w:tcPr>
            <w:tcW w:w="938" w:type="pct"/>
            <w:shd w:val="clear" w:color="auto" w:fill="auto"/>
            <w:tcMar>
              <w:top w:w="0" w:type="dxa"/>
              <w:left w:w="108" w:type="dxa"/>
              <w:bottom w:w="0" w:type="dxa"/>
              <w:right w:w="108" w:type="dxa"/>
            </w:tcMar>
          </w:tcPr>
          <w:p w:rsidR="00BF5C8B" w:rsidP="00C95E20" w:rsidRDefault="00BF5C8B" w14:paraId="4CD7FA30" w14:textId="77BE5C2C">
            <w:pPr>
              <w:spacing w:before="60" w:after="60"/>
              <w:ind w:left="0"/>
              <w:jc w:val="both"/>
              <w:rPr>
                <w:rFonts w:ascii="Corbel" w:hAnsi="Corbel" w:cs="Arial"/>
                <w:color w:val="000000" w:themeColor="text1"/>
                <w:sz w:val="16"/>
                <w:szCs w:val="16"/>
                <w:lang w:val="nl-NL"/>
              </w:rPr>
            </w:pPr>
            <w:r w:rsidRPr="65928F5E">
              <w:rPr>
                <w:rFonts w:ascii="Corbel" w:hAnsi="Corbel" w:cs="Arial"/>
                <w:color w:val="000000" w:themeColor="text1"/>
                <w:sz w:val="16"/>
                <w:szCs w:val="16"/>
                <w:lang w:val="nl-NL"/>
              </w:rPr>
              <w:t>Jules de Ruijter</w:t>
            </w:r>
          </w:p>
        </w:tc>
        <w:tc>
          <w:tcPr>
            <w:tcW w:w="500" w:type="pct"/>
            <w:shd w:val="clear" w:color="auto" w:fill="auto"/>
            <w:tcMar>
              <w:top w:w="0" w:type="dxa"/>
              <w:left w:w="108" w:type="dxa"/>
              <w:bottom w:w="0" w:type="dxa"/>
              <w:right w:w="108" w:type="dxa"/>
            </w:tcMar>
          </w:tcPr>
          <w:p w:rsidR="00BF5C8B" w:rsidP="00C95E20" w:rsidRDefault="00BF5C8B" w14:paraId="09DE05E5" w14:textId="4412ED9A">
            <w:pPr>
              <w:spacing w:before="60" w:after="60"/>
              <w:ind w:left="0"/>
              <w:jc w:val="both"/>
              <w:rPr>
                <w:rFonts w:ascii="Corbel" w:hAnsi="Corbel" w:cs="Arial"/>
                <w:color w:val="000000" w:themeColor="text1"/>
                <w:sz w:val="16"/>
                <w:szCs w:val="16"/>
                <w:lang w:val="nl-NL"/>
              </w:rPr>
            </w:pPr>
            <w:r w:rsidRPr="65928F5E">
              <w:rPr>
                <w:rFonts w:ascii="Corbel" w:hAnsi="Corbel" w:cs="Arial"/>
                <w:color w:val="000000" w:themeColor="text1"/>
                <w:sz w:val="16"/>
                <w:szCs w:val="16"/>
                <w:lang w:val="nl-NL"/>
              </w:rPr>
              <w:t>07-09-2021</w:t>
            </w:r>
          </w:p>
        </w:tc>
        <w:tc>
          <w:tcPr>
            <w:tcW w:w="551" w:type="pct"/>
          </w:tcPr>
          <w:p w:rsidRPr="65928F5E" w:rsidR="00BF5C8B" w:rsidP="00512037" w:rsidRDefault="00BF5C8B" w14:paraId="5A9D2D83" w14:textId="77777777">
            <w:pPr>
              <w:spacing w:before="60" w:after="60"/>
              <w:ind w:left="0"/>
              <w:jc w:val="center"/>
              <w:rPr>
                <w:rFonts w:ascii="Corbel" w:hAnsi="Corbel" w:cs="Arial"/>
                <w:color w:val="000000" w:themeColor="text1"/>
                <w:sz w:val="16"/>
                <w:szCs w:val="16"/>
                <w:lang w:val="nl-NL"/>
              </w:rPr>
            </w:pPr>
          </w:p>
        </w:tc>
        <w:tc>
          <w:tcPr>
            <w:tcW w:w="3011" w:type="pct"/>
            <w:shd w:val="clear" w:color="auto" w:fill="auto"/>
            <w:tcMar>
              <w:top w:w="0" w:type="dxa"/>
              <w:left w:w="108" w:type="dxa"/>
              <w:bottom w:w="0" w:type="dxa"/>
              <w:right w:w="108" w:type="dxa"/>
            </w:tcMar>
          </w:tcPr>
          <w:p w:rsidR="00BF5C8B" w:rsidP="00C95E20" w:rsidRDefault="00BF5C8B" w14:paraId="7B614C6B" w14:textId="62D9DA6B">
            <w:pPr>
              <w:spacing w:before="60" w:after="60"/>
              <w:ind w:left="0"/>
              <w:rPr>
                <w:rFonts w:ascii="Corbel" w:hAnsi="Corbel" w:cs="Arial"/>
                <w:color w:val="000000" w:themeColor="text1"/>
                <w:sz w:val="16"/>
                <w:szCs w:val="16"/>
                <w:lang w:val="nl-NL"/>
              </w:rPr>
            </w:pPr>
            <w:r w:rsidRPr="65928F5E">
              <w:rPr>
                <w:rFonts w:ascii="Corbel" w:hAnsi="Corbel" w:cs="Arial"/>
                <w:color w:val="000000" w:themeColor="text1"/>
                <w:sz w:val="16"/>
                <w:szCs w:val="16"/>
                <w:lang w:val="nl-NL"/>
              </w:rPr>
              <w:t>Rollen aangepast</w:t>
            </w:r>
          </w:p>
        </w:tc>
      </w:tr>
    </w:tbl>
    <w:p w:rsidR="00470198" w:rsidP="004070C9" w:rsidRDefault="00470198" w14:paraId="41C8F396" w14:textId="77777777">
      <w:pPr>
        <w:ind w:left="0"/>
        <w:jc w:val="both"/>
        <w:rPr>
          <w:rFonts w:ascii="Corbel" w:hAnsi="Corbel" w:cs="Arial"/>
          <w:b/>
          <w:color w:val="008000"/>
          <w:kern w:val="36"/>
          <w:sz w:val="28"/>
          <w:szCs w:val="28"/>
          <w:lang w:val="nl-NL"/>
        </w:rPr>
      </w:pPr>
    </w:p>
    <w:p w:rsidRPr="0010410B" w:rsidR="00234486" w:rsidP="004070C9" w:rsidRDefault="00740929" w14:paraId="661448AE" w14:textId="77777777">
      <w:pPr>
        <w:ind w:left="0"/>
        <w:jc w:val="both"/>
        <w:rPr>
          <w:rFonts w:ascii="Corbel" w:hAnsi="Corbel" w:cs="Arial"/>
          <w:color w:val="008000"/>
          <w:kern w:val="36"/>
          <w:lang w:val="nl-NL"/>
        </w:rPr>
      </w:pPr>
      <w:r>
        <w:rPr>
          <w:rFonts w:ascii="Corbel" w:hAnsi="Corbel" w:cs="Arial"/>
          <w:b/>
          <w:color w:val="008000"/>
          <w:kern w:val="36"/>
          <w:sz w:val="28"/>
          <w:szCs w:val="28"/>
          <w:lang w:val="nl-NL"/>
        </w:rPr>
        <w:br w:type="page"/>
      </w:r>
      <w:r w:rsidRPr="0010410B" w:rsidR="00BE0D6F">
        <w:rPr>
          <w:rFonts w:ascii="Corbel" w:hAnsi="Corbel" w:cs="Arial"/>
          <w:b/>
          <w:color w:val="008000"/>
          <w:kern w:val="36"/>
          <w:sz w:val="28"/>
          <w:szCs w:val="28"/>
          <w:lang w:val="nl-NL"/>
        </w:rPr>
        <w:lastRenderedPageBreak/>
        <w:t>Inhoudsopgave</w:t>
      </w:r>
    </w:p>
    <w:p w:rsidR="00344614" w:rsidRDefault="00234486" w14:paraId="5CA38836" w14:textId="2F051D79">
      <w:pPr>
        <w:pStyle w:val="Inhopg1"/>
        <w:tabs>
          <w:tab w:val="left" w:pos="440"/>
          <w:tab w:val="right" w:leader="dot" w:pos="13948"/>
        </w:tabs>
        <w:rPr>
          <w:rFonts w:asciiTheme="minorHAnsi" w:hAnsiTheme="minorHAnsi" w:eastAsiaTheme="minorEastAsia" w:cstheme="minorBidi"/>
          <w:noProof/>
          <w:sz w:val="22"/>
          <w:szCs w:val="22"/>
        </w:rPr>
      </w:pPr>
      <w:r w:rsidRPr="0054759D">
        <w:rPr>
          <w:rFonts w:ascii="Corbel" w:hAnsi="Corbel"/>
          <w:kern w:val="36"/>
        </w:rPr>
        <w:fldChar w:fldCharType="begin"/>
      </w:r>
      <w:r w:rsidRPr="0054759D">
        <w:rPr>
          <w:rFonts w:ascii="Corbel" w:hAnsi="Corbel"/>
          <w:kern w:val="36"/>
        </w:rPr>
        <w:instrText xml:space="preserve"> TOC \o "1-1" \h \z \u </w:instrText>
      </w:r>
      <w:r w:rsidRPr="0054759D">
        <w:rPr>
          <w:rFonts w:ascii="Corbel" w:hAnsi="Corbel"/>
          <w:kern w:val="36"/>
        </w:rPr>
        <w:fldChar w:fldCharType="separate"/>
      </w:r>
      <w:hyperlink w:history="1" w:anchor="_Toc89108643">
        <w:r w:rsidRPr="001C7DE3" w:rsidR="00344614">
          <w:rPr>
            <w:rStyle w:val="Hyperlink"/>
            <w:rFonts w:ascii="Corbel" w:hAnsi="Corbel"/>
            <w:b/>
            <w:noProof/>
            <w:kern w:val="36"/>
          </w:rPr>
          <w:t>1.</w:t>
        </w:r>
        <w:r w:rsidR="00344614">
          <w:rPr>
            <w:rFonts w:asciiTheme="minorHAnsi" w:hAnsiTheme="minorHAnsi" w:eastAsiaTheme="minorEastAsia" w:cstheme="minorBidi"/>
            <w:noProof/>
            <w:sz w:val="22"/>
            <w:szCs w:val="22"/>
          </w:rPr>
          <w:tab/>
        </w:r>
        <w:r w:rsidRPr="001C7DE3" w:rsidR="00344614">
          <w:rPr>
            <w:rStyle w:val="Hyperlink"/>
            <w:rFonts w:ascii="Corbel" w:hAnsi="Corbel"/>
            <w:b/>
            <w:noProof/>
            <w:kern w:val="36"/>
          </w:rPr>
          <w:t>Inleiding</w:t>
        </w:r>
        <w:r w:rsidR="00344614">
          <w:rPr>
            <w:noProof/>
            <w:webHidden/>
          </w:rPr>
          <w:tab/>
        </w:r>
        <w:r w:rsidR="00344614">
          <w:rPr>
            <w:noProof/>
            <w:webHidden/>
          </w:rPr>
          <w:fldChar w:fldCharType="begin"/>
        </w:r>
        <w:r w:rsidR="00344614">
          <w:rPr>
            <w:noProof/>
            <w:webHidden/>
          </w:rPr>
          <w:instrText xml:space="preserve"> PAGEREF _Toc89108643 \h </w:instrText>
        </w:r>
        <w:r w:rsidR="00344614">
          <w:rPr>
            <w:noProof/>
            <w:webHidden/>
          </w:rPr>
        </w:r>
        <w:r w:rsidR="00344614">
          <w:rPr>
            <w:noProof/>
            <w:webHidden/>
          </w:rPr>
          <w:fldChar w:fldCharType="separate"/>
        </w:r>
        <w:r w:rsidR="00344614">
          <w:rPr>
            <w:noProof/>
            <w:webHidden/>
          </w:rPr>
          <w:t>3</w:t>
        </w:r>
        <w:r w:rsidR="00344614">
          <w:rPr>
            <w:noProof/>
            <w:webHidden/>
          </w:rPr>
          <w:fldChar w:fldCharType="end"/>
        </w:r>
      </w:hyperlink>
    </w:p>
    <w:p w:rsidR="00344614" w:rsidRDefault="00344614" w14:paraId="08AD5DF5" w14:textId="6C67F862">
      <w:pPr>
        <w:pStyle w:val="Inhopg1"/>
        <w:tabs>
          <w:tab w:val="left" w:pos="440"/>
          <w:tab w:val="right" w:leader="dot" w:pos="13948"/>
        </w:tabs>
        <w:rPr>
          <w:rFonts w:asciiTheme="minorHAnsi" w:hAnsiTheme="minorHAnsi" w:eastAsiaTheme="minorEastAsia" w:cstheme="minorBidi"/>
          <w:noProof/>
          <w:sz w:val="22"/>
          <w:szCs w:val="22"/>
        </w:rPr>
      </w:pPr>
      <w:hyperlink w:history="1" w:anchor="_Toc89108644">
        <w:r w:rsidRPr="001C7DE3">
          <w:rPr>
            <w:rStyle w:val="Hyperlink"/>
            <w:rFonts w:ascii="Corbel" w:hAnsi="Corbel"/>
            <w:b/>
            <w:noProof/>
            <w:kern w:val="36"/>
          </w:rPr>
          <w:t>2.</w:t>
        </w:r>
        <w:r>
          <w:rPr>
            <w:rFonts w:asciiTheme="minorHAnsi" w:hAnsiTheme="minorHAnsi" w:eastAsiaTheme="minorEastAsia" w:cstheme="minorBidi"/>
            <w:noProof/>
            <w:sz w:val="22"/>
            <w:szCs w:val="22"/>
          </w:rPr>
          <w:tab/>
        </w:r>
        <w:r w:rsidRPr="001C7DE3">
          <w:rPr>
            <w:rStyle w:val="Hyperlink"/>
            <w:rFonts w:ascii="Corbel" w:hAnsi="Corbel"/>
            <w:b/>
            <w:noProof/>
            <w:kern w:val="36"/>
          </w:rPr>
          <w:t>Werkprocesschema</w:t>
        </w:r>
        <w:r>
          <w:rPr>
            <w:noProof/>
            <w:webHidden/>
          </w:rPr>
          <w:tab/>
        </w:r>
        <w:r>
          <w:rPr>
            <w:noProof/>
            <w:webHidden/>
          </w:rPr>
          <w:fldChar w:fldCharType="begin"/>
        </w:r>
        <w:r>
          <w:rPr>
            <w:noProof/>
            <w:webHidden/>
          </w:rPr>
          <w:instrText xml:space="preserve"> PAGEREF _Toc89108644 \h </w:instrText>
        </w:r>
        <w:r>
          <w:rPr>
            <w:noProof/>
            <w:webHidden/>
          </w:rPr>
        </w:r>
        <w:r>
          <w:rPr>
            <w:noProof/>
            <w:webHidden/>
          </w:rPr>
          <w:fldChar w:fldCharType="separate"/>
        </w:r>
        <w:r>
          <w:rPr>
            <w:noProof/>
            <w:webHidden/>
          </w:rPr>
          <w:t>4</w:t>
        </w:r>
        <w:r>
          <w:rPr>
            <w:noProof/>
            <w:webHidden/>
          </w:rPr>
          <w:fldChar w:fldCharType="end"/>
        </w:r>
      </w:hyperlink>
    </w:p>
    <w:p w:rsidR="00344614" w:rsidRDefault="00344614" w14:paraId="7DFA276A" w14:textId="72B5B0E8">
      <w:pPr>
        <w:pStyle w:val="Inhopg1"/>
        <w:tabs>
          <w:tab w:val="left" w:pos="440"/>
          <w:tab w:val="right" w:leader="dot" w:pos="13948"/>
        </w:tabs>
        <w:rPr>
          <w:rFonts w:asciiTheme="minorHAnsi" w:hAnsiTheme="minorHAnsi" w:eastAsiaTheme="minorEastAsia" w:cstheme="minorBidi"/>
          <w:noProof/>
          <w:sz w:val="22"/>
          <w:szCs w:val="22"/>
        </w:rPr>
      </w:pPr>
      <w:hyperlink w:history="1" w:anchor="_Toc89108645">
        <w:r w:rsidRPr="001C7DE3">
          <w:rPr>
            <w:rStyle w:val="Hyperlink"/>
            <w:rFonts w:ascii="Corbel" w:hAnsi="Corbel"/>
            <w:b/>
            <w:noProof/>
            <w:kern w:val="36"/>
          </w:rPr>
          <w:t>3.</w:t>
        </w:r>
        <w:r>
          <w:rPr>
            <w:rFonts w:asciiTheme="minorHAnsi" w:hAnsiTheme="minorHAnsi" w:eastAsiaTheme="minorEastAsia" w:cstheme="minorBidi"/>
            <w:noProof/>
            <w:sz w:val="22"/>
            <w:szCs w:val="22"/>
          </w:rPr>
          <w:tab/>
        </w:r>
        <w:r w:rsidRPr="001C7DE3">
          <w:rPr>
            <w:rStyle w:val="Hyperlink"/>
            <w:rFonts w:ascii="Corbel" w:hAnsi="Corbel"/>
            <w:b/>
            <w:noProof/>
            <w:kern w:val="36"/>
          </w:rPr>
          <w:t>Beschrijving generiek werkproces</w:t>
        </w:r>
        <w:r>
          <w:rPr>
            <w:noProof/>
            <w:webHidden/>
          </w:rPr>
          <w:tab/>
        </w:r>
        <w:r>
          <w:rPr>
            <w:noProof/>
            <w:webHidden/>
          </w:rPr>
          <w:fldChar w:fldCharType="begin"/>
        </w:r>
        <w:r>
          <w:rPr>
            <w:noProof/>
            <w:webHidden/>
          </w:rPr>
          <w:instrText xml:space="preserve"> PAGEREF _Toc89108645 \h </w:instrText>
        </w:r>
        <w:r>
          <w:rPr>
            <w:noProof/>
            <w:webHidden/>
          </w:rPr>
        </w:r>
        <w:r>
          <w:rPr>
            <w:noProof/>
            <w:webHidden/>
          </w:rPr>
          <w:fldChar w:fldCharType="separate"/>
        </w:r>
        <w:r>
          <w:rPr>
            <w:noProof/>
            <w:webHidden/>
          </w:rPr>
          <w:t>6</w:t>
        </w:r>
        <w:r>
          <w:rPr>
            <w:noProof/>
            <w:webHidden/>
          </w:rPr>
          <w:fldChar w:fldCharType="end"/>
        </w:r>
      </w:hyperlink>
    </w:p>
    <w:p w:rsidR="00344614" w:rsidRDefault="00344614" w14:paraId="00C6FC2E" w14:textId="2FBD07C5">
      <w:pPr>
        <w:pStyle w:val="Inhopg1"/>
        <w:tabs>
          <w:tab w:val="left" w:pos="440"/>
          <w:tab w:val="right" w:leader="dot" w:pos="13948"/>
        </w:tabs>
        <w:rPr>
          <w:rFonts w:asciiTheme="minorHAnsi" w:hAnsiTheme="minorHAnsi" w:eastAsiaTheme="minorEastAsia" w:cstheme="minorBidi"/>
          <w:noProof/>
          <w:sz w:val="22"/>
          <w:szCs w:val="22"/>
        </w:rPr>
      </w:pPr>
      <w:hyperlink w:history="1" w:anchor="_Toc89108646">
        <w:r w:rsidRPr="001C7DE3">
          <w:rPr>
            <w:rStyle w:val="Hyperlink"/>
            <w:rFonts w:ascii="Corbel" w:hAnsi="Corbel"/>
            <w:b/>
            <w:noProof/>
            <w:kern w:val="36"/>
          </w:rPr>
          <w:t>4.</w:t>
        </w:r>
        <w:r>
          <w:rPr>
            <w:rFonts w:asciiTheme="minorHAnsi" w:hAnsiTheme="minorHAnsi" w:eastAsiaTheme="minorEastAsia" w:cstheme="minorBidi"/>
            <w:noProof/>
            <w:sz w:val="22"/>
            <w:szCs w:val="22"/>
          </w:rPr>
          <w:tab/>
        </w:r>
        <w:r w:rsidRPr="001C7DE3">
          <w:rPr>
            <w:rStyle w:val="Hyperlink"/>
            <w:rFonts w:ascii="Corbel" w:hAnsi="Corbel"/>
            <w:b/>
            <w:noProof/>
            <w:kern w:val="36"/>
          </w:rPr>
          <w:t>Risico’s voor Belastingen</w:t>
        </w:r>
        <w:r>
          <w:rPr>
            <w:noProof/>
            <w:webHidden/>
          </w:rPr>
          <w:tab/>
        </w:r>
        <w:r>
          <w:rPr>
            <w:noProof/>
            <w:webHidden/>
          </w:rPr>
          <w:fldChar w:fldCharType="begin"/>
        </w:r>
        <w:r>
          <w:rPr>
            <w:noProof/>
            <w:webHidden/>
          </w:rPr>
          <w:instrText xml:space="preserve"> PAGEREF _Toc89108646 \h </w:instrText>
        </w:r>
        <w:r>
          <w:rPr>
            <w:noProof/>
            <w:webHidden/>
          </w:rPr>
        </w:r>
        <w:r>
          <w:rPr>
            <w:noProof/>
            <w:webHidden/>
          </w:rPr>
          <w:fldChar w:fldCharType="separate"/>
        </w:r>
        <w:r>
          <w:rPr>
            <w:noProof/>
            <w:webHidden/>
          </w:rPr>
          <w:t>9</w:t>
        </w:r>
        <w:r>
          <w:rPr>
            <w:noProof/>
            <w:webHidden/>
          </w:rPr>
          <w:fldChar w:fldCharType="end"/>
        </w:r>
      </w:hyperlink>
    </w:p>
    <w:p w:rsidR="00344614" w:rsidRDefault="00344614" w14:paraId="6CC52F20" w14:textId="4049D5FF">
      <w:pPr>
        <w:pStyle w:val="Inhopg1"/>
        <w:tabs>
          <w:tab w:val="left" w:pos="440"/>
          <w:tab w:val="right" w:leader="dot" w:pos="13948"/>
        </w:tabs>
        <w:rPr>
          <w:rFonts w:asciiTheme="minorHAnsi" w:hAnsiTheme="minorHAnsi" w:eastAsiaTheme="minorEastAsia" w:cstheme="minorBidi"/>
          <w:noProof/>
          <w:sz w:val="22"/>
          <w:szCs w:val="22"/>
        </w:rPr>
      </w:pPr>
      <w:hyperlink w:history="1" w:anchor="_Toc89108647">
        <w:r w:rsidRPr="001C7DE3">
          <w:rPr>
            <w:rStyle w:val="Hyperlink"/>
            <w:rFonts w:ascii="Corbel" w:hAnsi="Corbel"/>
            <w:b/>
            <w:noProof/>
            <w:kern w:val="36"/>
          </w:rPr>
          <w:t>5.</w:t>
        </w:r>
        <w:r>
          <w:rPr>
            <w:rFonts w:asciiTheme="minorHAnsi" w:hAnsiTheme="minorHAnsi" w:eastAsiaTheme="minorEastAsia" w:cstheme="minorBidi"/>
            <w:noProof/>
            <w:sz w:val="22"/>
            <w:szCs w:val="22"/>
          </w:rPr>
          <w:tab/>
        </w:r>
        <w:r w:rsidRPr="001C7DE3">
          <w:rPr>
            <w:rStyle w:val="Hyperlink"/>
            <w:rFonts w:ascii="Corbel" w:hAnsi="Corbel"/>
            <w:b/>
            <w:noProof/>
            <w:kern w:val="36"/>
          </w:rPr>
          <w:t>Prestatie-indicatoren</w:t>
        </w:r>
        <w:r>
          <w:rPr>
            <w:noProof/>
            <w:webHidden/>
          </w:rPr>
          <w:tab/>
        </w:r>
        <w:r>
          <w:rPr>
            <w:noProof/>
            <w:webHidden/>
          </w:rPr>
          <w:fldChar w:fldCharType="begin"/>
        </w:r>
        <w:r>
          <w:rPr>
            <w:noProof/>
            <w:webHidden/>
          </w:rPr>
          <w:instrText xml:space="preserve"> PAGEREF _Toc89108647 \h </w:instrText>
        </w:r>
        <w:r>
          <w:rPr>
            <w:noProof/>
            <w:webHidden/>
          </w:rPr>
        </w:r>
        <w:r>
          <w:rPr>
            <w:noProof/>
            <w:webHidden/>
          </w:rPr>
          <w:fldChar w:fldCharType="separate"/>
        </w:r>
        <w:r>
          <w:rPr>
            <w:noProof/>
            <w:webHidden/>
          </w:rPr>
          <w:t>10</w:t>
        </w:r>
        <w:r>
          <w:rPr>
            <w:noProof/>
            <w:webHidden/>
          </w:rPr>
          <w:fldChar w:fldCharType="end"/>
        </w:r>
      </w:hyperlink>
    </w:p>
    <w:p w:rsidR="00344614" w:rsidRDefault="00344614" w14:paraId="63ADC43A" w14:textId="1D7AF02A">
      <w:pPr>
        <w:pStyle w:val="Inhopg1"/>
        <w:tabs>
          <w:tab w:val="left" w:pos="440"/>
          <w:tab w:val="right" w:leader="dot" w:pos="13948"/>
        </w:tabs>
        <w:rPr>
          <w:rFonts w:asciiTheme="minorHAnsi" w:hAnsiTheme="minorHAnsi" w:eastAsiaTheme="minorEastAsia" w:cstheme="minorBidi"/>
          <w:noProof/>
          <w:sz w:val="22"/>
          <w:szCs w:val="22"/>
        </w:rPr>
      </w:pPr>
      <w:hyperlink w:history="1" w:anchor="_Toc89108648">
        <w:r w:rsidRPr="001C7DE3">
          <w:rPr>
            <w:rStyle w:val="Hyperlink"/>
            <w:rFonts w:ascii="Corbel" w:hAnsi="Corbel"/>
            <w:b/>
            <w:noProof/>
            <w:kern w:val="36"/>
          </w:rPr>
          <w:t>6.</w:t>
        </w:r>
        <w:r>
          <w:rPr>
            <w:rFonts w:asciiTheme="minorHAnsi" w:hAnsiTheme="minorHAnsi" w:eastAsiaTheme="minorEastAsia" w:cstheme="minorBidi"/>
            <w:noProof/>
            <w:sz w:val="22"/>
            <w:szCs w:val="22"/>
          </w:rPr>
          <w:tab/>
        </w:r>
        <w:r w:rsidRPr="001C7DE3">
          <w:rPr>
            <w:rStyle w:val="Hyperlink"/>
            <w:rFonts w:ascii="Corbel" w:hAnsi="Corbel"/>
            <w:b/>
            <w:noProof/>
            <w:kern w:val="36"/>
          </w:rPr>
          <w:t>Overwegingen bij inrichting werkproces</w:t>
        </w:r>
        <w:r>
          <w:rPr>
            <w:noProof/>
            <w:webHidden/>
          </w:rPr>
          <w:tab/>
        </w:r>
        <w:r>
          <w:rPr>
            <w:noProof/>
            <w:webHidden/>
          </w:rPr>
          <w:fldChar w:fldCharType="begin"/>
        </w:r>
        <w:r>
          <w:rPr>
            <w:noProof/>
            <w:webHidden/>
          </w:rPr>
          <w:instrText xml:space="preserve"> PAGEREF _Toc89108648 \h </w:instrText>
        </w:r>
        <w:r>
          <w:rPr>
            <w:noProof/>
            <w:webHidden/>
          </w:rPr>
        </w:r>
        <w:r>
          <w:rPr>
            <w:noProof/>
            <w:webHidden/>
          </w:rPr>
          <w:fldChar w:fldCharType="separate"/>
        </w:r>
        <w:r>
          <w:rPr>
            <w:noProof/>
            <w:webHidden/>
          </w:rPr>
          <w:t>11</w:t>
        </w:r>
        <w:r>
          <w:rPr>
            <w:noProof/>
            <w:webHidden/>
          </w:rPr>
          <w:fldChar w:fldCharType="end"/>
        </w:r>
      </w:hyperlink>
    </w:p>
    <w:p w:rsidRPr="005401CC" w:rsidR="00B61BAE" w:rsidP="005401CC" w:rsidRDefault="00234486" w14:paraId="72A3D3EC" w14:textId="1C4DD624">
      <w:pPr>
        <w:pStyle w:val="Inhopg1"/>
        <w:tabs>
          <w:tab w:val="left" w:pos="440"/>
          <w:tab w:val="right" w:leader="dot" w:pos="12950"/>
        </w:tabs>
        <w:rPr>
          <w:rFonts w:asciiTheme="minorHAnsi" w:hAnsiTheme="minorHAnsi" w:eastAsiaTheme="minorEastAsia" w:cstheme="minorBidi"/>
          <w:noProof/>
          <w:sz w:val="22"/>
          <w:szCs w:val="22"/>
        </w:rPr>
        <w:sectPr w:rsidRPr="005401CC" w:rsidR="00B61BAE" w:rsidSect="00CB1C67">
          <w:headerReference w:type="default" r:id="rId12"/>
          <w:footerReference w:type="default" r:id="rId13"/>
          <w:pgSz w:w="16838" w:h="11906" w:orient="landscape" w:code="9"/>
          <w:pgMar w:top="1797" w:right="1440" w:bottom="1797" w:left="1440" w:header="567" w:footer="567" w:gutter="0"/>
          <w:pgBorders w:offsetFrom="page">
            <w:bottom w:val="single" w:color="auto" w:sz="8" w:space="24"/>
          </w:pgBorders>
          <w:cols w:space="708"/>
          <w:docGrid w:linePitch="360"/>
        </w:sectPr>
      </w:pPr>
      <w:r w:rsidRPr="0054759D">
        <w:rPr>
          <w:rFonts w:ascii="Corbel" w:hAnsi="Corbel"/>
          <w:kern w:val="36"/>
        </w:rPr>
        <w:fldChar w:fldCharType="end"/>
      </w:r>
    </w:p>
    <w:p w:rsidRPr="00F77BBB" w:rsidR="00B61BAE" w:rsidP="00F77BBB" w:rsidRDefault="00B61BAE" w14:paraId="642B275A" w14:textId="3E9ACA16">
      <w:pPr>
        <w:keepNext/>
        <w:numPr>
          <w:ilvl w:val="0"/>
          <w:numId w:val="11"/>
        </w:numPr>
        <w:spacing w:before="240" w:after="60"/>
        <w:jc w:val="both"/>
        <w:outlineLvl w:val="0"/>
        <w:rPr>
          <w:rFonts w:ascii="Corbel" w:hAnsi="Corbel" w:cs="Arial"/>
          <w:b/>
          <w:color w:val="008000"/>
          <w:kern w:val="36"/>
          <w:sz w:val="32"/>
          <w:szCs w:val="32"/>
          <w:lang w:val="nl-NL"/>
        </w:rPr>
      </w:pPr>
      <w:bookmarkStart w:name="_Toc141087372" w:id="0"/>
      <w:bookmarkStart w:name="_Toc142704158" w:id="1"/>
      <w:bookmarkStart w:name="_Toc311724365" w:id="2"/>
      <w:bookmarkStart w:name="_Toc89108643" w:id="3"/>
      <w:r w:rsidRPr="00F77BBB">
        <w:rPr>
          <w:rFonts w:ascii="Corbel" w:hAnsi="Corbel" w:cs="Arial"/>
          <w:b/>
          <w:color w:val="008000"/>
          <w:kern w:val="36"/>
          <w:sz w:val="32"/>
          <w:szCs w:val="32"/>
          <w:lang w:val="nl-NL"/>
        </w:rPr>
        <w:lastRenderedPageBreak/>
        <w:t>Inleiding</w:t>
      </w:r>
      <w:bookmarkEnd w:id="0"/>
      <w:bookmarkEnd w:id="1"/>
      <w:bookmarkEnd w:id="2"/>
      <w:bookmarkEnd w:id="3"/>
    </w:p>
    <w:p w:rsidRPr="001D33E6" w:rsidR="00DE2D0B" w:rsidP="00DE2D0B" w:rsidRDefault="00DE2D0B" w14:paraId="0D0B940D" w14:textId="77777777">
      <w:pPr>
        <w:ind w:left="0"/>
        <w:rPr>
          <w:rFonts w:ascii="Corbel" w:hAnsi="Corbel" w:cs="Arial"/>
          <w:sz w:val="21"/>
          <w:szCs w:val="21"/>
          <w:lang w:val="nl-NL"/>
        </w:rPr>
      </w:pPr>
    </w:p>
    <w:p w:rsidRPr="00D743C2" w:rsidR="007869F1" w:rsidP="00344614" w:rsidRDefault="00740249" w14:paraId="036EE31C" w14:textId="67A19418">
      <w:pPr>
        <w:ind w:left="0"/>
        <w:rPr>
          <w:rFonts w:ascii="Corbel" w:hAnsi="Corbel" w:cs="Arial"/>
          <w:sz w:val="22"/>
          <w:szCs w:val="22"/>
          <w:lang w:val="nl-NL"/>
        </w:rPr>
      </w:pPr>
      <w:r w:rsidRPr="00D743C2">
        <w:rPr>
          <w:rFonts w:ascii="Corbel" w:hAnsi="Corbel" w:cs="Arial"/>
          <w:sz w:val="22"/>
          <w:szCs w:val="22"/>
          <w:lang w:val="nl-NL"/>
        </w:rPr>
        <w:t xml:space="preserve">Om de dienstverlening van de </w:t>
      </w:r>
      <w:r w:rsidRPr="00D743C2" w:rsidR="00BB4723">
        <w:rPr>
          <w:rFonts w:ascii="Corbel" w:hAnsi="Corbel" w:cs="Arial"/>
          <w:sz w:val="22"/>
          <w:szCs w:val="22"/>
          <w:lang w:val="nl-NL"/>
        </w:rPr>
        <w:t xml:space="preserve">belastingorganisatie uit </w:t>
      </w:r>
      <w:r w:rsidRPr="00D743C2" w:rsidR="005E7B7C">
        <w:rPr>
          <w:rFonts w:ascii="Corbel" w:hAnsi="Corbel" w:cs="Arial"/>
          <w:sz w:val="22"/>
          <w:szCs w:val="22"/>
          <w:lang w:val="nl-NL"/>
        </w:rPr>
        <w:t>te voeren dient de</w:t>
      </w:r>
      <w:r w:rsidRPr="00D743C2">
        <w:rPr>
          <w:rFonts w:ascii="Corbel" w:hAnsi="Corbel" w:cs="Arial"/>
          <w:sz w:val="22"/>
          <w:szCs w:val="22"/>
          <w:lang w:val="nl-NL"/>
        </w:rPr>
        <w:t xml:space="preserve"> post bezorgd te worden aan burgers, bedrijven en andere afnemers van diensten.</w:t>
      </w:r>
      <w:r w:rsidRPr="00D743C2" w:rsidR="001D33E6">
        <w:rPr>
          <w:rFonts w:ascii="Corbel" w:hAnsi="Corbel" w:cs="Arial"/>
          <w:sz w:val="22"/>
          <w:szCs w:val="22"/>
          <w:lang w:val="nl-NL"/>
        </w:rPr>
        <w:t xml:space="preserve"> De </w:t>
      </w:r>
      <w:r w:rsidRPr="00D743C2" w:rsidR="007869F1">
        <w:rPr>
          <w:rFonts w:ascii="Corbel" w:hAnsi="Corbel" w:cs="Arial"/>
          <w:sz w:val="22"/>
          <w:szCs w:val="22"/>
          <w:lang w:val="nl-NL"/>
        </w:rPr>
        <w:t xml:space="preserve">belastingorganisatie maakt op basis van </w:t>
      </w:r>
      <w:r w:rsidRPr="00D743C2" w:rsidR="00BC1EC5">
        <w:rPr>
          <w:rFonts w:ascii="Corbel" w:hAnsi="Corbel" w:cs="Arial"/>
          <w:sz w:val="22"/>
          <w:szCs w:val="22"/>
          <w:lang w:val="nl-NL"/>
        </w:rPr>
        <w:t>proces</w:t>
      </w:r>
      <w:r w:rsidRPr="00D743C2" w:rsidR="00EC0D29">
        <w:rPr>
          <w:rFonts w:ascii="Corbel" w:hAnsi="Corbel" w:cs="Arial"/>
          <w:sz w:val="22"/>
          <w:szCs w:val="22"/>
          <w:lang w:val="nl-NL"/>
        </w:rPr>
        <w:t>- en document</w:t>
      </w:r>
      <w:r w:rsidRPr="00D743C2" w:rsidR="00BC1EC5">
        <w:rPr>
          <w:rFonts w:ascii="Corbel" w:hAnsi="Corbel" w:cs="Arial"/>
          <w:sz w:val="22"/>
          <w:szCs w:val="22"/>
          <w:lang w:val="nl-NL"/>
        </w:rPr>
        <w:t xml:space="preserve">inrichting de keuze </w:t>
      </w:r>
      <w:r w:rsidRPr="00D743C2" w:rsidR="00EC0D29">
        <w:rPr>
          <w:rFonts w:ascii="Corbel" w:hAnsi="Corbel" w:cs="Arial"/>
          <w:sz w:val="22"/>
          <w:szCs w:val="22"/>
          <w:lang w:val="nl-NL"/>
        </w:rPr>
        <w:t xml:space="preserve">welke </w:t>
      </w:r>
      <w:r w:rsidRPr="00D743C2" w:rsidR="007869F1">
        <w:rPr>
          <w:rFonts w:ascii="Corbel" w:hAnsi="Corbel" w:cs="Arial"/>
          <w:sz w:val="22"/>
          <w:szCs w:val="22"/>
          <w:lang w:val="nl-NL"/>
        </w:rPr>
        <w:t xml:space="preserve">poststroom </w:t>
      </w:r>
      <w:r w:rsidRPr="00D743C2" w:rsidR="001D33E6">
        <w:rPr>
          <w:rFonts w:ascii="Corbel" w:hAnsi="Corbel" w:cs="Arial"/>
          <w:sz w:val="22"/>
          <w:szCs w:val="22"/>
          <w:lang w:val="nl-NL"/>
        </w:rPr>
        <w:t xml:space="preserve">wordt </w:t>
      </w:r>
      <w:r w:rsidRPr="00D743C2" w:rsidR="007869F1">
        <w:rPr>
          <w:rFonts w:ascii="Corbel" w:hAnsi="Corbel" w:cs="Arial"/>
          <w:sz w:val="22"/>
          <w:szCs w:val="22"/>
          <w:lang w:val="nl-NL"/>
        </w:rPr>
        <w:t xml:space="preserve">gebruikt voor het </w:t>
      </w:r>
      <w:r w:rsidRPr="00D743C2" w:rsidR="00EC0D29">
        <w:rPr>
          <w:rFonts w:ascii="Corbel" w:hAnsi="Corbel" w:cs="Arial"/>
          <w:sz w:val="22"/>
          <w:szCs w:val="22"/>
          <w:lang w:val="nl-NL"/>
        </w:rPr>
        <w:t>aanbieden, samenstellen en verzenden van de post.</w:t>
      </w:r>
      <w:r w:rsidRPr="00D743C2" w:rsidR="007869F1">
        <w:rPr>
          <w:rFonts w:ascii="Corbel" w:hAnsi="Corbel" w:cs="Arial"/>
          <w:sz w:val="22"/>
          <w:szCs w:val="22"/>
          <w:lang w:val="nl-NL"/>
        </w:rPr>
        <w:t xml:space="preserve"> </w:t>
      </w:r>
    </w:p>
    <w:p w:rsidRPr="00D743C2" w:rsidR="007869F1" w:rsidP="00C80B05" w:rsidRDefault="007869F1" w14:paraId="155DF7BB" w14:textId="77777777">
      <w:pPr>
        <w:ind w:left="0"/>
        <w:rPr>
          <w:rFonts w:ascii="Corbel" w:hAnsi="Corbel" w:cs="Arial"/>
          <w:sz w:val="22"/>
          <w:szCs w:val="22"/>
          <w:lang w:val="nl-N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6"/>
        <w:gridCol w:w="12924"/>
      </w:tblGrid>
      <w:tr w:rsidRPr="0010410B" w:rsidR="004E0A00" w:rsidTr="00CB1C67" w14:paraId="24B13011" w14:textId="77777777">
        <w:trPr>
          <w:trHeight w:val="369"/>
        </w:trPr>
        <w:tc>
          <w:tcPr>
            <w:tcW w:w="663" w:type="pct"/>
            <w:shd w:val="clear" w:color="auto" w:fill="EAF1DD"/>
          </w:tcPr>
          <w:p w:rsidRPr="0010410B" w:rsidR="004E0A00" w:rsidP="00077E42" w:rsidRDefault="004E0A00" w14:paraId="093B4C5C" w14:textId="77777777">
            <w:pPr>
              <w:spacing w:before="60" w:after="60"/>
              <w:ind w:left="-14"/>
              <w:jc w:val="both"/>
              <w:rPr>
                <w:rFonts w:ascii="Corbel" w:hAnsi="Corbel" w:cs="Arial"/>
                <w:b/>
                <w:color w:val="008E40"/>
                <w:lang w:val="nl-NL"/>
              </w:rPr>
            </w:pPr>
            <w:r w:rsidRPr="0010410B">
              <w:rPr>
                <w:rFonts w:ascii="Corbel" w:hAnsi="Corbel" w:cs="Arial"/>
                <w:b/>
                <w:color w:val="008E40"/>
                <w:lang w:val="nl-NL"/>
              </w:rPr>
              <w:t xml:space="preserve">Doel </w:t>
            </w:r>
          </w:p>
        </w:tc>
        <w:tc>
          <w:tcPr>
            <w:tcW w:w="4337" w:type="pct"/>
          </w:tcPr>
          <w:p w:rsidRPr="004E0A00" w:rsidR="004E0A00" w:rsidP="006F0107" w:rsidRDefault="00200ACF" w14:paraId="53784652" w14:textId="5E6C2AA2">
            <w:pPr>
              <w:ind w:left="0"/>
              <w:rPr>
                <w:rFonts w:ascii="Corbel" w:hAnsi="Corbel" w:cs="Arial"/>
                <w:sz w:val="22"/>
                <w:szCs w:val="22"/>
                <w:lang w:val="nl-NL"/>
              </w:rPr>
            </w:pPr>
            <w:r>
              <w:rPr>
                <w:rFonts w:ascii="Corbel" w:hAnsi="Corbel" w:cs="Arial"/>
                <w:sz w:val="22"/>
                <w:szCs w:val="22"/>
                <w:lang w:val="nl-NL"/>
              </w:rPr>
              <w:t xml:space="preserve">Aanbieden, </w:t>
            </w:r>
            <w:r w:rsidR="004E0A00">
              <w:rPr>
                <w:rFonts w:ascii="Corbel" w:hAnsi="Corbel" w:cs="Arial"/>
                <w:sz w:val="22"/>
                <w:szCs w:val="22"/>
                <w:lang w:val="nl-NL"/>
              </w:rPr>
              <w:t>S</w:t>
            </w:r>
            <w:r w:rsidRPr="004E0A00" w:rsidR="004E0A00">
              <w:rPr>
                <w:rFonts w:ascii="Corbel" w:hAnsi="Corbel" w:cs="Arial"/>
                <w:sz w:val="22"/>
                <w:szCs w:val="22"/>
                <w:lang w:val="nl-NL"/>
              </w:rPr>
              <w:t xml:space="preserve">amenstellen en bezorgen van belastingproducten </w:t>
            </w:r>
          </w:p>
        </w:tc>
      </w:tr>
      <w:tr w:rsidRPr="0010410B" w:rsidR="004E0A00" w:rsidTr="00CB1C67" w14:paraId="7596447C" w14:textId="77777777">
        <w:trPr>
          <w:trHeight w:val="369"/>
        </w:trPr>
        <w:tc>
          <w:tcPr>
            <w:tcW w:w="663" w:type="pct"/>
            <w:shd w:val="clear" w:color="auto" w:fill="EAF1DD"/>
          </w:tcPr>
          <w:p w:rsidRPr="0010410B" w:rsidR="004E0A00" w:rsidP="00077E42" w:rsidRDefault="004E0A00" w14:paraId="595F546E" w14:textId="77777777">
            <w:pPr>
              <w:spacing w:before="60" w:after="60"/>
              <w:ind w:left="-14"/>
              <w:jc w:val="both"/>
              <w:rPr>
                <w:rFonts w:ascii="Corbel" w:hAnsi="Corbel" w:cs="Arial"/>
                <w:b/>
                <w:color w:val="008E40"/>
                <w:lang w:val="nl-NL"/>
              </w:rPr>
            </w:pPr>
            <w:r w:rsidRPr="0010410B">
              <w:rPr>
                <w:rFonts w:ascii="Corbel" w:hAnsi="Corbel" w:cs="Arial"/>
                <w:b/>
                <w:color w:val="008E40"/>
                <w:lang w:val="nl-NL"/>
              </w:rPr>
              <w:t>Trigger</w:t>
            </w:r>
          </w:p>
        </w:tc>
        <w:tc>
          <w:tcPr>
            <w:tcW w:w="4337" w:type="pct"/>
          </w:tcPr>
          <w:p w:rsidRPr="004E0A00" w:rsidR="004E0A00" w:rsidP="00077E42" w:rsidRDefault="004E0A00" w14:paraId="3CA709E5" w14:textId="3C341B3A">
            <w:pPr>
              <w:ind w:left="0"/>
              <w:rPr>
                <w:rFonts w:ascii="Corbel" w:hAnsi="Corbel" w:cs="Arial"/>
                <w:sz w:val="22"/>
                <w:szCs w:val="22"/>
                <w:lang w:val="nl-NL"/>
              </w:rPr>
            </w:pPr>
            <w:r>
              <w:rPr>
                <w:rFonts w:ascii="Corbel" w:hAnsi="Corbel" w:cs="Arial"/>
                <w:sz w:val="22"/>
                <w:szCs w:val="22"/>
                <w:lang w:val="nl-NL"/>
              </w:rPr>
              <w:t>A</w:t>
            </w:r>
            <w:r w:rsidRPr="004E0A00">
              <w:rPr>
                <w:rFonts w:ascii="Corbel" w:hAnsi="Corbel" w:cs="Arial"/>
                <w:sz w:val="22"/>
                <w:szCs w:val="22"/>
                <w:lang w:val="nl-NL"/>
              </w:rPr>
              <w:t>anbod belastingproducten</w:t>
            </w:r>
          </w:p>
        </w:tc>
      </w:tr>
      <w:tr w:rsidRPr="0010410B" w:rsidR="004E0A00" w:rsidTr="00CB1C67" w14:paraId="11FF4CB2" w14:textId="77777777">
        <w:trPr>
          <w:trHeight w:val="369"/>
        </w:trPr>
        <w:tc>
          <w:tcPr>
            <w:tcW w:w="663" w:type="pct"/>
            <w:shd w:val="clear" w:color="auto" w:fill="EAF1DD"/>
          </w:tcPr>
          <w:p w:rsidRPr="0010410B" w:rsidR="004E0A00" w:rsidP="00077E42" w:rsidRDefault="004E0A00" w14:paraId="33F0B64D" w14:textId="77777777">
            <w:pPr>
              <w:spacing w:before="60" w:after="60"/>
              <w:ind w:left="-14"/>
              <w:jc w:val="both"/>
              <w:rPr>
                <w:rFonts w:ascii="Corbel" w:hAnsi="Corbel" w:cs="Arial"/>
                <w:b/>
                <w:color w:val="008E40"/>
                <w:lang w:val="nl-NL"/>
              </w:rPr>
            </w:pPr>
            <w:r w:rsidRPr="0010410B">
              <w:rPr>
                <w:rFonts w:ascii="Corbel" w:hAnsi="Corbel" w:cs="Arial"/>
                <w:b/>
                <w:color w:val="008E40"/>
                <w:lang w:val="nl-NL"/>
              </w:rPr>
              <w:t>Verwerking</w:t>
            </w:r>
          </w:p>
        </w:tc>
        <w:tc>
          <w:tcPr>
            <w:tcW w:w="4337" w:type="pct"/>
          </w:tcPr>
          <w:p w:rsidRPr="004E0A00" w:rsidR="004E0A00" w:rsidP="009141D8" w:rsidRDefault="009141D8" w14:paraId="22D0DAEB" w14:textId="0D1A65BA">
            <w:pPr>
              <w:ind w:left="0"/>
              <w:rPr>
                <w:rFonts w:ascii="Corbel" w:hAnsi="Corbel" w:cs="Arial"/>
                <w:sz w:val="22"/>
                <w:szCs w:val="22"/>
                <w:lang w:val="nl-NL"/>
              </w:rPr>
            </w:pPr>
            <w:r>
              <w:rPr>
                <w:rFonts w:ascii="Corbel" w:hAnsi="Corbel" w:cs="Arial"/>
                <w:sz w:val="22"/>
                <w:szCs w:val="22"/>
                <w:lang w:val="nl-NL"/>
              </w:rPr>
              <w:t>Extern, lokaal via de Printstraat of de Externe samensteller</w:t>
            </w:r>
            <w:r w:rsidRPr="004E0A00" w:rsidR="004E0A00">
              <w:rPr>
                <w:rFonts w:ascii="Corbel" w:hAnsi="Corbel" w:cs="Arial"/>
                <w:sz w:val="22"/>
                <w:szCs w:val="22"/>
                <w:lang w:val="nl-NL"/>
              </w:rPr>
              <w:t xml:space="preserve"> </w:t>
            </w:r>
          </w:p>
        </w:tc>
      </w:tr>
      <w:tr w:rsidRPr="0010410B" w:rsidR="004E0A00" w:rsidTr="00CB1C67" w14:paraId="1FD0743A" w14:textId="77777777">
        <w:trPr>
          <w:trHeight w:val="380"/>
        </w:trPr>
        <w:tc>
          <w:tcPr>
            <w:tcW w:w="663" w:type="pct"/>
            <w:shd w:val="clear" w:color="auto" w:fill="EAF1DD"/>
          </w:tcPr>
          <w:p w:rsidRPr="0010410B" w:rsidR="004E0A00" w:rsidP="00077E42" w:rsidRDefault="004E0A00" w14:paraId="24EF59B4" w14:textId="77777777">
            <w:pPr>
              <w:spacing w:before="60" w:after="60"/>
              <w:ind w:left="-14"/>
              <w:jc w:val="both"/>
              <w:rPr>
                <w:rFonts w:ascii="Corbel" w:hAnsi="Corbel" w:cs="Arial"/>
                <w:b/>
                <w:color w:val="008E40"/>
                <w:lang w:val="nl-NL"/>
              </w:rPr>
            </w:pPr>
            <w:r w:rsidRPr="0010410B">
              <w:rPr>
                <w:rFonts w:ascii="Corbel" w:hAnsi="Corbel" w:cs="Arial"/>
                <w:b/>
                <w:color w:val="008E40"/>
                <w:lang w:val="nl-NL"/>
              </w:rPr>
              <w:t>Uitvoer</w:t>
            </w:r>
            <w:r>
              <w:rPr>
                <w:rFonts w:ascii="Corbel" w:hAnsi="Corbel" w:cs="Arial"/>
                <w:b/>
                <w:color w:val="008E40"/>
                <w:lang w:val="nl-NL"/>
              </w:rPr>
              <w:t xml:space="preserve"> </w:t>
            </w:r>
          </w:p>
        </w:tc>
        <w:tc>
          <w:tcPr>
            <w:tcW w:w="4337" w:type="pct"/>
          </w:tcPr>
          <w:p w:rsidRPr="004E0A00" w:rsidR="004E0A00" w:rsidP="00077E42" w:rsidRDefault="004E0A00" w14:paraId="46B431B1" w14:textId="150F7D83">
            <w:pPr>
              <w:ind w:left="0"/>
              <w:rPr>
                <w:rFonts w:ascii="Corbel" w:hAnsi="Corbel" w:cs="Arial"/>
                <w:sz w:val="22"/>
                <w:szCs w:val="22"/>
                <w:lang w:val="nl-NL"/>
              </w:rPr>
            </w:pPr>
            <w:r>
              <w:rPr>
                <w:rFonts w:ascii="Corbel" w:hAnsi="Corbel" w:cs="Arial"/>
                <w:sz w:val="22"/>
                <w:szCs w:val="22"/>
                <w:lang w:val="nl-NL"/>
              </w:rPr>
              <w:t>B</w:t>
            </w:r>
            <w:r w:rsidRPr="004E0A00">
              <w:rPr>
                <w:rFonts w:ascii="Corbel" w:hAnsi="Corbel" w:cs="Arial"/>
                <w:sz w:val="22"/>
                <w:szCs w:val="22"/>
                <w:lang w:val="nl-NL"/>
              </w:rPr>
              <w:t>elastingproduct</w:t>
            </w:r>
            <w:r>
              <w:rPr>
                <w:rFonts w:ascii="Corbel" w:hAnsi="Corbel" w:cs="Arial"/>
                <w:sz w:val="22"/>
                <w:szCs w:val="22"/>
                <w:lang w:val="nl-NL"/>
              </w:rPr>
              <w:t>en</w:t>
            </w:r>
          </w:p>
        </w:tc>
      </w:tr>
    </w:tbl>
    <w:p w:rsidR="000B48D6" w:rsidP="006A6930" w:rsidRDefault="000B48D6" w14:paraId="4B99056E" w14:textId="77777777">
      <w:pPr>
        <w:ind w:left="0"/>
        <w:rPr>
          <w:rFonts w:ascii="Corbel" w:hAnsi="Corbel"/>
          <w:sz w:val="24"/>
          <w:szCs w:val="24"/>
          <w:lang w:val="nl-NL"/>
        </w:rPr>
      </w:pPr>
    </w:p>
    <w:p w:rsidRPr="0010410B" w:rsidR="00887C55" w:rsidP="006A6930" w:rsidRDefault="00887C55" w14:paraId="1299C43A" w14:textId="77777777">
      <w:pPr>
        <w:ind w:left="0"/>
        <w:rPr>
          <w:rFonts w:ascii="Corbel" w:hAnsi="Corbel"/>
          <w:sz w:val="24"/>
          <w:szCs w:val="24"/>
          <w:lang w:val="nl-NL"/>
        </w:rPr>
      </w:pPr>
    </w:p>
    <w:p w:rsidR="00222F23" w:rsidP="00887C55" w:rsidRDefault="00222F23" w14:paraId="4DDBEF00" w14:textId="77777777">
      <w:pPr>
        <w:pStyle w:val="Geenafstand"/>
        <w:rPr>
          <w:lang w:val="nl-NL"/>
        </w:rPr>
      </w:pPr>
      <w:bookmarkStart w:name="_Toc141087377" w:id="4"/>
      <w:bookmarkStart w:name="_Toc142704162" w:id="5"/>
      <w:bookmarkStart w:name="_Toc311724367" w:id="6"/>
    </w:p>
    <w:p w:rsidRPr="00713D82" w:rsidR="00656FE8" w:rsidP="00713D82" w:rsidRDefault="00887C55" w14:paraId="70CF868E" w14:textId="31F7FCAA">
      <w:pPr>
        <w:keepNext/>
        <w:numPr>
          <w:ilvl w:val="0"/>
          <w:numId w:val="11"/>
        </w:numPr>
        <w:spacing w:before="240" w:after="60"/>
        <w:jc w:val="both"/>
        <w:outlineLvl w:val="0"/>
        <w:rPr>
          <w:rFonts w:ascii="Corbel" w:hAnsi="Corbel" w:cs="Arial"/>
          <w:b/>
          <w:color w:val="008000"/>
          <w:kern w:val="36"/>
          <w:sz w:val="32"/>
          <w:szCs w:val="32"/>
          <w:lang w:val="nl-NL"/>
        </w:rPr>
      </w:pPr>
      <w:r>
        <w:rPr>
          <w:rFonts w:ascii="Corbel" w:hAnsi="Corbel" w:cs="Arial"/>
          <w:b/>
          <w:color w:val="008000"/>
          <w:kern w:val="36"/>
          <w:sz w:val="28"/>
          <w:szCs w:val="28"/>
          <w:lang w:val="nl-NL"/>
        </w:rPr>
        <w:br w:type="page"/>
      </w:r>
      <w:bookmarkStart w:name="_Toc89108644" w:id="7"/>
      <w:r w:rsidRPr="00F77BBB" w:rsidR="0076517B">
        <w:rPr>
          <w:rFonts w:ascii="Corbel" w:hAnsi="Corbel" w:cs="Arial"/>
          <w:b/>
          <w:color w:val="008000"/>
          <w:kern w:val="36"/>
          <w:sz w:val="32"/>
          <w:szCs w:val="32"/>
          <w:lang w:val="nl-NL"/>
        </w:rPr>
        <w:lastRenderedPageBreak/>
        <w:t>Werkp</w:t>
      </w:r>
      <w:r w:rsidRPr="00F77BBB" w:rsidR="006515C2">
        <w:rPr>
          <w:rFonts w:ascii="Corbel" w:hAnsi="Corbel" w:cs="Arial"/>
          <w:b/>
          <w:color w:val="008000"/>
          <w:kern w:val="36"/>
          <w:sz w:val="32"/>
          <w:szCs w:val="32"/>
          <w:lang w:val="nl-NL"/>
        </w:rPr>
        <w:t>rocesschema</w:t>
      </w:r>
      <w:bookmarkEnd w:id="4"/>
      <w:bookmarkEnd w:id="5"/>
      <w:bookmarkEnd w:id="6"/>
      <w:bookmarkEnd w:id="7"/>
    </w:p>
    <w:tbl>
      <w:tblPr>
        <w:tblpPr w:leftFromText="141" w:rightFromText="141" w:vertAnchor="text" w:horzAnchor="margin" w:tblpY="115"/>
        <w:tblW w:w="5000" w:type="pct"/>
        <w:tblCellMar>
          <w:left w:w="70" w:type="dxa"/>
          <w:right w:w="70" w:type="dxa"/>
        </w:tblCellMar>
        <w:tblLook w:val="04A0" w:firstRow="1" w:lastRow="0" w:firstColumn="1" w:lastColumn="0" w:noHBand="0" w:noVBand="1"/>
      </w:tblPr>
      <w:tblGrid>
        <w:gridCol w:w="782"/>
        <w:gridCol w:w="5757"/>
        <w:gridCol w:w="1622"/>
        <w:gridCol w:w="1299"/>
        <w:gridCol w:w="1696"/>
        <w:gridCol w:w="1785"/>
        <w:gridCol w:w="1883"/>
      </w:tblGrid>
      <w:tr w:rsidRPr="007E60EC" w:rsidR="007E60EC" w:rsidTr="00512037" w14:paraId="2B2704C7" w14:textId="77777777">
        <w:trPr>
          <w:cantSplit/>
          <w:trHeight w:val="1134"/>
        </w:trPr>
        <w:tc>
          <w:tcPr>
            <w:tcW w:w="2206" w:type="pct"/>
            <w:gridSpan w:val="2"/>
            <w:tcBorders>
              <w:top w:val="single" w:color="auto" w:sz="4" w:space="0"/>
              <w:left w:val="single" w:color="auto" w:sz="4" w:space="0"/>
              <w:bottom w:val="single" w:color="auto" w:sz="8" w:space="0"/>
              <w:right w:val="single" w:color="auto" w:sz="8" w:space="0"/>
            </w:tcBorders>
            <w:shd w:val="clear" w:color="auto" w:fill="DCE6F1"/>
            <w:vAlign w:val="center"/>
            <w:hideMark/>
          </w:tcPr>
          <w:p w:rsidRPr="00D1632A" w:rsidR="007E60EC" w:rsidP="00512037" w:rsidRDefault="007E60EC" w14:paraId="341D5A81" w14:textId="77777777">
            <w:pPr>
              <w:ind w:left="0"/>
              <w:rPr>
                <w:rFonts w:ascii="Corbel" w:hAnsi="Corbel" w:cs="Arial"/>
                <w:b/>
                <w:bCs/>
                <w:iCs/>
                <w:color w:val="008E40"/>
                <w:sz w:val="24"/>
                <w:szCs w:val="24"/>
                <w:lang w:val="nl-NL"/>
              </w:rPr>
            </w:pPr>
            <w:r w:rsidRPr="00D1632A">
              <w:rPr>
                <w:rFonts w:ascii="Corbel" w:hAnsi="Corbel" w:cs="Arial"/>
                <w:b/>
                <w:bCs/>
                <w:iCs/>
                <w:color w:val="008E40"/>
                <w:sz w:val="24"/>
                <w:szCs w:val="24"/>
                <w:lang w:val="nl-NL"/>
              </w:rPr>
              <w:t>Processtap</w:t>
            </w:r>
          </w:p>
        </w:tc>
        <w:tc>
          <w:tcPr>
            <w:tcW w:w="547" w:type="pct"/>
            <w:tcBorders>
              <w:top w:val="single" w:color="auto" w:sz="4" w:space="0"/>
              <w:left w:val="nil"/>
              <w:bottom w:val="single" w:color="auto" w:sz="8" w:space="0"/>
              <w:right w:val="single" w:color="auto" w:sz="4" w:space="0"/>
            </w:tcBorders>
            <w:shd w:val="clear" w:color="auto" w:fill="DCE6F1"/>
            <w:vAlign w:val="center"/>
          </w:tcPr>
          <w:p w:rsidRPr="00D1632A" w:rsidR="007E60EC" w:rsidP="00D1632A" w:rsidRDefault="007E60EC" w14:paraId="78C86F75" w14:textId="14A64E22">
            <w:pPr>
              <w:ind w:left="0"/>
              <w:jc w:val="center"/>
              <w:rPr>
                <w:rFonts w:ascii="Corbel" w:hAnsi="Corbel" w:cs="Arial"/>
                <w:b/>
                <w:bCs/>
                <w:iCs/>
                <w:color w:val="008E40"/>
                <w:sz w:val="24"/>
                <w:szCs w:val="24"/>
                <w:lang w:val="nl-NL"/>
              </w:rPr>
            </w:pPr>
            <w:r w:rsidRPr="00D1632A">
              <w:rPr>
                <w:rFonts w:ascii="Corbel" w:hAnsi="Corbel" w:cs="Arial"/>
                <w:b/>
                <w:bCs/>
                <w:iCs/>
                <w:color w:val="008E40"/>
                <w:sz w:val="24"/>
                <w:szCs w:val="24"/>
                <w:lang w:val="nl-NL"/>
              </w:rPr>
              <w:t>Belasting-organisatie</w:t>
            </w:r>
          </w:p>
        </w:tc>
        <w:tc>
          <w:tcPr>
            <w:tcW w:w="438" w:type="pct"/>
            <w:tcBorders>
              <w:top w:val="single" w:color="auto" w:sz="4" w:space="0"/>
              <w:left w:val="single" w:color="auto" w:sz="4" w:space="0"/>
              <w:bottom w:val="single" w:color="auto" w:sz="8" w:space="0"/>
              <w:right w:val="single" w:color="auto" w:sz="4" w:space="0"/>
            </w:tcBorders>
            <w:shd w:val="clear" w:color="auto" w:fill="DCE6F1"/>
            <w:vAlign w:val="center"/>
          </w:tcPr>
          <w:p w:rsidRPr="00D1632A" w:rsidR="007E60EC" w:rsidP="00512037" w:rsidRDefault="007E60EC" w14:paraId="3C68CDEC" w14:textId="77777777">
            <w:pPr>
              <w:ind w:left="0"/>
              <w:jc w:val="center"/>
              <w:rPr>
                <w:rFonts w:ascii="Corbel" w:hAnsi="Corbel" w:cs="Arial"/>
                <w:b/>
                <w:bCs/>
                <w:iCs/>
                <w:color w:val="008E40"/>
                <w:sz w:val="24"/>
                <w:szCs w:val="24"/>
                <w:lang w:val="nl-NL"/>
              </w:rPr>
            </w:pPr>
            <w:proofErr w:type="spellStart"/>
            <w:r w:rsidRPr="00D1632A">
              <w:rPr>
                <w:rFonts w:ascii="Corbel" w:hAnsi="Corbel" w:cs="Arial"/>
                <w:b/>
                <w:bCs/>
                <w:iCs/>
                <w:color w:val="008E40"/>
                <w:sz w:val="24"/>
                <w:szCs w:val="24"/>
                <w:lang w:val="nl-NL"/>
              </w:rPr>
              <w:t>Logius</w:t>
            </w:r>
            <w:proofErr w:type="spellEnd"/>
          </w:p>
        </w:tc>
        <w:tc>
          <w:tcPr>
            <w:tcW w:w="572" w:type="pct"/>
            <w:tcBorders>
              <w:top w:val="single" w:color="auto" w:sz="4" w:space="0"/>
              <w:left w:val="single" w:color="auto" w:sz="4" w:space="0"/>
              <w:bottom w:val="single" w:color="auto" w:sz="8" w:space="0"/>
              <w:right w:val="single" w:color="auto" w:sz="8" w:space="0"/>
            </w:tcBorders>
            <w:shd w:val="clear" w:color="auto" w:fill="DCE6F1"/>
            <w:vAlign w:val="center"/>
          </w:tcPr>
          <w:p w:rsidRPr="00D1632A" w:rsidR="007E60EC" w:rsidP="00512037" w:rsidRDefault="007E60EC" w14:paraId="1BB0984D" w14:textId="77777777">
            <w:pPr>
              <w:ind w:left="0"/>
              <w:jc w:val="center"/>
              <w:rPr>
                <w:rFonts w:ascii="Corbel" w:hAnsi="Corbel" w:cs="Arial"/>
                <w:b/>
                <w:bCs/>
                <w:iCs/>
                <w:color w:val="008E40"/>
                <w:sz w:val="24"/>
                <w:szCs w:val="24"/>
                <w:lang w:val="nl-NL"/>
              </w:rPr>
            </w:pPr>
            <w:r w:rsidRPr="00D1632A">
              <w:rPr>
                <w:rFonts w:ascii="Corbel" w:hAnsi="Corbel" w:cs="Arial"/>
                <w:b/>
                <w:bCs/>
                <w:iCs/>
                <w:color w:val="008E40"/>
                <w:sz w:val="24"/>
                <w:szCs w:val="24"/>
                <w:lang w:val="nl-NL"/>
              </w:rPr>
              <w:t>Printservice-bureau</w:t>
            </w:r>
          </w:p>
        </w:tc>
        <w:tc>
          <w:tcPr>
            <w:tcW w:w="602" w:type="pct"/>
            <w:tcBorders>
              <w:top w:val="single" w:color="auto" w:sz="4" w:space="0"/>
              <w:left w:val="nil"/>
              <w:bottom w:val="single" w:color="auto" w:sz="8" w:space="0"/>
              <w:right w:val="single" w:color="auto" w:sz="4" w:space="0"/>
            </w:tcBorders>
            <w:shd w:val="clear" w:color="auto" w:fill="DCE6F1"/>
            <w:vAlign w:val="center"/>
          </w:tcPr>
          <w:p w:rsidRPr="00D1632A" w:rsidR="007E60EC" w:rsidP="00512037" w:rsidRDefault="007E60EC" w14:paraId="60CF72F9" w14:textId="38CEB9E2">
            <w:pPr>
              <w:ind w:left="0"/>
              <w:jc w:val="center"/>
              <w:rPr>
                <w:rFonts w:ascii="Corbel" w:hAnsi="Corbel" w:cs="Arial"/>
                <w:b/>
                <w:bCs/>
                <w:iCs/>
                <w:color w:val="008E40"/>
                <w:sz w:val="24"/>
                <w:szCs w:val="24"/>
                <w:lang w:val="nl-NL"/>
              </w:rPr>
            </w:pPr>
            <w:r w:rsidRPr="00D1632A">
              <w:rPr>
                <w:rFonts w:ascii="Corbel" w:hAnsi="Corbel" w:cs="Arial"/>
                <w:b/>
                <w:bCs/>
                <w:iCs/>
                <w:color w:val="008E40"/>
                <w:sz w:val="24"/>
                <w:szCs w:val="24"/>
                <w:lang w:val="nl-NL"/>
              </w:rPr>
              <w:t>Externe samensteller</w:t>
            </w:r>
          </w:p>
        </w:tc>
        <w:tc>
          <w:tcPr>
            <w:tcW w:w="635" w:type="pct"/>
            <w:tcBorders>
              <w:top w:val="single" w:color="auto" w:sz="4" w:space="0"/>
              <w:left w:val="nil"/>
              <w:bottom w:val="single" w:color="auto" w:sz="8" w:space="0"/>
              <w:right w:val="single" w:color="auto" w:sz="4" w:space="0"/>
            </w:tcBorders>
            <w:shd w:val="clear" w:color="auto" w:fill="DCE6F1"/>
            <w:vAlign w:val="center"/>
          </w:tcPr>
          <w:p w:rsidRPr="00D1632A" w:rsidR="007E60EC" w:rsidP="00512037" w:rsidRDefault="007E60EC" w14:paraId="117AB2B8" w14:textId="6DBDD6FC">
            <w:pPr>
              <w:ind w:left="0"/>
              <w:jc w:val="center"/>
              <w:rPr>
                <w:rFonts w:ascii="Corbel" w:hAnsi="Corbel" w:cs="Arial"/>
                <w:b/>
                <w:bCs/>
                <w:iCs/>
                <w:color w:val="008E40"/>
                <w:sz w:val="24"/>
                <w:szCs w:val="24"/>
                <w:lang w:val="nl-NL"/>
              </w:rPr>
            </w:pPr>
            <w:r w:rsidRPr="00D1632A">
              <w:rPr>
                <w:rFonts w:ascii="Corbel" w:hAnsi="Corbel" w:cs="Arial"/>
                <w:b/>
                <w:bCs/>
                <w:iCs/>
                <w:color w:val="008E40"/>
                <w:sz w:val="24"/>
                <w:szCs w:val="24"/>
                <w:lang w:val="nl-NL"/>
              </w:rPr>
              <w:t>Bezorger fysieke post</w:t>
            </w:r>
          </w:p>
        </w:tc>
      </w:tr>
      <w:tr w:rsidRPr="007E60EC" w:rsidR="007E60EC" w:rsidTr="00713D82" w14:paraId="37A3AD69"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hideMark/>
          </w:tcPr>
          <w:p w:rsidRPr="007E60EC" w:rsidR="007E60EC" w:rsidP="007E60EC" w:rsidRDefault="007E60EC" w14:paraId="7718B368" w14:textId="77777777">
            <w:pPr>
              <w:ind w:left="0"/>
              <w:rPr>
                <w:rFonts w:ascii="Corbel" w:hAnsi="Corbel" w:cs="Arial"/>
                <w:sz w:val="21"/>
                <w:szCs w:val="21"/>
                <w:lang w:val="nl-NL"/>
              </w:rPr>
            </w:pPr>
            <w:r w:rsidRPr="007E60EC">
              <w:rPr>
                <w:rFonts w:ascii="Corbel" w:hAnsi="Corbel" w:cs="Arial"/>
                <w:sz w:val="21"/>
                <w:szCs w:val="21"/>
                <w:lang w:val="nl-NL"/>
              </w:rPr>
              <w:t>1</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09A78490" w14:textId="77777777">
            <w:pPr>
              <w:ind w:left="0"/>
              <w:rPr>
                <w:rFonts w:ascii="Corbel" w:hAnsi="Corbel" w:cs="Arial"/>
                <w:sz w:val="21"/>
                <w:szCs w:val="21"/>
                <w:lang w:val="nl-NL"/>
              </w:rPr>
            </w:pPr>
            <w:r w:rsidRPr="007E60EC">
              <w:rPr>
                <w:rFonts w:ascii="Corbel" w:hAnsi="Corbel" w:cs="Arial"/>
                <w:sz w:val="21"/>
                <w:szCs w:val="21"/>
                <w:lang w:val="nl-NL"/>
              </w:rPr>
              <w:t>Bepalen type printstraat</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7A952B73" w14:textId="77777777">
            <w:pPr>
              <w:ind w:left="0"/>
              <w:jc w:val="center"/>
              <w:rPr>
                <w:rFonts w:ascii="Corbel" w:hAnsi="Corbel" w:cs="Arial"/>
                <w:sz w:val="21"/>
                <w:szCs w:val="21"/>
                <w:lang w:val="nl-NL"/>
              </w:rPr>
            </w:pPr>
            <w:r w:rsidRPr="007E60EC">
              <w:rPr>
                <w:rFonts w:ascii="Corbel" w:hAnsi="Corbel" w:cs="Arial"/>
                <w:sz w:val="21"/>
                <w:szCs w:val="21"/>
                <w:lang w:val="nl-NL"/>
              </w:rPr>
              <w:t>R</w:t>
            </w:r>
          </w:p>
        </w:tc>
        <w:tc>
          <w:tcPr>
            <w:tcW w:w="438" w:type="pct"/>
            <w:tcBorders>
              <w:top w:val="nil"/>
              <w:left w:val="nil"/>
              <w:bottom w:val="single" w:color="auto" w:sz="4" w:space="0"/>
              <w:right w:val="single" w:color="auto" w:sz="4" w:space="0"/>
            </w:tcBorders>
          </w:tcPr>
          <w:p w:rsidRPr="007E60EC" w:rsidR="007E60EC" w:rsidP="00D1632A" w:rsidRDefault="007E60EC" w14:paraId="47B0E23F"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67E4744F"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424EEA58"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6880FE2B" w14:textId="77777777">
            <w:pPr>
              <w:ind w:left="0"/>
              <w:jc w:val="center"/>
              <w:rPr>
                <w:rFonts w:ascii="Corbel" w:hAnsi="Corbel" w:cs="Arial"/>
                <w:sz w:val="21"/>
                <w:szCs w:val="21"/>
                <w:lang w:val="nl-NL"/>
              </w:rPr>
            </w:pPr>
          </w:p>
        </w:tc>
      </w:tr>
      <w:tr w:rsidRPr="007E60EC" w:rsidR="007E60EC" w:rsidTr="00713D82" w14:paraId="587F6890"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hideMark/>
          </w:tcPr>
          <w:p w:rsidRPr="007E60EC" w:rsidR="007E60EC" w:rsidP="007E60EC" w:rsidRDefault="007E60EC" w14:paraId="494829BD" w14:textId="77777777">
            <w:pPr>
              <w:ind w:left="0"/>
              <w:rPr>
                <w:rFonts w:ascii="Corbel" w:hAnsi="Corbel" w:cs="Arial"/>
                <w:sz w:val="21"/>
                <w:szCs w:val="21"/>
                <w:lang w:val="nl-NL"/>
              </w:rPr>
            </w:pPr>
            <w:r w:rsidRPr="007E60EC">
              <w:rPr>
                <w:rFonts w:ascii="Corbel" w:hAnsi="Corbel" w:cs="Arial"/>
                <w:sz w:val="21"/>
                <w:szCs w:val="21"/>
                <w:lang w:val="nl-NL"/>
              </w:rPr>
              <w:t>2</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70761E89" w14:textId="77777777">
            <w:pPr>
              <w:ind w:left="0"/>
              <w:rPr>
                <w:rFonts w:ascii="Corbel" w:hAnsi="Corbel" w:cs="Arial"/>
                <w:sz w:val="21"/>
                <w:szCs w:val="21"/>
                <w:lang w:val="nl-NL"/>
              </w:rPr>
            </w:pPr>
            <w:r w:rsidRPr="007E60EC">
              <w:rPr>
                <w:rFonts w:ascii="Corbel" w:hAnsi="Corbel" w:cs="Arial"/>
                <w:sz w:val="21"/>
                <w:szCs w:val="21"/>
                <w:lang w:val="nl-NL"/>
              </w:rPr>
              <w:t>Samenstellen brief</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7E7E56AA" w14:textId="77777777">
            <w:pPr>
              <w:ind w:left="0"/>
              <w:jc w:val="center"/>
              <w:rPr>
                <w:rFonts w:ascii="Corbel" w:hAnsi="Corbel" w:cs="Arial"/>
                <w:sz w:val="21"/>
                <w:szCs w:val="21"/>
                <w:lang w:val="nl-NL"/>
              </w:rPr>
            </w:pPr>
            <w:r w:rsidRPr="007E60EC">
              <w:rPr>
                <w:rFonts w:ascii="Corbel" w:hAnsi="Corbel" w:cs="Arial"/>
                <w:sz w:val="21"/>
                <w:szCs w:val="21"/>
                <w:lang w:val="nl-NL"/>
              </w:rPr>
              <w:t>R/A</w:t>
            </w:r>
          </w:p>
        </w:tc>
        <w:tc>
          <w:tcPr>
            <w:tcW w:w="438" w:type="pct"/>
            <w:tcBorders>
              <w:top w:val="nil"/>
              <w:left w:val="nil"/>
              <w:bottom w:val="single" w:color="auto" w:sz="4" w:space="0"/>
              <w:right w:val="single" w:color="auto" w:sz="4" w:space="0"/>
            </w:tcBorders>
          </w:tcPr>
          <w:p w:rsidRPr="007E60EC" w:rsidR="007E60EC" w:rsidP="00D1632A" w:rsidRDefault="007E60EC" w14:paraId="4FCFC359"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70861674"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63185A46"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384C0C44" w14:textId="77777777">
            <w:pPr>
              <w:ind w:left="0"/>
              <w:jc w:val="center"/>
              <w:rPr>
                <w:rFonts w:ascii="Corbel" w:hAnsi="Corbel" w:cs="Arial"/>
                <w:sz w:val="21"/>
                <w:szCs w:val="21"/>
                <w:lang w:val="nl-NL"/>
              </w:rPr>
            </w:pPr>
          </w:p>
        </w:tc>
      </w:tr>
      <w:tr w:rsidRPr="007E60EC" w:rsidR="007E60EC" w:rsidTr="00713D82" w14:paraId="1371E838"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3AB2DA0F" w14:textId="77777777">
            <w:pPr>
              <w:ind w:left="0"/>
              <w:rPr>
                <w:rFonts w:ascii="Corbel" w:hAnsi="Corbel" w:cs="Arial"/>
                <w:sz w:val="21"/>
                <w:szCs w:val="21"/>
                <w:lang w:val="nl-NL"/>
              </w:rPr>
            </w:pPr>
            <w:r w:rsidRPr="007E60EC">
              <w:rPr>
                <w:rFonts w:ascii="Corbel" w:hAnsi="Corbel" w:cs="Arial"/>
                <w:sz w:val="21"/>
                <w:szCs w:val="21"/>
                <w:lang w:val="nl-NL"/>
              </w:rPr>
              <w:t>3</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7A6449C9" w14:textId="77777777">
            <w:pPr>
              <w:ind w:left="0"/>
              <w:rPr>
                <w:rFonts w:ascii="Corbel" w:hAnsi="Corbel" w:cs="Arial"/>
                <w:sz w:val="21"/>
                <w:szCs w:val="21"/>
                <w:lang w:val="nl-NL"/>
              </w:rPr>
            </w:pPr>
            <w:r w:rsidRPr="007E60EC">
              <w:rPr>
                <w:rFonts w:ascii="Corbel" w:hAnsi="Corbel" w:cs="Arial"/>
                <w:sz w:val="21"/>
                <w:szCs w:val="21"/>
                <w:lang w:val="nl-NL"/>
              </w:rPr>
              <w:t>Samenstellen brief (uitbesteed)</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746FAA23" w14:textId="77777777">
            <w:pPr>
              <w:ind w:left="0"/>
              <w:jc w:val="center"/>
              <w:rPr>
                <w:rFonts w:ascii="Corbel" w:hAnsi="Corbel" w:cs="Arial"/>
                <w:sz w:val="21"/>
                <w:szCs w:val="21"/>
                <w:lang w:val="nl-NL"/>
              </w:rPr>
            </w:pPr>
            <w:r w:rsidRPr="007E60EC">
              <w:rPr>
                <w:rFonts w:ascii="Corbel" w:hAnsi="Corbel" w:cs="Arial"/>
                <w:sz w:val="21"/>
                <w:szCs w:val="21"/>
                <w:lang w:val="nl-NL"/>
              </w:rPr>
              <w:t>A</w:t>
            </w:r>
          </w:p>
        </w:tc>
        <w:tc>
          <w:tcPr>
            <w:tcW w:w="438" w:type="pct"/>
            <w:tcBorders>
              <w:top w:val="nil"/>
              <w:left w:val="nil"/>
              <w:bottom w:val="single" w:color="auto" w:sz="4" w:space="0"/>
              <w:right w:val="single" w:color="auto" w:sz="4" w:space="0"/>
            </w:tcBorders>
          </w:tcPr>
          <w:p w:rsidRPr="007E60EC" w:rsidR="007E60EC" w:rsidP="00D1632A" w:rsidRDefault="007E60EC" w14:paraId="7ADF064F"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5901FFCE"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3CBF6C76" w14:textId="77777777">
            <w:pPr>
              <w:ind w:left="0"/>
              <w:jc w:val="center"/>
              <w:rPr>
                <w:rFonts w:ascii="Corbel" w:hAnsi="Corbel" w:cs="Arial"/>
                <w:sz w:val="21"/>
                <w:szCs w:val="21"/>
                <w:lang w:val="nl-NL"/>
              </w:rPr>
            </w:pPr>
            <w:r w:rsidRPr="007E60EC">
              <w:rPr>
                <w:rFonts w:ascii="Corbel" w:hAnsi="Corbel" w:cs="Arial"/>
                <w:sz w:val="21"/>
                <w:szCs w:val="21"/>
                <w:lang w:val="nl-NL"/>
              </w:rPr>
              <w:t>R</w:t>
            </w:r>
          </w:p>
        </w:tc>
        <w:tc>
          <w:tcPr>
            <w:tcW w:w="635" w:type="pct"/>
            <w:tcBorders>
              <w:top w:val="nil"/>
              <w:left w:val="nil"/>
              <w:bottom w:val="single" w:color="auto" w:sz="4" w:space="0"/>
              <w:right w:val="single" w:color="auto" w:sz="4" w:space="0"/>
            </w:tcBorders>
          </w:tcPr>
          <w:p w:rsidRPr="007E60EC" w:rsidR="007E60EC" w:rsidP="00D1632A" w:rsidRDefault="007E60EC" w14:paraId="16B0B08E" w14:textId="77777777">
            <w:pPr>
              <w:ind w:left="0"/>
              <w:jc w:val="center"/>
              <w:rPr>
                <w:rFonts w:ascii="Corbel" w:hAnsi="Corbel" w:cs="Arial"/>
                <w:sz w:val="21"/>
                <w:szCs w:val="21"/>
                <w:lang w:val="nl-NL"/>
              </w:rPr>
            </w:pPr>
          </w:p>
        </w:tc>
      </w:tr>
      <w:tr w:rsidRPr="007E60EC" w:rsidR="007E60EC" w:rsidTr="00713D82" w14:paraId="735F416B"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074D3498" w14:textId="77777777">
            <w:pPr>
              <w:ind w:left="0"/>
              <w:rPr>
                <w:rFonts w:ascii="Corbel" w:hAnsi="Corbel" w:cs="Arial"/>
                <w:sz w:val="21"/>
                <w:szCs w:val="21"/>
                <w:lang w:val="nl-NL"/>
              </w:rPr>
            </w:pPr>
            <w:r w:rsidRPr="007E60EC">
              <w:rPr>
                <w:rFonts w:ascii="Corbel" w:hAnsi="Corbel" w:cs="Arial"/>
                <w:sz w:val="21"/>
                <w:szCs w:val="21"/>
                <w:lang w:val="nl-NL"/>
              </w:rPr>
              <w:t>4</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37E76B35" w14:textId="77777777">
            <w:pPr>
              <w:ind w:left="0"/>
              <w:rPr>
                <w:rFonts w:ascii="Corbel" w:hAnsi="Corbel" w:cs="Arial"/>
                <w:sz w:val="21"/>
                <w:szCs w:val="21"/>
                <w:lang w:val="nl-NL"/>
              </w:rPr>
            </w:pPr>
            <w:r w:rsidRPr="007E60EC">
              <w:rPr>
                <w:rFonts w:ascii="Corbel" w:hAnsi="Corbel" w:cs="Arial"/>
                <w:sz w:val="21"/>
                <w:szCs w:val="21"/>
                <w:lang w:val="nl-NL"/>
              </w:rPr>
              <w:t>Opslaan samengestelde post</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4408AEBD" w14:textId="77777777">
            <w:pPr>
              <w:ind w:left="0"/>
              <w:jc w:val="center"/>
              <w:rPr>
                <w:rFonts w:ascii="Corbel" w:hAnsi="Corbel" w:cs="Arial"/>
                <w:sz w:val="21"/>
                <w:szCs w:val="21"/>
                <w:lang w:val="nl-NL"/>
              </w:rPr>
            </w:pPr>
            <w:r w:rsidRPr="007E60EC">
              <w:rPr>
                <w:rFonts w:ascii="Corbel" w:hAnsi="Corbel" w:cs="Arial"/>
                <w:sz w:val="21"/>
                <w:szCs w:val="21"/>
                <w:lang w:val="nl-NL"/>
              </w:rPr>
              <w:t>A/R</w:t>
            </w:r>
          </w:p>
        </w:tc>
        <w:tc>
          <w:tcPr>
            <w:tcW w:w="438" w:type="pct"/>
            <w:tcBorders>
              <w:top w:val="nil"/>
              <w:left w:val="nil"/>
              <w:bottom w:val="single" w:color="auto" w:sz="4" w:space="0"/>
              <w:right w:val="single" w:color="auto" w:sz="4" w:space="0"/>
            </w:tcBorders>
          </w:tcPr>
          <w:p w:rsidRPr="007E60EC" w:rsidR="007E60EC" w:rsidP="00D1632A" w:rsidRDefault="007E60EC" w14:paraId="1C246460"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3B2B76F0"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0D7EBAA5"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51CAFD2B" w14:textId="77777777">
            <w:pPr>
              <w:ind w:left="0"/>
              <w:jc w:val="center"/>
              <w:rPr>
                <w:rFonts w:ascii="Corbel" w:hAnsi="Corbel" w:cs="Arial"/>
                <w:sz w:val="21"/>
                <w:szCs w:val="21"/>
                <w:lang w:val="nl-NL"/>
              </w:rPr>
            </w:pPr>
          </w:p>
        </w:tc>
      </w:tr>
      <w:tr w:rsidRPr="007E60EC" w:rsidR="007E60EC" w:rsidTr="00713D82" w14:paraId="778CB4D4"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2CEF6AAF" w14:textId="77777777">
            <w:pPr>
              <w:ind w:left="0"/>
              <w:rPr>
                <w:rFonts w:ascii="Corbel" w:hAnsi="Corbel" w:cs="Arial"/>
                <w:sz w:val="21"/>
                <w:szCs w:val="21"/>
                <w:lang w:val="nl-NL"/>
              </w:rPr>
            </w:pPr>
            <w:r w:rsidRPr="007E60EC">
              <w:rPr>
                <w:rFonts w:ascii="Corbel" w:hAnsi="Corbel" w:cs="Arial"/>
                <w:sz w:val="21"/>
                <w:szCs w:val="21"/>
                <w:lang w:val="nl-NL"/>
              </w:rPr>
              <w:t>5</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77DC84DA" w14:textId="77777777">
            <w:pPr>
              <w:ind w:left="0"/>
              <w:rPr>
                <w:rFonts w:ascii="Corbel" w:hAnsi="Corbel" w:cs="Arial"/>
                <w:sz w:val="21"/>
                <w:szCs w:val="21"/>
                <w:lang w:val="nl-NL"/>
              </w:rPr>
            </w:pPr>
            <w:r w:rsidRPr="007E60EC">
              <w:rPr>
                <w:rFonts w:ascii="Corbel" w:hAnsi="Corbel" w:cs="Arial"/>
                <w:sz w:val="21"/>
                <w:szCs w:val="21"/>
                <w:lang w:val="nl-NL"/>
              </w:rPr>
              <w:t>Leveren Abonnement Service</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61E191C2" w14:textId="77777777">
            <w:pPr>
              <w:ind w:left="0"/>
              <w:jc w:val="center"/>
              <w:rPr>
                <w:rFonts w:ascii="Corbel" w:hAnsi="Corbel" w:cs="Arial"/>
                <w:sz w:val="21"/>
                <w:szCs w:val="21"/>
                <w:lang w:val="nl-NL"/>
              </w:rPr>
            </w:pPr>
            <w:r w:rsidRPr="007E60EC">
              <w:rPr>
                <w:rFonts w:ascii="Corbel" w:hAnsi="Corbel" w:cs="Arial"/>
                <w:sz w:val="21"/>
                <w:szCs w:val="21"/>
                <w:lang w:val="nl-NL"/>
              </w:rPr>
              <w:t>I</w:t>
            </w:r>
          </w:p>
        </w:tc>
        <w:tc>
          <w:tcPr>
            <w:tcW w:w="438" w:type="pct"/>
            <w:tcBorders>
              <w:top w:val="nil"/>
              <w:left w:val="nil"/>
              <w:bottom w:val="single" w:color="auto" w:sz="4" w:space="0"/>
              <w:right w:val="single" w:color="auto" w:sz="4" w:space="0"/>
            </w:tcBorders>
          </w:tcPr>
          <w:p w:rsidRPr="007E60EC" w:rsidR="007E60EC" w:rsidP="00D1632A" w:rsidRDefault="007E60EC" w14:paraId="25A1B557" w14:textId="77777777">
            <w:pPr>
              <w:ind w:left="0"/>
              <w:jc w:val="center"/>
              <w:rPr>
                <w:rFonts w:ascii="Corbel" w:hAnsi="Corbel" w:cs="Arial"/>
                <w:sz w:val="21"/>
                <w:szCs w:val="21"/>
                <w:lang w:val="nl-NL"/>
              </w:rPr>
            </w:pPr>
            <w:r w:rsidRPr="007E60EC">
              <w:rPr>
                <w:rFonts w:ascii="Corbel" w:hAnsi="Corbel" w:cs="Arial"/>
                <w:sz w:val="21"/>
                <w:szCs w:val="21"/>
                <w:lang w:val="nl-NL"/>
              </w:rPr>
              <w:t>R/A</w:t>
            </w: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47B699BB"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43346D94"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4D5CAE04" w14:textId="77777777">
            <w:pPr>
              <w:ind w:left="0"/>
              <w:jc w:val="center"/>
              <w:rPr>
                <w:rFonts w:ascii="Corbel" w:hAnsi="Corbel" w:cs="Arial"/>
                <w:sz w:val="21"/>
                <w:szCs w:val="21"/>
                <w:lang w:val="nl-NL"/>
              </w:rPr>
            </w:pPr>
          </w:p>
        </w:tc>
      </w:tr>
      <w:tr w:rsidRPr="007E60EC" w:rsidR="007E60EC" w:rsidTr="00713D82" w14:paraId="111847AB"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28928AED" w14:textId="77777777">
            <w:pPr>
              <w:ind w:left="0"/>
              <w:rPr>
                <w:rFonts w:ascii="Corbel" w:hAnsi="Corbel" w:cs="Arial"/>
                <w:sz w:val="21"/>
                <w:szCs w:val="21"/>
                <w:lang w:val="nl-NL"/>
              </w:rPr>
            </w:pPr>
            <w:r w:rsidRPr="007E60EC">
              <w:rPr>
                <w:rFonts w:ascii="Corbel" w:hAnsi="Corbel" w:cs="Arial"/>
                <w:sz w:val="21"/>
                <w:szCs w:val="21"/>
                <w:lang w:val="nl-NL"/>
              </w:rPr>
              <w:t>6</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18E8615E" w14:textId="77777777">
            <w:pPr>
              <w:ind w:left="0"/>
              <w:rPr>
                <w:rFonts w:ascii="Corbel" w:hAnsi="Corbel" w:cs="Arial"/>
                <w:sz w:val="21"/>
                <w:szCs w:val="21"/>
                <w:lang w:val="nl-NL"/>
              </w:rPr>
            </w:pPr>
            <w:r w:rsidRPr="007E60EC">
              <w:rPr>
                <w:rFonts w:ascii="Corbel" w:hAnsi="Corbel" w:cs="Arial"/>
                <w:sz w:val="21"/>
                <w:szCs w:val="21"/>
                <w:lang w:val="nl-NL"/>
              </w:rPr>
              <w:t xml:space="preserve">Aanbieden brief aan </w:t>
            </w:r>
            <w:proofErr w:type="spellStart"/>
            <w:r w:rsidRPr="007E60EC">
              <w:rPr>
                <w:rFonts w:ascii="Corbel" w:hAnsi="Corbel" w:cs="Arial"/>
                <w:sz w:val="21"/>
                <w:szCs w:val="21"/>
                <w:lang w:val="nl-NL"/>
              </w:rPr>
              <w:t>Berichtenbox</w:t>
            </w:r>
            <w:proofErr w:type="spellEnd"/>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25EC20A0" w14:textId="77777777">
            <w:pPr>
              <w:ind w:left="0"/>
              <w:jc w:val="center"/>
              <w:rPr>
                <w:rFonts w:ascii="Corbel" w:hAnsi="Corbel" w:cs="Arial"/>
                <w:sz w:val="21"/>
                <w:szCs w:val="21"/>
                <w:lang w:val="nl-NL"/>
              </w:rPr>
            </w:pPr>
            <w:r w:rsidRPr="007E60EC">
              <w:rPr>
                <w:rFonts w:ascii="Corbel" w:hAnsi="Corbel" w:cs="Arial"/>
                <w:sz w:val="21"/>
                <w:szCs w:val="21"/>
                <w:lang w:val="nl-NL"/>
              </w:rPr>
              <w:t>R/A</w:t>
            </w:r>
          </w:p>
        </w:tc>
        <w:tc>
          <w:tcPr>
            <w:tcW w:w="438" w:type="pct"/>
            <w:tcBorders>
              <w:top w:val="nil"/>
              <w:left w:val="nil"/>
              <w:bottom w:val="single" w:color="auto" w:sz="4" w:space="0"/>
              <w:right w:val="single" w:color="auto" w:sz="4" w:space="0"/>
            </w:tcBorders>
          </w:tcPr>
          <w:p w:rsidRPr="007E60EC" w:rsidR="007E60EC" w:rsidP="00D1632A" w:rsidRDefault="007E60EC" w14:paraId="6EAC6CEB" w14:textId="77777777">
            <w:pPr>
              <w:ind w:left="0"/>
              <w:jc w:val="center"/>
              <w:rPr>
                <w:rFonts w:ascii="Corbel" w:hAnsi="Corbel" w:cs="Arial"/>
                <w:sz w:val="21"/>
                <w:szCs w:val="21"/>
                <w:lang w:val="nl-NL"/>
              </w:rPr>
            </w:pPr>
            <w:r w:rsidRPr="007E60EC">
              <w:rPr>
                <w:rFonts w:ascii="Corbel" w:hAnsi="Corbel" w:cs="Arial"/>
                <w:sz w:val="21"/>
                <w:szCs w:val="21"/>
                <w:lang w:val="nl-NL"/>
              </w:rPr>
              <w:t>I</w:t>
            </w: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67DB688F"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67471315"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2CB4045E" w14:textId="77777777">
            <w:pPr>
              <w:ind w:left="0"/>
              <w:jc w:val="center"/>
              <w:rPr>
                <w:rFonts w:ascii="Corbel" w:hAnsi="Corbel" w:cs="Arial"/>
                <w:sz w:val="21"/>
                <w:szCs w:val="21"/>
                <w:lang w:val="nl-NL"/>
              </w:rPr>
            </w:pPr>
          </w:p>
        </w:tc>
      </w:tr>
      <w:tr w:rsidRPr="007E60EC" w:rsidR="007E60EC" w:rsidTr="00713D82" w14:paraId="71F37691"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7A977CD8" w14:textId="77777777">
            <w:pPr>
              <w:ind w:left="0"/>
              <w:rPr>
                <w:rFonts w:ascii="Corbel" w:hAnsi="Corbel" w:cs="Arial"/>
                <w:sz w:val="21"/>
                <w:szCs w:val="21"/>
                <w:lang w:val="nl-NL"/>
              </w:rPr>
            </w:pPr>
            <w:r w:rsidRPr="007E60EC">
              <w:rPr>
                <w:rFonts w:ascii="Corbel" w:hAnsi="Corbel" w:cs="Arial"/>
                <w:sz w:val="21"/>
                <w:szCs w:val="21"/>
                <w:lang w:val="nl-NL"/>
              </w:rPr>
              <w:t>7</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209D6AF9" w14:textId="77777777">
            <w:pPr>
              <w:ind w:left="0"/>
              <w:rPr>
                <w:rFonts w:ascii="Corbel" w:hAnsi="Corbel" w:cs="Arial"/>
                <w:sz w:val="21"/>
                <w:szCs w:val="21"/>
                <w:lang w:val="nl-NL"/>
              </w:rPr>
            </w:pPr>
            <w:r w:rsidRPr="007E60EC">
              <w:rPr>
                <w:rFonts w:ascii="Corbel" w:hAnsi="Corbel" w:cs="Arial"/>
                <w:sz w:val="21"/>
                <w:szCs w:val="21"/>
                <w:lang w:val="nl-NL"/>
              </w:rPr>
              <w:t xml:space="preserve">Verwerken berichten </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521D99B7" w14:textId="77777777">
            <w:pPr>
              <w:ind w:left="0"/>
              <w:jc w:val="center"/>
              <w:rPr>
                <w:rFonts w:ascii="Corbel" w:hAnsi="Corbel" w:cs="Arial"/>
                <w:sz w:val="21"/>
                <w:szCs w:val="21"/>
                <w:lang w:val="nl-NL"/>
              </w:rPr>
            </w:pPr>
            <w:r w:rsidRPr="007E60EC">
              <w:rPr>
                <w:rFonts w:ascii="Corbel" w:hAnsi="Corbel" w:cs="Arial"/>
                <w:sz w:val="21"/>
                <w:szCs w:val="21"/>
                <w:lang w:val="nl-NL"/>
              </w:rPr>
              <w:t>S/ I</w:t>
            </w:r>
          </w:p>
        </w:tc>
        <w:tc>
          <w:tcPr>
            <w:tcW w:w="438" w:type="pct"/>
            <w:tcBorders>
              <w:top w:val="nil"/>
              <w:left w:val="nil"/>
              <w:bottom w:val="single" w:color="auto" w:sz="4" w:space="0"/>
              <w:right w:val="single" w:color="auto" w:sz="4" w:space="0"/>
            </w:tcBorders>
          </w:tcPr>
          <w:p w:rsidRPr="007E60EC" w:rsidR="007E60EC" w:rsidP="00D1632A" w:rsidRDefault="007E60EC" w14:paraId="549ED15A" w14:textId="77777777">
            <w:pPr>
              <w:ind w:left="0"/>
              <w:jc w:val="center"/>
              <w:rPr>
                <w:rFonts w:ascii="Corbel" w:hAnsi="Corbel" w:cs="Arial"/>
                <w:sz w:val="21"/>
                <w:szCs w:val="21"/>
                <w:lang w:val="nl-NL"/>
              </w:rPr>
            </w:pPr>
            <w:r w:rsidRPr="007E60EC">
              <w:rPr>
                <w:rFonts w:ascii="Corbel" w:hAnsi="Corbel" w:cs="Arial"/>
                <w:sz w:val="21"/>
                <w:szCs w:val="21"/>
                <w:lang w:val="nl-NL"/>
              </w:rPr>
              <w:t>R/A</w:t>
            </w: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6BD25BA9"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001346CD"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7E8FE93B" w14:textId="77777777">
            <w:pPr>
              <w:ind w:left="0"/>
              <w:jc w:val="center"/>
              <w:rPr>
                <w:rFonts w:ascii="Corbel" w:hAnsi="Corbel" w:cs="Arial"/>
                <w:sz w:val="21"/>
                <w:szCs w:val="21"/>
                <w:lang w:val="nl-NL"/>
              </w:rPr>
            </w:pPr>
          </w:p>
        </w:tc>
      </w:tr>
      <w:tr w:rsidRPr="007E60EC" w:rsidR="007E60EC" w:rsidTr="00713D82" w14:paraId="18C42BC4"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5B6C26FD" w14:textId="77777777">
            <w:pPr>
              <w:ind w:left="0"/>
              <w:rPr>
                <w:rFonts w:ascii="Corbel" w:hAnsi="Corbel" w:cs="Arial"/>
                <w:sz w:val="21"/>
                <w:szCs w:val="21"/>
                <w:lang w:val="nl-NL"/>
              </w:rPr>
            </w:pPr>
            <w:r w:rsidRPr="007E60EC">
              <w:rPr>
                <w:rFonts w:ascii="Corbel" w:hAnsi="Corbel" w:cs="Arial"/>
                <w:sz w:val="21"/>
                <w:szCs w:val="21"/>
                <w:lang w:val="nl-NL"/>
              </w:rPr>
              <w:t>8</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5F209E1C" w14:textId="77777777">
            <w:pPr>
              <w:ind w:left="0"/>
              <w:rPr>
                <w:rFonts w:ascii="Corbel" w:hAnsi="Corbel" w:cs="Arial"/>
                <w:sz w:val="21"/>
                <w:szCs w:val="21"/>
                <w:lang w:val="nl-NL"/>
              </w:rPr>
            </w:pPr>
            <w:r w:rsidRPr="007E60EC">
              <w:rPr>
                <w:rFonts w:ascii="Corbel" w:hAnsi="Corbel" w:cs="Arial"/>
                <w:sz w:val="21"/>
                <w:szCs w:val="21"/>
                <w:lang w:val="nl-NL"/>
              </w:rPr>
              <w:t>Lokaal printen en versturen  brief</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015E8F16" w14:textId="77777777">
            <w:pPr>
              <w:ind w:left="0"/>
              <w:jc w:val="center"/>
              <w:rPr>
                <w:rFonts w:ascii="Corbel" w:hAnsi="Corbel" w:cs="Arial"/>
                <w:sz w:val="21"/>
                <w:szCs w:val="21"/>
                <w:lang w:val="nl-NL"/>
              </w:rPr>
            </w:pPr>
            <w:r w:rsidRPr="007E60EC">
              <w:rPr>
                <w:rFonts w:ascii="Corbel" w:hAnsi="Corbel" w:cs="Arial"/>
                <w:sz w:val="21"/>
                <w:szCs w:val="21"/>
                <w:lang w:val="nl-NL"/>
              </w:rPr>
              <w:t>A/R</w:t>
            </w:r>
          </w:p>
        </w:tc>
        <w:tc>
          <w:tcPr>
            <w:tcW w:w="438" w:type="pct"/>
            <w:tcBorders>
              <w:top w:val="nil"/>
              <w:left w:val="nil"/>
              <w:bottom w:val="single" w:color="auto" w:sz="4" w:space="0"/>
              <w:right w:val="single" w:color="auto" w:sz="4" w:space="0"/>
            </w:tcBorders>
          </w:tcPr>
          <w:p w:rsidRPr="007E60EC" w:rsidR="007E60EC" w:rsidP="00D1632A" w:rsidRDefault="007E60EC" w14:paraId="23A3FC96"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651DC5CE"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423A67D5"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55AE3F6D" w14:textId="77777777">
            <w:pPr>
              <w:ind w:left="0"/>
              <w:jc w:val="center"/>
              <w:rPr>
                <w:rFonts w:ascii="Corbel" w:hAnsi="Corbel" w:cs="Arial"/>
                <w:sz w:val="21"/>
                <w:szCs w:val="21"/>
                <w:lang w:val="nl-NL"/>
              </w:rPr>
            </w:pPr>
          </w:p>
        </w:tc>
      </w:tr>
      <w:tr w:rsidRPr="007E60EC" w:rsidR="007E60EC" w:rsidTr="00713D82" w14:paraId="5642CA7C"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13EB85DC" w14:textId="77777777">
            <w:pPr>
              <w:ind w:left="0"/>
              <w:rPr>
                <w:rFonts w:ascii="Corbel" w:hAnsi="Corbel" w:cs="Arial"/>
                <w:sz w:val="21"/>
                <w:szCs w:val="21"/>
                <w:lang w:val="nl-NL"/>
              </w:rPr>
            </w:pPr>
            <w:r w:rsidRPr="007E60EC">
              <w:rPr>
                <w:rFonts w:ascii="Corbel" w:hAnsi="Corbel" w:cs="Arial"/>
                <w:sz w:val="21"/>
                <w:szCs w:val="21"/>
                <w:lang w:val="nl-NL"/>
              </w:rPr>
              <w:t>9</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4D7AFC52" w14:textId="77777777">
            <w:pPr>
              <w:ind w:left="0"/>
              <w:rPr>
                <w:rFonts w:ascii="Corbel" w:hAnsi="Corbel" w:cs="Arial"/>
                <w:sz w:val="21"/>
                <w:szCs w:val="21"/>
                <w:lang w:val="nl-NL"/>
              </w:rPr>
            </w:pPr>
            <w:r w:rsidRPr="007E60EC">
              <w:rPr>
                <w:rFonts w:ascii="Corbel" w:hAnsi="Corbel" w:cs="Arial"/>
                <w:sz w:val="21"/>
                <w:szCs w:val="21"/>
                <w:lang w:val="nl-NL"/>
              </w:rPr>
              <w:t>Opslaan samengestelde post (uitbesteed)</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022EC6DC" w14:textId="77777777">
            <w:pPr>
              <w:ind w:left="0"/>
              <w:jc w:val="center"/>
              <w:rPr>
                <w:rFonts w:ascii="Corbel" w:hAnsi="Corbel" w:cs="Arial"/>
                <w:sz w:val="21"/>
                <w:szCs w:val="21"/>
                <w:lang w:val="nl-NL"/>
              </w:rPr>
            </w:pPr>
            <w:r w:rsidRPr="007E60EC">
              <w:rPr>
                <w:rFonts w:ascii="Corbel" w:hAnsi="Corbel" w:cs="Arial"/>
                <w:sz w:val="21"/>
                <w:szCs w:val="21"/>
                <w:lang w:val="nl-NL"/>
              </w:rPr>
              <w:t>A</w:t>
            </w:r>
          </w:p>
        </w:tc>
        <w:tc>
          <w:tcPr>
            <w:tcW w:w="438" w:type="pct"/>
            <w:tcBorders>
              <w:top w:val="nil"/>
              <w:left w:val="nil"/>
              <w:bottom w:val="single" w:color="auto" w:sz="4" w:space="0"/>
              <w:right w:val="single" w:color="auto" w:sz="4" w:space="0"/>
            </w:tcBorders>
          </w:tcPr>
          <w:p w:rsidRPr="007E60EC" w:rsidR="007E60EC" w:rsidP="00D1632A" w:rsidRDefault="007E60EC" w14:paraId="578F9D11"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3B898964" w14:textId="77777777">
            <w:pPr>
              <w:ind w:left="0"/>
              <w:jc w:val="center"/>
              <w:rPr>
                <w:rFonts w:ascii="Corbel" w:hAnsi="Corbel" w:cs="Arial"/>
                <w:sz w:val="21"/>
                <w:szCs w:val="21"/>
                <w:lang w:val="nl-NL"/>
              </w:rPr>
            </w:pP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2668A79B" w14:textId="77777777">
            <w:pPr>
              <w:ind w:left="0"/>
              <w:jc w:val="center"/>
              <w:rPr>
                <w:rFonts w:ascii="Corbel" w:hAnsi="Corbel" w:cs="Arial"/>
                <w:sz w:val="21"/>
                <w:szCs w:val="21"/>
                <w:lang w:val="nl-NL"/>
              </w:rPr>
            </w:pPr>
            <w:r w:rsidRPr="007E60EC">
              <w:rPr>
                <w:rFonts w:ascii="Corbel" w:hAnsi="Corbel" w:cs="Arial"/>
                <w:sz w:val="21"/>
                <w:szCs w:val="21"/>
                <w:lang w:val="nl-NL"/>
              </w:rPr>
              <w:t>R</w:t>
            </w:r>
          </w:p>
        </w:tc>
        <w:tc>
          <w:tcPr>
            <w:tcW w:w="635" w:type="pct"/>
            <w:tcBorders>
              <w:top w:val="nil"/>
              <w:left w:val="nil"/>
              <w:bottom w:val="single" w:color="auto" w:sz="4" w:space="0"/>
              <w:right w:val="single" w:color="auto" w:sz="4" w:space="0"/>
            </w:tcBorders>
          </w:tcPr>
          <w:p w:rsidRPr="007E60EC" w:rsidR="007E60EC" w:rsidP="00D1632A" w:rsidRDefault="007E60EC" w14:paraId="17F2BCD4" w14:textId="77777777">
            <w:pPr>
              <w:ind w:left="0"/>
              <w:jc w:val="center"/>
              <w:rPr>
                <w:rFonts w:ascii="Corbel" w:hAnsi="Corbel" w:cs="Arial"/>
                <w:sz w:val="21"/>
                <w:szCs w:val="21"/>
                <w:lang w:val="nl-NL"/>
              </w:rPr>
            </w:pPr>
          </w:p>
        </w:tc>
      </w:tr>
      <w:tr w:rsidRPr="007E60EC" w:rsidR="007E60EC" w:rsidTr="00713D82" w14:paraId="7243661F"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6154F10E" w14:textId="77777777">
            <w:pPr>
              <w:ind w:left="0"/>
              <w:rPr>
                <w:rFonts w:ascii="Corbel" w:hAnsi="Corbel" w:cs="Arial"/>
                <w:sz w:val="21"/>
                <w:szCs w:val="21"/>
                <w:lang w:val="nl-NL"/>
              </w:rPr>
            </w:pPr>
            <w:r w:rsidRPr="007E60EC">
              <w:rPr>
                <w:rFonts w:ascii="Corbel" w:hAnsi="Corbel" w:cs="Arial"/>
                <w:sz w:val="21"/>
                <w:szCs w:val="21"/>
                <w:lang w:val="nl-NL"/>
              </w:rPr>
              <w:t>10</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12B09249" w14:textId="77777777">
            <w:pPr>
              <w:ind w:left="0"/>
              <w:rPr>
                <w:rFonts w:ascii="Corbel" w:hAnsi="Corbel" w:cs="Arial"/>
                <w:sz w:val="21"/>
                <w:szCs w:val="21"/>
                <w:lang w:val="nl-NL"/>
              </w:rPr>
            </w:pPr>
            <w:r w:rsidRPr="007E60EC">
              <w:rPr>
                <w:rFonts w:ascii="Corbel" w:hAnsi="Corbel" w:cs="Arial"/>
                <w:sz w:val="21"/>
                <w:szCs w:val="21"/>
                <w:lang w:val="nl-NL"/>
              </w:rPr>
              <w:t xml:space="preserve">Printen brief </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1AE8B916" w14:textId="77777777">
            <w:pPr>
              <w:ind w:left="0"/>
              <w:jc w:val="center"/>
              <w:rPr>
                <w:rFonts w:ascii="Corbel" w:hAnsi="Corbel" w:cs="Arial"/>
                <w:sz w:val="21"/>
                <w:szCs w:val="21"/>
                <w:lang w:val="nl-NL"/>
              </w:rPr>
            </w:pPr>
            <w:r w:rsidRPr="007E60EC">
              <w:rPr>
                <w:rFonts w:ascii="Corbel" w:hAnsi="Corbel" w:cs="Arial"/>
                <w:sz w:val="21"/>
                <w:szCs w:val="21"/>
                <w:lang w:val="nl-NL"/>
              </w:rPr>
              <w:t>A</w:t>
            </w:r>
          </w:p>
        </w:tc>
        <w:tc>
          <w:tcPr>
            <w:tcW w:w="438" w:type="pct"/>
            <w:tcBorders>
              <w:top w:val="nil"/>
              <w:left w:val="nil"/>
              <w:bottom w:val="single" w:color="auto" w:sz="4" w:space="0"/>
              <w:right w:val="single" w:color="auto" w:sz="4" w:space="0"/>
            </w:tcBorders>
          </w:tcPr>
          <w:p w:rsidRPr="007E60EC" w:rsidR="007E60EC" w:rsidP="00D1632A" w:rsidRDefault="007E60EC" w14:paraId="6D114E2A"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4BF0A4E8" w14:textId="77777777">
            <w:pPr>
              <w:ind w:left="0"/>
              <w:jc w:val="center"/>
              <w:rPr>
                <w:rFonts w:ascii="Corbel" w:hAnsi="Corbel" w:cs="Arial"/>
                <w:sz w:val="21"/>
                <w:szCs w:val="21"/>
                <w:lang w:val="nl-NL"/>
              </w:rPr>
            </w:pPr>
            <w:r w:rsidRPr="007E60EC">
              <w:rPr>
                <w:rFonts w:ascii="Corbel" w:hAnsi="Corbel" w:cs="Arial"/>
                <w:sz w:val="21"/>
                <w:szCs w:val="21"/>
                <w:lang w:val="nl-NL"/>
              </w:rPr>
              <w:t>R</w:t>
            </w: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69F337AA"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32AB575D" w14:textId="77777777">
            <w:pPr>
              <w:ind w:left="0"/>
              <w:jc w:val="center"/>
              <w:rPr>
                <w:rFonts w:ascii="Corbel" w:hAnsi="Corbel" w:cs="Arial"/>
                <w:sz w:val="21"/>
                <w:szCs w:val="21"/>
                <w:lang w:val="nl-NL"/>
              </w:rPr>
            </w:pPr>
          </w:p>
        </w:tc>
      </w:tr>
      <w:tr w:rsidRPr="007E60EC" w:rsidR="007E60EC" w:rsidTr="00713D82" w14:paraId="4AF0CA28"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1EE8F477" w14:textId="77777777">
            <w:pPr>
              <w:ind w:left="0"/>
              <w:rPr>
                <w:rFonts w:ascii="Corbel" w:hAnsi="Corbel" w:cs="Arial"/>
                <w:sz w:val="21"/>
                <w:szCs w:val="21"/>
                <w:lang w:val="nl-NL"/>
              </w:rPr>
            </w:pPr>
            <w:r w:rsidRPr="007E60EC">
              <w:rPr>
                <w:rFonts w:ascii="Corbel" w:hAnsi="Corbel" w:cs="Arial"/>
                <w:sz w:val="21"/>
                <w:szCs w:val="21"/>
                <w:lang w:val="nl-NL"/>
              </w:rPr>
              <w:t>11</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69F73685" w14:textId="77777777">
            <w:pPr>
              <w:ind w:left="0"/>
              <w:rPr>
                <w:rFonts w:ascii="Corbel" w:hAnsi="Corbel" w:cs="Arial"/>
                <w:sz w:val="21"/>
                <w:szCs w:val="21"/>
                <w:lang w:val="nl-NL"/>
              </w:rPr>
            </w:pPr>
            <w:r w:rsidRPr="007E60EC">
              <w:rPr>
                <w:rFonts w:ascii="Corbel" w:hAnsi="Corbel" w:cs="Arial"/>
                <w:sz w:val="21"/>
                <w:szCs w:val="21"/>
                <w:lang w:val="nl-NL"/>
              </w:rPr>
              <w:t xml:space="preserve">Aanbieden brief aan </w:t>
            </w:r>
            <w:proofErr w:type="spellStart"/>
            <w:r w:rsidRPr="007E60EC">
              <w:rPr>
                <w:rFonts w:ascii="Corbel" w:hAnsi="Corbel" w:cs="Arial"/>
                <w:sz w:val="21"/>
                <w:szCs w:val="21"/>
                <w:lang w:val="nl-NL"/>
              </w:rPr>
              <w:t>Berichtenbox</w:t>
            </w:r>
            <w:proofErr w:type="spellEnd"/>
            <w:r w:rsidRPr="007E60EC">
              <w:rPr>
                <w:rFonts w:ascii="Corbel" w:hAnsi="Corbel" w:cs="Arial"/>
                <w:sz w:val="21"/>
                <w:szCs w:val="21"/>
                <w:lang w:val="nl-NL"/>
              </w:rPr>
              <w:t xml:space="preserve"> (uitbesteed)</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4BF37C7C" w14:textId="77777777">
            <w:pPr>
              <w:ind w:left="0"/>
              <w:jc w:val="center"/>
              <w:rPr>
                <w:rFonts w:ascii="Corbel" w:hAnsi="Corbel" w:cs="Arial"/>
                <w:sz w:val="21"/>
                <w:szCs w:val="21"/>
                <w:lang w:val="nl-NL"/>
              </w:rPr>
            </w:pPr>
            <w:r w:rsidRPr="007E60EC">
              <w:rPr>
                <w:rFonts w:ascii="Corbel" w:hAnsi="Corbel" w:cs="Arial"/>
                <w:sz w:val="21"/>
                <w:szCs w:val="21"/>
                <w:lang w:val="nl-NL"/>
              </w:rPr>
              <w:t>I</w:t>
            </w:r>
          </w:p>
        </w:tc>
        <w:tc>
          <w:tcPr>
            <w:tcW w:w="438" w:type="pct"/>
            <w:tcBorders>
              <w:top w:val="nil"/>
              <w:left w:val="nil"/>
              <w:bottom w:val="single" w:color="auto" w:sz="4" w:space="0"/>
              <w:right w:val="single" w:color="auto" w:sz="4" w:space="0"/>
            </w:tcBorders>
          </w:tcPr>
          <w:p w:rsidRPr="007E60EC" w:rsidR="007E60EC" w:rsidP="00D1632A" w:rsidRDefault="007E60EC" w14:paraId="56FB77AA"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082A8DB4" w14:textId="77777777">
            <w:pPr>
              <w:ind w:left="0"/>
              <w:jc w:val="center"/>
              <w:rPr>
                <w:rFonts w:ascii="Corbel" w:hAnsi="Corbel" w:cs="Arial"/>
                <w:sz w:val="21"/>
                <w:szCs w:val="21"/>
                <w:lang w:val="nl-NL"/>
              </w:rPr>
            </w:pPr>
            <w:r w:rsidRPr="007E60EC">
              <w:rPr>
                <w:rFonts w:ascii="Corbel" w:hAnsi="Corbel" w:cs="Arial"/>
                <w:sz w:val="21"/>
                <w:szCs w:val="21"/>
                <w:lang w:val="nl-NL"/>
              </w:rPr>
              <w:t>R</w:t>
            </w: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638AD6CE" w14:textId="77777777">
            <w:pPr>
              <w:ind w:left="0"/>
              <w:jc w:val="center"/>
              <w:rPr>
                <w:rFonts w:ascii="Corbel" w:hAnsi="Corbel" w:cs="Arial"/>
                <w:sz w:val="21"/>
                <w:szCs w:val="21"/>
                <w:lang w:val="nl-NL"/>
              </w:rPr>
            </w:pPr>
            <w:r w:rsidRPr="007E60EC">
              <w:rPr>
                <w:rFonts w:ascii="Corbel" w:hAnsi="Corbel" w:cs="Arial"/>
                <w:sz w:val="21"/>
                <w:szCs w:val="21"/>
                <w:lang w:val="nl-NL"/>
              </w:rPr>
              <w:t>R</w:t>
            </w:r>
          </w:p>
        </w:tc>
        <w:tc>
          <w:tcPr>
            <w:tcW w:w="635" w:type="pct"/>
            <w:tcBorders>
              <w:top w:val="nil"/>
              <w:left w:val="nil"/>
              <w:bottom w:val="single" w:color="auto" w:sz="4" w:space="0"/>
              <w:right w:val="single" w:color="auto" w:sz="4" w:space="0"/>
            </w:tcBorders>
          </w:tcPr>
          <w:p w:rsidRPr="007E60EC" w:rsidR="007E60EC" w:rsidP="00D1632A" w:rsidRDefault="007E60EC" w14:paraId="605F8150" w14:textId="77777777">
            <w:pPr>
              <w:ind w:left="0"/>
              <w:jc w:val="center"/>
              <w:rPr>
                <w:rFonts w:ascii="Corbel" w:hAnsi="Corbel" w:cs="Arial"/>
                <w:sz w:val="21"/>
                <w:szCs w:val="21"/>
                <w:lang w:val="nl-NL"/>
              </w:rPr>
            </w:pPr>
          </w:p>
        </w:tc>
      </w:tr>
      <w:tr w:rsidRPr="007E60EC" w:rsidR="007E60EC" w:rsidTr="00713D82" w14:paraId="533747C2" w14:textId="77777777">
        <w:trPr>
          <w:trHeight w:val="285"/>
        </w:trPr>
        <w:tc>
          <w:tcPr>
            <w:tcW w:w="264" w:type="pct"/>
            <w:tcBorders>
              <w:top w:val="single" w:color="auto" w:sz="4" w:space="0"/>
              <w:left w:val="single" w:color="auto" w:sz="4" w:space="0"/>
              <w:bottom w:val="single" w:color="auto" w:sz="4" w:space="0"/>
              <w:right w:val="single" w:color="auto" w:sz="4" w:space="0"/>
            </w:tcBorders>
            <w:shd w:val="clear" w:color="auto" w:fill="auto"/>
          </w:tcPr>
          <w:p w:rsidRPr="007E60EC" w:rsidR="007E60EC" w:rsidP="007E60EC" w:rsidRDefault="007E60EC" w14:paraId="0DAD31C6" w14:textId="77777777">
            <w:pPr>
              <w:ind w:left="0"/>
              <w:rPr>
                <w:rFonts w:ascii="Corbel" w:hAnsi="Corbel" w:cs="Arial"/>
                <w:sz w:val="21"/>
                <w:szCs w:val="21"/>
                <w:lang w:val="nl-NL"/>
              </w:rPr>
            </w:pPr>
            <w:r w:rsidRPr="007E60EC">
              <w:rPr>
                <w:rFonts w:ascii="Corbel" w:hAnsi="Corbel" w:cs="Arial"/>
                <w:sz w:val="21"/>
                <w:szCs w:val="21"/>
                <w:lang w:val="nl-NL"/>
              </w:rPr>
              <w:t>12</w:t>
            </w:r>
          </w:p>
        </w:tc>
        <w:tc>
          <w:tcPr>
            <w:tcW w:w="1942" w:type="pct"/>
            <w:tcBorders>
              <w:top w:val="nil"/>
              <w:left w:val="single" w:color="auto" w:sz="4" w:space="0"/>
              <w:bottom w:val="single" w:color="auto" w:sz="4" w:space="0"/>
              <w:right w:val="single" w:color="auto" w:sz="4" w:space="0"/>
            </w:tcBorders>
            <w:shd w:val="clear" w:color="auto" w:fill="auto"/>
          </w:tcPr>
          <w:p w:rsidRPr="007E60EC" w:rsidR="007E60EC" w:rsidP="00CB58CC" w:rsidRDefault="007E60EC" w14:paraId="485B4355" w14:textId="77777777">
            <w:pPr>
              <w:ind w:left="0"/>
              <w:rPr>
                <w:rFonts w:ascii="Corbel" w:hAnsi="Corbel" w:cs="Arial"/>
                <w:sz w:val="21"/>
                <w:szCs w:val="21"/>
                <w:lang w:val="nl-NL"/>
              </w:rPr>
            </w:pPr>
            <w:r w:rsidRPr="007E60EC">
              <w:rPr>
                <w:rFonts w:ascii="Corbel" w:hAnsi="Corbel" w:cs="Arial"/>
                <w:sz w:val="21"/>
                <w:szCs w:val="21"/>
                <w:lang w:val="nl-NL"/>
              </w:rPr>
              <w:t>Bezorgen post</w:t>
            </w:r>
          </w:p>
        </w:tc>
        <w:tc>
          <w:tcPr>
            <w:tcW w:w="547" w:type="pct"/>
            <w:tcBorders>
              <w:top w:val="nil"/>
              <w:left w:val="nil"/>
              <w:bottom w:val="single" w:color="auto" w:sz="4" w:space="0"/>
              <w:right w:val="single" w:color="auto" w:sz="4" w:space="0"/>
            </w:tcBorders>
            <w:shd w:val="clear" w:color="auto" w:fill="auto"/>
          </w:tcPr>
          <w:p w:rsidRPr="007E60EC" w:rsidR="007E60EC" w:rsidP="00D1632A" w:rsidRDefault="007E60EC" w14:paraId="7032FBE0" w14:textId="77777777">
            <w:pPr>
              <w:ind w:left="0"/>
              <w:jc w:val="center"/>
              <w:rPr>
                <w:rFonts w:ascii="Corbel" w:hAnsi="Corbel" w:cs="Arial"/>
                <w:sz w:val="21"/>
                <w:szCs w:val="21"/>
                <w:lang w:val="nl-NL"/>
              </w:rPr>
            </w:pPr>
            <w:r w:rsidRPr="007E60EC">
              <w:rPr>
                <w:rFonts w:ascii="Corbel" w:hAnsi="Corbel" w:cs="Arial"/>
                <w:sz w:val="21"/>
                <w:szCs w:val="21"/>
                <w:lang w:val="nl-NL"/>
              </w:rPr>
              <w:t>A</w:t>
            </w:r>
          </w:p>
        </w:tc>
        <w:tc>
          <w:tcPr>
            <w:tcW w:w="438" w:type="pct"/>
            <w:tcBorders>
              <w:top w:val="nil"/>
              <w:left w:val="nil"/>
              <w:bottom w:val="single" w:color="auto" w:sz="4" w:space="0"/>
              <w:right w:val="single" w:color="auto" w:sz="4" w:space="0"/>
            </w:tcBorders>
          </w:tcPr>
          <w:p w:rsidRPr="007E60EC" w:rsidR="007E60EC" w:rsidP="00D1632A" w:rsidRDefault="007E60EC" w14:paraId="6EF5C512" w14:textId="77777777">
            <w:pPr>
              <w:ind w:left="0"/>
              <w:jc w:val="center"/>
              <w:rPr>
                <w:rFonts w:ascii="Corbel" w:hAnsi="Corbel" w:cs="Arial"/>
                <w:sz w:val="21"/>
                <w:szCs w:val="21"/>
                <w:lang w:val="nl-NL"/>
              </w:rPr>
            </w:pPr>
          </w:p>
        </w:tc>
        <w:tc>
          <w:tcPr>
            <w:tcW w:w="572" w:type="pct"/>
            <w:tcBorders>
              <w:top w:val="nil"/>
              <w:left w:val="single" w:color="auto" w:sz="4" w:space="0"/>
              <w:bottom w:val="single" w:color="auto" w:sz="4" w:space="0"/>
              <w:right w:val="single" w:color="auto" w:sz="4" w:space="0"/>
            </w:tcBorders>
            <w:shd w:val="clear" w:color="auto" w:fill="auto"/>
          </w:tcPr>
          <w:p w:rsidRPr="007E60EC" w:rsidR="007E60EC" w:rsidP="00D1632A" w:rsidRDefault="007E60EC" w14:paraId="659637C0" w14:textId="77777777">
            <w:pPr>
              <w:ind w:left="0"/>
              <w:jc w:val="center"/>
              <w:rPr>
                <w:rFonts w:ascii="Corbel" w:hAnsi="Corbel" w:cs="Arial"/>
                <w:sz w:val="21"/>
                <w:szCs w:val="21"/>
                <w:lang w:val="nl-NL"/>
              </w:rPr>
            </w:pPr>
            <w:r w:rsidRPr="007E60EC">
              <w:rPr>
                <w:rFonts w:ascii="Corbel" w:hAnsi="Corbel" w:cs="Arial"/>
                <w:sz w:val="21"/>
                <w:szCs w:val="21"/>
                <w:lang w:val="nl-NL"/>
              </w:rPr>
              <w:t>S</w:t>
            </w:r>
          </w:p>
        </w:tc>
        <w:tc>
          <w:tcPr>
            <w:tcW w:w="602" w:type="pct"/>
            <w:tcBorders>
              <w:top w:val="nil"/>
              <w:left w:val="nil"/>
              <w:bottom w:val="single" w:color="auto" w:sz="4" w:space="0"/>
              <w:right w:val="single" w:color="auto" w:sz="4" w:space="0"/>
            </w:tcBorders>
            <w:shd w:val="clear" w:color="auto" w:fill="auto"/>
          </w:tcPr>
          <w:p w:rsidRPr="007E60EC" w:rsidR="007E60EC" w:rsidP="00D1632A" w:rsidRDefault="007E60EC" w14:paraId="4EE5B676" w14:textId="77777777">
            <w:pPr>
              <w:ind w:left="0"/>
              <w:jc w:val="center"/>
              <w:rPr>
                <w:rFonts w:ascii="Corbel" w:hAnsi="Corbel" w:cs="Arial"/>
                <w:sz w:val="21"/>
                <w:szCs w:val="21"/>
                <w:lang w:val="nl-NL"/>
              </w:rPr>
            </w:pPr>
          </w:p>
        </w:tc>
        <w:tc>
          <w:tcPr>
            <w:tcW w:w="635" w:type="pct"/>
            <w:tcBorders>
              <w:top w:val="nil"/>
              <w:left w:val="nil"/>
              <w:bottom w:val="single" w:color="auto" w:sz="4" w:space="0"/>
              <w:right w:val="single" w:color="auto" w:sz="4" w:space="0"/>
            </w:tcBorders>
          </w:tcPr>
          <w:p w:rsidRPr="007E60EC" w:rsidR="007E60EC" w:rsidP="00D1632A" w:rsidRDefault="007E60EC" w14:paraId="5D95B46B" w14:textId="77777777">
            <w:pPr>
              <w:ind w:left="0"/>
              <w:jc w:val="center"/>
              <w:rPr>
                <w:rFonts w:ascii="Corbel" w:hAnsi="Corbel" w:cs="Arial"/>
                <w:sz w:val="21"/>
                <w:szCs w:val="21"/>
                <w:lang w:val="nl-NL"/>
              </w:rPr>
            </w:pPr>
            <w:r w:rsidRPr="007E60EC">
              <w:rPr>
                <w:rFonts w:ascii="Corbel" w:hAnsi="Corbel" w:cs="Arial"/>
                <w:sz w:val="21"/>
                <w:szCs w:val="21"/>
                <w:lang w:val="nl-NL"/>
              </w:rPr>
              <w:t>R</w:t>
            </w:r>
          </w:p>
        </w:tc>
      </w:tr>
    </w:tbl>
    <w:p w:rsidR="007E60EC" w:rsidP="007E60EC" w:rsidRDefault="007E60EC" w14:paraId="44A57AB0" w14:textId="66F1EF09">
      <w:pPr>
        <w:ind w:left="0"/>
      </w:pPr>
    </w:p>
    <w:tbl>
      <w:tblPr>
        <w:tblpPr w:leftFromText="141" w:rightFromText="141" w:vertAnchor="text" w:horzAnchor="margin" w:tblpY="115"/>
        <w:tblW w:w="5000" w:type="pct"/>
        <w:tblCellMar>
          <w:left w:w="70" w:type="dxa"/>
          <w:right w:w="70" w:type="dxa"/>
        </w:tblCellMar>
        <w:tblLook w:val="04A0" w:firstRow="1" w:lastRow="0" w:firstColumn="1" w:lastColumn="0" w:noHBand="0" w:noVBand="1"/>
      </w:tblPr>
      <w:tblGrid>
        <w:gridCol w:w="1411"/>
        <w:gridCol w:w="5500"/>
        <w:gridCol w:w="6113"/>
        <w:gridCol w:w="1800"/>
      </w:tblGrid>
      <w:tr w:rsidRPr="005A0B34" w:rsidR="00CB58CC" w:rsidTr="00512037" w14:paraId="5BD25E0E" w14:textId="77777777">
        <w:trPr>
          <w:trHeight w:val="300"/>
        </w:trPr>
        <w:tc>
          <w:tcPr>
            <w:tcW w:w="476" w:type="pct"/>
            <w:tcBorders>
              <w:top w:val="single" w:color="auto" w:sz="4" w:space="0"/>
              <w:left w:val="single" w:color="auto" w:sz="4" w:space="0"/>
              <w:bottom w:val="single" w:color="auto" w:sz="4" w:space="0"/>
              <w:right w:val="single" w:color="auto" w:sz="4" w:space="0"/>
            </w:tcBorders>
            <w:shd w:val="clear" w:color="auto" w:fill="F2DCDB"/>
            <w:hideMark/>
          </w:tcPr>
          <w:p w:rsidRPr="005A0B34" w:rsidR="00CB58CC" w:rsidP="00CB58CC" w:rsidRDefault="00CB58CC" w14:paraId="6C740A73" w14:textId="0DA31691">
            <w:pPr>
              <w:ind w:left="0"/>
              <w:rPr>
                <w:rFonts w:ascii="Corbel" w:hAnsi="Corbel"/>
                <w:b/>
                <w:bCs/>
                <w:color w:val="000000"/>
                <w:lang w:val="nl-NL"/>
              </w:rPr>
            </w:pPr>
            <w:r w:rsidRPr="005A0B34">
              <w:rPr>
                <w:rFonts w:ascii="Corbel" w:hAnsi="Corbel"/>
                <w:b/>
                <w:bCs/>
                <w:color w:val="000000"/>
                <w:lang w:val="nl-NL"/>
              </w:rPr>
              <w:t>R</w:t>
            </w:r>
          </w:p>
        </w:tc>
        <w:tc>
          <w:tcPr>
            <w:tcW w:w="1855" w:type="pct"/>
            <w:tcBorders>
              <w:top w:val="single" w:color="auto" w:sz="4" w:space="0"/>
              <w:left w:val="single" w:color="auto" w:sz="4" w:space="0"/>
              <w:bottom w:val="single" w:color="auto" w:sz="4" w:space="0"/>
              <w:right w:val="single" w:color="auto" w:sz="4" w:space="0"/>
            </w:tcBorders>
            <w:shd w:val="clear" w:color="auto" w:fill="auto"/>
            <w:hideMark/>
          </w:tcPr>
          <w:p w:rsidRPr="005A0B34" w:rsidR="00CB58CC" w:rsidP="00CB58CC" w:rsidRDefault="00CB58CC" w14:paraId="3AC1BC30" w14:textId="77777777">
            <w:pPr>
              <w:ind w:left="0"/>
              <w:rPr>
                <w:rFonts w:ascii="Corbel" w:hAnsi="Corbel"/>
                <w:color w:val="000000"/>
                <w:lang w:val="nl-NL"/>
              </w:rPr>
            </w:pPr>
            <w:proofErr w:type="spellStart"/>
            <w:r w:rsidRPr="005A0B34">
              <w:rPr>
                <w:rFonts w:ascii="Corbel" w:hAnsi="Corbel"/>
                <w:color w:val="000000"/>
                <w:lang w:val="nl-NL"/>
              </w:rPr>
              <w:t>Responsible</w:t>
            </w:r>
            <w:proofErr w:type="spellEnd"/>
          </w:p>
        </w:tc>
        <w:tc>
          <w:tcPr>
            <w:tcW w:w="2062" w:type="pct"/>
            <w:tcBorders>
              <w:top w:val="single" w:color="auto" w:sz="4" w:space="0"/>
              <w:left w:val="single" w:color="auto" w:sz="4" w:space="0"/>
              <w:bottom w:val="single" w:color="auto" w:sz="4" w:space="0"/>
            </w:tcBorders>
          </w:tcPr>
          <w:p w:rsidRPr="005A0B34" w:rsidR="00CB58CC" w:rsidP="00CB58CC" w:rsidRDefault="00CB58CC" w14:paraId="355D522F" w14:textId="77777777">
            <w:pPr>
              <w:ind w:left="0"/>
              <w:rPr>
                <w:rFonts w:ascii="Corbel" w:hAnsi="Corbel"/>
                <w:color w:val="000000"/>
                <w:lang w:val="nl-NL"/>
              </w:rPr>
            </w:pPr>
            <w:r w:rsidRPr="005A0B34">
              <w:rPr>
                <w:rFonts w:ascii="Corbel" w:hAnsi="Corbel"/>
                <w:color w:val="000000"/>
                <w:lang w:val="nl-NL"/>
              </w:rPr>
              <w:t>Verantwoordelijk</w:t>
            </w:r>
          </w:p>
        </w:tc>
        <w:tc>
          <w:tcPr>
            <w:tcW w:w="607" w:type="pct"/>
            <w:tcBorders>
              <w:top w:val="single" w:color="auto" w:sz="4" w:space="0"/>
              <w:bottom w:val="single" w:color="auto" w:sz="4" w:space="0"/>
              <w:right w:val="single" w:color="auto" w:sz="4" w:space="0"/>
            </w:tcBorders>
          </w:tcPr>
          <w:p w:rsidRPr="005A0B34" w:rsidR="00CB58CC" w:rsidP="00CB58CC" w:rsidRDefault="00CB58CC" w14:paraId="58269942" w14:textId="77777777">
            <w:pPr>
              <w:ind w:left="0"/>
              <w:rPr>
                <w:rFonts w:ascii="Corbel" w:hAnsi="Corbel"/>
                <w:color w:val="000000"/>
                <w:lang w:val="nl-NL"/>
              </w:rPr>
            </w:pPr>
          </w:p>
        </w:tc>
      </w:tr>
      <w:tr w:rsidRPr="005A0B34" w:rsidR="00CB58CC" w:rsidTr="00512037" w14:paraId="1ADD5089" w14:textId="77777777">
        <w:trPr>
          <w:trHeight w:val="300"/>
        </w:trPr>
        <w:tc>
          <w:tcPr>
            <w:tcW w:w="476" w:type="pct"/>
            <w:tcBorders>
              <w:top w:val="single" w:color="auto" w:sz="4" w:space="0"/>
              <w:left w:val="single" w:color="auto" w:sz="4" w:space="0"/>
              <w:bottom w:val="single" w:color="auto" w:sz="4" w:space="0"/>
              <w:right w:val="single" w:color="auto" w:sz="4" w:space="0"/>
            </w:tcBorders>
            <w:shd w:val="clear" w:color="auto" w:fill="E4DFEC"/>
            <w:hideMark/>
          </w:tcPr>
          <w:p w:rsidRPr="005A0B34" w:rsidR="00CB58CC" w:rsidP="00CB58CC" w:rsidRDefault="00CB58CC" w14:paraId="306F1A33" w14:textId="77777777">
            <w:pPr>
              <w:ind w:left="0"/>
              <w:rPr>
                <w:rFonts w:ascii="Corbel" w:hAnsi="Corbel"/>
                <w:b/>
                <w:bCs/>
                <w:color w:val="000000"/>
                <w:lang w:val="nl-NL"/>
              </w:rPr>
            </w:pPr>
            <w:r w:rsidRPr="005A0B34">
              <w:rPr>
                <w:rFonts w:ascii="Corbel" w:hAnsi="Corbel"/>
                <w:b/>
                <w:bCs/>
                <w:color w:val="000000"/>
                <w:lang w:val="nl-NL"/>
              </w:rPr>
              <w:t>A</w:t>
            </w:r>
          </w:p>
        </w:tc>
        <w:tc>
          <w:tcPr>
            <w:tcW w:w="1855" w:type="pct"/>
            <w:tcBorders>
              <w:top w:val="single" w:color="auto" w:sz="4" w:space="0"/>
              <w:left w:val="single" w:color="auto" w:sz="4" w:space="0"/>
              <w:bottom w:val="single" w:color="auto" w:sz="4" w:space="0"/>
              <w:right w:val="single" w:color="auto" w:sz="4" w:space="0"/>
            </w:tcBorders>
            <w:shd w:val="clear" w:color="auto" w:fill="auto"/>
            <w:hideMark/>
          </w:tcPr>
          <w:p w:rsidRPr="005A0B34" w:rsidR="00CB58CC" w:rsidP="00CB58CC" w:rsidRDefault="00CB58CC" w14:paraId="314CEB92" w14:textId="77777777">
            <w:pPr>
              <w:ind w:left="0"/>
              <w:rPr>
                <w:rFonts w:ascii="Corbel" w:hAnsi="Corbel"/>
                <w:color w:val="000000"/>
                <w:lang w:val="nl-NL"/>
              </w:rPr>
            </w:pPr>
            <w:proofErr w:type="spellStart"/>
            <w:r w:rsidRPr="005A0B34">
              <w:rPr>
                <w:rFonts w:ascii="Corbel" w:hAnsi="Corbel"/>
                <w:color w:val="000000"/>
                <w:lang w:val="nl-NL"/>
              </w:rPr>
              <w:t>Accountable</w:t>
            </w:r>
            <w:proofErr w:type="spellEnd"/>
          </w:p>
        </w:tc>
        <w:tc>
          <w:tcPr>
            <w:tcW w:w="2062" w:type="pct"/>
            <w:tcBorders>
              <w:top w:val="single" w:color="auto" w:sz="4" w:space="0"/>
              <w:left w:val="single" w:color="auto" w:sz="4" w:space="0"/>
              <w:bottom w:val="single" w:color="auto" w:sz="4" w:space="0"/>
            </w:tcBorders>
          </w:tcPr>
          <w:p w:rsidRPr="005A0B34" w:rsidR="00CB58CC" w:rsidP="00CB58CC" w:rsidRDefault="00CB58CC" w14:paraId="6EF62018" w14:textId="77777777">
            <w:pPr>
              <w:ind w:left="0"/>
              <w:rPr>
                <w:rFonts w:ascii="Corbel" w:hAnsi="Corbel"/>
                <w:color w:val="000000"/>
                <w:lang w:val="nl-NL"/>
              </w:rPr>
            </w:pPr>
            <w:r w:rsidRPr="685A6394">
              <w:rPr>
                <w:rFonts w:ascii="Corbel" w:hAnsi="Corbel"/>
                <w:color w:val="000000" w:themeColor="text1"/>
                <w:lang w:val="nl-NL"/>
              </w:rPr>
              <w:t>Eindverantwoordelijk</w:t>
            </w:r>
          </w:p>
        </w:tc>
        <w:tc>
          <w:tcPr>
            <w:tcW w:w="607" w:type="pct"/>
            <w:tcBorders>
              <w:top w:val="single" w:color="auto" w:sz="4" w:space="0"/>
              <w:bottom w:val="single" w:color="auto" w:sz="4" w:space="0"/>
              <w:right w:val="single" w:color="auto" w:sz="4" w:space="0"/>
            </w:tcBorders>
          </w:tcPr>
          <w:p w:rsidRPr="685A6394" w:rsidR="00CB58CC" w:rsidP="00CB58CC" w:rsidRDefault="00CB58CC" w14:paraId="733A33AC" w14:textId="77777777">
            <w:pPr>
              <w:ind w:left="0"/>
              <w:rPr>
                <w:rFonts w:ascii="Corbel" w:hAnsi="Corbel"/>
                <w:color w:val="000000" w:themeColor="text1"/>
                <w:lang w:val="nl-NL"/>
              </w:rPr>
            </w:pPr>
          </w:p>
        </w:tc>
      </w:tr>
      <w:tr w:rsidRPr="005A0B34" w:rsidR="00CB58CC" w:rsidTr="00512037" w14:paraId="04B8E6E9" w14:textId="77777777">
        <w:trPr>
          <w:trHeight w:val="300"/>
        </w:trPr>
        <w:tc>
          <w:tcPr>
            <w:tcW w:w="476" w:type="pct"/>
            <w:tcBorders>
              <w:top w:val="single" w:color="auto" w:sz="4" w:space="0"/>
              <w:left w:val="single" w:color="auto" w:sz="4" w:space="0"/>
              <w:bottom w:val="single" w:color="auto" w:sz="4" w:space="0"/>
              <w:right w:val="single" w:color="auto" w:sz="4" w:space="0"/>
            </w:tcBorders>
            <w:shd w:val="clear" w:color="auto" w:fill="EBF1DE"/>
            <w:hideMark/>
          </w:tcPr>
          <w:p w:rsidRPr="005A0B34" w:rsidR="00CB58CC" w:rsidP="00CB58CC" w:rsidRDefault="00CB58CC" w14:paraId="376765C5" w14:textId="77777777">
            <w:pPr>
              <w:ind w:left="0"/>
              <w:rPr>
                <w:rFonts w:ascii="Corbel" w:hAnsi="Corbel"/>
                <w:b/>
                <w:bCs/>
                <w:color w:val="000000"/>
                <w:lang w:val="nl-NL"/>
              </w:rPr>
            </w:pPr>
            <w:r w:rsidRPr="005A0B34">
              <w:rPr>
                <w:rFonts w:ascii="Corbel" w:hAnsi="Corbel"/>
                <w:b/>
                <w:bCs/>
                <w:color w:val="000000"/>
                <w:lang w:val="nl-NL"/>
              </w:rPr>
              <w:t>S</w:t>
            </w:r>
          </w:p>
        </w:tc>
        <w:tc>
          <w:tcPr>
            <w:tcW w:w="1855" w:type="pct"/>
            <w:tcBorders>
              <w:top w:val="single" w:color="auto" w:sz="4" w:space="0"/>
              <w:left w:val="single" w:color="auto" w:sz="4" w:space="0"/>
              <w:bottom w:val="single" w:color="auto" w:sz="4" w:space="0"/>
              <w:right w:val="single" w:color="auto" w:sz="4" w:space="0"/>
            </w:tcBorders>
            <w:shd w:val="clear" w:color="auto" w:fill="auto"/>
            <w:hideMark/>
          </w:tcPr>
          <w:p w:rsidRPr="005A0B34" w:rsidR="00CB58CC" w:rsidP="00CB58CC" w:rsidRDefault="00CB58CC" w14:paraId="14B813C8" w14:textId="77777777">
            <w:pPr>
              <w:ind w:left="0"/>
              <w:rPr>
                <w:rFonts w:ascii="Corbel" w:hAnsi="Corbel"/>
                <w:color w:val="000000"/>
                <w:lang w:val="nl-NL"/>
              </w:rPr>
            </w:pPr>
            <w:proofErr w:type="spellStart"/>
            <w:r w:rsidRPr="005A0B34">
              <w:rPr>
                <w:rFonts w:ascii="Corbel" w:hAnsi="Corbel"/>
                <w:color w:val="000000"/>
                <w:lang w:val="nl-NL"/>
              </w:rPr>
              <w:t>Supportive</w:t>
            </w:r>
            <w:proofErr w:type="spellEnd"/>
          </w:p>
        </w:tc>
        <w:tc>
          <w:tcPr>
            <w:tcW w:w="2062" w:type="pct"/>
            <w:tcBorders>
              <w:top w:val="single" w:color="auto" w:sz="4" w:space="0"/>
              <w:left w:val="single" w:color="auto" w:sz="4" w:space="0"/>
              <w:bottom w:val="single" w:color="auto" w:sz="4" w:space="0"/>
            </w:tcBorders>
          </w:tcPr>
          <w:p w:rsidRPr="005A0B34" w:rsidR="00CB58CC" w:rsidP="00CB58CC" w:rsidRDefault="00CB58CC" w14:paraId="74DB91A1" w14:textId="77777777">
            <w:pPr>
              <w:ind w:left="0"/>
              <w:rPr>
                <w:rFonts w:ascii="Corbel" w:hAnsi="Corbel"/>
                <w:color w:val="000000"/>
                <w:lang w:val="nl-NL"/>
              </w:rPr>
            </w:pPr>
            <w:r w:rsidRPr="005A0B34">
              <w:rPr>
                <w:rFonts w:ascii="Corbel" w:hAnsi="Corbel"/>
                <w:color w:val="000000"/>
                <w:lang w:val="nl-NL"/>
              </w:rPr>
              <w:t>Ondersteund</w:t>
            </w:r>
          </w:p>
        </w:tc>
        <w:tc>
          <w:tcPr>
            <w:tcW w:w="607" w:type="pct"/>
            <w:tcBorders>
              <w:top w:val="single" w:color="auto" w:sz="4" w:space="0"/>
              <w:bottom w:val="single" w:color="auto" w:sz="4" w:space="0"/>
              <w:right w:val="single" w:color="auto" w:sz="4" w:space="0"/>
            </w:tcBorders>
          </w:tcPr>
          <w:p w:rsidRPr="005A0B34" w:rsidR="00CB58CC" w:rsidP="00CB58CC" w:rsidRDefault="00CB58CC" w14:paraId="266ED39D" w14:textId="77777777">
            <w:pPr>
              <w:ind w:left="0"/>
              <w:rPr>
                <w:rFonts w:ascii="Corbel" w:hAnsi="Corbel"/>
                <w:color w:val="000000"/>
                <w:lang w:val="nl-NL"/>
              </w:rPr>
            </w:pPr>
          </w:p>
        </w:tc>
      </w:tr>
      <w:tr w:rsidRPr="005A0B34" w:rsidR="00CB58CC" w:rsidTr="00512037" w14:paraId="68EDC08B" w14:textId="77777777">
        <w:trPr>
          <w:trHeight w:val="300"/>
        </w:trPr>
        <w:tc>
          <w:tcPr>
            <w:tcW w:w="476" w:type="pct"/>
            <w:tcBorders>
              <w:top w:val="single" w:color="auto" w:sz="4" w:space="0"/>
              <w:left w:val="single" w:color="auto" w:sz="4" w:space="0"/>
              <w:bottom w:val="single" w:color="auto" w:sz="4" w:space="0"/>
              <w:right w:val="single" w:color="auto" w:sz="4" w:space="0"/>
            </w:tcBorders>
            <w:shd w:val="clear" w:color="auto" w:fill="DAEEF3"/>
            <w:hideMark/>
          </w:tcPr>
          <w:p w:rsidRPr="005A0B34" w:rsidR="00CB58CC" w:rsidP="00CB58CC" w:rsidRDefault="00CB58CC" w14:paraId="447F26F3" w14:textId="77777777">
            <w:pPr>
              <w:ind w:left="0"/>
              <w:rPr>
                <w:rFonts w:ascii="Corbel" w:hAnsi="Corbel"/>
                <w:b/>
                <w:bCs/>
                <w:color w:val="000000"/>
                <w:lang w:val="nl-NL"/>
              </w:rPr>
            </w:pPr>
            <w:r w:rsidRPr="005A0B34">
              <w:rPr>
                <w:rFonts w:ascii="Corbel" w:hAnsi="Corbel"/>
                <w:b/>
                <w:bCs/>
                <w:color w:val="000000"/>
                <w:lang w:val="nl-NL"/>
              </w:rPr>
              <w:t>C</w:t>
            </w:r>
          </w:p>
        </w:tc>
        <w:tc>
          <w:tcPr>
            <w:tcW w:w="1855" w:type="pct"/>
            <w:tcBorders>
              <w:top w:val="single" w:color="auto" w:sz="4" w:space="0"/>
              <w:left w:val="single" w:color="auto" w:sz="4" w:space="0"/>
              <w:bottom w:val="single" w:color="auto" w:sz="4" w:space="0"/>
              <w:right w:val="single" w:color="auto" w:sz="4" w:space="0"/>
            </w:tcBorders>
            <w:shd w:val="clear" w:color="auto" w:fill="auto"/>
            <w:hideMark/>
          </w:tcPr>
          <w:p w:rsidRPr="005A0B34" w:rsidR="00CB58CC" w:rsidP="00CB58CC" w:rsidRDefault="00CB58CC" w14:paraId="5D061BDB" w14:textId="77777777">
            <w:pPr>
              <w:ind w:left="0"/>
              <w:rPr>
                <w:rFonts w:ascii="Corbel" w:hAnsi="Corbel"/>
                <w:color w:val="000000"/>
                <w:lang w:val="nl-NL"/>
              </w:rPr>
            </w:pPr>
            <w:proofErr w:type="spellStart"/>
            <w:r w:rsidRPr="005A0B34">
              <w:rPr>
                <w:rFonts w:ascii="Corbel" w:hAnsi="Corbel"/>
                <w:color w:val="000000"/>
                <w:lang w:val="nl-NL"/>
              </w:rPr>
              <w:t>Consulted</w:t>
            </w:r>
            <w:proofErr w:type="spellEnd"/>
          </w:p>
        </w:tc>
        <w:tc>
          <w:tcPr>
            <w:tcW w:w="2062" w:type="pct"/>
            <w:tcBorders>
              <w:top w:val="single" w:color="auto" w:sz="4" w:space="0"/>
              <w:left w:val="single" w:color="auto" w:sz="4" w:space="0"/>
              <w:bottom w:val="single" w:color="auto" w:sz="4" w:space="0"/>
            </w:tcBorders>
          </w:tcPr>
          <w:p w:rsidRPr="005A0B34" w:rsidR="00CB58CC" w:rsidP="00CB58CC" w:rsidRDefault="00CB58CC" w14:paraId="4E6789C2" w14:textId="77777777">
            <w:pPr>
              <w:ind w:left="0"/>
              <w:rPr>
                <w:rFonts w:ascii="Corbel" w:hAnsi="Corbel"/>
                <w:color w:val="000000"/>
                <w:lang w:val="nl-NL"/>
              </w:rPr>
            </w:pPr>
            <w:r w:rsidRPr="005A0B34">
              <w:rPr>
                <w:rFonts w:ascii="Corbel" w:hAnsi="Corbel"/>
                <w:color w:val="000000"/>
                <w:lang w:val="nl-NL"/>
              </w:rPr>
              <w:t>Geraadpleegd</w:t>
            </w:r>
          </w:p>
        </w:tc>
        <w:tc>
          <w:tcPr>
            <w:tcW w:w="607" w:type="pct"/>
            <w:tcBorders>
              <w:top w:val="single" w:color="auto" w:sz="4" w:space="0"/>
              <w:bottom w:val="single" w:color="auto" w:sz="4" w:space="0"/>
              <w:right w:val="single" w:color="auto" w:sz="4" w:space="0"/>
            </w:tcBorders>
          </w:tcPr>
          <w:p w:rsidRPr="005A0B34" w:rsidR="00CB58CC" w:rsidP="00CB58CC" w:rsidRDefault="00CB58CC" w14:paraId="751CB236" w14:textId="77777777">
            <w:pPr>
              <w:ind w:left="0"/>
              <w:rPr>
                <w:rFonts w:ascii="Corbel" w:hAnsi="Corbel"/>
                <w:color w:val="000000"/>
                <w:lang w:val="nl-NL"/>
              </w:rPr>
            </w:pPr>
          </w:p>
        </w:tc>
      </w:tr>
      <w:tr w:rsidRPr="005A0B34" w:rsidR="00CB58CC" w:rsidTr="00512037" w14:paraId="6901D9BF" w14:textId="77777777">
        <w:trPr>
          <w:trHeight w:val="300"/>
        </w:trPr>
        <w:tc>
          <w:tcPr>
            <w:tcW w:w="476" w:type="pct"/>
            <w:tcBorders>
              <w:top w:val="single" w:color="auto" w:sz="4" w:space="0"/>
              <w:left w:val="single" w:color="auto" w:sz="4" w:space="0"/>
              <w:bottom w:val="single" w:color="auto" w:sz="4" w:space="0"/>
              <w:right w:val="single" w:color="auto" w:sz="4" w:space="0"/>
            </w:tcBorders>
            <w:shd w:val="clear" w:color="auto" w:fill="FDE9D9"/>
            <w:hideMark/>
          </w:tcPr>
          <w:p w:rsidRPr="005A0B34" w:rsidR="00CB58CC" w:rsidP="00CB58CC" w:rsidRDefault="00CB58CC" w14:paraId="04008950" w14:textId="77777777">
            <w:pPr>
              <w:ind w:left="0"/>
              <w:rPr>
                <w:rFonts w:ascii="Corbel" w:hAnsi="Corbel"/>
                <w:b/>
                <w:bCs/>
                <w:color w:val="000000"/>
                <w:lang w:val="nl-NL"/>
              </w:rPr>
            </w:pPr>
            <w:r w:rsidRPr="005A0B34">
              <w:rPr>
                <w:rFonts w:ascii="Corbel" w:hAnsi="Corbel"/>
                <w:b/>
                <w:bCs/>
                <w:color w:val="000000"/>
                <w:lang w:val="nl-NL"/>
              </w:rPr>
              <w:t>I</w:t>
            </w:r>
          </w:p>
        </w:tc>
        <w:tc>
          <w:tcPr>
            <w:tcW w:w="1855" w:type="pct"/>
            <w:tcBorders>
              <w:top w:val="single" w:color="auto" w:sz="4" w:space="0"/>
              <w:left w:val="single" w:color="auto" w:sz="4" w:space="0"/>
              <w:bottom w:val="single" w:color="auto" w:sz="4" w:space="0"/>
              <w:right w:val="single" w:color="auto" w:sz="4" w:space="0"/>
            </w:tcBorders>
            <w:shd w:val="clear" w:color="auto" w:fill="auto"/>
            <w:hideMark/>
          </w:tcPr>
          <w:p w:rsidRPr="005A0B34" w:rsidR="00CB58CC" w:rsidP="00CB58CC" w:rsidRDefault="00CB58CC" w14:paraId="23A07C5C" w14:textId="77777777">
            <w:pPr>
              <w:ind w:left="0"/>
              <w:rPr>
                <w:rFonts w:ascii="Corbel" w:hAnsi="Corbel"/>
                <w:color w:val="000000"/>
                <w:lang w:val="nl-NL"/>
              </w:rPr>
            </w:pPr>
            <w:proofErr w:type="spellStart"/>
            <w:r w:rsidRPr="005A0B34">
              <w:rPr>
                <w:rFonts w:ascii="Corbel" w:hAnsi="Corbel"/>
                <w:color w:val="000000"/>
                <w:lang w:val="nl-NL"/>
              </w:rPr>
              <w:t>Informed</w:t>
            </w:r>
            <w:proofErr w:type="spellEnd"/>
          </w:p>
        </w:tc>
        <w:tc>
          <w:tcPr>
            <w:tcW w:w="2062" w:type="pct"/>
            <w:tcBorders>
              <w:top w:val="single" w:color="auto" w:sz="4" w:space="0"/>
              <w:left w:val="single" w:color="auto" w:sz="4" w:space="0"/>
              <w:bottom w:val="single" w:color="auto" w:sz="4" w:space="0"/>
            </w:tcBorders>
          </w:tcPr>
          <w:p w:rsidRPr="005A0B34" w:rsidR="00CB58CC" w:rsidP="00CB58CC" w:rsidRDefault="00CB58CC" w14:paraId="5ECF9509" w14:textId="77777777">
            <w:pPr>
              <w:ind w:left="0"/>
              <w:rPr>
                <w:rFonts w:ascii="Corbel" w:hAnsi="Corbel"/>
                <w:color w:val="000000"/>
                <w:lang w:val="nl-NL"/>
              </w:rPr>
            </w:pPr>
            <w:r w:rsidRPr="005A0B34">
              <w:rPr>
                <w:rFonts w:ascii="Corbel" w:hAnsi="Corbel"/>
                <w:color w:val="000000"/>
                <w:lang w:val="nl-NL"/>
              </w:rPr>
              <w:t>Geïnformeerd</w:t>
            </w:r>
          </w:p>
        </w:tc>
        <w:tc>
          <w:tcPr>
            <w:tcW w:w="607" w:type="pct"/>
            <w:tcBorders>
              <w:top w:val="single" w:color="auto" w:sz="4" w:space="0"/>
              <w:bottom w:val="single" w:color="auto" w:sz="4" w:space="0"/>
              <w:right w:val="single" w:color="auto" w:sz="4" w:space="0"/>
            </w:tcBorders>
          </w:tcPr>
          <w:p w:rsidRPr="005A0B34" w:rsidR="00CB58CC" w:rsidP="00CB58CC" w:rsidRDefault="00CB58CC" w14:paraId="5C955C46" w14:textId="77777777">
            <w:pPr>
              <w:ind w:left="0"/>
              <w:rPr>
                <w:rFonts w:ascii="Corbel" w:hAnsi="Corbel"/>
                <w:color w:val="000000"/>
                <w:lang w:val="nl-NL"/>
              </w:rPr>
            </w:pPr>
          </w:p>
        </w:tc>
      </w:tr>
    </w:tbl>
    <w:p w:rsidRPr="00CB58CC" w:rsidR="00656FE8" w:rsidP="00CB58CC" w:rsidRDefault="00656FE8" w14:paraId="1E5996AD" w14:textId="6DF636AC">
      <w:pPr>
        <w:ind w:left="0"/>
        <w:rPr>
          <w:rFonts w:ascii="Corbel" w:hAnsi="Corbel" w:cs="Arial"/>
          <w:sz w:val="21"/>
          <w:szCs w:val="21"/>
          <w:lang w:val="nl-NL"/>
        </w:rPr>
      </w:pPr>
    </w:p>
    <w:p w:rsidR="002B6D87" w:rsidP="00832FA7" w:rsidRDefault="002B6D87" w14:paraId="69AF76AC" w14:textId="77777777">
      <w:pPr>
        <w:ind w:left="0"/>
        <w:rPr>
          <w:rFonts w:ascii="Corbel" w:hAnsi="Corbel" w:cs="Arial"/>
          <w:sz w:val="21"/>
          <w:szCs w:val="21"/>
          <w:lang w:val="nl-NL"/>
        </w:rPr>
      </w:pPr>
    </w:p>
    <w:p w:rsidR="00832FA7" w:rsidP="00832FA7" w:rsidRDefault="004D548C" w14:paraId="0917FB58" w14:textId="5329124A">
      <w:pPr>
        <w:ind w:left="0"/>
        <w:rPr>
          <w:rFonts w:ascii="Corbel" w:hAnsi="Corbel"/>
          <w:lang w:val="nl-NL"/>
        </w:rPr>
      </w:pPr>
      <w:r w:rsidRPr="499FD911">
        <w:rPr>
          <w:rFonts w:ascii="Corbel" w:hAnsi="Corbel"/>
          <w:lang w:val="nl-NL"/>
        </w:rPr>
        <w:br w:type="page"/>
      </w:r>
      <w:bookmarkStart w:name="_Toc142704164" w:id="8"/>
      <w:bookmarkStart w:name="_Toc311724368" w:id="9"/>
    </w:p>
    <w:p w:rsidRPr="005401CC" w:rsidR="00F13A26" w:rsidP="00832FA7" w:rsidRDefault="454945B6" w14:paraId="38F86071" w14:textId="115FB430">
      <w:pPr>
        <w:ind w:left="0"/>
        <w:rPr>
          <w:rFonts w:ascii="Corbel" w:hAnsi="Corbel"/>
          <w:lang w:val="nl-NL"/>
        </w:rPr>
      </w:pPr>
      <w:r>
        <w:rPr>
          <w:noProof/>
        </w:rPr>
        <w:lastRenderedPageBreak/>
        <w:drawing>
          <wp:inline distT="0" distB="0" distL="0" distR="0" wp14:anchorId="00E45D6F" wp14:editId="69A8DE85">
            <wp:extent cx="8448870" cy="5879006"/>
            <wp:effectExtent l="0" t="0" r="0" b="0"/>
            <wp:docPr id="557141400" name="Afbeelding 55714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8448870" cy="5879006"/>
                    </a:xfrm>
                    <a:prstGeom prst="rect">
                      <a:avLst/>
                    </a:prstGeom>
                  </pic:spPr>
                </pic:pic>
              </a:graphicData>
            </a:graphic>
          </wp:inline>
        </w:drawing>
      </w:r>
    </w:p>
    <w:p w:rsidR="00832FA7" w:rsidP="00EC01D0" w:rsidRDefault="00832FA7" w14:paraId="56A5DD7A" w14:textId="1448157D">
      <w:pPr>
        <w:ind w:left="-284" w:firstLine="426"/>
      </w:pPr>
    </w:p>
    <w:p w:rsidRPr="00832FA7" w:rsidR="005A0B34" w:rsidP="00832FA7" w:rsidRDefault="009B1444" w14:paraId="7E8E7352" w14:textId="2205EDC9">
      <w:pPr>
        <w:keepNext/>
        <w:numPr>
          <w:ilvl w:val="0"/>
          <w:numId w:val="11"/>
        </w:numPr>
        <w:spacing w:before="240" w:after="60"/>
        <w:jc w:val="both"/>
        <w:outlineLvl w:val="0"/>
        <w:rPr>
          <w:rFonts w:ascii="Corbel" w:hAnsi="Corbel" w:cs="Arial"/>
          <w:b/>
          <w:color w:val="008000"/>
          <w:kern w:val="36"/>
          <w:sz w:val="32"/>
          <w:szCs w:val="32"/>
          <w:lang w:val="nl-NL"/>
        </w:rPr>
      </w:pPr>
      <w:bookmarkStart w:name="_Toc89108645" w:id="10"/>
      <w:r w:rsidRPr="00832FA7">
        <w:rPr>
          <w:rFonts w:ascii="Corbel" w:hAnsi="Corbel" w:cs="Arial"/>
          <w:b/>
          <w:color w:val="008000"/>
          <w:kern w:val="36"/>
          <w:sz w:val="32"/>
          <w:szCs w:val="32"/>
          <w:lang w:val="nl-NL"/>
        </w:rPr>
        <w:lastRenderedPageBreak/>
        <w:t xml:space="preserve">Beschrijving </w:t>
      </w:r>
      <w:bookmarkEnd w:id="8"/>
      <w:bookmarkEnd w:id="9"/>
      <w:r w:rsidRPr="00832FA7" w:rsidR="00467035">
        <w:rPr>
          <w:rFonts w:ascii="Corbel" w:hAnsi="Corbel" w:cs="Arial"/>
          <w:b/>
          <w:color w:val="008000"/>
          <w:kern w:val="36"/>
          <w:sz w:val="32"/>
          <w:szCs w:val="32"/>
          <w:lang w:val="nl-NL"/>
        </w:rPr>
        <w:t>ge</w:t>
      </w:r>
      <w:r w:rsidRPr="00832FA7" w:rsidR="00887C55">
        <w:rPr>
          <w:rFonts w:ascii="Corbel" w:hAnsi="Corbel" w:cs="Arial"/>
          <w:b/>
          <w:color w:val="008000"/>
          <w:kern w:val="36"/>
          <w:sz w:val="32"/>
          <w:szCs w:val="32"/>
          <w:lang w:val="nl-NL"/>
        </w:rPr>
        <w:t>neriek werkproces</w:t>
      </w:r>
      <w:bookmarkEnd w:id="10"/>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133"/>
        <w:gridCol w:w="2441"/>
        <w:gridCol w:w="5823"/>
        <w:gridCol w:w="2307"/>
        <w:gridCol w:w="2196"/>
      </w:tblGrid>
      <w:tr w:rsidRPr="00AB4E7C" w:rsidR="00887C55" w:rsidTr="6AC52E78" w14:paraId="45981D51" w14:textId="77777777">
        <w:trPr>
          <w:tblHeader/>
        </w:trPr>
        <w:tc>
          <w:tcPr>
            <w:tcW w:w="716" w:type="pct"/>
            <w:shd w:val="clear" w:color="auto" w:fill="DBE5F1"/>
            <w:tcMar/>
          </w:tcPr>
          <w:p w:rsidRPr="00F318B4" w:rsidR="00887C55" w:rsidP="00241645" w:rsidRDefault="00887C55" w14:paraId="7664DD44" w14:textId="77777777">
            <w:pPr>
              <w:ind w:left="0"/>
              <w:rPr>
                <w:rFonts w:ascii="Corbel" w:hAnsi="Corbel" w:cs="Arial"/>
                <w:b/>
                <w:bCs/>
                <w:iCs/>
                <w:color w:val="008E40"/>
                <w:sz w:val="24"/>
                <w:szCs w:val="24"/>
                <w:lang w:val="nl-NL"/>
              </w:rPr>
            </w:pPr>
            <w:bookmarkStart w:name="_Toc142704165" w:id="11"/>
            <w:r w:rsidRPr="00F318B4">
              <w:rPr>
                <w:rFonts w:ascii="Corbel" w:hAnsi="Corbel" w:cs="Arial"/>
                <w:b/>
                <w:bCs/>
                <w:iCs/>
                <w:color w:val="008E40"/>
                <w:sz w:val="24"/>
                <w:szCs w:val="24"/>
                <w:lang w:val="nl-NL"/>
              </w:rPr>
              <w:br w:type="page"/>
            </w:r>
            <w:r w:rsidRPr="00F318B4">
              <w:rPr>
                <w:rFonts w:ascii="Corbel" w:hAnsi="Corbel" w:cs="Arial"/>
                <w:b/>
                <w:bCs/>
                <w:iCs/>
                <w:color w:val="008E40"/>
                <w:sz w:val="24"/>
                <w:szCs w:val="24"/>
                <w:lang w:val="nl-NL"/>
              </w:rPr>
              <w:t>Invoer</w:t>
            </w:r>
          </w:p>
          <w:p w:rsidRPr="00F318B4" w:rsidR="00887C55" w:rsidP="00241645" w:rsidRDefault="00887C55" w14:paraId="16287F21" w14:textId="77777777">
            <w:pPr>
              <w:ind w:left="0"/>
              <w:rPr>
                <w:rFonts w:ascii="Corbel" w:hAnsi="Corbel" w:cs="Arial"/>
                <w:b/>
                <w:bCs/>
                <w:iCs/>
                <w:color w:val="008E40"/>
                <w:sz w:val="24"/>
                <w:szCs w:val="24"/>
                <w:lang w:val="nl-NL"/>
              </w:rPr>
            </w:pPr>
          </w:p>
        </w:tc>
        <w:tc>
          <w:tcPr>
            <w:tcW w:w="819" w:type="pct"/>
            <w:shd w:val="clear" w:color="auto" w:fill="DBE5F1"/>
            <w:tcMar/>
          </w:tcPr>
          <w:p w:rsidRPr="00F318B4" w:rsidR="00887C55" w:rsidP="009C3873" w:rsidRDefault="00E51667" w14:paraId="470964E9" w14:textId="77777777">
            <w:pPr>
              <w:ind w:left="0"/>
              <w:rPr>
                <w:rFonts w:ascii="Corbel" w:hAnsi="Corbel" w:cs="Arial"/>
                <w:b/>
                <w:bCs/>
                <w:iCs/>
                <w:color w:val="008E40"/>
                <w:sz w:val="24"/>
                <w:szCs w:val="24"/>
                <w:lang w:val="nl-NL"/>
              </w:rPr>
            </w:pPr>
            <w:r w:rsidRPr="00F318B4">
              <w:rPr>
                <w:rFonts w:ascii="Corbel" w:hAnsi="Corbel" w:cs="Arial"/>
                <w:b/>
                <w:bCs/>
                <w:iCs/>
                <w:color w:val="008E40"/>
                <w:sz w:val="24"/>
                <w:szCs w:val="24"/>
                <w:lang w:val="nl-NL"/>
              </w:rPr>
              <w:t>Processtap</w:t>
            </w:r>
          </w:p>
        </w:tc>
        <w:tc>
          <w:tcPr>
            <w:tcW w:w="1954" w:type="pct"/>
            <w:shd w:val="clear" w:color="auto" w:fill="DBE5F1"/>
            <w:tcMar/>
          </w:tcPr>
          <w:p w:rsidRPr="00F318B4" w:rsidR="00887C55" w:rsidP="009C3873" w:rsidRDefault="00887C55" w14:paraId="0599400F" w14:textId="77777777">
            <w:pPr>
              <w:ind w:left="0"/>
              <w:rPr>
                <w:rFonts w:ascii="Corbel" w:hAnsi="Corbel" w:cs="Arial"/>
                <w:b/>
                <w:bCs/>
                <w:iCs/>
                <w:color w:val="008E40"/>
                <w:sz w:val="24"/>
                <w:szCs w:val="24"/>
                <w:lang w:val="nl-NL"/>
              </w:rPr>
            </w:pPr>
            <w:r w:rsidRPr="00F318B4">
              <w:rPr>
                <w:rFonts w:ascii="Corbel" w:hAnsi="Corbel" w:cs="Arial"/>
                <w:b/>
                <w:bCs/>
                <w:iCs/>
                <w:color w:val="008E40"/>
                <w:sz w:val="24"/>
                <w:szCs w:val="24"/>
                <w:lang w:val="nl-NL"/>
              </w:rPr>
              <w:t>Verwerking</w:t>
            </w:r>
          </w:p>
        </w:tc>
        <w:tc>
          <w:tcPr>
            <w:tcW w:w="774" w:type="pct"/>
            <w:shd w:val="clear" w:color="auto" w:fill="DBE5F1"/>
            <w:tcMar/>
          </w:tcPr>
          <w:p w:rsidRPr="00F318B4" w:rsidR="00887C55" w:rsidP="009C3873" w:rsidRDefault="00887C55" w14:paraId="66F4338D" w14:textId="77777777">
            <w:pPr>
              <w:ind w:left="0"/>
              <w:rPr>
                <w:rFonts w:ascii="Corbel" w:hAnsi="Corbel" w:cs="Arial"/>
                <w:b/>
                <w:bCs/>
                <w:iCs/>
                <w:color w:val="008E40"/>
                <w:sz w:val="24"/>
                <w:szCs w:val="24"/>
                <w:lang w:val="nl-NL"/>
              </w:rPr>
            </w:pPr>
            <w:r w:rsidRPr="00F318B4">
              <w:rPr>
                <w:rFonts w:ascii="Corbel" w:hAnsi="Corbel" w:cs="Arial"/>
                <w:b/>
                <w:bCs/>
                <w:iCs/>
                <w:color w:val="008E40"/>
                <w:sz w:val="24"/>
                <w:szCs w:val="24"/>
                <w:lang w:val="nl-NL"/>
              </w:rPr>
              <w:t>Uitvoer</w:t>
            </w:r>
          </w:p>
        </w:tc>
        <w:tc>
          <w:tcPr>
            <w:tcW w:w="737" w:type="pct"/>
            <w:shd w:val="clear" w:color="auto" w:fill="DBE5F1"/>
            <w:tcMar/>
          </w:tcPr>
          <w:p w:rsidRPr="00F318B4" w:rsidR="00887C55" w:rsidP="00CA4CA4" w:rsidRDefault="00887C55" w14:paraId="460AC78E" w14:textId="77777777">
            <w:pPr>
              <w:ind w:left="0"/>
              <w:rPr>
                <w:rFonts w:ascii="Corbel" w:hAnsi="Corbel" w:cs="Arial"/>
                <w:b/>
                <w:bCs/>
                <w:iCs/>
                <w:color w:val="008E40"/>
                <w:sz w:val="24"/>
                <w:szCs w:val="24"/>
                <w:lang w:val="nl-NL"/>
              </w:rPr>
            </w:pPr>
            <w:r w:rsidRPr="00F318B4">
              <w:rPr>
                <w:rFonts w:ascii="Corbel" w:hAnsi="Corbel" w:cs="Arial"/>
                <w:b/>
                <w:bCs/>
                <w:iCs/>
                <w:color w:val="008E40"/>
                <w:sz w:val="24"/>
                <w:szCs w:val="24"/>
                <w:lang w:val="nl-NL"/>
              </w:rPr>
              <w:t>Rol</w:t>
            </w:r>
          </w:p>
        </w:tc>
      </w:tr>
      <w:tr w:rsidRPr="00AB4E7C" w:rsidR="00887C55" w:rsidTr="6AC52E78" w14:paraId="7719879F" w14:textId="77777777">
        <w:trPr>
          <w:trHeight w:val="3490"/>
        </w:trPr>
        <w:tc>
          <w:tcPr>
            <w:tcW w:w="716" w:type="pct"/>
            <w:tcMar/>
          </w:tcPr>
          <w:p w:rsidRPr="0054596F" w:rsidR="00887C55" w:rsidP="00F273D8" w:rsidRDefault="00E63F32" w14:paraId="5BE93A62" w14:textId="26AE00EE">
            <w:pPr>
              <w:widowControl w:val="0"/>
              <w:autoSpaceDE w:val="0"/>
              <w:autoSpaceDN w:val="0"/>
              <w:adjustRightInd w:val="0"/>
              <w:ind w:left="0"/>
              <w:rPr>
                <w:rFonts w:ascii="Corbel" w:hAnsi="Corbel" w:cs="Arial"/>
                <w:lang w:val="nl-NL"/>
              </w:rPr>
            </w:pPr>
            <w:r w:rsidRPr="0054596F">
              <w:rPr>
                <w:rFonts w:ascii="Corbel" w:hAnsi="Corbel" w:cs="Arial"/>
                <w:lang w:val="nl-NL"/>
              </w:rPr>
              <w:t>Input voor samenstellen documenten</w:t>
            </w:r>
          </w:p>
        </w:tc>
        <w:tc>
          <w:tcPr>
            <w:tcW w:w="819" w:type="pct"/>
            <w:tcMar/>
          </w:tcPr>
          <w:p w:rsidRPr="0054596F" w:rsidR="00887C55" w:rsidP="006C7563" w:rsidRDefault="006070F3" w14:paraId="4AD9BE55" w14:textId="77777777">
            <w:pPr>
              <w:widowControl w:val="0"/>
              <w:numPr>
                <w:ilvl w:val="0"/>
                <w:numId w:val="8"/>
              </w:numPr>
              <w:autoSpaceDE w:val="0"/>
              <w:autoSpaceDN w:val="0"/>
              <w:adjustRightInd w:val="0"/>
              <w:rPr>
                <w:rFonts w:ascii="Corbel" w:hAnsi="Corbel" w:cs="Arial"/>
                <w:bCs/>
                <w:lang w:val="nl-NL"/>
              </w:rPr>
            </w:pPr>
            <w:r w:rsidRPr="0054596F">
              <w:rPr>
                <w:rFonts w:ascii="Corbel" w:hAnsi="Corbel" w:cs="Arial"/>
                <w:bCs/>
                <w:lang w:val="nl-NL"/>
              </w:rPr>
              <w:t>Bepalen type printstraat</w:t>
            </w:r>
          </w:p>
        </w:tc>
        <w:tc>
          <w:tcPr>
            <w:tcW w:w="1954" w:type="pct"/>
            <w:tcMar/>
          </w:tcPr>
          <w:p w:rsidRPr="0054596F" w:rsidR="112D6B57" w:rsidP="1DCC3A05" w:rsidRDefault="112D6B57" w14:paraId="03B9D870" w14:textId="46E87F50">
            <w:pPr>
              <w:ind w:left="0"/>
              <w:rPr>
                <w:rFonts w:ascii="Corbel" w:hAnsi="Corbel" w:cs="Arial"/>
                <w:lang w:val="nl-NL"/>
              </w:rPr>
            </w:pPr>
            <w:r w:rsidRPr="12FB57E5">
              <w:rPr>
                <w:rFonts w:ascii="Corbel" w:hAnsi="Corbel" w:cs="Arial"/>
                <w:lang w:val="nl-NL"/>
              </w:rPr>
              <w:t xml:space="preserve">De belastingorganisatie bepaalt per </w:t>
            </w:r>
            <w:r w:rsidRPr="12FB57E5" w:rsidR="647400C0">
              <w:rPr>
                <w:rFonts w:ascii="Corbel" w:hAnsi="Corbel" w:cs="Arial"/>
                <w:lang w:val="nl-NL"/>
              </w:rPr>
              <w:t xml:space="preserve">brief </w:t>
            </w:r>
            <w:r w:rsidRPr="12FB57E5" w:rsidR="24D58F17">
              <w:rPr>
                <w:rFonts w:ascii="Corbel" w:hAnsi="Corbel" w:cs="Arial"/>
                <w:lang w:val="nl-NL"/>
              </w:rPr>
              <w:t xml:space="preserve">welk type </w:t>
            </w:r>
            <w:r w:rsidRPr="12FB57E5" w:rsidR="33B54D41">
              <w:rPr>
                <w:rFonts w:ascii="Corbel" w:hAnsi="Corbel" w:cs="Arial"/>
                <w:lang w:val="nl-NL"/>
              </w:rPr>
              <w:t>p</w:t>
            </w:r>
            <w:r w:rsidRPr="12FB57E5" w:rsidR="24D58F17">
              <w:rPr>
                <w:rFonts w:ascii="Corbel" w:hAnsi="Corbel" w:cs="Arial"/>
                <w:lang w:val="nl-NL"/>
              </w:rPr>
              <w:t xml:space="preserve">rintstraat wordt </w:t>
            </w:r>
            <w:r w:rsidRPr="12FB57E5" w:rsidR="00F40C65">
              <w:rPr>
                <w:rFonts w:ascii="Corbel" w:hAnsi="Corbel" w:cs="Arial"/>
                <w:lang w:val="nl-NL"/>
              </w:rPr>
              <w:t>gebruikt voor het op</w:t>
            </w:r>
            <w:r w:rsidRPr="12FB57E5" w:rsidR="24D58F17">
              <w:rPr>
                <w:rFonts w:ascii="Corbel" w:hAnsi="Corbel" w:cs="Arial"/>
                <w:lang w:val="nl-NL"/>
              </w:rPr>
              <w:t>maken van de brie</w:t>
            </w:r>
            <w:r w:rsidRPr="12FB57E5" w:rsidR="1420613A">
              <w:rPr>
                <w:rFonts w:ascii="Corbel" w:hAnsi="Corbel" w:cs="Arial"/>
                <w:lang w:val="nl-NL"/>
              </w:rPr>
              <w:t>f</w:t>
            </w:r>
            <w:r w:rsidRPr="12FB57E5" w:rsidR="050CF7AB">
              <w:rPr>
                <w:rFonts w:ascii="Corbel" w:hAnsi="Corbel" w:cs="Arial"/>
                <w:lang w:val="nl-NL"/>
              </w:rPr>
              <w:t xml:space="preserve">. </w:t>
            </w:r>
          </w:p>
          <w:p w:rsidR="0054596F" w:rsidP="00E876F1" w:rsidRDefault="0054596F" w14:paraId="5DD83694" w14:textId="77777777">
            <w:pPr>
              <w:widowControl w:val="0"/>
              <w:autoSpaceDE w:val="0"/>
              <w:autoSpaceDN w:val="0"/>
              <w:adjustRightInd w:val="0"/>
              <w:ind w:left="0"/>
              <w:rPr>
                <w:rFonts w:ascii="Corbel" w:hAnsi="Corbel" w:cs="Arial"/>
                <w:lang w:val="nl-NL"/>
              </w:rPr>
            </w:pPr>
          </w:p>
          <w:p w:rsidRPr="0054596F" w:rsidR="00E876F1" w:rsidP="00E876F1" w:rsidRDefault="24D58F17" w14:paraId="6CE890A5" w14:textId="6255360B">
            <w:pPr>
              <w:widowControl w:val="0"/>
              <w:autoSpaceDE w:val="0"/>
              <w:autoSpaceDN w:val="0"/>
              <w:adjustRightInd w:val="0"/>
              <w:ind w:left="0"/>
              <w:rPr>
                <w:rFonts w:ascii="Corbel" w:hAnsi="Corbel" w:cs="Arial"/>
                <w:lang w:val="nl-NL"/>
              </w:rPr>
            </w:pPr>
            <w:r w:rsidRPr="7CC753AC" w:rsidR="24D58F17">
              <w:rPr>
                <w:rFonts w:ascii="Corbel" w:hAnsi="Corbel" w:cs="Arial"/>
                <w:lang w:val="nl-NL"/>
              </w:rPr>
              <w:t xml:space="preserve">Bij </w:t>
            </w:r>
            <w:r w:rsidRPr="7CC753AC" w:rsidR="567C3F7F">
              <w:rPr>
                <w:rFonts w:ascii="Corbel" w:hAnsi="Corbel" w:cs="Arial"/>
                <w:lang w:val="nl-NL"/>
              </w:rPr>
              <w:t xml:space="preserve">uitbesteding aan een </w:t>
            </w:r>
            <w:r w:rsidRPr="7CC753AC" w:rsidR="567C3F7F">
              <w:rPr>
                <w:rFonts w:ascii="Corbel" w:hAnsi="Corbel" w:cs="Arial"/>
                <w:i w:val="1"/>
                <w:iCs w:val="1"/>
                <w:lang w:val="nl-NL"/>
              </w:rPr>
              <w:t>e</w:t>
            </w:r>
            <w:r w:rsidRPr="7CC753AC" w:rsidR="24D58F17">
              <w:rPr>
                <w:rFonts w:ascii="Corbel" w:hAnsi="Corbel" w:cs="Arial"/>
                <w:i w:val="1"/>
                <w:iCs w:val="1"/>
                <w:lang w:val="nl-NL"/>
              </w:rPr>
              <w:t xml:space="preserve">xtern </w:t>
            </w:r>
            <w:r w:rsidRPr="7CC753AC" w:rsidR="24D58F17">
              <w:rPr>
                <w:rFonts w:ascii="Corbel" w:hAnsi="Corbel" w:cs="Arial"/>
                <w:lang w:val="nl-NL"/>
              </w:rPr>
              <w:t>printservicebureau wordt het samenstellen</w:t>
            </w:r>
            <w:r w:rsidRPr="7CC753AC" w:rsidR="567C3F7F">
              <w:rPr>
                <w:rFonts w:ascii="Corbel" w:hAnsi="Corbel" w:cs="Arial"/>
                <w:lang w:val="nl-NL"/>
              </w:rPr>
              <w:t xml:space="preserve"> en printen van de brie</w:t>
            </w:r>
            <w:r w:rsidRPr="7CC753AC" w:rsidR="53799F39">
              <w:rPr>
                <w:rFonts w:ascii="Corbel" w:hAnsi="Corbel" w:cs="Arial"/>
                <w:lang w:val="nl-NL"/>
              </w:rPr>
              <w:t xml:space="preserve">f </w:t>
            </w:r>
            <w:r w:rsidRPr="7CC753AC" w:rsidR="567C3F7F">
              <w:rPr>
                <w:rFonts w:ascii="Corbel" w:hAnsi="Corbel" w:cs="Arial"/>
                <w:lang w:val="nl-NL"/>
              </w:rPr>
              <w:t xml:space="preserve">door het printservicebureau </w:t>
            </w:r>
          </w:p>
          <w:p w:rsidRPr="0054596F" w:rsidR="00A128DA" w:rsidP="006E7FE2" w:rsidRDefault="0949D750" w14:paraId="12E86FD0" w14:textId="4E844088">
            <w:pPr>
              <w:widowControl w:val="0"/>
              <w:autoSpaceDE w:val="0"/>
              <w:autoSpaceDN w:val="0"/>
              <w:adjustRightInd w:val="0"/>
              <w:ind w:left="0"/>
              <w:rPr>
                <w:rFonts w:ascii="Corbel" w:hAnsi="Corbel" w:cs="Arial"/>
                <w:lang w:val="nl-NL"/>
              </w:rPr>
            </w:pPr>
            <w:r w:rsidRPr="0054596F">
              <w:rPr>
                <w:rFonts w:ascii="Corbel" w:hAnsi="Corbel" w:cs="Arial"/>
                <w:lang w:val="nl-NL"/>
              </w:rPr>
              <w:t>gefaciliteerd.</w:t>
            </w:r>
          </w:p>
          <w:p w:rsidRPr="0054596F" w:rsidR="00A128DA" w:rsidP="006E7FE2" w:rsidRDefault="00A128DA" w14:paraId="7A1649F0" w14:textId="77777777">
            <w:pPr>
              <w:widowControl w:val="0"/>
              <w:autoSpaceDE w:val="0"/>
              <w:autoSpaceDN w:val="0"/>
              <w:adjustRightInd w:val="0"/>
              <w:ind w:left="0"/>
              <w:rPr>
                <w:rFonts w:ascii="Corbel" w:hAnsi="Corbel" w:cs="Arial"/>
                <w:lang w:val="nl-NL"/>
              </w:rPr>
            </w:pPr>
          </w:p>
          <w:p w:rsidRPr="0054596F" w:rsidR="0037614D" w:rsidP="00E22A47" w:rsidRDefault="55AA9CE2" w14:paraId="2B10C9BE" w14:textId="3F30B947">
            <w:pPr>
              <w:widowControl w:val="0"/>
              <w:tabs>
                <w:tab w:val="left" w:pos="388"/>
              </w:tabs>
              <w:autoSpaceDE w:val="0"/>
              <w:autoSpaceDN w:val="0"/>
              <w:adjustRightInd w:val="0"/>
              <w:ind w:left="0"/>
              <w:rPr>
                <w:rFonts w:ascii="Corbel" w:hAnsi="Corbel" w:cs="Arial"/>
                <w:lang w:val="nl-NL"/>
              </w:rPr>
            </w:pPr>
            <w:r w:rsidRPr="7CC753AC" w:rsidR="55AA9CE2">
              <w:rPr>
                <w:rFonts w:ascii="Corbel" w:hAnsi="Corbel" w:cs="Arial"/>
                <w:lang w:val="nl-NL"/>
              </w:rPr>
              <w:t xml:space="preserve">Bij </w:t>
            </w:r>
            <w:r w:rsidRPr="7CC753AC" w:rsidR="55AA9CE2">
              <w:rPr>
                <w:rFonts w:ascii="Corbel" w:hAnsi="Corbel" w:cs="Arial"/>
                <w:i w:val="1"/>
                <w:iCs w:val="1"/>
                <w:lang w:val="nl-NL"/>
              </w:rPr>
              <w:t xml:space="preserve">intern </w:t>
            </w:r>
            <w:r w:rsidRPr="7CC753AC" w:rsidR="55AA9CE2">
              <w:rPr>
                <w:rFonts w:ascii="Corbel" w:hAnsi="Corbel" w:cs="Arial"/>
                <w:lang w:val="nl-NL"/>
              </w:rPr>
              <w:t xml:space="preserve">printen kan de </w:t>
            </w:r>
            <w:r w:rsidRPr="7CC753AC" w:rsidR="6807B6E6">
              <w:rPr>
                <w:rFonts w:ascii="Corbel" w:hAnsi="Corbel" w:cs="Arial"/>
                <w:lang w:val="nl-NL"/>
              </w:rPr>
              <w:t xml:space="preserve">belastingorganisatie het werkproces inrichten voor lokaal printen of door middel van een </w:t>
            </w:r>
            <w:r w:rsidRPr="7CC753AC" w:rsidR="4106D12A">
              <w:rPr>
                <w:rFonts w:ascii="Corbel" w:hAnsi="Corbel" w:cs="Arial"/>
                <w:lang w:val="nl-NL"/>
              </w:rPr>
              <w:t>d</w:t>
            </w:r>
            <w:r w:rsidRPr="7CC753AC" w:rsidR="6807B6E6">
              <w:rPr>
                <w:rFonts w:ascii="Corbel" w:hAnsi="Corbel" w:cs="Arial"/>
                <w:lang w:val="nl-NL"/>
              </w:rPr>
              <w:t xml:space="preserve">ocumententool de brief </w:t>
            </w:r>
            <w:r w:rsidRPr="7CC753AC" w:rsidR="00F40C65">
              <w:rPr>
                <w:rFonts w:ascii="Corbel" w:hAnsi="Corbel" w:cs="Arial"/>
                <w:lang w:val="nl-NL"/>
              </w:rPr>
              <w:t xml:space="preserve">opmaken </w:t>
            </w:r>
            <w:r w:rsidRPr="7CC753AC" w:rsidR="6807B6E6">
              <w:rPr>
                <w:rFonts w:ascii="Corbel" w:hAnsi="Corbel" w:cs="Arial"/>
                <w:lang w:val="nl-NL"/>
              </w:rPr>
              <w:t xml:space="preserve">en </w:t>
            </w:r>
            <w:r w:rsidRPr="7CC753AC" w:rsidR="63ECB52A">
              <w:rPr>
                <w:rFonts w:ascii="Corbel" w:hAnsi="Corbel" w:cs="Arial"/>
                <w:lang w:val="nl-NL"/>
              </w:rPr>
              <w:t>aanbieden aan</w:t>
            </w:r>
            <w:r w:rsidRPr="7CC753AC" w:rsidR="7C195C61">
              <w:rPr>
                <w:rFonts w:ascii="Corbel" w:hAnsi="Corbel" w:cs="Arial"/>
                <w:lang w:val="nl-NL"/>
              </w:rPr>
              <w:t xml:space="preserve"> de </w:t>
            </w:r>
            <w:r w:rsidRPr="7CC753AC" w:rsidR="00F40C65">
              <w:rPr>
                <w:rFonts w:ascii="Corbel" w:hAnsi="Corbel" w:cs="Arial"/>
                <w:lang w:val="nl-NL"/>
              </w:rPr>
              <w:t xml:space="preserve">Externe </w:t>
            </w:r>
            <w:r w:rsidRPr="7CC753AC" w:rsidR="3E35EECD">
              <w:rPr>
                <w:rFonts w:ascii="Corbel" w:hAnsi="Corbel" w:cs="Arial"/>
                <w:lang w:val="nl-NL"/>
              </w:rPr>
              <w:t>s</w:t>
            </w:r>
            <w:r w:rsidRPr="7CC753AC" w:rsidR="0A03DDB9">
              <w:rPr>
                <w:rFonts w:ascii="Corbel" w:hAnsi="Corbel" w:cs="Arial"/>
                <w:lang w:val="nl-NL"/>
              </w:rPr>
              <w:t>amensteller/</w:t>
            </w:r>
            <w:r w:rsidRPr="7CC753AC" w:rsidR="6807B6E6">
              <w:rPr>
                <w:rFonts w:ascii="Corbel" w:hAnsi="Corbel" w:cs="Arial"/>
                <w:lang w:val="nl-NL"/>
              </w:rPr>
              <w:t>bezorger.</w:t>
            </w:r>
          </w:p>
          <w:p w:rsidRPr="0054596F" w:rsidR="00E63F32" w:rsidP="00E22A47" w:rsidRDefault="00E63F32" w14:paraId="5FDB7D2B" w14:textId="77777777">
            <w:pPr>
              <w:widowControl w:val="0"/>
              <w:tabs>
                <w:tab w:val="left" w:pos="388"/>
              </w:tabs>
              <w:autoSpaceDE w:val="0"/>
              <w:autoSpaceDN w:val="0"/>
              <w:adjustRightInd w:val="0"/>
              <w:ind w:left="0"/>
              <w:rPr>
                <w:rFonts w:ascii="Corbel" w:hAnsi="Corbel" w:cs="Arial"/>
                <w:lang w:val="nl-NL"/>
              </w:rPr>
            </w:pPr>
          </w:p>
          <w:p w:rsidRPr="0054596F" w:rsidR="00C61C10" w:rsidP="00E22A47" w:rsidRDefault="003B1EF7" w14:paraId="0B4020A7" w14:textId="43AFC429">
            <w:pPr>
              <w:widowControl w:val="0"/>
              <w:tabs>
                <w:tab w:val="left" w:pos="388"/>
              </w:tabs>
              <w:autoSpaceDE w:val="0"/>
              <w:autoSpaceDN w:val="0"/>
              <w:adjustRightInd w:val="0"/>
              <w:ind w:left="0"/>
              <w:rPr>
                <w:rFonts w:ascii="Corbel" w:hAnsi="Corbel" w:cs="Arial"/>
                <w:lang w:val="nl-NL"/>
              </w:rPr>
            </w:pPr>
            <w:r w:rsidRPr="0054596F">
              <w:rPr>
                <w:rFonts w:ascii="Corbel" w:hAnsi="Corbel" w:cs="Arial"/>
                <w:lang w:val="nl-NL"/>
              </w:rPr>
              <w:t xml:space="preserve">In beide </w:t>
            </w:r>
            <w:r w:rsidRPr="0054596F" w:rsidR="00E63F32">
              <w:rPr>
                <w:rFonts w:ascii="Corbel" w:hAnsi="Corbel" w:cs="Arial"/>
                <w:lang w:val="nl-NL"/>
              </w:rPr>
              <w:t>poststromen kan een keuze gemaakt worden tussen digita</w:t>
            </w:r>
            <w:r w:rsidRPr="0054596F" w:rsidR="00F40C65">
              <w:rPr>
                <w:rFonts w:ascii="Corbel" w:hAnsi="Corbel" w:cs="Arial"/>
                <w:lang w:val="nl-NL"/>
              </w:rPr>
              <w:t>al</w:t>
            </w:r>
            <w:r w:rsidRPr="0054596F" w:rsidR="00E63F32">
              <w:rPr>
                <w:rFonts w:ascii="Corbel" w:hAnsi="Corbel" w:cs="Arial"/>
                <w:lang w:val="nl-NL"/>
              </w:rPr>
              <w:t xml:space="preserve"> aanlever</w:t>
            </w:r>
            <w:r w:rsidRPr="0054596F" w:rsidR="00F40C65">
              <w:rPr>
                <w:rFonts w:ascii="Corbel" w:hAnsi="Corbel" w:cs="Arial"/>
                <w:lang w:val="nl-NL"/>
              </w:rPr>
              <w:t>en</w:t>
            </w:r>
            <w:r w:rsidRPr="0054596F" w:rsidR="00E63F32">
              <w:rPr>
                <w:rFonts w:ascii="Corbel" w:hAnsi="Corbel" w:cs="Arial"/>
                <w:lang w:val="nl-NL"/>
              </w:rPr>
              <w:t xml:space="preserve"> aan Mijn Overheid of bezorgen pe</w:t>
            </w:r>
            <w:r w:rsidR="00B706DA">
              <w:rPr>
                <w:rFonts w:ascii="Corbel" w:hAnsi="Corbel" w:cs="Arial"/>
                <w:lang w:val="nl-NL"/>
              </w:rPr>
              <w:t>r post.</w:t>
            </w:r>
          </w:p>
        </w:tc>
        <w:tc>
          <w:tcPr>
            <w:tcW w:w="774" w:type="pct"/>
            <w:tcMar/>
          </w:tcPr>
          <w:p w:rsidR="00887C55" w:rsidP="006C62E4" w:rsidRDefault="006C62E4" w14:paraId="44DDE215" w14:textId="77777777">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Printstraat bepaald</w:t>
            </w:r>
          </w:p>
          <w:p w:rsidR="0054596F" w:rsidP="006C62E4" w:rsidRDefault="0054596F" w14:paraId="0F370BD6" w14:textId="77777777">
            <w:pPr>
              <w:widowControl w:val="0"/>
              <w:autoSpaceDE w:val="0"/>
              <w:autoSpaceDN w:val="0"/>
              <w:adjustRightInd w:val="0"/>
              <w:ind w:left="0"/>
              <w:rPr>
                <w:rFonts w:ascii="Corbel" w:hAnsi="Corbel" w:cs="Arial"/>
                <w:bCs/>
                <w:iCs/>
                <w:lang w:val="nl-NL"/>
              </w:rPr>
            </w:pPr>
          </w:p>
          <w:p w:rsidR="0054596F" w:rsidP="006C62E4" w:rsidRDefault="0054596F" w14:paraId="38EF1834" w14:textId="2D223203">
            <w:pPr>
              <w:widowControl w:val="0"/>
              <w:autoSpaceDE w:val="0"/>
              <w:autoSpaceDN w:val="0"/>
              <w:adjustRightInd w:val="0"/>
              <w:ind w:left="0"/>
              <w:rPr>
                <w:rFonts w:ascii="Corbel" w:hAnsi="Corbel" w:cs="Arial"/>
                <w:bCs/>
                <w:iCs/>
                <w:lang w:val="nl-NL"/>
              </w:rPr>
            </w:pPr>
            <w:r>
              <w:rPr>
                <w:rFonts w:ascii="Corbel" w:hAnsi="Corbel" w:cs="Arial"/>
                <w:bCs/>
                <w:iCs/>
                <w:lang w:val="nl-NL"/>
              </w:rPr>
              <w:t xml:space="preserve">Intern samensteller </w:t>
            </w:r>
          </w:p>
          <w:p w:rsidR="0054596F" w:rsidP="006C62E4" w:rsidRDefault="0054596F" w14:paraId="1F72C623" w14:textId="77777777">
            <w:pPr>
              <w:widowControl w:val="0"/>
              <w:autoSpaceDE w:val="0"/>
              <w:autoSpaceDN w:val="0"/>
              <w:adjustRightInd w:val="0"/>
              <w:ind w:left="0"/>
              <w:rPr>
                <w:rFonts w:ascii="Corbel" w:hAnsi="Corbel" w:cs="Arial"/>
                <w:bCs/>
                <w:iCs/>
                <w:lang w:val="nl-NL"/>
              </w:rPr>
            </w:pPr>
          </w:p>
          <w:p w:rsidRPr="0054596F" w:rsidR="0054596F" w:rsidP="006C62E4" w:rsidRDefault="0054596F" w14:paraId="1D7B270A" w14:textId="52BD5A1B">
            <w:pPr>
              <w:widowControl w:val="0"/>
              <w:autoSpaceDE w:val="0"/>
              <w:autoSpaceDN w:val="0"/>
              <w:adjustRightInd w:val="0"/>
              <w:ind w:left="0"/>
              <w:rPr>
                <w:rFonts w:ascii="Corbel" w:hAnsi="Corbel" w:cs="Arial"/>
                <w:bCs/>
                <w:iCs/>
                <w:lang w:val="nl-NL"/>
              </w:rPr>
            </w:pPr>
            <w:r>
              <w:rPr>
                <w:rFonts w:ascii="Corbel" w:hAnsi="Corbel" w:cs="Arial"/>
                <w:bCs/>
                <w:iCs/>
                <w:lang w:val="nl-NL"/>
              </w:rPr>
              <w:t xml:space="preserve">Extern samensteller </w:t>
            </w:r>
          </w:p>
        </w:tc>
        <w:tc>
          <w:tcPr>
            <w:tcW w:w="737" w:type="pct"/>
            <w:tcMar/>
          </w:tcPr>
          <w:p w:rsidRPr="0054596F" w:rsidR="00887C55" w:rsidP="00CA4CA4" w:rsidRDefault="005779BB" w14:paraId="4F904CB7" w14:textId="42F195FF">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Belastingorganisatie</w:t>
            </w:r>
          </w:p>
        </w:tc>
      </w:tr>
      <w:bookmarkEnd w:id="11"/>
      <w:tr w:rsidRPr="00AB4E7C" w:rsidR="00646847" w:rsidTr="6AC52E78" w14:paraId="3D76D7A5" w14:textId="77777777">
        <w:trPr>
          <w:trHeight w:val="1286"/>
        </w:trPr>
        <w:tc>
          <w:tcPr>
            <w:tcW w:w="716" w:type="pct"/>
            <w:tcMar/>
          </w:tcPr>
          <w:p w:rsidRPr="0054596F" w:rsidR="00646847" w:rsidP="0054596F" w:rsidRDefault="006C62E4" w14:paraId="2A1F701D" w14:textId="46CE8141">
            <w:pPr>
              <w:widowControl w:val="0"/>
              <w:autoSpaceDE w:val="0"/>
              <w:autoSpaceDN w:val="0"/>
              <w:adjustRightInd w:val="0"/>
              <w:ind w:left="0"/>
              <w:rPr>
                <w:rFonts w:ascii="Corbel" w:hAnsi="Corbel" w:cs="Arial"/>
                <w:lang w:val="nl-NL"/>
              </w:rPr>
            </w:pPr>
            <w:r w:rsidRPr="0054596F">
              <w:rPr>
                <w:rFonts w:ascii="Corbel" w:hAnsi="Corbel" w:cs="Arial"/>
                <w:lang w:val="nl-NL"/>
              </w:rPr>
              <w:t>Intern</w:t>
            </w:r>
            <w:r w:rsidRPr="0054596F" w:rsidR="00F1585B">
              <w:rPr>
                <w:rFonts w:ascii="Corbel" w:hAnsi="Corbel" w:cs="Arial"/>
                <w:lang w:val="nl-NL"/>
              </w:rPr>
              <w:t xml:space="preserve"> </w:t>
            </w:r>
            <w:proofErr w:type="spellStart"/>
            <w:r w:rsidR="0054596F">
              <w:rPr>
                <w:rFonts w:ascii="Corbel" w:hAnsi="Corbel" w:cs="Arial"/>
                <w:lang w:val="nl-NL"/>
              </w:rPr>
              <w:t>samesteller</w:t>
            </w:r>
            <w:proofErr w:type="spellEnd"/>
          </w:p>
        </w:tc>
        <w:tc>
          <w:tcPr>
            <w:tcW w:w="819" w:type="pct"/>
            <w:tcMar/>
          </w:tcPr>
          <w:p w:rsidRPr="0054596F" w:rsidR="00646847" w:rsidP="1DCC3A05" w:rsidRDefault="7496F105" w14:paraId="15266E45" w14:textId="5983B97F">
            <w:pPr>
              <w:widowControl w:val="0"/>
              <w:numPr>
                <w:ilvl w:val="0"/>
                <w:numId w:val="8"/>
              </w:numPr>
              <w:autoSpaceDE w:val="0"/>
              <w:autoSpaceDN w:val="0"/>
              <w:adjustRightInd w:val="0"/>
              <w:rPr>
                <w:rFonts w:ascii="Corbel" w:hAnsi="Corbel" w:cs="Arial"/>
                <w:lang w:val="nl-NL"/>
              </w:rPr>
            </w:pPr>
            <w:r w:rsidRPr="0054596F">
              <w:rPr>
                <w:rFonts w:ascii="Corbel" w:hAnsi="Corbel"/>
                <w:color w:val="000000" w:themeColor="text1"/>
                <w:lang w:val="nl-NL"/>
              </w:rPr>
              <w:t xml:space="preserve">Samenstellen brief </w:t>
            </w:r>
          </w:p>
        </w:tc>
        <w:tc>
          <w:tcPr>
            <w:tcW w:w="1954" w:type="pct"/>
            <w:tcMar/>
          </w:tcPr>
          <w:p w:rsidRPr="0054596F" w:rsidR="00646847" w:rsidP="00E22A47" w:rsidRDefault="4C76C198" w14:paraId="646C97AA" w14:textId="5BBB6E48">
            <w:pPr>
              <w:widowControl w:val="0"/>
              <w:tabs>
                <w:tab w:val="left" w:pos="459"/>
              </w:tabs>
              <w:autoSpaceDE w:val="0"/>
              <w:autoSpaceDN w:val="0"/>
              <w:adjustRightInd w:val="0"/>
              <w:ind w:left="0"/>
              <w:rPr>
                <w:rFonts w:ascii="Corbel" w:hAnsi="Corbel" w:cs="Arial"/>
                <w:lang w:val="nl-NL"/>
              </w:rPr>
            </w:pPr>
            <w:r w:rsidRPr="0054596F">
              <w:rPr>
                <w:rFonts w:ascii="Corbel" w:hAnsi="Corbel" w:cs="Arial"/>
                <w:lang w:val="nl-NL"/>
              </w:rPr>
              <w:t>De brie</w:t>
            </w:r>
            <w:r w:rsidRPr="0054596F" w:rsidR="6E6E8EB3">
              <w:rPr>
                <w:rFonts w:ascii="Corbel" w:hAnsi="Corbel" w:cs="Arial"/>
                <w:lang w:val="nl-NL"/>
              </w:rPr>
              <w:t>f</w:t>
            </w:r>
            <w:r w:rsidRPr="0054596F">
              <w:rPr>
                <w:rFonts w:ascii="Corbel" w:hAnsi="Corbel" w:cs="Arial"/>
                <w:lang w:val="nl-NL"/>
              </w:rPr>
              <w:t xml:space="preserve"> word</w:t>
            </w:r>
            <w:r w:rsidRPr="0054596F" w:rsidR="15139DDC">
              <w:rPr>
                <w:rFonts w:ascii="Corbel" w:hAnsi="Corbel" w:cs="Arial"/>
                <w:lang w:val="nl-NL"/>
              </w:rPr>
              <w:t>t</w:t>
            </w:r>
            <w:r w:rsidRPr="0054596F">
              <w:rPr>
                <w:rFonts w:ascii="Corbel" w:hAnsi="Corbel" w:cs="Arial"/>
                <w:lang w:val="nl-NL"/>
              </w:rPr>
              <w:t xml:space="preserve"> </w:t>
            </w:r>
            <w:r w:rsidRPr="0054596F" w:rsidR="195E68C5">
              <w:rPr>
                <w:rFonts w:ascii="Corbel" w:hAnsi="Corbel" w:cs="Arial"/>
                <w:lang w:val="nl-NL"/>
              </w:rPr>
              <w:t xml:space="preserve">bij de belastingorganisatie m.b.v. een </w:t>
            </w:r>
            <w:r w:rsidRPr="0054596F">
              <w:rPr>
                <w:rFonts w:ascii="Corbel" w:hAnsi="Corbel" w:cs="Arial"/>
                <w:lang w:val="nl-NL"/>
              </w:rPr>
              <w:t xml:space="preserve">documententool </w:t>
            </w:r>
            <w:r w:rsidRPr="0054596F" w:rsidR="683AAB27">
              <w:rPr>
                <w:rFonts w:ascii="Corbel" w:hAnsi="Corbel" w:cs="Arial"/>
                <w:lang w:val="nl-NL"/>
              </w:rPr>
              <w:t>aangemaakt.</w:t>
            </w:r>
          </w:p>
          <w:p w:rsidRPr="0054596F" w:rsidR="00662ECB" w:rsidP="00F10D45" w:rsidRDefault="4C76C198" w14:paraId="5D33F9DF" w14:textId="6FEA37E1">
            <w:pPr>
              <w:widowControl w:val="0"/>
              <w:autoSpaceDE w:val="0"/>
              <w:autoSpaceDN w:val="0"/>
              <w:adjustRightInd w:val="0"/>
              <w:ind w:left="0"/>
              <w:rPr>
                <w:rFonts w:ascii="Corbel" w:hAnsi="Corbel" w:cs="Arial"/>
                <w:lang w:val="nl-NL"/>
              </w:rPr>
            </w:pPr>
            <w:r w:rsidRPr="7CC753AC" w:rsidR="4C76C198">
              <w:rPr>
                <w:rFonts w:ascii="Corbel" w:hAnsi="Corbel" w:cs="Arial"/>
                <w:lang w:val="nl-NL"/>
              </w:rPr>
              <w:t>Afhankelijk van het type document</w:t>
            </w:r>
            <w:r w:rsidRPr="7CC753AC" w:rsidR="1804A50B">
              <w:rPr>
                <w:rFonts w:ascii="Corbel" w:hAnsi="Corbel" w:cs="Arial"/>
                <w:lang w:val="nl-NL"/>
              </w:rPr>
              <w:t xml:space="preserve"> en </w:t>
            </w:r>
            <w:r w:rsidRPr="7CC753AC" w:rsidR="55CA79DA">
              <w:rPr>
                <w:rFonts w:ascii="Corbel" w:hAnsi="Corbel" w:cs="Arial"/>
                <w:lang w:val="nl-NL"/>
              </w:rPr>
              <w:t>wat de burger heeft aangegeven op Mijn</w:t>
            </w:r>
            <w:r w:rsidRPr="7CC753AC" w:rsidR="19BA9BCC">
              <w:rPr>
                <w:rFonts w:ascii="Corbel" w:hAnsi="Corbel" w:cs="Arial"/>
                <w:lang w:val="nl-NL"/>
              </w:rPr>
              <w:t xml:space="preserve"> </w:t>
            </w:r>
            <w:r w:rsidRPr="7CC753AC" w:rsidR="55CA79DA">
              <w:rPr>
                <w:rFonts w:ascii="Corbel" w:hAnsi="Corbel" w:cs="Arial"/>
                <w:lang w:val="nl-NL"/>
              </w:rPr>
              <w:t xml:space="preserve">Overheid </w:t>
            </w:r>
            <w:r w:rsidRPr="7CC753AC" w:rsidR="4C76C198">
              <w:rPr>
                <w:rFonts w:ascii="Corbel" w:hAnsi="Corbel" w:cs="Arial"/>
                <w:lang w:val="nl-NL"/>
              </w:rPr>
              <w:t>bepaalt het systeem automatisch of het document:</w:t>
            </w:r>
          </w:p>
          <w:p w:rsidRPr="0054596F" w:rsidR="00662ECB" w:rsidP="00662ECB" w:rsidRDefault="4668BCD2" w14:paraId="034071E1" w14:textId="4FB4579E">
            <w:pPr>
              <w:pStyle w:val="Lijstalinea"/>
              <w:widowControl w:val="0"/>
              <w:numPr>
                <w:ilvl w:val="0"/>
                <w:numId w:val="12"/>
              </w:numPr>
              <w:autoSpaceDE w:val="0"/>
              <w:autoSpaceDN w:val="0"/>
              <w:adjustRightInd w:val="0"/>
              <w:ind w:left="317"/>
              <w:rPr>
                <w:rFonts w:cs="Arial"/>
                <w:sz w:val="20"/>
                <w:szCs w:val="20"/>
              </w:rPr>
            </w:pPr>
            <w:r w:rsidRPr="7CC753AC" w:rsidR="4668BCD2">
              <w:rPr>
                <w:rFonts w:cs="Arial"/>
                <w:sz w:val="20"/>
                <w:szCs w:val="20"/>
              </w:rPr>
              <w:t>lokaal wordt geprint of</w:t>
            </w:r>
          </w:p>
          <w:p w:rsidRPr="0054596F" w:rsidR="00D504B2" w:rsidP="00D504B2" w:rsidRDefault="67BB0014" w14:paraId="33C0ECF7" w14:textId="13281A3E">
            <w:pPr>
              <w:pStyle w:val="Lijstalinea"/>
              <w:widowControl w:val="0"/>
              <w:numPr>
                <w:ilvl w:val="0"/>
                <w:numId w:val="12"/>
              </w:numPr>
              <w:autoSpaceDE w:val="0"/>
              <w:autoSpaceDN w:val="0"/>
              <w:adjustRightInd w:val="0"/>
              <w:ind w:left="317"/>
              <w:rPr>
                <w:rFonts w:cs="Arial"/>
                <w:sz w:val="20"/>
                <w:szCs w:val="20"/>
              </w:rPr>
            </w:pPr>
            <w:r w:rsidRPr="0054596F">
              <w:rPr>
                <w:rFonts w:cs="Arial"/>
                <w:sz w:val="20"/>
                <w:szCs w:val="20"/>
              </w:rPr>
              <w:t>wordt aangeboden aan het Printbureau of</w:t>
            </w:r>
          </w:p>
          <w:p w:rsidRPr="0054596F" w:rsidR="00B12EBC" w:rsidP="00B12EBC" w:rsidRDefault="447CB241" w14:paraId="36D98184" w14:textId="0153B6D9">
            <w:pPr>
              <w:pStyle w:val="Lijstalinea"/>
              <w:widowControl w:val="0"/>
              <w:numPr>
                <w:ilvl w:val="0"/>
                <w:numId w:val="12"/>
              </w:numPr>
              <w:autoSpaceDE w:val="0"/>
              <w:autoSpaceDN w:val="0"/>
              <w:adjustRightInd w:val="0"/>
              <w:ind w:left="317"/>
              <w:rPr>
                <w:rFonts w:cs="Arial"/>
                <w:sz w:val="20"/>
                <w:szCs w:val="20"/>
              </w:rPr>
            </w:pPr>
            <w:r w:rsidRPr="7CC753AC" w:rsidR="447CB241">
              <w:rPr>
                <w:rFonts w:cs="Arial"/>
                <w:sz w:val="20"/>
                <w:szCs w:val="20"/>
              </w:rPr>
              <w:t>w</w:t>
            </w:r>
            <w:r w:rsidRPr="7CC753AC" w:rsidR="4668BCD2">
              <w:rPr>
                <w:rFonts w:cs="Arial"/>
                <w:sz w:val="20"/>
                <w:szCs w:val="20"/>
              </w:rPr>
              <w:t xml:space="preserve">ordt aangeboden </w:t>
            </w:r>
            <w:r w:rsidRPr="7CC753AC" w:rsidR="00F40C65">
              <w:rPr>
                <w:rFonts w:cs="Arial"/>
                <w:sz w:val="20"/>
                <w:szCs w:val="20"/>
              </w:rPr>
              <w:t xml:space="preserve">aan </w:t>
            </w:r>
            <w:r w:rsidRPr="7CC753AC" w:rsidR="02152F26">
              <w:rPr>
                <w:rFonts w:cs="Arial"/>
                <w:sz w:val="20"/>
                <w:szCs w:val="20"/>
              </w:rPr>
              <w:t xml:space="preserve">de </w:t>
            </w:r>
            <w:proofErr w:type="spellStart"/>
            <w:r w:rsidRPr="7CC753AC" w:rsidR="189EFCCE">
              <w:rPr>
                <w:rFonts w:cs="Arial"/>
                <w:sz w:val="20"/>
                <w:szCs w:val="20"/>
              </w:rPr>
              <w:t>Berichtenbox</w:t>
            </w:r>
            <w:proofErr w:type="spellEnd"/>
            <w:r w:rsidRPr="7CC753AC" w:rsidR="189EFCCE">
              <w:rPr>
                <w:rFonts w:cs="Arial"/>
                <w:sz w:val="20"/>
                <w:szCs w:val="20"/>
              </w:rPr>
              <w:t xml:space="preserve"> Mijn</w:t>
            </w:r>
            <w:r w:rsidRPr="7CC753AC" w:rsidR="182C3E07">
              <w:rPr>
                <w:rFonts w:cs="Arial"/>
                <w:sz w:val="20"/>
                <w:szCs w:val="20"/>
              </w:rPr>
              <w:t xml:space="preserve"> </w:t>
            </w:r>
            <w:r w:rsidRPr="7CC753AC" w:rsidR="189EFCCE">
              <w:rPr>
                <w:rFonts w:cs="Arial"/>
                <w:sz w:val="20"/>
                <w:szCs w:val="20"/>
              </w:rPr>
              <w:t>Overheid</w:t>
            </w:r>
          </w:p>
          <w:p w:rsidR="7CC753AC" w:rsidP="7CC753AC" w:rsidRDefault="7CC753AC" w14:paraId="0D7B18A7" w14:textId="4CFDB888">
            <w:pPr>
              <w:widowControl w:val="0"/>
              <w:ind w:left="0"/>
              <w:rPr>
                <w:rFonts w:ascii="Corbel" w:hAnsi="Corbel" w:cs="Arial"/>
                <w:lang w:val="nl-NL"/>
              </w:rPr>
            </w:pPr>
          </w:p>
          <w:p w:rsidRPr="0054596F" w:rsidR="00862768" w:rsidP="00B12EBC" w:rsidRDefault="67BB0014" w14:paraId="386B5CA3" w14:textId="6C3DCC4F">
            <w:pPr>
              <w:widowControl w:val="0"/>
              <w:autoSpaceDE w:val="0"/>
              <w:autoSpaceDN w:val="0"/>
              <w:adjustRightInd w:val="0"/>
              <w:ind w:left="0"/>
              <w:rPr>
                <w:rFonts w:ascii="Corbel" w:hAnsi="Corbel" w:cs="Arial"/>
              </w:rPr>
            </w:pPr>
            <w:r w:rsidRPr="7CC753AC" w:rsidR="67BB0014">
              <w:rPr>
                <w:rFonts w:ascii="Corbel" w:hAnsi="Corbel" w:cs="Arial"/>
                <w:lang w:val="nl-NL"/>
              </w:rPr>
              <w:t xml:space="preserve">Bij het bepalen of het via de </w:t>
            </w:r>
            <w:proofErr w:type="spellStart"/>
            <w:r w:rsidRPr="7CC753AC" w:rsidR="67BB0014">
              <w:rPr>
                <w:rFonts w:ascii="Corbel" w:hAnsi="Corbel" w:cs="Arial"/>
                <w:lang w:val="nl-NL"/>
              </w:rPr>
              <w:t>Berichtenbox</w:t>
            </w:r>
            <w:proofErr w:type="spellEnd"/>
            <w:r w:rsidRPr="7CC753AC" w:rsidR="67BB0014">
              <w:rPr>
                <w:rFonts w:ascii="Corbel" w:hAnsi="Corbel" w:cs="Arial"/>
                <w:lang w:val="nl-NL"/>
              </w:rPr>
              <w:t xml:space="preserve"> te sturen is</w:t>
            </w:r>
            <w:r w:rsidRPr="7CC753AC" w:rsidR="54B5E81D">
              <w:rPr>
                <w:rFonts w:ascii="Corbel" w:hAnsi="Corbel" w:cs="Arial"/>
                <w:lang w:val="nl-NL"/>
              </w:rPr>
              <w:t>,</w:t>
            </w:r>
            <w:r w:rsidRPr="7CC753AC" w:rsidR="67BB0014">
              <w:rPr>
                <w:rFonts w:ascii="Corbel" w:hAnsi="Corbel" w:cs="Arial"/>
                <w:lang w:val="nl-NL"/>
              </w:rPr>
              <w:t xml:space="preserve"> controleert het systeem eerst of het product wel of niet aangeboden wordt in de berichten box. Vervolgens stuurt het</w:t>
            </w:r>
            <w:r w:rsidRPr="7CC753AC" w:rsidR="54B5E81D">
              <w:rPr>
                <w:rFonts w:ascii="Corbel" w:hAnsi="Corbel" w:cs="Arial"/>
                <w:lang w:val="nl-NL"/>
              </w:rPr>
              <w:t xml:space="preserve"> </w:t>
            </w:r>
            <w:r w:rsidRPr="7CC753AC" w:rsidR="67BB0014">
              <w:rPr>
                <w:rFonts w:ascii="Corbel" w:hAnsi="Corbel" w:cs="Arial"/>
                <w:lang w:val="nl-NL"/>
              </w:rPr>
              <w:t xml:space="preserve">systeem een </w:t>
            </w:r>
            <w:proofErr w:type="spellStart"/>
            <w:r w:rsidRPr="7CC753AC" w:rsidR="67BB0014">
              <w:rPr>
                <w:rFonts w:ascii="Corbel" w:hAnsi="Corbel" w:cs="Arial"/>
                <w:lang w:val="nl-NL"/>
              </w:rPr>
              <w:t>request</w:t>
            </w:r>
            <w:proofErr w:type="spellEnd"/>
            <w:r w:rsidRPr="7CC753AC" w:rsidR="67BB0014">
              <w:rPr>
                <w:rFonts w:ascii="Corbel" w:hAnsi="Corbel" w:cs="Arial"/>
                <w:lang w:val="nl-NL"/>
              </w:rPr>
              <w:t xml:space="preserve"> met </w:t>
            </w:r>
            <w:r w:rsidRPr="7CC753AC" w:rsidR="2275DF35">
              <w:rPr>
                <w:rFonts w:ascii="Corbel" w:hAnsi="Corbel" w:cs="Arial"/>
                <w:lang w:val="nl-NL"/>
              </w:rPr>
              <w:t xml:space="preserve">daarin maximaal 1 </w:t>
            </w:r>
            <w:r w:rsidRPr="7CC753AC" w:rsidR="67BB0014">
              <w:rPr>
                <w:rFonts w:ascii="Corbel" w:hAnsi="Corbel" w:cs="Arial"/>
                <w:lang w:val="nl-NL"/>
              </w:rPr>
              <w:t xml:space="preserve">miljoen </w:t>
            </w:r>
            <w:proofErr w:type="spellStart"/>
            <w:r w:rsidRPr="7CC753AC" w:rsidR="67BB0014">
              <w:rPr>
                <w:rFonts w:ascii="Corbel" w:hAnsi="Corbel" w:cs="Arial"/>
                <w:lang w:val="nl-NL"/>
              </w:rPr>
              <w:t>BSN’s</w:t>
            </w:r>
            <w:proofErr w:type="spellEnd"/>
            <w:r w:rsidRPr="7CC753AC" w:rsidR="67BB0014">
              <w:rPr>
                <w:rFonts w:ascii="Corbel" w:hAnsi="Corbel" w:cs="Arial"/>
                <w:lang w:val="nl-NL"/>
              </w:rPr>
              <w:t xml:space="preserve"> aan </w:t>
            </w:r>
            <w:r w:rsidRPr="7CC753AC" w:rsidR="2275DF35">
              <w:rPr>
                <w:rFonts w:ascii="Corbel" w:hAnsi="Corbel" w:cs="Arial"/>
                <w:lang w:val="nl-NL"/>
              </w:rPr>
              <w:t xml:space="preserve">de </w:t>
            </w:r>
            <w:r w:rsidRPr="7CC753AC" w:rsidR="67BB0014">
              <w:rPr>
                <w:rFonts w:ascii="Corbel" w:hAnsi="Corbel" w:cs="Arial"/>
                <w:lang w:val="nl-NL"/>
              </w:rPr>
              <w:t>Abonnement</w:t>
            </w:r>
            <w:r w:rsidRPr="7CC753AC" w:rsidR="0A9BBD98">
              <w:rPr>
                <w:rFonts w:ascii="Corbel" w:hAnsi="Corbel" w:cs="Arial"/>
                <w:lang w:val="nl-NL"/>
              </w:rPr>
              <w:t xml:space="preserve"> </w:t>
            </w:r>
            <w:r w:rsidRPr="7CC753AC" w:rsidR="67BB0014">
              <w:rPr>
                <w:rFonts w:ascii="Corbel" w:hAnsi="Corbel" w:cs="Arial"/>
                <w:lang w:val="nl-NL"/>
              </w:rPr>
              <w:t xml:space="preserve">Service van </w:t>
            </w:r>
            <w:proofErr w:type="spellStart"/>
            <w:r w:rsidRPr="7CC753AC" w:rsidR="67BB0014">
              <w:rPr>
                <w:rFonts w:ascii="Corbel" w:hAnsi="Corbel" w:cs="Arial"/>
                <w:lang w:val="nl-NL"/>
              </w:rPr>
              <w:t>Logius</w:t>
            </w:r>
            <w:proofErr w:type="spellEnd"/>
            <w:r w:rsidRPr="7CC753AC" w:rsidR="54B5E81D">
              <w:rPr>
                <w:rFonts w:ascii="Corbel" w:hAnsi="Corbel" w:cs="Arial"/>
                <w:lang w:val="nl-NL"/>
              </w:rPr>
              <w:t xml:space="preserve"> om na te gaan of een BSN geabonneerd is</w:t>
            </w:r>
            <w:r w:rsidRPr="7CC753AC" w:rsidR="2275DF35">
              <w:rPr>
                <w:rFonts w:ascii="Corbel" w:hAnsi="Corbel" w:cs="Arial"/>
                <w:lang w:val="nl-NL"/>
              </w:rPr>
              <w:t>.</w:t>
            </w:r>
          </w:p>
        </w:tc>
        <w:tc>
          <w:tcPr>
            <w:tcW w:w="774" w:type="pct"/>
            <w:tcMar/>
          </w:tcPr>
          <w:p w:rsidRPr="0054596F" w:rsidR="00B12EBC" w:rsidP="00646847" w:rsidRDefault="00F10D45" w14:paraId="6EEA4AAC" w14:textId="77777777">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Brief gereed voor printen</w:t>
            </w:r>
            <w:r w:rsidRPr="0054596F" w:rsidR="00990098">
              <w:rPr>
                <w:rFonts w:ascii="Corbel" w:hAnsi="Corbel" w:cs="Arial"/>
                <w:bCs/>
                <w:iCs/>
                <w:lang w:val="nl-NL"/>
              </w:rPr>
              <w:t xml:space="preserve"> en of verzending</w:t>
            </w:r>
            <w:r w:rsidRPr="0054596F" w:rsidR="00B12EBC">
              <w:rPr>
                <w:rFonts w:ascii="Corbel" w:hAnsi="Corbel" w:cs="Arial"/>
                <w:bCs/>
                <w:iCs/>
                <w:lang w:val="nl-NL"/>
              </w:rPr>
              <w:t xml:space="preserve"> </w:t>
            </w:r>
          </w:p>
          <w:p w:rsidRPr="0054596F" w:rsidR="00B12EBC" w:rsidP="00646847" w:rsidRDefault="00B12EBC" w14:paraId="79888FAF" w14:textId="77777777">
            <w:pPr>
              <w:widowControl w:val="0"/>
              <w:autoSpaceDE w:val="0"/>
              <w:autoSpaceDN w:val="0"/>
              <w:adjustRightInd w:val="0"/>
              <w:ind w:left="0"/>
              <w:rPr>
                <w:rFonts w:ascii="Corbel" w:hAnsi="Corbel" w:cs="Arial"/>
                <w:bCs/>
                <w:iCs/>
                <w:lang w:val="nl-NL"/>
              </w:rPr>
            </w:pPr>
          </w:p>
          <w:p w:rsidR="0054596F" w:rsidP="00646847" w:rsidRDefault="0054596F" w14:paraId="19192F76" w14:textId="77777777">
            <w:pPr>
              <w:widowControl w:val="0"/>
              <w:autoSpaceDE w:val="0"/>
              <w:autoSpaceDN w:val="0"/>
              <w:adjustRightInd w:val="0"/>
              <w:ind w:left="0"/>
              <w:rPr>
                <w:rFonts w:ascii="Corbel" w:hAnsi="Corbel" w:cs="Arial"/>
                <w:bCs/>
                <w:iCs/>
                <w:lang w:val="nl-NL"/>
              </w:rPr>
            </w:pPr>
            <w:r>
              <w:rPr>
                <w:rFonts w:ascii="Corbel" w:hAnsi="Corbel" w:cs="Arial"/>
                <w:bCs/>
                <w:iCs/>
                <w:lang w:val="nl-NL"/>
              </w:rPr>
              <w:t xml:space="preserve">En </w:t>
            </w:r>
          </w:p>
          <w:p w:rsidR="0054596F" w:rsidP="00646847" w:rsidRDefault="0054596F" w14:paraId="595B9246" w14:textId="77777777">
            <w:pPr>
              <w:widowControl w:val="0"/>
              <w:autoSpaceDE w:val="0"/>
              <w:autoSpaceDN w:val="0"/>
              <w:adjustRightInd w:val="0"/>
              <w:ind w:left="0"/>
              <w:rPr>
                <w:rFonts w:ascii="Corbel" w:hAnsi="Corbel" w:cs="Arial"/>
                <w:bCs/>
                <w:iCs/>
                <w:lang w:val="nl-NL"/>
              </w:rPr>
            </w:pPr>
          </w:p>
          <w:p w:rsidR="0054596F" w:rsidP="00646847" w:rsidRDefault="00B12EBC" w14:paraId="402C96DE" w14:textId="77777777">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 xml:space="preserve">BSN </w:t>
            </w:r>
          </w:p>
          <w:p w:rsidRPr="0054596F" w:rsidR="00646847" w:rsidP="00646847" w:rsidRDefault="0054596F" w14:paraId="03EFCA41" w14:textId="082E9A74">
            <w:pPr>
              <w:widowControl w:val="0"/>
              <w:autoSpaceDE w:val="0"/>
              <w:autoSpaceDN w:val="0"/>
              <w:adjustRightInd w:val="0"/>
              <w:ind w:left="0"/>
              <w:rPr>
                <w:rFonts w:ascii="Corbel" w:hAnsi="Corbel" w:cs="Arial"/>
                <w:bCs/>
                <w:iCs/>
                <w:lang w:val="nl-NL"/>
              </w:rPr>
            </w:pPr>
            <w:r>
              <w:rPr>
                <w:rFonts w:ascii="Corbel" w:hAnsi="Corbel" w:cs="Arial"/>
                <w:bCs/>
                <w:iCs/>
                <w:lang w:val="nl-NL"/>
              </w:rPr>
              <w:t>(</w:t>
            </w:r>
            <w:r w:rsidRPr="0054596F" w:rsidR="00B12EBC">
              <w:rPr>
                <w:rFonts w:ascii="Corbel" w:hAnsi="Corbel" w:cs="Arial"/>
                <w:bCs/>
                <w:iCs/>
                <w:lang w:val="nl-NL"/>
              </w:rPr>
              <w:t>voor validatie abonnement</w:t>
            </w:r>
            <w:r>
              <w:rPr>
                <w:rFonts w:ascii="Corbel" w:hAnsi="Corbel" w:cs="Arial"/>
                <w:bCs/>
                <w:iCs/>
                <w:lang w:val="nl-NL"/>
              </w:rPr>
              <w:t>)</w:t>
            </w:r>
          </w:p>
        </w:tc>
        <w:tc>
          <w:tcPr>
            <w:tcW w:w="737" w:type="pct"/>
            <w:tcMar/>
          </w:tcPr>
          <w:p w:rsidRPr="0054596F" w:rsidR="00646847" w:rsidP="65928F5E" w:rsidRDefault="6699B4E3" w14:paraId="5F96A722" w14:textId="2DF31098">
            <w:pPr>
              <w:widowControl w:val="0"/>
              <w:autoSpaceDE w:val="0"/>
              <w:autoSpaceDN w:val="0"/>
              <w:adjustRightInd w:val="0"/>
              <w:ind w:left="0"/>
              <w:rPr>
                <w:rFonts w:ascii="Corbel" w:hAnsi="Corbel" w:cs="Arial"/>
                <w:lang w:val="nl-NL"/>
              </w:rPr>
            </w:pPr>
            <w:r w:rsidRPr="65928F5E">
              <w:rPr>
                <w:rFonts w:ascii="Corbel" w:hAnsi="Corbel" w:cs="Arial"/>
                <w:lang w:val="nl-NL"/>
              </w:rPr>
              <w:t>Belastingorganisatie</w:t>
            </w:r>
          </w:p>
        </w:tc>
      </w:tr>
      <w:tr w:rsidRPr="00AB4E7C" w:rsidR="00D32F6A" w:rsidTr="6AC52E78" w14:paraId="2DF1290B" w14:textId="77777777">
        <w:trPr>
          <w:trHeight w:val="1286"/>
        </w:trPr>
        <w:tc>
          <w:tcPr>
            <w:tcW w:w="716" w:type="pct"/>
            <w:tcMar/>
          </w:tcPr>
          <w:p w:rsidR="00D32F6A" w:rsidP="00FD05A6" w:rsidRDefault="00D32F6A" w14:paraId="559DB069" w14:textId="5EACA178">
            <w:pPr>
              <w:widowControl w:val="0"/>
              <w:autoSpaceDE w:val="0"/>
              <w:autoSpaceDN w:val="0"/>
              <w:adjustRightInd w:val="0"/>
              <w:ind w:left="0"/>
              <w:rPr>
                <w:rFonts w:ascii="Corbel" w:hAnsi="Corbel" w:cs="Arial"/>
                <w:lang w:val="nl-NL"/>
              </w:rPr>
            </w:pPr>
            <w:r w:rsidRPr="0054596F">
              <w:rPr>
                <w:rFonts w:ascii="Corbel" w:hAnsi="Corbel" w:cs="Arial"/>
                <w:lang w:val="nl-NL"/>
              </w:rPr>
              <w:t>Externe samensteller</w:t>
            </w:r>
            <w:r>
              <w:rPr>
                <w:rFonts w:ascii="Corbel" w:hAnsi="Corbel" w:cs="Arial"/>
                <w:lang w:val="nl-NL"/>
              </w:rPr>
              <w:t xml:space="preserve">/ </w:t>
            </w:r>
          </w:p>
          <w:p w:rsidR="00D32F6A" w:rsidP="00FD05A6" w:rsidRDefault="00D32F6A" w14:paraId="1D857E7E" w14:textId="77777777">
            <w:pPr>
              <w:widowControl w:val="0"/>
              <w:autoSpaceDE w:val="0"/>
              <w:autoSpaceDN w:val="0"/>
              <w:adjustRightInd w:val="0"/>
              <w:ind w:left="0"/>
              <w:rPr>
                <w:rFonts w:ascii="Corbel" w:hAnsi="Corbel" w:cs="Arial"/>
                <w:lang w:val="nl-NL"/>
              </w:rPr>
            </w:pPr>
          </w:p>
          <w:p w:rsidRPr="0054596F" w:rsidR="00D32F6A" w:rsidP="0054596F" w:rsidRDefault="00D32F6A" w14:paraId="454EF1C9" w14:textId="25527327">
            <w:pPr>
              <w:widowControl w:val="0"/>
              <w:autoSpaceDE w:val="0"/>
              <w:autoSpaceDN w:val="0"/>
              <w:adjustRightInd w:val="0"/>
              <w:ind w:left="0"/>
              <w:rPr>
                <w:rFonts w:ascii="Corbel" w:hAnsi="Corbel" w:cs="Arial"/>
                <w:lang w:val="nl-NL"/>
              </w:rPr>
            </w:pPr>
            <w:r>
              <w:rPr>
                <w:rFonts w:ascii="Corbel" w:hAnsi="Corbel" w:cs="Arial"/>
                <w:lang w:val="nl-NL"/>
              </w:rPr>
              <w:t xml:space="preserve">Printbestand </w:t>
            </w:r>
          </w:p>
        </w:tc>
        <w:tc>
          <w:tcPr>
            <w:tcW w:w="819" w:type="pct"/>
            <w:tcMar/>
          </w:tcPr>
          <w:p w:rsidRPr="0054596F" w:rsidR="00D32F6A" w:rsidP="1DCC3A05" w:rsidRDefault="00D32F6A" w14:paraId="009E929A" w14:textId="67186EAA">
            <w:pPr>
              <w:widowControl w:val="0"/>
              <w:numPr>
                <w:ilvl w:val="0"/>
                <w:numId w:val="8"/>
              </w:numPr>
              <w:autoSpaceDE w:val="0"/>
              <w:autoSpaceDN w:val="0"/>
              <w:adjustRightInd w:val="0"/>
              <w:rPr>
                <w:rFonts w:ascii="Corbel" w:hAnsi="Corbel"/>
                <w:color w:val="000000" w:themeColor="text1"/>
                <w:lang w:val="nl-NL"/>
              </w:rPr>
            </w:pPr>
            <w:r w:rsidRPr="0054596F">
              <w:rPr>
                <w:rFonts w:ascii="Corbel" w:hAnsi="Corbel"/>
                <w:color w:val="000000"/>
                <w:lang w:val="nl-NL"/>
              </w:rPr>
              <w:t xml:space="preserve">Samenstellen brief </w:t>
            </w:r>
            <w:r>
              <w:rPr>
                <w:rFonts w:ascii="Corbel" w:hAnsi="Corbel"/>
                <w:color w:val="000000"/>
                <w:lang w:val="nl-NL"/>
              </w:rPr>
              <w:t>(</w:t>
            </w:r>
            <w:r w:rsidRPr="0054596F">
              <w:rPr>
                <w:rFonts w:ascii="Corbel" w:hAnsi="Corbel"/>
                <w:color w:val="000000"/>
                <w:lang w:val="nl-NL"/>
              </w:rPr>
              <w:t>uitbesteed</w:t>
            </w:r>
            <w:r>
              <w:rPr>
                <w:rFonts w:ascii="Corbel" w:hAnsi="Corbel"/>
                <w:color w:val="000000"/>
                <w:lang w:val="nl-NL"/>
              </w:rPr>
              <w:t>)</w:t>
            </w:r>
          </w:p>
        </w:tc>
        <w:tc>
          <w:tcPr>
            <w:tcW w:w="1954" w:type="pct"/>
            <w:tcMar/>
          </w:tcPr>
          <w:p w:rsidRPr="0054596F" w:rsidR="00D32F6A" w:rsidP="00E22A47" w:rsidRDefault="00D32F6A" w14:paraId="5E6AC49B" w14:textId="02B3A0A9">
            <w:pPr>
              <w:widowControl w:val="0"/>
              <w:tabs>
                <w:tab w:val="left" w:pos="459"/>
              </w:tabs>
              <w:autoSpaceDE w:val="0"/>
              <w:autoSpaceDN w:val="0"/>
              <w:adjustRightInd w:val="0"/>
              <w:ind w:left="0"/>
              <w:rPr>
                <w:rFonts w:ascii="Corbel" w:hAnsi="Corbel" w:cs="Arial"/>
                <w:lang w:val="nl-NL"/>
              </w:rPr>
            </w:pPr>
            <w:r w:rsidRPr="0054596F">
              <w:rPr>
                <w:rFonts w:ascii="Corbel" w:hAnsi="Corbel" w:cs="Arial"/>
                <w:lang w:val="nl-NL"/>
              </w:rPr>
              <w:t xml:space="preserve">De belastingorganisatie verstuurt digitaal een printbestand naar de externe samensteller. </w:t>
            </w:r>
            <w:r>
              <w:rPr>
                <w:rFonts w:ascii="Corbel" w:hAnsi="Corbel" w:cs="Arial"/>
                <w:lang w:val="nl-NL"/>
              </w:rPr>
              <w:t>De externe samensteller</w:t>
            </w:r>
            <w:r w:rsidRPr="0054596F">
              <w:rPr>
                <w:rFonts w:ascii="Corbel" w:hAnsi="Corbel" w:cs="Arial"/>
                <w:lang w:val="nl-NL"/>
              </w:rPr>
              <w:t xml:space="preserve"> stelt aan de hand van de door de organisatie bepaalde formats de brief samen.</w:t>
            </w:r>
            <w:r>
              <w:rPr>
                <w:rFonts w:ascii="Corbel" w:hAnsi="Corbel" w:cs="Arial"/>
                <w:lang w:val="nl-NL"/>
              </w:rPr>
              <w:t xml:space="preserve"> De externe samensteller is verantwoordelijk voor zowel het aanbieden van digitale post als het printen en bezorgen van de fysieke post. Ook wanneer deze eventueel door een andere partij uitgevoerd worden (zie processtappen 7 en 8)</w:t>
            </w:r>
            <w:r w:rsidR="00C14F32">
              <w:rPr>
                <w:rFonts w:ascii="Corbel" w:hAnsi="Corbel" w:cs="Arial"/>
                <w:lang w:val="nl-NL"/>
              </w:rPr>
              <w:t>.</w:t>
            </w:r>
          </w:p>
        </w:tc>
        <w:tc>
          <w:tcPr>
            <w:tcW w:w="774" w:type="pct"/>
            <w:tcMar/>
          </w:tcPr>
          <w:p w:rsidRPr="0054596F" w:rsidR="00D32F6A" w:rsidP="00646847" w:rsidRDefault="00D32F6A" w14:paraId="41056406" w14:textId="39EAF489">
            <w:pPr>
              <w:widowControl w:val="0"/>
              <w:autoSpaceDE w:val="0"/>
              <w:autoSpaceDN w:val="0"/>
              <w:adjustRightInd w:val="0"/>
              <w:ind w:left="0"/>
              <w:rPr>
                <w:rFonts w:ascii="Corbel" w:hAnsi="Corbel" w:cs="Arial"/>
                <w:bCs/>
                <w:iCs/>
                <w:lang w:val="nl-NL"/>
              </w:rPr>
            </w:pPr>
            <w:r>
              <w:rPr>
                <w:rFonts w:ascii="Corbel" w:hAnsi="Corbel" w:cs="Arial"/>
                <w:bCs/>
                <w:iCs/>
                <w:lang w:val="nl-NL"/>
              </w:rPr>
              <w:t>Brief gered voor printen en verzenden</w:t>
            </w:r>
          </w:p>
        </w:tc>
        <w:tc>
          <w:tcPr>
            <w:tcW w:w="737" w:type="pct"/>
            <w:tcMar/>
          </w:tcPr>
          <w:p w:rsidRPr="0054596F" w:rsidR="00D32F6A" w:rsidP="00646847" w:rsidRDefault="00D32F6A" w14:paraId="06DB06D6" w14:textId="05B3ECA9">
            <w:pPr>
              <w:widowControl w:val="0"/>
              <w:autoSpaceDE w:val="0"/>
              <w:autoSpaceDN w:val="0"/>
              <w:adjustRightInd w:val="0"/>
              <w:ind w:left="0"/>
              <w:rPr>
                <w:rFonts w:ascii="Corbel" w:hAnsi="Corbel" w:cs="Arial"/>
                <w:bCs/>
                <w:iCs/>
                <w:lang w:val="nl-NL"/>
              </w:rPr>
            </w:pPr>
            <w:r>
              <w:rPr>
                <w:rFonts w:ascii="Corbel" w:hAnsi="Corbel" w:cs="Arial"/>
                <w:bCs/>
                <w:iCs/>
                <w:lang w:val="nl-NL"/>
              </w:rPr>
              <w:t>Externe samensteller</w:t>
            </w:r>
          </w:p>
        </w:tc>
      </w:tr>
      <w:tr w:rsidRPr="00AB4E7C" w:rsidR="00D32F6A" w:rsidTr="6AC52E78" w14:paraId="31991E26" w14:textId="77777777">
        <w:trPr>
          <w:trHeight w:val="1286"/>
        </w:trPr>
        <w:tc>
          <w:tcPr>
            <w:tcW w:w="716" w:type="pct"/>
            <w:tcMar/>
          </w:tcPr>
          <w:p w:rsidR="00D32F6A" w:rsidP="00FD05A6" w:rsidRDefault="00D32F6A" w14:paraId="4998F74A" w14:textId="05E3671F">
            <w:pPr>
              <w:widowControl w:val="0"/>
              <w:autoSpaceDE w:val="0"/>
              <w:autoSpaceDN w:val="0"/>
              <w:adjustRightInd w:val="0"/>
              <w:ind w:left="0"/>
              <w:rPr>
                <w:rFonts w:ascii="Corbel" w:hAnsi="Corbel" w:cs="Arial"/>
                <w:lang w:val="nl-NL"/>
              </w:rPr>
            </w:pPr>
            <w:r w:rsidRPr="0054596F">
              <w:rPr>
                <w:rFonts w:ascii="Corbel" w:hAnsi="Corbel"/>
                <w:color w:val="000000"/>
                <w:lang w:val="nl-NL"/>
              </w:rPr>
              <w:lastRenderedPageBreak/>
              <w:t>Post bezorgd</w:t>
            </w:r>
          </w:p>
        </w:tc>
        <w:tc>
          <w:tcPr>
            <w:tcW w:w="819" w:type="pct"/>
            <w:tcMar/>
          </w:tcPr>
          <w:p w:rsidRPr="0054596F" w:rsidR="00D32F6A" w:rsidP="1DCC3A05" w:rsidRDefault="000963B6" w14:paraId="0C53A488" w14:textId="30650442">
            <w:pPr>
              <w:widowControl w:val="0"/>
              <w:numPr>
                <w:ilvl w:val="0"/>
                <w:numId w:val="8"/>
              </w:numPr>
              <w:autoSpaceDE w:val="0"/>
              <w:autoSpaceDN w:val="0"/>
              <w:adjustRightInd w:val="0"/>
              <w:rPr>
                <w:rFonts w:ascii="Corbel" w:hAnsi="Corbel"/>
                <w:color w:val="000000"/>
                <w:lang w:val="nl-NL"/>
              </w:rPr>
            </w:pPr>
            <w:r>
              <w:rPr>
                <w:rFonts w:ascii="Corbel" w:hAnsi="Corbel"/>
                <w:color w:val="000000"/>
                <w:lang w:val="nl-NL"/>
              </w:rPr>
              <w:t xml:space="preserve">Opslaan </w:t>
            </w:r>
            <w:r w:rsidRPr="0054596F" w:rsidR="00D32F6A">
              <w:rPr>
                <w:rFonts w:ascii="Corbel" w:hAnsi="Corbel"/>
                <w:color w:val="000000"/>
                <w:lang w:val="nl-NL"/>
              </w:rPr>
              <w:t>samengestelde post</w:t>
            </w:r>
          </w:p>
        </w:tc>
        <w:tc>
          <w:tcPr>
            <w:tcW w:w="1954" w:type="pct"/>
            <w:tcMar/>
          </w:tcPr>
          <w:p w:rsidR="000963B6" w:rsidP="00FD05A6" w:rsidRDefault="000963B6" w14:paraId="2C6CB9BE" w14:textId="4329CF2C">
            <w:pPr>
              <w:widowControl w:val="0"/>
              <w:autoSpaceDE w:val="0"/>
              <w:autoSpaceDN w:val="0"/>
              <w:adjustRightInd w:val="0"/>
              <w:ind w:left="0"/>
              <w:rPr>
                <w:rFonts w:ascii="Corbel" w:hAnsi="Corbel" w:cs="Arial"/>
                <w:lang w:val="nl-NL"/>
              </w:rPr>
            </w:pPr>
            <w:r w:rsidRPr="0054596F">
              <w:rPr>
                <w:rFonts w:ascii="Corbel" w:hAnsi="Corbel" w:cs="Arial"/>
                <w:lang w:val="nl-NL"/>
              </w:rPr>
              <w:t xml:space="preserve">De belastingorganisatie </w:t>
            </w:r>
            <w:r>
              <w:rPr>
                <w:rFonts w:ascii="Corbel" w:hAnsi="Corbel" w:cs="Arial"/>
                <w:lang w:val="nl-NL"/>
              </w:rPr>
              <w:t>slaat</w:t>
            </w:r>
            <w:r w:rsidRPr="0054596F">
              <w:rPr>
                <w:rFonts w:ascii="Corbel" w:hAnsi="Corbel" w:cs="Arial"/>
                <w:lang w:val="nl-NL"/>
              </w:rPr>
              <w:t xml:space="preserve"> de brieven </w:t>
            </w:r>
            <w:r>
              <w:rPr>
                <w:rFonts w:ascii="Corbel" w:hAnsi="Corbel" w:cs="Arial"/>
                <w:lang w:val="nl-NL"/>
              </w:rPr>
              <w:t xml:space="preserve">op </w:t>
            </w:r>
            <w:r w:rsidRPr="0054596F">
              <w:rPr>
                <w:rFonts w:ascii="Corbel" w:hAnsi="Corbel" w:cs="Arial"/>
                <w:lang w:val="nl-NL"/>
              </w:rPr>
              <w:t>in het Documentmanagementsysteem</w:t>
            </w:r>
            <w:r>
              <w:rPr>
                <w:rFonts w:ascii="Corbel" w:hAnsi="Corbel" w:cs="Arial"/>
                <w:lang w:val="nl-NL"/>
              </w:rPr>
              <w:t>.</w:t>
            </w:r>
          </w:p>
          <w:p w:rsidR="000963B6" w:rsidP="00FD05A6" w:rsidRDefault="000963B6" w14:paraId="6CC7A689" w14:textId="1A4556DC">
            <w:pPr>
              <w:widowControl w:val="0"/>
              <w:autoSpaceDE w:val="0"/>
              <w:autoSpaceDN w:val="0"/>
              <w:adjustRightInd w:val="0"/>
              <w:ind w:left="0"/>
              <w:rPr>
                <w:rFonts w:ascii="Corbel" w:hAnsi="Corbel" w:cs="Arial"/>
                <w:lang w:val="nl-NL"/>
              </w:rPr>
            </w:pPr>
          </w:p>
          <w:p w:rsidRPr="0054596F" w:rsidR="00D32F6A" w:rsidP="00857A1A" w:rsidRDefault="00D32F6A" w14:paraId="7FDBB64A" w14:textId="21BA7C35" w14:noSpellErr="1">
            <w:pPr>
              <w:widowControl w:val="0"/>
              <w:autoSpaceDE w:val="0"/>
              <w:autoSpaceDN w:val="0"/>
              <w:adjustRightInd w:val="0"/>
              <w:ind w:left="0"/>
              <w:rPr>
                <w:rFonts w:ascii="Corbel" w:hAnsi="Corbel" w:cs="Arial"/>
                <w:lang w:val="nl-NL"/>
              </w:rPr>
            </w:pPr>
            <w:r w:rsidRPr="6AC52E78" w:rsidR="00D32F6A">
              <w:rPr>
                <w:rFonts w:ascii="Corbel" w:hAnsi="Corbel" w:cs="Arial"/>
                <w:lang w:val="nl-NL"/>
              </w:rPr>
              <w:t xml:space="preserve">Ook de brieven die via berichten box aangeboden worden, worden in het </w:t>
            </w:r>
            <w:r w:rsidRPr="6AC52E78" w:rsidR="00D32F6A">
              <w:rPr>
                <w:rFonts w:ascii="Corbel" w:hAnsi="Corbel" w:cs="Arial"/>
                <w:lang w:val="nl-NL"/>
              </w:rPr>
              <w:t>belastingsysteem</w:t>
            </w:r>
            <w:r w:rsidRPr="6AC52E78" w:rsidR="00D32F6A">
              <w:rPr>
                <w:rFonts w:ascii="Corbel" w:hAnsi="Corbel" w:cs="Arial"/>
                <w:lang w:val="nl-NL"/>
              </w:rPr>
              <w:t xml:space="preserve"> </w:t>
            </w:r>
            <w:r w:rsidRPr="6AC52E78" w:rsidR="00857A1A">
              <w:rPr>
                <w:rFonts w:ascii="Corbel" w:hAnsi="Corbel" w:cs="Arial"/>
                <w:lang w:val="nl-NL"/>
              </w:rPr>
              <w:t xml:space="preserve">opgeslagen. </w:t>
            </w:r>
          </w:p>
        </w:tc>
        <w:tc>
          <w:tcPr>
            <w:tcW w:w="774" w:type="pct"/>
            <w:tcMar/>
          </w:tcPr>
          <w:p w:rsidR="00D32F6A" w:rsidP="000963B6" w:rsidRDefault="00D32F6A" w14:paraId="2AED40A0" w14:textId="1BE17F57">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 xml:space="preserve">Document </w:t>
            </w:r>
            <w:r w:rsidR="00857A1A">
              <w:rPr>
                <w:rFonts w:ascii="Corbel" w:hAnsi="Corbel" w:cs="Arial"/>
                <w:bCs/>
                <w:iCs/>
                <w:lang w:val="nl-NL"/>
              </w:rPr>
              <w:t xml:space="preserve">opgeslagen </w:t>
            </w:r>
            <w:r w:rsidRPr="0054596F">
              <w:rPr>
                <w:rFonts w:ascii="Corbel" w:hAnsi="Corbel" w:cs="Arial"/>
                <w:bCs/>
                <w:iCs/>
                <w:lang w:val="nl-NL"/>
              </w:rPr>
              <w:t>in DMS</w:t>
            </w:r>
          </w:p>
        </w:tc>
        <w:tc>
          <w:tcPr>
            <w:tcW w:w="737" w:type="pct"/>
            <w:tcMar/>
          </w:tcPr>
          <w:p w:rsidR="00D32F6A" w:rsidP="00646847" w:rsidRDefault="00D32F6A" w14:paraId="6AD50AD2" w14:textId="7F9BB3BD">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Belastingorganisatie</w:t>
            </w:r>
          </w:p>
        </w:tc>
      </w:tr>
      <w:tr w:rsidRPr="00AB4E7C" w:rsidR="00D32F6A" w:rsidTr="6AC52E78" w14:paraId="5E758B80" w14:textId="77777777">
        <w:trPr>
          <w:trHeight w:val="1265"/>
        </w:trPr>
        <w:tc>
          <w:tcPr>
            <w:tcW w:w="716" w:type="pct"/>
            <w:tcMar/>
          </w:tcPr>
          <w:p w:rsidRPr="0054596F" w:rsidR="00D32F6A" w:rsidP="00646847" w:rsidRDefault="00D32F6A" w14:paraId="0F7CC3A1" w14:textId="6F1092D6">
            <w:pPr>
              <w:widowControl w:val="0"/>
              <w:autoSpaceDE w:val="0"/>
              <w:autoSpaceDN w:val="0"/>
              <w:adjustRightInd w:val="0"/>
              <w:ind w:left="0"/>
              <w:rPr>
                <w:rFonts w:ascii="Corbel" w:hAnsi="Corbel" w:cs="Arial"/>
                <w:lang w:val="nl-NL"/>
              </w:rPr>
            </w:pPr>
            <w:r w:rsidRPr="0054596F">
              <w:rPr>
                <w:rFonts w:ascii="Corbel" w:hAnsi="Corbel" w:cs="Arial"/>
                <w:lang w:val="nl-NL"/>
              </w:rPr>
              <w:t>BSN</w:t>
            </w:r>
            <w:r>
              <w:rPr>
                <w:rFonts w:ascii="Corbel" w:hAnsi="Corbel" w:cs="Arial"/>
                <w:lang w:val="nl-NL"/>
              </w:rPr>
              <w:t xml:space="preserve"> </w:t>
            </w:r>
          </w:p>
        </w:tc>
        <w:tc>
          <w:tcPr>
            <w:tcW w:w="819" w:type="pct"/>
            <w:tcMar/>
          </w:tcPr>
          <w:p w:rsidRPr="0054596F" w:rsidR="00D32F6A" w:rsidP="00862768" w:rsidRDefault="00D32F6A" w14:paraId="4069A57F" w14:textId="7ABABDD6">
            <w:pPr>
              <w:pStyle w:val="Lijstalinea"/>
              <w:widowControl w:val="0"/>
              <w:numPr>
                <w:ilvl w:val="0"/>
                <w:numId w:val="8"/>
              </w:numPr>
              <w:autoSpaceDE w:val="0"/>
              <w:autoSpaceDN w:val="0"/>
              <w:adjustRightInd w:val="0"/>
              <w:rPr>
                <w:color w:val="000000" w:themeColor="text1"/>
                <w:sz w:val="20"/>
                <w:szCs w:val="20"/>
              </w:rPr>
            </w:pPr>
            <w:r w:rsidRPr="0054596F">
              <w:rPr>
                <w:color w:val="000000" w:themeColor="text1"/>
                <w:sz w:val="20"/>
                <w:szCs w:val="20"/>
              </w:rPr>
              <w:t xml:space="preserve">Leveren Abonnement Service </w:t>
            </w:r>
          </w:p>
        </w:tc>
        <w:tc>
          <w:tcPr>
            <w:tcW w:w="1954" w:type="pct"/>
            <w:tcMar/>
          </w:tcPr>
          <w:p w:rsidRPr="0054596F" w:rsidR="00D32F6A" w:rsidP="00D11830" w:rsidRDefault="00D32F6A" w14:paraId="2FFEC0D8" w14:textId="0473D93A">
            <w:pPr>
              <w:widowControl w:val="0"/>
              <w:autoSpaceDE w:val="0"/>
              <w:autoSpaceDN w:val="0"/>
              <w:adjustRightInd w:val="0"/>
              <w:ind w:left="0"/>
              <w:rPr>
                <w:rFonts w:ascii="Corbel" w:hAnsi="Corbel" w:cs="Arial"/>
                <w:lang w:val="nl-NL"/>
              </w:rPr>
            </w:pPr>
            <w:r w:rsidRPr="0054596F">
              <w:rPr>
                <w:rFonts w:ascii="Corbel" w:hAnsi="Corbel" w:cs="Arial"/>
                <w:lang w:val="nl-NL"/>
              </w:rPr>
              <w:t xml:space="preserve">De Abonnement Service controleert of er een actieve </w:t>
            </w:r>
            <w:proofErr w:type="spellStart"/>
            <w:r w:rsidRPr="0054596F">
              <w:rPr>
                <w:rFonts w:ascii="Corbel" w:hAnsi="Corbel" w:cs="Arial"/>
                <w:lang w:val="nl-NL"/>
              </w:rPr>
              <w:t>Berichtenbox</w:t>
            </w:r>
            <w:proofErr w:type="spellEnd"/>
            <w:r w:rsidRPr="0054596F">
              <w:rPr>
                <w:rFonts w:ascii="Corbel" w:hAnsi="Corbel" w:cs="Arial"/>
                <w:lang w:val="nl-NL"/>
              </w:rPr>
              <w:t xml:space="preserve"> bestaat voor het betreffende BSN en of het betreffende burger heeft aangegeven berichten van uw organisatie te willen ontvangen.</w:t>
            </w:r>
          </w:p>
        </w:tc>
        <w:tc>
          <w:tcPr>
            <w:tcW w:w="774" w:type="pct"/>
            <w:tcMar/>
          </w:tcPr>
          <w:p w:rsidRPr="0054596F" w:rsidR="00D32F6A" w:rsidP="58B5110B" w:rsidRDefault="00D32F6A" w14:paraId="5B38F1CA" w14:textId="1C2E0746">
            <w:pPr>
              <w:spacing w:line="259" w:lineRule="auto"/>
              <w:ind w:left="0"/>
              <w:rPr>
                <w:rFonts w:ascii="Corbel" w:hAnsi="Corbel"/>
              </w:rPr>
            </w:pPr>
            <w:r w:rsidRPr="0054596F">
              <w:rPr>
                <w:rFonts w:ascii="Corbel" w:hAnsi="Corbel" w:cs="Arial"/>
                <w:lang w:val="nl-NL"/>
              </w:rPr>
              <w:t>Indicatie geabonneerd ja/nee</w:t>
            </w:r>
          </w:p>
        </w:tc>
        <w:tc>
          <w:tcPr>
            <w:tcW w:w="737" w:type="pct"/>
            <w:tcMar/>
          </w:tcPr>
          <w:p w:rsidRPr="0054596F" w:rsidR="00D32F6A" w:rsidP="00646847" w:rsidRDefault="00D32F6A" w14:paraId="32A0ABA0" w14:textId="6593B94C">
            <w:pPr>
              <w:widowControl w:val="0"/>
              <w:autoSpaceDE w:val="0"/>
              <w:autoSpaceDN w:val="0"/>
              <w:adjustRightInd w:val="0"/>
              <w:ind w:left="0"/>
              <w:rPr>
                <w:rFonts w:ascii="Corbel" w:hAnsi="Corbel" w:cs="Arial"/>
                <w:bCs/>
                <w:iCs/>
                <w:lang w:val="nl-NL"/>
              </w:rPr>
            </w:pPr>
            <w:proofErr w:type="spellStart"/>
            <w:r w:rsidRPr="0054596F">
              <w:rPr>
                <w:rFonts w:ascii="Corbel" w:hAnsi="Corbel" w:cs="Arial"/>
                <w:bCs/>
                <w:iCs/>
                <w:lang w:val="nl-NL"/>
              </w:rPr>
              <w:t>Logius</w:t>
            </w:r>
            <w:proofErr w:type="spellEnd"/>
            <w:r w:rsidRPr="0054596F">
              <w:rPr>
                <w:rFonts w:ascii="Corbel" w:hAnsi="Corbel" w:cs="Arial"/>
                <w:bCs/>
                <w:iCs/>
                <w:lang w:val="nl-NL"/>
              </w:rPr>
              <w:t xml:space="preserve"> </w:t>
            </w:r>
          </w:p>
        </w:tc>
      </w:tr>
      <w:tr w:rsidRPr="00AB4E7C" w:rsidR="00D32F6A" w:rsidTr="6AC52E78" w14:paraId="7EAAA7AE" w14:textId="77777777">
        <w:trPr>
          <w:trHeight w:val="2456"/>
        </w:trPr>
        <w:tc>
          <w:tcPr>
            <w:tcW w:w="716" w:type="pct"/>
            <w:tcMar/>
          </w:tcPr>
          <w:p w:rsidRPr="0054596F" w:rsidR="00D32F6A" w:rsidP="58B5110B" w:rsidRDefault="00D32F6A" w14:paraId="716B90D3" w14:textId="3366A205">
            <w:pPr>
              <w:spacing w:line="259" w:lineRule="auto"/>
              <w:ind w:left="0"/>
              <w:rPr>
                <w:rFonts w:ascii="Corbel" w:hAnsi="Corbel"/>
              </w:rPr>
            </w:pPr>
            <w:r w:rsidRPr="0054596F">
              <w:rPr>
                <w:rFonts w:ascii="Corbel" w:hAnsi="Corbel" w:cs="Arial"/>
                <w:lang w:val="nl-NL"/>
              </w:rPr>
              <w:t>Indicatie geabonneerd ja/nee</w:t>
            </w:r>
          </w:p>
          <w:p w:rsidRPr="0054596F" w:rsidR="00D32F6A" w:rsidP="58B5110B" w:rsidRDefault="00D32F6A" w14:paraId="5B95CD12" w14:textId="7F8BD2DA">
            <w:pPr>
              <w:spacing w:line="259" w:lineRule="auto"/>
              <w:ind w:left="0"/>
              <w:rPr>
                <w:rFonts w:ascii="Corbel" w:hAnsi="Corbel" w:cs="Arial"/>
                <w:lang w:val="nl-NL"/>
              </w:rPr>
            </w:pPr>
          </w:p>
        </w:tc>
        <w:tc>
          <w:tcPr>
            <w:tcW w:w="819" w:type="pct"/>
            <w:tcMar/>
          </w:tcPr>
          <w:p w:rsidRPr="0054596F" w:rsidR="00D32F6A" w:rsidP="007134AE" w:rsidRDefault="00D32F6A" w14:paraId="45BFFA50" w14:textId="26030AD5">
            <w:pPr>
              <w:widowControl w:val="0"/>
              <w:numPr>
                <w:ilvl w:val="0"/>
                <w:numId w:val="8"/>
              </w:numPr>
              <w:autoSpaceDE w:val="0"/>
              <w:autoSpaceDN w:val="0"/>
              <w:adjustRightInd w:val="0"/>
              <w:rPr>
                <w:rFonts w:ascii="Corbel" w:hAnsi="Corbel" w:cs="Arial"/>
                <w:lang w:val="nl-NL"/>
              </w:rPr>
            </w:pPr>
            <w:r w:rsidRPr="0054596F">
              <w:rPr>
                <w:rFonts w:ascii="Corbel" w:hAnsi="Corbel"/>
                <w:color w:val="000000" w:themeColor="text1"/>
                <w:lang w:val="nl-NL"/>
              </w:rPr>
              <w:t xml:space="preserve">Aanbieden brief  aan </w:t>
            </w:r>
            <w:proofErr w:type="spellStart"/>
            <w:r w:rsidRPr="0054596F">
              <w:rPr>
                <w:rFonts w:ascii="Corbel" w:hAnsi="Corbel"/>
                <w:color w:val="000000" w:themeColor="text1"/>
                <w:lang w:val="nl-NL"/>
              </w:rPr>
              <w:t>Berichtenbox</w:t>
            </w:r>
            <w:proofErr w:type="spellEnd"/>
          </w:p>
        </w:tc>
        <w:tc>
          <w:tcPr>
            <w:tcW w:w="1954" w:type="pct"/>
            <w:tcMar/>
          </w:tcPr>
          <w:p w:rsidRPr="0054596F" w:rsidR="00D32F6A" w:rsidP="003036C1" w:rsidRDefault="00D32F6A" w14:paraId="06C0B8A5" w14:textId="3EF05145">
            <w:pPr>
              <w:widowControl w:val="0"/>
              <w:autoSpaceDE w:val="0"/>
              <w:autoSpaceDN w:val="0"/>
              <w:adjustRightInd w:val="0"/>
              <w:ind w:left="0"/>
              <w:rPr>
                <w:rFonts w:ascii="Corbel" w:hAnsi="Corbel" w:cs="Arial"/>
                <w:lang w:val="nl-NL"/>
              </w:rPr>
            </w:pPr>
            <w:r w:rsidRPr="7CC753AC" w:rsidR="00D32F6A">
              <w:rPr>
                <w:rFonts w:ascii="Corbel" w:hAnsi="Corbel" w:cs="Arial"/>
                <w:lang w:val="nl-NL"/>
              </w:rPr>
              <w:t xml:space="preserve">De brieven die aan de onderstaande voorwaarden voldoen, worden aangeboden aan </w:t>
            </w:r>
            <w:r w:rsidRPr="7CC753AC" w:rsidR="00D32F6A">
              <w:rPr>
                <w:rFonts w:ascii="Corbel" w:hAnsi="Corbel" w:cs="Arial"/>
                <w:lang w:val="nl-NL"/>
              </w:rPr>
              <w:t>Logius</w:t>
            </w:r>
            <w:r w:rsidRPr="7CC753AC" w:rsidR="00D32F6A">
              <w:rPr>
                <w:rFonts w:ascii="Corbel" w:hAnsi="Corbel" w:cs="Arial"/>
                <w:lang w:val="nl-NL"/>
              </w:rPr>
              <w:t>:</w:t>
            </w:r>
          </w:p>
          <w:p w:rsidRPr="0054596F" w:rsidR="00D32F6A" w:rsidP="003036C1" w:rsidRDefault="00D32F6A" w14:paraId="2A784FD5" w14:textId="0A0D5DAB">
            <w:pPr>
              <w:pStyle w:val="Lijstalinea"/>
              <w:widowControl w:val="0"/>
              <w:numPr>
                <w:ilvl w:val="0"/>
                <w:numId w:val="12"/>
              </w:numPr>
              <w:autoSpaceDE w:val="0"/>
              <w:autoSpaceDN w:val="0"/>
              <w:adjustRightInd w:val="0"/>
              <w:ind w:left="317" w:hanging="284"/>
              <w:rPr>
                <w:rFonts w:cs="Arial"/>
                <w:sz w:val="20"/>
                <w:szCs w:val="20"/>
              </w:rPr>
            </w:pPr>
            <w:r w:rsidRPr="7CC753AC" w:rsidR="00D32F6A">
              <w:rPr>
                <w:rFonts w:cs="Arial"/>
                <w:sz w:val="20"/>
                <w:szCs w:val="20"/>
              </w:rPr>
              <w:t xml:space="preserve">Het type document moet voldoen aan de inrichting die nodig is voor de digitale aanlevering bij de </w:t>
            </w:r>
            <w:proofErr w:type="spellStart"/>
            <w:r w:rsidRPr="7CC753AC" w:rsidR="00D32F6A">
              <w:rPr>
                <w:rFonts w:cs="Arial"/>
                <w:sz w:val="20"/>
                <w:szCs w:val="20"/>
              </w:rPr>
              <w:t>Berichtenbox</w:t>
            </w:r>
            <w:proofErr w:type="spellEnd"/>
            <w:r w:rsidRPr="7CC753AC" w:rsidR="00D32F6A">
              <w:rPr>
                <w:rFonts w:cs="Arial"/>
                <w:sz w:val="20"/>
                <w:szCs w:val="20"/>
              </w:rPr>
              <w:t>.</w:t>
            </w:r>
          </w:p>
          <w:p w:rsidRPr="0054596F" w:rsidR="00D32F6A" w:rsidP="008E60CD" w:rsidRDefault="00D32F6A" w14:paraId="66A2C459" w14:textId="60FF4E49">
            <w:pPr>
              <w:pStyle w:val="Lijstalinea"/>
              <w:widowControl w:val="0"/>
              <w:numPr>
                <w:ilvl w:val="0"/>
                <w:numId w:val="12"/>
              </w:numPr>
              <w:autoSpaceDE w:val="0"/>
              <w:autoSpaceDN w:val="0"/>
              <w:adjustRightInd w:val="0"/>
              <w:ind w:left="317"/>
              <w:rPr>
                <w:rFonts w:cs="Arial"/>
                <w:sz w:val="20"/>
                <w:szCs w:val="20"/>
              </w:rPr>
            </w:pPr>
            <w:r w:rsidRPr="0054596F">
              <w:rPr>
                <w:rFonts w:cs="Arial"/>
                <w:sz w:val="20"/>
                <w:szCs w:val="20"/>
              </w:rPr>
              <w:t xml:space="preserve">De belastingplichtige is geabonneerd om berichten via de </w:t>
            </w:r>
            <w:proofErr w:type="spellStart"/>
            <w:r w:rsidRPr="0054596F">
              <w:rPr>
                <w:rFonts w:cs="Arial"/>
                <w:sz w:val="20"/>
                <w:szCs w:val="20"/>
              </w:rPr>
              <w:t>Berichtenbox</w:t>
            </w:r>
            <w:proofErr w:type="spellEnd"/>
            <w:r w:rsidRPr="0054596F">
              <w:rPr>
                <w:rFonts w:cs="Arial"/>
                <w:sz w:val="20"/>
                <w:szCs w:val="20"/>
              </w:rPr>
              <w:t xml:space="preserve"> te ontvangen. </w:t>
            </w:r>
          </w:p>
        </w:tc>
        <w:tc>
          <w:tcPr>
            <w:tcW w:w="774" w:type="pct"/>
            <w:tcMar/>
          </w:tcPr>
          <w:p w:rsidRPr="0054596F" w:rsidR="00D32F6A" w:rsidP="00504B6D" w:rsidRDefault="00D32F6A" w14:paraId="5220BBB2" w14:textId="515D38A0">
            <w:pPr>
              <w:widowControl w:val="0"/>
              <w:autoSpaceDE w:val="0"/>
              <w:autoSpaceDN w:val="0"/>
              <w:adjustRightInd w:val="0"/>
              <w:ind w:left="0"/>
              <w:rPr>
                <w:rFonts w:ascii="Corbel" w:hAnsi="Corbel" w:cs="Arial"/>
                <w:lang w:val="nl-NL"/>
              </w:rPr>
            </w:pPr>
            <w:r w:rsidRPr="0054596F">
              <w:rPr>
                <w:rFonts w:ascii="Corbel" w:hAnsi="Corbel" w:cs="Arial"/>
                <w:lang w:val="nl-NL"/>
              </w:rPr>
              <w:t xml:space="preserve">Brief digitaal </w:t>
            </w:r>
          </w:p>
        </w:tc>
        <w:tc>
          <w:tcPr>
            <w:tcW w:w="737" w:type="pct"/>
            <w:tcMar/>
          </w:tcPr>
          <w:p w:rsidRPr="0054596F" w:rsidR="00D32F6A" w:rsidP="00646847" w:rsidRDefault="00D32F6A" w14:paraId="13CB595B" w14:textId="23C0A01C">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Belastingorganisatie</w:t>
            </w:r>
          </w:p>
        </w:tc>
      </w:tr>
      <w:tr w:rsidRPr="00AB4E7C" w:rsidR="00D32F6A" w:rsidTr="6AC52E78" w14:paraId="73D23636" w14:textId="77777777">
        <w:trPr>
          <w:trHeight w:val="1301"/>
        </w:trPr>
        <w:tc>
          <w:tcPr>
            <w:tcW w:w="716" w:type="pct"/>
            <w:tcMar/>
          </w:tcPr>
          <w:p w:rsidRPr="0054596F" w:rsidR="00D32F6A" w:rsidP="58B5110B" w:rsidRDefault="00D32F6A" w14:paraId="28B54534" w14:textId="52DAE6E3">
            <w:pPr>
              <w:spacing w:line="259" w:lineRule="auto"/>
              <w:ind w:left="0"/>
              <w:rPr>
                <w:rFonts w:ascii="Corbel" w:hAnsi="Corbel" w:cs="Arial"/>
                <w:lang w:val="nl-NL"/>
              </w:rPr>
            </w:pPr>
            <w:r w:rsidRPr="0054596F">
              <w:rPr>
                <w:rFonts w:ascii="Corbel" w:hAnsi="Corbel" w:cs="Arial"/>
                <w:lang w:val="nl-NL"/>
              </w:rPr>
              <w:t xml:space="preserve">Brief digitaal </w:t>
            </w:r>
          </w:p>
        </w:tc>
        <w:tc>
          <w:tcPr>
            <w:tcW w:w="819" w:type="pct"/>
            <w:tcMar/>
          </w:tcPr>
          <w:p w:rsidRPr="0054596F" w:rsidR="00D32F6A" w:rsidP="1DCC3A05" w:rsidRDefault="00D32F6A" w14:paraId="4D2CA672" w14:textId="4C7576D9">
            <w:pPr>
              <w:widowControl w:val="0"/>
              <w:numPr>
                <w:ilvl w:val="0"/>
                <w:numId w:val="8"/>
              </w:numPr>
              <w:autoSpaceDE w:val="0"/>
              <w:autoSpaceDN w:val="0"/>
              <w:adjustRightInd w:val="0"/>
              <w:rPr>
                <w:rFonts w:ascii="Corbel" w:hAnsi="Corbel"/>
                <w:color w:val="000000" w:themeColor="text1"/>
                <w:lang w:val="nl-NL"/>
              </w:rPr>
            </w:pPr>
            <w:r w:rsidRPr="0054596F">
              <w:rPr>
                <w:rFonts w:ascii="Corbel" w:hAnsi="Corbel"/>
                <w:color w:val="000000" w:themeColor="text1"/>
                <w:lang w:val="nl-NL"/>
              </w:rPr>
              <w:t xml:space="preserve">Verwerken Berichten </w:t>
            </w:r>
          </w:p>
        </w:tc>
        <w:tc>
          <w:tcPr>
            <w:tcW w:w="1954" w:type="pct"/>
            <w:tcMar/>
          </w:tcPr>
          <w:p w:rsidRPr="0054596F" w:rsidR="00D32F6A" w:rsidP="00C14A59" w:rsidRDefault="00D32F6A" w14:paraId="44FA32FD" w14:textId="18CFF526">
            <w:pPr>
              <w:widowControl w:val="0"/>
              <w:autoSpaceDE w:val="0"/>
              <w:autoSpaceDN w:val="0"/>
              <w:adjustRightInd w:val="0"/>
              <w:ind w:left="0"/>
              <w:rPr>
                <w:rFonts w:ascii="Corbel" w:hAnsi="Corbel" w:cs="Arial"/>
                <w:lang w:val="nl-NL"/>
              </w:rPr>
            </w:pPr>
            <w:r w:rsidRPr="0054596F">
              <w:rPr>
                <w:rFonts w:ascii="Corbel" w:hAnsi="Corbel" w:cs="Arial"/>
                <w:lang w:val="nl-NL"/>
              </w:rPr>
              <w:t xml:space="preserve">Zodra de </w:t>
            </w:r>
            <w:proofErr w:type="spellStart"/>
            <w:r w:rsidRPr="0054596F">
              <w:rPr>
                <w:rFonts w:ascii="Corbel" w:hAnsi="Corbel" w:cs="Arial"/>
                <w:lang w:val="nl-NL"/>
              </w:rPr>
              <w:t>Berichtenbox</w:t>
            </w:r>
            <w:proofErr w:type="spellEnd"/>
            <w:r w:rsidRPr="0054596F">
              <w:rPr>
                <w:rFonts w:ascii="Corbel" w:hAnsi="Corbel" w:cs="Arial"/>
                <w:lang w:val="nl-NL"/>
              </w:rPr>
              <w:t xml:space="preserve"> een bericht ontvangt van de belastingorganisatie wordt na een aantal controles het bericht daadwerkelijk in de </w:t>
            </w:r>
            <w:proofErr w:type="spellStart"/>
            <w:r w:rsidRPr="0054596F">
              <w:rPr>
                <w:rFonts w:ascii="Corbel" w:hAnsi="Corbel" w:cs="Arial"/>
                <w:lang w:val="nl-NL"/>
              </w:rPr>
              <w:t>Berichtenbox</w:t>
            </w:r>
            <w:proofErr w:type="spellEnd"/>
            <w:r w:rsidRPr="0054596F">
              <w:rPr>
                <w:rFonts w:ascii="Corbel" w:hAnsi="Corbel" w:cs="Arial"/>
                <w:lang w:val="nl-NL"/>
              </w:rPr>
              <w:t xml:space="preserve"> van de burger wordt geplaatst.</w:t>
            </w:r>
          </w:p>
        </w:tc>
        <w:tc>
          <w:tcPr>
            <w:tcW w:w="774" w:type="pct"/>
            <w:tcMar/>
          </w:tcPr>
          <w:p w:rsidRPr="009E6EEA" w:rsidR="00D32F6A" w:rsidP="65928F5E" w:rsidRDefault="730FE613" w14:paraId="4D82EA01" w14:textId="5F1C2B74">
            <w:pPr>
              <w:widowControl w:val="0"/>
              <w:autoSpaceDE w:val="0"/>
              <w:autoSpaceDN w:val="0"/>
              <w:adjustRightInd w:val="0"/>
              <w:ind w:left="0"/>
              <w:rPr>
                <w:rFonts w:ascii="Corbel" w:hAnsi="Corbel" w:cs="Arial"/>
                <w:lang w:val="nl-NL"/>
              </w:rPr>
            </w:pPr>
            <w:r w:rsidRPr="65928F5E">
              <w:rPr>
                <w:rFonts w:ascii="Corbel" w:hAnsi="Corbel" w:cs="Arial"/>
                <w:lang w:val="nl-NL"/>
              </w:rPr>
              <w:t xml:space="preserve">Digitale brief in de desbetreffende </w:t>
            </w:r>
            <w:proofErr w:type="spellStart"/>
            <w:r w:rsidRPr="65928F5E">
              <w:rPr>
                <w:rFonts w:ascii="Corbel" w:hAnsi="Corbel" w:cs="Arial"/>
                <w:lang w:val="nl-NL"/>
              </w:rPr>
              <w:t>Berichtenbox</w:t>
            </w:r>
            <w:proofErr w:type="spellEnd"/>
            <w:r w:rsidRPr="65928F5E">
              <w:rPr>
                <w:rFonts w:ascii="Corbel" w:hAnsi="Corbel" w:cs="Arial"/>
                <w:lang w:val="nl-NL"/>
              </w:rPr>
              <w:t>.</w:t>
            </w:r>
          </w:p>
        </w:tc>
        <w:tc>
          <w:tcPr>
            <w:tcW w:w="737" w:type="pct"/>
            <w:tcMar/>
          </w:tcPr>
          <w:p w:rsidRPr="0054596F" w:rsidR="00D32F6A" w:rsidP="00C14A59" w:rsidRDefault="00D32F6A" w14:paraId="3257F6E4" w14:textId="4139AC81">
            <w:pPr>
              <w:widowControl w:val="0"/>
              <w:autoSpaceDE w:val="0"/>
              <w:autoSpaceDN w:val="0"/>
              <w:adjustRightInd w:val="0"/>
              <w:ind w:left="0"/>
              <w:rPr>
                <w:rFonts w:ascii="Corbel" w:hAnsi="Corbel" w:cs="Arial"/>
                <w:bCs/>
                <w:iCs/>
                <w:lang w:val="nl-NL"/>
              </w:rPr>
            </w:pPr>
            <w:proofErr w:type="spellStart"/>
            <w:r w:rsidRPr="0054596F">
              <w:rPr>
                <w:rFonts w:ascii="Corbel" w:hAnsi="Corbel" w:cs="Arial"/>
                <w:bCs/>
                <w:iCs/>
                <w:lang w:val="nl-NL"/>
              </w:rPr>
              <w:t>Logius</w:t>
            </w:r>
            <w:proofErr w:type="spellEnd"/>
            <w:r w:rsidRPr="0054596F">
              <w:rPr>
                <w:rFonts w:ascii="Corbel" w:hAnsi="Corbel" w:cs="Arial"/>
                <w:bCs/>
                <w:iCs/>
                <w:lang w:val="nl-NL"/>
              </w:rPr>
              <w:t xml:space="preserve"> </w:t>
            </w:r>
          </w:p>
        </w:tc>
      </w:tr>
      <w:tr w:rsidRPr="00AB4E7C" w:rsidR="00D32F6A" w:rsidTr="6AC52E78" w14:paraId="69B47F01" w14:textId="77777777">
        <w:trPr>
          <w:trHeight w:val="578"/>
        </w:trPr>
        <w:tc>
          <w:tcPr>
            <w:tcW w:w="716" w:type="pct"/>
            <w:tcMar/>
          </w:tcPr>
          <w:p w:rsidRPr="0054596F" w:rsidR="00D32F6A" w:rsidP="1DCC3A05" w:rsidRDefault="00D32F6A" w14:paraId="6D9C8D39" w14:textId="3C81D4B0">
            <w:pPr>
              <w:spacing w:line="259" w:lineRule="auto"/>
              <w:ind w:left="0"/>
              <w:rPr>
                <w:rFonts w:ascii="Corbel" w:hAnsi="Corbel"/>
                <w:lang w:val="nl-NL"/>
              </w:rPr>
            </w:pPr>
            <w:r w:rsidRPr="0054596F">
              <w:rPr>
                <w:rFonts w:ascii="Corbel" w:hAnsi="Corbel" w:cs="Arial"/>
                <w:lang w:val="nl-NL"/>
              </w:rPr>
              <w:t>Samengestelde Brief</w:t>
            </w:r>
          </w:p>
        </w:tc>
        <w:tc>
          <w:tcPr>
            <w:tcW w:w="819" w:type="pct"/>
            <w:tcMar/>
          </w:tcPr>
          <w:p w:rsidRPr="0054596F" w:rsidR="00D32F6A" w:rsidP="00646847" w:rsidRDefault="00D32F6A" w14:paraId="3554C3D1" w14:textId="06309CF9">
            <w:pPr>
              <w:widowControl w:val="0"/>
              <w:numPr>
                <w:ilvl w:val="0"/>
                <w:numId w:val="8"/>
              </w:numPr>
              <w:autoSpaceDE w:val="0"/>
              <w:autoSpaceDN w:val="0"/>
              <w:adjustRightInd w:val="0"/>
              <w:rPr>
                <w:rFonts w:ascii="Corbel" w:hAnsi="Corbel" w:cs="Arial"/>
                <w:bCs/>
                <w:lang w:val="nl-NL"/>
              </w:rPr>
            </w:pPr>
            <w:r w:rsidRPr="0054596F">
              <w:rPr>
                <w:rFonts w:ascii="Corbel" w:hAnsi="Corbel"/>
                <w:color w:val="000000"/>
                <w:lang w:val="nl-NL"/>
              </w:rPr>
              <w:t>Lokaal Printen en versturen brief</w:t>
            </w:r>
          </w:p>
        </w:tc>
        <w:tc>
          <w:tcPr>
            <w:tcW w:w="1954" w:type="pct"/>
            <w:tcMar/>
          </w:tcPr>
          <w:p w:rsidRPr="0054596F" w:rsidR="00D32F6A" w:rsidP="009C540A" w:rsidRDefault="00D32F6A" w14:paraId="45156AD4" w14:textId="4C80E4F2">
            <w:pPr>
              <w:widowControl w:val="0"/>
              <w:autoSpaceDE w:val="0"/>
              <w:autoSpaceDN w:val="0"/>
              <w:adjustRightInd w:val="0"/>
              <w:ind w:left="0"/>
              <w:rPr>
                <w:rFonts w:ascii="Corbel" w:hAnsi="Corbel" w:cs="Arial"/>
                <w:lang w:val="nl-NL"/>
              </w:rPr>
            </w:pPr>
            <w:r w:rsidRPr="7CC753AC" w:rsidR="00D32F6A">
              <w:rPr>
                <w:rFonts w:ascii="Corbel" w:hAnsi="Corbel" w:cs="Arial"/>
                <w:lang w:val="nl-NL"/>
              </w:rPr>
              <w:t>Bij de keuze voor lokaal printen wordt de brief lokaal geprint</w:t>
            </w:r>
            <w:r w:rsidRPr="7CC753AC" w:rsidR="1E71880B">
              <w:rPr>
                <w:rFonts w:ascii="Corbel" w:hAnsi="Corbel" w:cs="Arial"/>
                <w:lang w:val="nl-NL"/>
              </w:rPr>
              <w:t xml:space="preserve"> en verstuurd. De medewerker </w:t>
            </w:r>
            <w:r w:rsidRPr="7CC753AC" w:rsidR="3A24F740">
              <w:rPr>
                <w:rFonts w:ascii="Corbel" w:hAnsi="Corbel" w:cs="Arial"/>
                <w:lang w:val="nl-NL"/>
              </w:rPr>
              <w:t>kan er ook voor kiezen om de brief niet te versturen, bijvoorbeeld ingev</w:t>
            </w:r>
            <w:r w:rsidRPr="7CC753AC" w:rsidR="05E9F164">
              <w:rPr>
                <w:rFonts w:ascii="Corbel" w:hAnsi="Corbel" w:cs="Arial"/>
                <w:lang w:val="nl-NL"/>
              </w:rPr>
              <w:t>al van het aanmaken van de brief om deze mee te geven</w:t>
            </w:r>
            <w:r w:rsidRPr="7CC753AC" w:rsidR="02C39F8A">
              <w:rPr>
                <w:rFonts w:ascii="Corbel" w:hAnsi="Corbel" w:cs="Arial"/>
                <w:lang w:val="nl-NL"/>
              </w:rPr>
              <w:t xml:space="preserve"> aan de deurwaarder. </w:t>
            </w:r>
          </w:p>
        </w:tc>
        <w:tc>
          <w:tcPr>
            <w:tcW w:w="774" w:type="pct"/>
            <w:tcMar/>
          </w:tcPr>
          <w:p w:rsidRPr="0054596F" w:rsidR="00D32F6A" w:rsidP="00646847" w:rsidRDefault="00D32F6A" w14:paraId="675E05EE" w14:textId="3BFDBB86">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Brief lokaal geprint en verstuurd</w:t>
            </w:r>
          </w:p>
        </w:tc>
        <w:tc>
          <w:tcPr>
            <w:tcW w:w="737" w:type="pct"/>
            <w:tcMar/>
          </w:tcPr>
          <w:p w:rsidRPr="0054596F" w:rsidR="00D32F6A" w:rsidP="0077386B" w:rsidRDefault="00D32F6A" w14:paraId="5051AD9E" w14:textId="77777777">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Belastingorganisatie</w:t>
            </w:r>
          </w:p>
          <w:p w:rsidRPr="0054596F" w:rsidR="00D32F6A" w:rsidP="00646847" w:rsidRDefault="00D32F6A" w14:paraId="2FC17F8B" w14:textId="77777777">
            <w:pPr>
              <w:widowControl w:val="0"/>
              <w:autoSpaceDE w:val="0"/>
              <w:autoSpaceDN w:val="0"/>
              <w:adjustRightInd w:val="0"/>
              <w:ind w:left="0"/>
              <w:rPr>
                <w:rFonts w:ascii="Corbel" w:hAnsi="Corbel" w:cs="Arial"/>
                <w:b/>
                <w:bCs/>
                <w:iCs/>
                <w:lang w:val="nl-NL"/>
              </w:rPr>
            </w:pPr>
          </w:p>
        </w:tc>
      </w:tr>
      <w:tr w:rsidRPr="00AB4E7C" w:rsidR="007A6812" w:rsidTr="6AC52E78" w14:paraId="56599082" w14:textId="77777777">
        <w:trPr>
          <w:trHeight w:val="578"/>
        </w:trPr>
        <w:tc>
          <w:tcPr>
            <w:tcW w:w="716" w:type="pct"/>
            <w:tcMar/>
          </w:tcPr>
          <w:p w:rsidRPr="0054596F" w:rsidR="007A6812" w:rsidP="007A6812" w:rsidRDefault="007A6812" w14:paraId="15653A10" w14:textId="6397B576">
            <w:pPr>
              <w:spacing w:line="259" w:lineRule="auto"/>
              <w:ind w:left="0"/>
              <w:rPr>
                <w:rFonts w:ascii="Corbel" w:hAnsi="Corbel" w:cs="Arial"/>
                <w:lang w:val="nl-NL"/>
              </w:rPr>
            </w:pPr>
            <w:r w:rsidRPr="0054596F">
              <w:rPr>
                <w:rFonts w:ascii="Corbel" w:hAnsi="Corbel"/>
                <w:color w:val="000000"/>
                <w:lang w:val="nl-NL"/>
              </w:rPr>
              <w:t>Post bezorgd</w:t>
            </w:r>
          </w:p>
        </w:tc>
        <w:tc>
          <w:tcPr>
            <w:tcW w:w="819" w:type="pct"/>
            <w:tcMar/>
          </w:tcPr>
          <w:p w:rsidR="007A6812" w:rsidP="007A6812" w:rsidRDefault="007A6812" w14:paraId="578BF8CB" w14:textId="77777777">
            <w:pPr>
              <w:widowControl w:val="0"/>
              <w:numPr>
                <w:ilvl w:val="0"/>
                <w:numId w:val="8"/>
              </w:numPr>
              <w:autoSpaceDE w:val="0"/>
              <w:autoSpaceDN w:val="0"/>
              <w:adjustRightInd w:val="0"/>
              <w:rPr>
                <w:rFonts w:ascii="Corbel" w:hAnsi="Corbel"/>
                <w:color w:val="000000"/>
                <w:lang w:val="nl-NL"/>
              </w:rPr>
            </w:pPr>
            <w:r>
              <w:rPr>
                <w:rFonts w:ascii="Corbel" w:hAnsi="Corbel"/>
                <w:color w:val="000000"/>
                <w:lang w:val="nl-NL"/>
              </w:rPr>
              <w:t xml:space="preserve">Opslaan </w:t>
            </w:r>
            <w:r w:rsidRPr="0054596F">
              <w:rPr>
                <w:rFonts w:ascii="Corbel" w:hAnsi="Corbel"/>
                <w:color w:val="000000"/>
                <w:lang w:val="nl-NL"/>
              </w:rPr>
              <w:t>samengestelde post</w:t>
            </w:r>
          </w:p>
          <w:p w:rsidRPr="0054596F" w:rsidR="007A6812" w:rsidP="007A6812" w:rsidRDefault="007A6812" w14:paraId="67712332" w14:textId="53532A1D">
            <w:pPr>
              <w:widowControl w:val="0"/>
              <w:autoSpaceDE w:val="0"/>
              <w:autoSpaceDN w:val="0"/>
              <w:adjustRightInd w:val="0"/>
              <w:ind w:left="360"/>
              <w:rPr>
                <w:rFonts w:ascii="Corbel" w:hAnsi="Corbel"/>
                <w:color w:val="000000"/>
                <w:lang w:val="nl-NL"/>
              </w:rPr>
            </w:pPr>
            <w:r>
              <w:rPr>
                <w:rFonts w:ascii="Corbel" w:hAnsi="Corbel"/>
                <w:color w:val="000000"/>
                <w:lang w:val="nl-NL"/>
              </w:rPr>
              <w:t>(uitbesteed)</w:t>
            </w:r>
          </w:p>
        </w:tc>
        <w:tc>
          <w:tcPr>
            <w:tcW w:w="1954" w:type="pct"/>
            <w:tcMar/>
          </w:tcPr>
          <w:p w:rsidRPr="0054596F" w:rsidR="007A6812" w:rsidP="007A6812" w:rsidRDefault="007A6812" w14:paraId="3EBDA34A" w14:textId="2EB9CD73">
            <w:pPr>
              <w:widowControl w:val="0"/>
              <w:autoSpaceDE w:val="0"/>
              <w:autoSpaceDN w:val="0"/>
              <w:adjustRightInd w:val="0"/>
              <w:ind w:left="0"/>
              <w:rPr>
                <w:rFonts w:ascii="Corbel" w:hAnsi="Corbel" w:cs="Arial"/>
                <w:lang w:val="nl-NL"/>
              </w:rPr>
            </w:pPr>
            <w:r w:rsidRPr="0054596F">
              <w:rPr>
                <w:rFonts w:ascii="Corbel" w:hAnsi="Corbel" w:cs="Arial"/>
                <w:lang w:val="nl-NL"/>
              </w:rPr>
              <w:t xml:space="preserve">De </w:t>
            </w:r>
            <w:r>
              <w:rPr>
                <w:rFonts w:ascii="Corbel" w:hAnsi="Corbel" w:cs="Arial"/>
                <w:lang w:val="nl-NL"/>
              </w:rPr>
              <w:t>externe samensteller</w:t>
            </w:r>
            <w:r w:rsidRPr="0054596F">
              <w:rPr>
                <w:rFonts w:ascii="Corbel" w:hAnsi="Corbel" w:cs="Arial"/>
                <w:lang w:val="nl-NL"/>
              </w:rPr>
              <w:t xml:space="preserve"> </w:t>
            </w:r>
            <w:r>
              <w:rPr>
                <w:rFonts w:ascii="Corbel" w:hAnsi="Corbel" w:cs="Arial"/>
                <w:lang w:val="nl-NL"/>
              </w:rPr>
              <w:t>slaat</w:t>
            </w:r>
            <w:r w:rsidRPr="0054596F">
              <w:rPr>
                <w:rFonts w:ascii="Corbel" w:hAnsi="Corbel" w:cs="Arial"/>
                <w:lang w:val="nl-NL"/>
              </w:rPr>
              <w:t xml:space="preserve"> de brieven </w:t>
            </w:r>
            <w:r>
              <w:rPr>
                <w:rFonts w:ascii="Corbel" w:hAnsi="Corbel" w:cs="Arial"/>
                <w:lang w:val="nl-NL"/>
              </w:rPr>
              <w:t>op in zijn d</w:t>
            </w:r>
            <w:r w:rsidRPr="0054596F">
              <w:rPr>
                <w:rFonts w:ascii="Corbel" w:hAnsi="Corbel" w:cs="Arial"/>
                <w:lang w:val="nl-NL"/>
              </w:rPr>
              <w:t>ocumentmanagementsysteem</w:t>
            </w:r>
            <w:r>
              <w:rPr>
                <w:rFonts w:ascii="Corbel" w:hAnsi="Corbel" w:cs="Arial"/>
                <w:lang w:val="nl-NL"/>
              </w:rPr>
              <w:t>.</w:t>
            </w:r>
          </w:p>
          <w:p w:rsidR="007A6812" w:rsidP="007A6812" w:rsidRDefault="007A6812" w14:paraId="0C2E30B7" w14:textId="77777777">
            <w:pPr>
              <w:widowControl w:val="0"/>
              <w:autoSpaceDE w:val="0"/>
              <w:autoSpaceDN w:val="0"/>
              <w:adjustRightInd w:val="0"/>
              <w:ind w:left="0"/>
              <w:rPr>
                <w:rFonts w:ascii="Corbel" w:hAnsi="Corbel" w:cs="Arial"/>
                <w:lang w:val="nl-NL"/>
              </w:rPr>
            </w:pPr>
          </w:p>
          <w:p w:rsidRPr="0054596F" w:rsidR="007A6812" w:rsidP="007A6812" w:rsidRDefault="007A6812" w14:paraId="7A601585" w14:textId="24B757FB">
            <w:pPr>
              <w:widowControl w:val="0"/>
              <w:autoSpaceDE w:val="0"/>
              <w:autoSpaceDN w:val="0"/>
              <w:adjustRightInd w:val="0"/>
              <w:ind w:left="0"/>
              <w:rPr>
                <w:rFonts w:ascii="Corbel" w:hAnsi="Corbel" w:cs="Arial"/>
                <w:lang w:val="nl-NL"/>
              </w:rPr>
            </w:pPr>
          </w:p>
        </w:tc>
        <w:tc>
          <w:tcPr>
            <w:tcW w:w="774" w:type="pct"/>
            <w:tcMar/>
          </w:tcPr>
          <w:p w:rsidRPr="0054596F" w:rsidR="007A6812" w:rsidP="007A6812" w:rsidRDefault="007A6812" w14:paraId="53267FC8" w14:textId="177A4424">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 xml:space="preserve">Document </w:t>
            </w:r>
            <w:r>
              <w:rPr>
                <w:rFonts w:ascii="Corbel" w:hAnsi="Corbel" w:cs="Arial"/>
                <w:bCs/>
                <w:iCs/>
                <w:lang w:val="nl-NL"/>
              </w:rPr>
              <w:t xml:space="preserve">opgeslagen </w:t>
            </w:r>
            <w:r w:rsidRPr="0054596F">
              <w:rPr>
                <w:rFonts w:ascii="Corbel" w:hAnsi="Corbel" w:cs="Arial"/>
                <w:bCs/>
                <w:iCs/>
                <w:lang w:val="nl-NL"/>
              </w:rPr>
              <w:t>in</w:t>
            </w:r>
            <w:r>
              <w:rPr>
                <w:rFonts w:ascii="Corbel" w:hAnsi="Corbel" w:cs="Arial"/>
                <w:bCs/>
                <w:iCs/>
                <w:lang w:val="nl-NL"/>
              </w:rPr>
              <w:t xml:space="preserve"> DMS externe samensteller</w:t>
            </w:r>
          </w:p>
        </w:tc>
        <w:tc>
          <w:tcPr>
            <w:tcW w:w="737" w:type="pct"/>
            <w:tcMar/>
          </w:tcPr>
          <w:p w:rsidRPr="0054596F" w:rsidR="007A6812" w:rsidP="007A6812" w:rsidRDefault="007A6812" w14:paraId="07010E3A" w14:textId="175D228C">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Belastingorganisatie</w:t>
            </w:r>
          </w:p>
        </w:tc>
      </w:tr>
      <w:tr w:rsidRPr="00AB4E7C" w:rsidR="007A6812" w:rsidTr="6AC52E78" w14:paraId="0028E724" w14:textId="77777777">
        <w:trPr>
          <w:trHeight w:val="1112"/>
        </w:trPr>
        <w:tc>
          <w:tcPr>
            <w:tcW w:w="716" w:type="pct"/>
            <w:tcMar/>
          </w:tcPr>
          <w:p w:rsidRPr="0054596F" w:rsidR="007A6812" w:rsidP="007A6812" w:rsidRDefault="007A6812" w14:paraId="0A4F7224" w14:textId="7FC8509B">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lastRenderedPageBreak/>
              <w:t>Brief gereed voor printen en of verz</w:t>
            </w:r>
            <w:r>
              <w:rPr>
                <w:rFonts w:ascii="Corbel" w:hAnsi="Corbel" w:cs="Arial"/>
                <w:bCs/>
                <w:iCs/>
                <w:lang w:val="nl-NL"/>
              </w:rPr>
              <w:t>orgen</w:t>
            </w:r>
          </w:p>
        </w:tc>
        <w:tc>
          <w:tcPr>
            <w:tcW w:w="819" w:type="pct"/>
            <w:tcMar/>
          </w:tcPr>
          <w:p w:rsidRPr="0054596F" w:rsidR="007A6812" w:rsidP="007A6812" w:rsidRDefault="007A6812" w14:paraId="70F2FBA3" w14:textId="77777777">
            <w:pPr>
              <w:widowControl w:val="0"/>
              <w:numPr>
                <w:ilvl w:val="0"/>
                <w:numId w:val="8"/>
              </w:numPr>
              <w:autoSpaceDE w:val="0"/>
              <w:autoSpaceDN w:val="0"/>
              <w:adjustRightInd w:val="0"/>
              <w:rPr>
                <w:rFonts w:ascii="Corbel" w:hAnsi="Corbel" w:cs="Arial"/>
                <w:bCs/>
                <w:lang w:val="nl-NL"/>
              </w:rPr>
            </w:pPr>
            <w:r w:rsidRPr="0054596F">
              <w:rPr>
                <w:rFonts w:ascii="Corbel" w:hAnsi="Corbel"/>
                <w:color w:val="000000"/>
                <w:lang w:val="nl-NL"/>
              </w:rPr>
              <w:t xml:space="preserve">Printen brief </w:t>
            </w:r>
          </w:p>
          <w:p w:rsidRPr="0054596F" w:rsidR="007A6812" w:rsidP="007A6812" w:rsidRDefault="007A6812" w14:paraId="4AD56615" w14:textId="188CFD54">
            <w:pPr>
              <w:widowControl w:val="0"/>
              <w:autoSpaceDE w:val="0"/>
              <w:autoSpaceDN w:val="0"/>
              <w:adjustRightInd w:val="0"/>
              <w:ind w:left="360"/>
              <w:rPr>
                <w:rFonts w:ascii="Corbel" w:hAnsi="Corbel" w:cs="Arial"/>
                <w:bCs/>
                <w:lang w:val="nl-NL"/>
              </w:rPr>
            </w:pPr>
          </w:p>
        </w:tc>
        <w:tc>
          <w:tcPr>
            <w:tcW w:w="1954" w:type="pct"/>
            <w:tcMar/>
          </w:tcPr>
          <w:p w:rsidRPr="0054596F" w:rsidR="007A6812" w:rsidP="007A6812" w:rsidRDefault="007A6812" w14:paraId="1FC11408" w14:textId="785957D0">
            <w:pPr>
              <w:widowControl w:val="0"/>
              <w:autoSpaceDE w:val="0"/>
              <w:autoSpaceDN w:val="0"/>
              <w:adjustRightInd w:val="0"/>
              <w:ind w:left="0"/>
              <w:rPr>
                <w:rFonts w:ascii="Corbel" w:hAnsi="Corbel" w:cs="Arial"/>
                <w:lang w:val="nl-NL"/>
              </w:rPr>
            </w:pPr>
            <w:r w:rsidRPr="7CC753AC" w:rsidR="007A6812">
              <w:rPr>
                <w:rFonts w:ascii="Corbel" w:hAnsi="Corbel" w:cs="Arial"/>
                <w:lang w:val="nl-NL"/>
              </w:rPr>
              <w:t>De brieven die niet digitaal worden aangeboden én niet lokaal worden geprint, worden m.b.v. de documententool aangeboden aan het printbureau. Het printbureau print de brieven en levert deze aan de postbezorger.</w:t>
            </w:r>
          </w:p>
        </w:tc>
        <w:tc>
          <w:tcPr>
            <w:tcW w:w="774" w:type="pct"/>
            <w:tcMar/>
          </w:tcPr>
          <w:p w:rsidRPr="0054596F" w:rsidR="007A6812" w:rsidP="007A6812" w:rsidRDefault="007A6812" w14:paraId="50F40DEB" w14:textId="66B0E4A2">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Fysiek te bezorgen post</w:t>
            </w:r>
          </w:p>
        </w:tc>
        <w:tc>
          <w:tcPr>
            <w:tcW w:w="737" w:type="pct"/>
            <w:tcMar/>
          </w:tcPr>
          <w:p w:rsidRPr="0054596F" w:rsidR="007A6812" w:rsidP="65928F5E" w:rsidRDefault="1ED803B1" w14:paraId="77A52294" w14:textId="0B392280">
            <w:pPr>
              <w:widowControl w:val="0"/>
              <w:autoSpaceDE w:val="0"/>
              <w:autoSpaceDN w:val="0"/>
              <w:adjustRightInd w:val="0"/>
              <w:ind w:left="0"/>
              <w:rPr>
                <w:rFonts w:ascii="Corbel" w:hAnsi="Corbel" w:cs="Arial"/>
                <w:lang w:val="nl-NL"/>
              </w:rPr>
            </w:pPr>
            <w:r w:rsidRPr="65928F5E">
              <w:rPr>
                <w:rFonts w:ascii="Corbel" w:hAnsi="Corbel" w:cs="Arial"/>
                <w:lang w:val="nl-NL"/>
              </w:rPr>
              <w:t>Print</w:t>
            </w:r>
            <w:r w:rsidRPr="65928F5E" w:rsidR="6BB09585">
              <w:rPr>
                <w:rFonts w:ascii="Corbel" w:hAnsi="Corbel" w:cs="Arial"/>
                <w:lang w:val="nl-NL"/>
              </w:rPr>
              <w:t>service</w:t>
            </w:r>
            <w:r w:rsidRPr="65928F5E">
              <w:rPr>
                <w:rFonts w:ascii="Corbel" w:hAnsi="Corbel" w:cs="Arial"/>
                <w:lang w:val="nl-NL"/>
              </w:rPr>
              <w:t>bureau</w:t>
            </w:r>
          </w:p>
        </w:tc>
      </w:tr>
      <w:tr w:rsidRPr="00AB4E7C" w:rsidR="007A6812" w:rsidTr="6AC52E78" w14:paraId="36A8A2C7" w14:textId="77777777">
        <w:trPr>
          <w:trHeight w:val="1112"/>
        </w:trPr>
        <w:tc>
          <w:tcPr>
            <w:tcW w:w="716" w:type="pct"/>
            <w:tcMar/>
          </w:tcPr>
          <w:p w:rsidR="007A6812" w:rsidP="007A6812" w:rsidRDefault="007A6812" w14:paraId="4CA5D0B7" w14:textId="5B1BE4EA">
            <w:pPr>
              <w:widowControl w:val="0"/>
              <w:autoSpaceDE w:val="0"/>
              <w:autoSpaceDN w:val="0"/>
              <w:adjustRightInd w:val="0"/>
              <w:ind w:left="0"/>
              <w:rPr>
                <w:rFonts w:ascii="Corbel" w:hAnsi="Corbel" w:cs="Arial"/>
                <w:bCs/>
                <w:iCs/>
                <w:lang w:val="nl-NL"/>
              </w:rPr>
            </w:pPr>
            <w:r>
              <w:rPr>
                <w:rFonts w:ascii="Corbel" w:hAnsi="Corbel"/>
                <w:color w:val="000000"/>
                <w:lang w:val="nl-NL"/>
              </w:rPr>
              <w:t xml:space="preserve">Brief gered voor printen en verzenden </w:t>
            </w:r>
          </w:p>
        </w:tc>
        <w:tc>
          <w:tcPr>
            <w:tcW w:w="819" w:type="pct"/>
            <w:tcMar/>
          </w:tcPr>
          <w:p w:rsidRPr="0054596F" w:rsidR="007A6812" w:rsidP="007A6812" w:rsidRDefault="007A6812" w14:paraId="1044D007" w14:textId="3FD071F2">
            <w:pPr>
              <w:widowControl w:val="0"/>
              <w:numPr>
                <w:ilvl w:val="0"/>
                <w:numId w:val="8"/>
              </w:numPr>
              <w:autoSpaceDE w:val="0"/>
              <w:autoSpaceDN w:val="0"/>
              <w:adjustRightInd w:val="0"/>
              <w:rPr>
                <w:rFonts w:ascii="Corbel" w:hAnsi="Corbel"/>
                <w:color w:val="000000"/>
                <w:lang w:val="nl-NL"/>
              </w:rPr>
            </w:pPr>
            <w:r w:rsidRPr="0054596F">
              <w:rPr>
                <w:rFonts w:ascii="Corbel" w:hAnsi="Corbel"/>
                <w:color w:val="000000"/>
                <w:lang w:val="nl-NL"/>
              </w:rPr>
              <w:t xml:space="preserve">Aanbieden brief </w:t>
            </w:r>
            <w:r>
              <w:rPr>
                <w:rFonts w:ascii="Corbel" w:hAnsi="Corbel"/>
                <w:color w:val="000000"/>
                <w:lang w:val="nl-NL"/>
              </w:rPr>
              <w:t xml:space="preserve">aan </w:t>
            </w:r>
            <w:proofErr w:type="spellStart"/>
            <w:r>
              <w:rPr>
                <w:rFonts w:ascii="Corbel" w:hAnsi="Corbel"/>
                <w:color w:val="000000"/>
                <w:lang w:val="nl-NL"/>
              </w:rPr>
              <w:t>Berichtenbox</w:t>
            </w:r>
            <w:proofErr w:type="spellEnd"/>
            <w:r>
              <w:rPr>
                <w:rFonts w:ascii="Corbel" w:hAnsi="Corbel"/>
                <w:color w:val="000000"/>
                <w:lang w:val="nl-NL"/>
              </w:rPr>
              <w:t xml:space="preserve"> (externe samensteller)</w:t>
            </w:r>
          </w:p>
        </w:tc>
        <w:tc>
          <w:tcPr>
            <w:tcW w:w="1954" w:type="pct"/>
            <w:tcMar/>
          </w:tcPr>
          <w:p w:rsidRPr="0054596F" w:rsidR="007A6812" w:rsidP="007A6812" w:rsidRDefault="007A6812" w14:paraId="3AB033BF" w14:textId="77777777">
            <w:pPr>
              <w:widowControl w:val="0"/>
              <w:autoSpaceDE w:val="0"/>
              <w:autoSpaceDN w:val="0"/>
              <w:adjustRightInd w:val="0"/>
              <w:ind w:left="0"/>
              <w:rPr>
                <w:rFonts w:ascii="Corbel" w:hAnsi="Corbel" w:cs="Arial"/>
                <w:lang w:val="nl-NL"/>
              </w:rPr>
            </w:pPr>
            <w:r w:rsidRPr="0054596F">
              <w:rPr>
                <w:rFonts w:ascii="Corbel" w:hAnsi="Corbel" w:cs="Arial"/>
                <w:lang w:val="nl-NL"/>
              </w:rPr>
              <w:t>De brieven worden onder bepaalde voorwaarden digitaal aangeboden:</w:t>
            </w:r>
          </w:p>
          <w:p w:rsidRPr="0054596F" w:rsidR="007A6812" w:rsidP="007A6812" w:rsidRDefault="007A6812" w14:paraId="684BB979" w14:textId="5C6AE383">
            <w:pPr>
              <w:pStyle w:val="Lijstalinea"/>
              <w:widowControl w:val="0"/>
              <w:numPr>
                <w:ilvl w:val="0"/>
                <w:numId w:val="12"/>
              </w:numPr>
              <w:autoSpaceDE w:val="0"/>
              <w:autoSpaceDN w:val="0"/>
              <w:adjustRightInd w:val="0"/>
              <w:ind w:left="317" w:hanging="284"/>
              <w:rPr>
                <w:rFonts w:cs="Arial"/>
                <w:sz w:val="20"/>
                <w:szCs w:val="20"/>
              </w:rPr>
            </w:pPr>
            <w:r w:rsidRPr="7CC753AC" w:rsidR="007A6812">
              <w:rPr>
                <w:rFonts w:cs="Arial"/>
                <w:sz w:val="20"/>
                <w:szCs w:val="20"/>
              </w:rPr>
              <w:t xml:space="preserve">De belastingplichtige moet zijn aangemeld bij Mijn Overheid </w:t>
            </w:r>
          </w:p>
          <w:p w:rsidRPr="0054596F" w:rsidR="007A6812" w:rsidP="7CC753AC" w:rsidRDefault="007A6812" w14:paraId="14BDF045" w14:textId="396D372D">
            <w:pPr>
              <w:pStyle w:val="Lijstalinea"/>
              <w:widowControl w:val="0"/>
              <w:numPr>
                <w:ilvl w:val="0"/>
                <w:numId w:val="12"/>
              </w:numPr>
              <w:autoSpaceDE w:val="0"/>
              <w:autoSpaceDN w:val="0"/>
              <w:adjustRightInd w:val="0"/>
              <w:ind w:left="317" w:hanging="284"/>
              <w:rPr>
                <w:sz w:val="20"/>
                <w:szCs w:val="20"/>
              </w:rPr>
            </w:pPr>
            <w:r w:rsidRPr="7CC753AC" w:rsidR="007A6812">
              <w:rPr>
                <w:rFonts w:cs="Arial"/>
                <w:sz w:val="20"/>
                <w:szCs w:val="20"/>
              </w:rPr>
              <w:t>en hebben aangegeven digitale post van de desbetreffende belastingorganisatie te willen ontvangen;</w:t>
            </w:r>
          </w:p>
          <w:p w:rsidR="7CC753AC" w:rsidP="7CC753AC" w:rsidRDefault="7CC753AC" w14:paraId="6890AEA4" w14:textId="68172A58">
            <w:pPr>
              <w:spacing w:line="259" w:lineRule="auto"/>
              <w:ind w:left="0"/>
              <w:rPr>
                <w:rFonts w:ascii="Corbel" w:hAnsi="Corbel" w:cs="Arial"/>
              </w:rPr>
            </w:pPr>
          </w:p>
          <w:p w:rsidRPr="0054596F" w:rsidR="007A6812" w:rsidP="12FB57E5" w:rsidRDefault="61230565" w14:paraId="3AED6453" w14:textId="7215B5D6">
            <w:pPr>
              <w:spacing w:line="259" w:lineRule="auto"/>
              <w:ind w:left="0"/>
              <w:rPr>
                <w:rFonts w:ascii="Corbel" w:hAnsi="Corbel" w:cs="Arial"/>
                <w:lang w:val="nl-NL"/>
              </w:rPr>
            </w:pPr>
            <w:r w:rsidRPr="12FB57E5">
              <w:rPr>
                <w:rFonts w:ascii="Corbel" w:hAnsi="Corbel" w:cs="Arial"/>
              </w:rPr>
              <w:t>H</w:t>
            </w:r>
            <w:r w:rsidRPr="12FB57E5" w:rsidR="007A6812">
              <w:rPr>
                <w:rFonts w:ascii="Corbel" w:hAnsi="Corbel" w:cs="Arial"/>
              </w:rPr>
              <w:t>et type document moet voldoen aan de inrichting die nodig is voor de digitale aanlevering bij de Berichtenbox.</w:t>
            </w:r>
          </w:p>
        </w:tc>
        <w:tc>
          <w:tcPr>
            <w:tcW w:w="774" w:type="pct"/>
            <w:tcMar/>
          </w:tcPr>
          <w:p w:rsidRPr="0054596F" w:rsidR="007A6812" w:rsidP="65928F5E" w:rsidRDefault="1ED803B1" w14:paraId="402E9E71" w14:textId="71DD71B3">
            <w:pPr>
              <w:widowControl w:val="0"/>
              <w:autoSpaceDE w:val="0"/>
              <w:autoSpaceDN w:val="0"/>
              <w:adjustRightInd w:val="0"/>
              <w:ind w:left="0"/>
              <w:rPr>
                <w:rFonts w:ascii="Corbel" w:hAnsi="Corbel" w:cs="Arial"/>
                <w:lang w:val="nl-NL"/>
              </w:rPr>
            </w:pPr>
            <w:r w:rsidRPr="65928F5E">
              <w:rPr>
                <w:rFonts w:ascii="Corbel" w:hAnsi="Corbel" w:cs="Arial"/>
                <w:lang w:val="nl-NL"/>
              </w:rPr>
              <w:t xml:space="preserve">Digitale brief in de desbetreffende </w:t>
            </w:r>
            <w:proofErr w:type="spellStart"/>
            <w:r w:rsidRPr="65928F5E">
              <w:rPr>
                <w:rFonts w:ascii="Corbel" w:hAnsi="Corbel" w:cs="Arial"/>
                <w:lang w:val="nl-NL"/>
              </w:rPr>
              <w:t>Berichtenbox</w:t>
            </w:r>
            <w:proofErr w:type="spellEnd"/>
            <w:r w:rsidRPr="65928F5E">
              <w:rPr>
                <w:rFonts w:ascii="Corbel" w:hAnsi="Corbel" w:cs="Arial"/>
                <w:lang w:val="nl-NL"/>
              </w:rPr>
              <w:t>.</w:t>
            </w:r>
          </w:p>
        </w:tc>
        <w:tc>
          <w:tcPr>
            <w:tcW w:w="737" w:type="pct"/>
            <w:tcMar/>
          </w:tcPr>
          <w:p w:rsidRPr="0054596F" w:rsidR="007A6812" w:rsidP="007A6812" w:rsidRDefault="007A6812" w14:paraId="57812A2B" w14:textId="575FD18B">
            <w:pPr>
              <w:widowControl w:val="0"/>
              <w:autoSpaceDE w:val="0"/>
              <w:autoSpaceDN w:val="0"/>
              <w:adjustRightInd w:val="0"/>
              <w:ind w:left="0"/>
              <w:rPr>
                <w:rFonts w:ascii="Corbel" w:hAnsi="Corbel" w:cs="Arial"/>
                <w:bCs/>
                <w:iCs/>
                <w:lang w:val="nl-NL"/>
              </w:rPr>
            </w:pPr>
            <w:r w:rsidRPr="0054596F">
              <w:rPr>
                <w:rFonts w:ascii="Corbel" w:hAnsi="Corbel" w:cs="Arial"/>
                <w:bCs/>
                <w:iCs/>
                <w:lang w:val="nl-NL"/>
              </w:rPr>
              <w:t>Externe Samensteller</w:t>
            </w:r>
          </w:p>
        </w:tc>
      </w:tr>
      <w:tr w:rsidRPr="00AB4E7C" w:rsidR="007A6812" w:rsidTr="6AC52E78" w14:paraId="6DFCCBBD" w14:textId="77777777">
        <w:trPr>
          <w:trHeight w:val="1125"/>
        </w:trPr>
        <w:tc>
          <w:tcPr>
            <w:tcW w:w="716" w:type="pct"/>
            <w:tcMar/>
          </w:tcPr>
          <w:p w:rsidRPr="0054596F" w:rsidR="007A6812" w:rsidP="007A6812" w:rsidRDefault="007A6812" w14:paraId="450EA2D7" w14:textId="1AAC7479">
            <w:pPr>
              <w:widowControl w:val="0"/>
              <w:autoSpaceDE w:val="0"/>
              <w:autoSpaceDN w:val="0"/>
              <w:adjustRightInd w:val="0"/>
              <w:ind w:left="0"/>
              <w:rPr>
                <w:rFonts w:ascii="Corbel" w:hAnsi="Corbel" w:cs="Arial"/>
                <w:lang w:val="nl-NL"/>
              </w:rPr>
            </w:pPr>
            <w:r w:rsidRPr="0054596F">
              <w:rPr>
                <w:rFonts w:ascii="Corbel" w:hAnsi="Corbel"/>
                <w:color w:val="000000"/>
                <w:lang w:val="nl-NL"/>
              </w:rPr>
              <w:t>Fysiek te bezorgen post</w:t>
            </w:r>
            <w:r w:rsidRPr="0054596F">
              <w:rPr>
                <w:rFonts w:ascii="Corbel" w:hAnsi="Corbel" w:cs="Arial"/>
                <w:lang w:val="nl-NL"/>
              </w:rPr>
              <w:t xml:space="preserve"> </w:t>
            </w:r>
          </w:p>
        </w:tc>
        <w:tc>
          <w:tcPr>
            <w:tcW w:w="819" w:type="pct"/>
            <w:tcMar/>
          </w:tcPr>
          <w:p w:rsidRPr="0054596F" w:rsidR="007A6812" w:rsidP="007A6812" w:rsidRDefault="007A6812" w14:paraId="0CFBE526" w14:textId="15AB8547">
            <w:pPr>
              <w:widowControl w:val="0"/>
              <w:numPr>
                <w:ilvl w:val="0"/>
                <w:numId w:val="8"/>
              </w:numPr>
              <w:autoSpaceDE w:val="0"/>
              <w:autoSpaceDN w:val="0"/>
              <w:adjustRightInd w:val="0"/>
              <w:rPr>
                <w:rFonts w:ascii="Corbel" w:hAnsi="Corbel" w:cs="Arial"/>
                <w:bCs/>
                <w:lang w:val="nl-NL"/>
              </w:rPr>
            </w:pPr>
            <w:r w:rsidRPr="0054596F">
              <w:rPr>
                <w:rFonts w:ascii="Corbel" w:hAnsi="Corbel" w:cs="Arial"/>
                <w:lang w:val="nl-NL"/>
              </w:rPr>
              <w:t>Bezorgen brieven</w:t>
            </w:r>
          </w:p>
        </w:tc>
        <w:tc>
          <w:tcPr>
            <w:tcW w:w="1954" w:type="pct"/>
            <w:tcMar/>
          </w:tcPr>
          <w:p w:rsidRPr="00320EDA" w:rsidR="007A6812" w:rsidP="007A6812" w:rsidRDefault="1ED803B1" w14:paraId="44FAADA3" w14:textId="26888F37">
            <w:pPr>
              <w:widowControl w:val="0"/>
              <w:autoSpaceDE w:val="0"/>
              <w:autoSpaceDN w:val="0"/>
              <w:adjustRightInd w:val="0"/>
              <w:ind w:left="0"/>
              <w:rPr>
                <w:rFonts w:ascii="Corbel" w:hAnsi="Corbel" w:cs="Arial"/>
                <w:lang w:val="nl-NL"/>
              </w:rPr>
            </w:pPr>
            <w:r w:rsidRPr="65928F5E">
              <w:rPr>
                <w:rFonts w:ascii="Corbel" w:hAnsi="Corbel" w:cs="Arial"/>
                <w:lang w:val="nl-NL"/>
              </w:rPr>
              <w:t>De belastingorganisatie (lokale printers), het printbureau en de externe samensteller leveren de post die fysiek bezorgd moet worden aan bij de postbezorger. De postbezorger bezorgt de fysieke brieven aan het juist</w:t>
            </w:r>
            <w:r w:rsidRPr="65928F5E" w:rsidR="2B8FC701">
              <w:rPr>
                <w:rFonts w:ascii="Corbel" w:hAnsi="Corbel" w:cs="Arial"/>
                <w:lang w:val="nl-NL"/>
              </w:rPr>
              <w:t>e</w:t>
            </w:r>
            <w:r w:rsidRPr="65928F5E">
              <w:rPr>
                <w:rFonts w:ascii="Corbel" w:hAnsi="Corbel" w:cs="Arial"/>
                <w:lang w:val="nl-NL"/>
              </w:rPr>
              <w:t xml:space="preserve"> adres. </w:t>
            </w:r>
          </w:p>
        </w:tc>
        <w:tc>
          <w:tcPr>
            <w:tcW w:w="774" w:type="pct"/>
            <w:tcMar/>
          </w:tcPr>
          <w:p w:rsidRPr="009E6EEA" w:rsidR="007A6812" w:rsidP="65928F5E" w:rsidRDefault="1ED803B1" w14:paraId="1A81F0B1" w14:textId="16B04DC0">
            <w:pPr>
              <w:widowControl w:val="0"/>
              <w:autoSpaceDE w:val="0"/>
              <w:autoSpaceDN w:val="0"/>
              <w:adjustRightInd w:val="0"/>
              <w:ind w:left="0"/>
              <w:rPr>
                <w:rFonts w:ascii="Corbel" w:hAnsi="Corbel" w:cs="Arial"/>
                <w:lang w:val="nl-NL"/>
              </w:rPr>
            </w:pPr>
            <w:r w:rsidRPr="65928F5E">
              <w:rPr>
                <w:rFonts w:ascii="Corbel" w:hAnsi="Corbel" w:cs="Arial"/>
                <w:lang w:val="nl-NL"/>
              </w:rPr>
              <w:t>Bezorgde post</w:t>
            </w:r>
          </w:p>
        </w:tc>
        <w:tc>
          <w:tcPr>
            <w:tcW w:w="737" w:type="pct"/>
            <w:tcMar/>
          </w:tcPr>
          <w:p w:rsidRPr="0054596F" w:rsidR="007A6812" w:rsidP="65928F5E" w:rsidRDefault="0DD114B2" w14:paraId="717AAFBA" w14:textId="7124CB8A">
            <w:pPr>
              <w:spacing w:line="259" w:lineRule="auto"/>
              <w:ind w:left="0"/>
            </w:pPr>
            <w:r w:rsidRPr="65928F5E">
              <w:rPr>
                <w:rFonts w:ascii="Corbel" w:hAnsi="Corbel" w:cs="Arial"/>
                <w:lang w:val="nl-NL"/>
              </w:rPr>
              <w:t>Bezorger fysieke post</w:t>
            </w:r>
          </w:p>
        </w:tc>
      </w:tr>
    </w:tbl>
    <w:p w:rsidRPr="00F77BBB" w:rsidR="00445FCE" w:rsidP="00F77BBB" w:rsidRDefault="009330C0" w14:paraId="7A0C5883" w14:textId="10078DAE">
      <w:pPr>
        <w:keepNext/>
        <w:numPr>
          <w:ilvl w:val="0"/>
          <w:numId w:val="11"/>
        </w:numPr>
        <w:spacing w:before="240" w:after="60"/>
        <w:jc w:val="both"/>
        <w:outlineLvl w:val="0"/>
        <w:rPr>
          <w:rFonts w:ascii="Corbel" w:hAnsi="Corbel" w:cs="Arial"/>
          <w:b/>
          <w:color w:val="008000"/>
          <w:kern w:val="36"/>
          <w:sz w:val="32"/>
          <w:szCs w:val="32"/>
          <w:lang w:val="nl-NL"/>
        </w:rPr>
      </w:pPr>
      <w:bookmarkStart w:name="_Toc142704167" w:id="12"/>
      <w:bookmarkStart w:name="_Toc311724369" w:id="13"/>
      <w:r w:rsidRPr="009B18FF">
        <w:rPr>
          <w:rFonts w:ascii="Corbel" w:hAnsi="Corbel" w:cs="Arial"/>
          <w:b/>
          <w:color w:val="008000"/>
          <w:kern w:val="36"/>
          <w:sz w:val="28"/>
          <w:szCs w:val="28"/>
          <w:lang w:val="nl-NL"/>
        </w:rPr>
        <w:br w:type="page"/>
      </w:r>
      <w:bookmarkStart w:name="_Toc89108646" w:id="14"/>
      <w:bookmarkEnd w:id="12"/>
      <w:bookmarkEnd w:id="13"/>
      <w:r w:rsidRPr="00F77BBB" w:rsidR="007305CF">
        <w:rPr>
          <w:rFonts w:ascii="Corbel" w:hAnsi="Corbel" w:cs="Arial"/>
          <w:b/>
          <w:color w:val="008000"/>
          <w:kern w:val="36"/>
          <w:sz w:val="32"/>
          <w:szCs w:val="32"/>
          <w:lang w:val="nl-NL"/>
        </w:rPr>
        <w:lastRenderedPageBreak/>
        <w:t>Risico</w:t>
      </w:r>
      <w:r w:rsidRPr="00F77BBB" w:rsidR="000B48D6">
        <w:rPr>
          <w:rFonts w:ascii="Corbel" w:hAnsi="Corbel" w:cs="Arial"/>
          <w:b/>
          <w:color w:val="008000"/>
          <w:kern w:val="36"/>
          <w:sz w:val="32"/>
          <w:szCs w:val="32"/>
          <w:lang w:val="nl-NL"/>
        </w:rPr>
        <w:t>’</w:t>
      </w:r>
      <w:r w:rsidRPr="00F77BBB" w:rsidR="007305CF">
        <w:rPr>
          <w:rFonts w:ascii="Corbel" w:hAnsi="Corbel" w:cs="Arial"/>
          <w:b/>
          <w:color w:val="008000"/>
          <w:kern w:val="36"/>
          <w:sz w:val="32"/>
          <w:szCs w:val="32"/>
          <w:lang w:val="nl-NL"/>
        </w:rPr>
        <w:t>s</w:t>
      </w:r>
      <w:r w:rsidRPr="00F77BBB" w:rsidR="006515C2">
        <w:rPr>
          <w:rFonts w:ascii="Corbel" w:hAnsi="Corbel" w:cs="Arial"/>
          <w:b/>
          <w:color w:val="008000"/>
          <w:kern w:val="36"/>
          <w:sz w:val="32"/>
          <w:szCs w:val="32"/>
          <w:lang w:val="nl-NL"/>
        </w:rPr>
        <w:t xml:space="preserve"> </w:t>
      </w:r>
      <w:r w:rsidRPr="00F77BBB" w:rsidR="000B48D6">
        <w:rPr>
          <w:rFonts w:ascii="Corbel" w:hAnsi="Corbel" w:cs="Arial"/>
          <w:b/>
          <w:color w:val="008000"/>
          <w:kern w:val="36"/>
          <w:sz w:val="32"/>
          <w:szCs w:val="32"/>
          <w:lang w:val="nl-NL"/>
        </w:rPr>
        <w:t>voor Belastingen</w:t>
      </w:r>
      <w:bookmarkEnd w:id="14"/>
    </w:p>
    <w:tbl>
      <w:tblPr>
        <w:tblW w:w="146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04"/>
        <w:gridCol w:w="5313"/>
        <w:gridCol w:w="4477"/>
        <w:gridCol w:w="4477"/>
      </w:tblGrid>
      <w:tr w:rsidRPr="0010410B" w:rsidR="00005D2D" w:rsidTr="324469B7" w14:paraId="4CA0108F" w14:textId="77777777">
        <w:trPr>
          <w:trHeight w:val="608"/>
        </w:trPr>
        <w:tc>
          <w:tcPr>
            <w:tcW w:w="404" w:type="dxa"/>
            <w:shd w:val="clear" w:color="auto" w:fill="DBE5F1"/>
            <w:tcMar/>
          </w:tcPr>
          <w:p w:rsidRPr="0010410B" w:rsidR="00005D2D" w:rsidP="685A6394" w:rsidRDefault="00005D2D" w14:paraId="09C9AD33" w14:textId="0B6C3093">
            <w:pPr>
              <w:ind w:left="0"/>
              <w:rPr>
                <w:rFonts w:ascii="Corbel" w:hAnsi="Corbel"/>
                <w:b/>
                <w:bCs/>
                <w:color w:val="008E40"/>
                <w:sz w:val="28"/>
                <w:szCs w:val="28"/>
                <w:lang w:val="nl-NL"/>
              </w:rPr>
            </w:pPr>
          </w:p>
        </w:tc>
        <w:tc>
          <w:tcPr>
            <w:tcW w:w="5313" w:type="dxa"/>
            <w:shd w:val="clear" w:color="auto" w:fill="DBE5F1"/>
            <w:tcMar/>
          </w:tcPr>
          <w:p w:rsidRPr="0010410B" w:rsidR="00005D2D" w:rsidP="00647090" w:rsidRDefault="00005D2D" w14:paraId="024D84CD" w14:textId="77777777">
            <w:pPr>
              <w:ind w:left="0"/>
              <w:rPr>
                <w:rFonts w:ascii="Corbel" w:hAnsi="Corbel"/>
                <w:b/>
                <w:color w:val="008E40"/>
                <w:sz w:val="28"/>
                <w:szCs w:val="28"/>
                <w:lang w:val="nl-NL"/>
              </w:rPr>
            </w:pPr>
            <w:r w:rsidRPr="0010410B">
              <w:rPr>
                <w:rFonts w:ascii="Corbel" w:hAnsi="Corbel"/>
                <w:b/>
                <w:color w:val="008E40"/>
                <w:sz w:val="28"/>
                <w:szCs w:val="28"/>
                <w:lang w:val="nl-NL"/>
              </w:rPr>
              <w:t>Risico</w:t>
            </w:r>
          </w:p>
        </w:tc>
        <w:tc>
          <w:tcPr>
            <w:tcW w:w="4477" w:type="dxa"/>
            <w:shd w:val="clear" w:color="auto" w:fill="DBE5F1"/>
            <w:tcMar/>
          </w:tcPr>
          <w:p w:rsidRPr="0010410B" w:rsidR="00005D2D" w:rsidP="00647090" w:rsidRDefault="00005D2D" w14:paraId="4C386E03" w14:textId="77777777">
            <w:pPr>
              <w:ind w:left="42"/>
              <w:rPr>
                <w:rFonts w:ascii="Corbel" w:hAnsi="Corbel"/>
                <w:b/>
                <w:color w:val="008E40"/>
                <w:sz w:val="28"/>
                <w:szCs w:val="28"/>
                <w:lang w:val="nl-NL"/>
              </w:rPr>
            </w:pPr>
            <w:r w:rsidRPr="0010410B">
              <w:rPr>
                <w:rFonts w:ascii="Corbel" w:hAnsi="Corbel"/>
                <w:b/>
                <w:color w:val="008E40"/>
                <w:sz w:val="28"/>
                <w:szCs w:val="28"/>
                <w:lang w:val="nl-NL"/>
              </w:rPr>
              <w:t>Beheersmaatregelen</w:t>
            </w:r>
          </w:p>
        </w:tc>
        <w:tc>
          <w:tcPr>
            <w:tcW w:w="4477" w:type="dxa"/>
            <w:shd w:val="clear" w:color="auto" w:fill="DBE5F1"/>
            <w:tcMar/>
          </w:tcPr>
          <w:p w:rsidR="142BEBFF" w:rsidP="6AC52E78" w:rsidRDefault="142BEBFF" w14:paraId="473772FD" w14:textId="0351AFD5">
            <w:pPr>
              <w:pStyle w:val="Standaard"/>
              <w:rPr>
                <w:rFonts w:ascii="Corbel" w:hAnsi="Corbel"/>
                <w:b w:val="1"/>
                <w:bCs w:val="1"/>
                <w:color w:val="008E40"/>
                <w:sz w:val="28"/>
                <w:szCs w:val="28"/>
                <w:lang w:val="nl-NL"/>
              </w:rPr>
            </w:pPr>
            <w:r w:rsidRPr="6AC52E78" w:rsidR="142BEBFF">
              <w:rPr>
                <w:rFonts w:ascii="Corbel" w:hAnsi="Corbel"/>
                <w:b w:val="1"/>
                <w:bCs w:val="1"/>
                <w:color w:val="008E40"/>
                <w:sz w:val="28"/>
                <w:szCs w:val="28"/>
                <w:lang w:val="nl-NL"/>
              </w:rPr>
              <w:t>Verantwoordelijk</w:t>
            </w:r>
          </w:p>
        </w:tc>
      </w:tr>
      <w:tr w:rsidR="1A42DAF1" w:rsidTr="324469B7" w14:paraId="2FC4268D">
        <w:tc>
          <w:tcPr>
            <w:tcW w:w="404" w:type="dxa"/>
            <w:tcMar/>
          </w:tcPr>
          <w:p w:rsidR="374FF540" w:rsidP="1A42DAF1" w:rsidRDefault="374FF540" w14:paraId="638FCAEC" w14:textId="129D54B0">
            <w:pPr>
              <w:pStyle w:val="Standaard"/>
              <w:ind w:left="0"/>
              <w:rPr>
                <w:rFonts w:ascii="Corbel" w:hAnsi="Corbel"/>
                <w:lang w:val="nl-NL"/>
              </w:rPr>
            </w:pPr>
            <w:r w:rsidRPr="1A42DAF1" w:rsidR="374FF540">
              <w:rPr>
                <w:rFonts w:ascii="Corbel" w:hAnsi="Corbel"/>
                <w:lang w:val="nl-NL"/>
              </w:rPr>
              <w:t>0</w:t>
            </w:r>
          </w:p>
        </w:tc>
        <w:tc>
          <w:tcPr>
            <w:tcW w:w="5313" w:type="dxa"/>
            <w:tcMar/>
          </w:tcPr>
          <w:p w:rsidR="374FF540" w:rsidP="1A42DAF1" w:rsidRDefault="374FF540" w14:paraId="0B6400BF" w14:textId="2217FD11">
            <w:pPr>
              <w:ind w:left="0"/>
              <w:rPr>
                <w:rFonts w:ascii="Corbel" w:hAnsi="Corbel" w:eastAsia="Corbel" w:cs="Corbel"/>
                <w:noProof w:val="0"/>
                <w:sz w:val="20"/>
                <w:szCs w:val="20"/>
                <w:lang w:val="nl-NL"/>
              </w:rPr>
            </w:pPr>
            <w:r w:rsidRPr="1A42DAF1" w:rsidR="374FF540">
              <w:rPr>
                <w:rFonts w:ascii="Corbel" w:hAnsi="Corbel" w:eastAsia="Corbel" w:cs="Corbel"/>
                <w:b w:val="0"/>
                <w:bCs w:val="0"/>
                <w:i w:val="0"/>
                <w:iCs w:val="0"/>
                <w:caps w:val="0"/>
                <w:smallCaps w:val="0"/>
                <w:noProof w:val="0"/>
                <w:color w:val="000000" w:themeColor="text1" w:themeTint="FF" w:themeShade="FF"/>
                <w:sz w:val="21"/>
                <w:szCs w:val="21"/>
                <w:lang w:val="nl-NL"/>
              </w:rPr>
              <w:t xml:space="preserve">Zie </w:t>
            </w:r>
            <w:hyperlink r:id="R75ddbd210e054e3d">
              <w:r w:rsidRPr="1A42DAF1" w:rsidR="374FF540">
                <w:rPr>
                  <w:rStyle w:val="Hyperlink"/>
                  <w:rFonts w:ascii="Corbel" w:hAnsi="Corbel" w:eastAsia="Corbel" w:cs="Corbel"/>
                  <w:b w:val="0"/>
                  <w:bCs w:val="0"/>
                  <w:i w:val="0"/>
                  <w:iCs w:val="0"/>
                  <w:caps w:val="0"/>
                  <w:smallCaps w:val="0"/>
                  <w:strike w:val="0"/>
                  <w:dstrike w:val="0"/>
                  <w:noProof w:val="0"/>
                  <w:sz w:val="21"/>
                  <w:szCs w:val="21"/>
                  <w:lang w:val="nl-NL"/>
                </w:rPr>
                <w:t>0.5 Algemene risico's</w:t>
              </w:r>
            </w:hyperlink>
            <w:r w:rsidRPr="1A42DAF1" w:rsidR="374FF540">
              <w:rPr>
                <w:rFonts w:ascii="Corbel" w:hAnsi="Corbel" w:eastAsia="Corbel" w:cs="Corbel"/>
                <w:b w:val="0"/>
                <w:bCs w:val="0"/>
                <w:i w:val="0"/>
                <w:iCs w:val="0"/>
                <w:caps w:val="0"/>
                <w:smallCaps w:val="0"/>
                <w:noProof w:val="0"/>
                <w:color w:val="000000" w:themeColor="text1" w:themeTint="FF" w:themeShade="FF"/>
                <w:sz w:val="21"/>
                <w:szCs w:val="21"/>
                <w:lang w:val="nl-NL"/>
              </w:rPr>
              <w:t xml:space="preserve"> </w:t>
            </w:r>
            <w:proofErr w:type="gramStart"/>
            <w:r w:rsidRPr="1A42DAF1" w:rsidR="374FF540">
              <w:rPr>
                <w:rFonts w:ascii="Corbel" w:hAnsi="Corbel" w:eastAsia="Corbel" w:cs="Corbel"/>
                <w:b w:val="0"/>
                <w:bCs w:val="0"/>
                <w:i w:val="0"/>
                <w:iCs w:val="0"/>
                <w:caps w:val="0"/>
                <w:smallCaps w:val="0"/>
                <w:noProof w:val="0"/>
                <w:color w:val="000000" w:themeColor="text1" w:themeTint="FF" w:themeShade="FF"/>
                <w:sz w:val="21"/>
                <w:szCs w:val="21"/>
                <w:lang w:val="nl-NL"/>
              </w:rPr>
              <w:t>voor</w:t>
            </w:r>
            <w:proofErr w:type="gramEnd"/>
            <w:r w:rsidRPr="1A42DAF1" w:rsidR="374FF540">
              <w:rPr>
                <w:rFonts w:ascii="Corbel" w:hAnsi="Corbel" w:eastAsia="Corbel" w:cs="Corbel"/>
                <w:b w:val="0"/>
                <w:bCs w:val="0"/>
                <w:i w:val="0"/>
                <w:iCs w:val="0"/>
                <w:caps w:val="0"/>
                <w:smallCaps w:val="0"/>
                <w:noProof w:val="0"/>
                <w:color w:val="000000" w:themeColor="text1" w:themeTint="FF" w:themeShade="FF"/>
                <w:sz w:val="21"/>
                <w:szCs w:val="21"/>
                <w:lang w:val="nl-NL"/>
              </w:rPr>
              <w:t xml:space="preserve"> algemene risico's.</w:t>
            </w:r>
          </w:p>
        </w:tc>
        <w:tc>
          <w:tcPr>
            <w:tcW w:w="4477" w:type="dxa"/>
            <w:tcMar/>
          </w:tcPr>
          <w:p w:rsidR="1A42DAF1" w:rsidP="1A42DAF1" w:rsidRDefault="1A42DAF1" w14:paraId="04DF0E24" w14:textId="6B697B77">
            <w:pPr>
              <w:pStyle w:val="Standaard"/>
              <w:rPr>
                <w:rFonts w:ascii="Corbel" w:hAnsi="Corbel" w:eastAsia="Corbel" w:cs="Corbel"/>
                <w:b w:val="0"/>
                <w:bCs w:val="0"/>
                <w:i w:val="0"/>
                <w:iCs w:val="0"/>
                <w:caps w:val="0"/>
                <w:smallCaps w:val="0"/>
                <w:noProof w:val="0"/>
                <w:color w:val="000000" w:themeColor="text1" w:themeTint="FF" w:themeShade="FF"/>
                <w:sz w:val="20"/>
                <w:szCs w:val="20"/>
                <w:lang w:val="nl-NL"/>
              </w:rPr>
            </w:pPr>
          </w:p>
        </w:tc>
        <w:tc>
          <w:tcPr>
            <w:tcW w:w="4477" w:type="dxa"/>
            <w:tcMar/>
          </w:tcPr>
          <w:p w:rsidR="1A42DAF1" w:rsidP="1A42DAF1" w:rsidRDefault="1A42DAF1" w14:paraId="219E1B6A" w14:textId="383FA6CD">
            <w:pPr>
              <w:pStyle w:val="Standaard"/>
              <w:rPr>
                <w:rFonts w:ascii="Corbel" w:hAnsi="Corbel" w:eastAsia="Corbel" w:cs="Corbel"/>
                <w:b w:val="0"/>
                <w:bCs w:val="0"/>
                <w:i w:val="0"/>
                <w:iCs w:val="0"/>
                <w:caps w:val="0"/>
                <w:smallCaps w:val="0"/>
                <w:noProof w:val="0"/>
                <w:color w:val="000000" w:themeColor="text1" w:themeTint="FF" w:themeShade="FF"/>
                <w:sz w:val="20"/>
                <w:szCs w:val="20"/>
                <w:lang w:val="nl-NL"/>
              </w:rPr>
            </w:pPr>
          </w:p>
        </w:tc>
      </w:tr>
      <w:tr w:rsidRPr="0010410B" w:rsidR="00005D2D" w:rsidTr="324469B7" w14:paraId="56B20A0C" w14:textId="77777777">
        <w:tc>
          <w:tcPr>
            <w:tcW w:w="404" w:type="dxa"/>
            <w:tcMar/>
          </w:tcPr>
          <w:p w:rsidR="00005D2D" w:rsidP="00AA2A67" w:rsidRDefault="00005D2D" w14:paraId="249FAAB8" w14:textId="77777777">
            <w:pPr>
              <w:ind w:left="0"/>
              <w:rPr>
                <w:rFonts w:ascii="Corbel" w:hAnsi="Corbel"/>
                <w:bCs/>
                <w:iCs/>
                <w:lang w:val="nl-NL"/>
              </w:rPr>
            </w:pPr>
            <w:r>
              <w:rPr>
                <w:rFonts w:ascii="Corbel" w:hAnsi="Corbel"/>
                <w:bCs/>
                <w:iCs/>
                <w:lang w:val="nl-NL"/>
              </w:rPr>
              <w:t>1</w:t>
            </w:r>
          </w:p>
        </w:tc>
        <w:tc>
          <w:tcPr>
            <w:tcW w:w="5313" w:type="dxa"/>
            <w:tcMar/>
          </w:tcPr>
          <w:p w:rsidRPr="0010410B" w:rsidR="00005D2D" w:rsidP="324469B7" w:rsidRDefault="00005D2D" w14:paraId="4E882AB3" w14:textId="2AC4D8C8">
            <w:pPr>
              <w:ind w:left="0"/>
              <w:rPr>
                <w:rFonts w:ascii="Corbel" w:hAnsi="Corbel" w:eastAsia="Corbel" w:cs="Corbel"/>
                <w:b w:val="0"/>
                <w:bCs w:val="0"/>
                <w:i w:val="0"/>
                <w:iCs w:val="0"/>
                <w:caps w:val="0"/>
                <w:smallCaps w:val="0"/>
                <w:noProof w:val="0"/>
                <w:color w:val="000000" w:themeColor="text1" w:themeTint="FF" w:themeShade="FF"/>
                <w:sz w:val="20"/>
                <w:szCs w:val="20"/>
                <w:lang w:val="nl-NL"/>
              </w:rPr>
            </w:pPr>
            <w:r w:rsidRPr="324469B7" w:rsidR="26FD071E">
              <w:rPr>
                <w:rFonts w:ascii="Corbel" w:hAnsi="Corbel" w:eastAsia="Corbel" w:cs="Corbel"/>
                <w:b w:val="0"/>
                <w:bCs w:val="0"/>
                <w:i w:val="0"/>
                <w:iCs w:val="0"/>
                <w:caps w:val="0"/>
                <w:smallCaps w:val="0"/>
                <w:noProof w:val="0"/>
                <w:color w:val="000000" w:themeColor="text1" w:themeTint="FF" w:themeShade="FF"/>
                <w:sz w:val="20"/>
                <w:szCs w:val="20"/>
                <w:lang w:val="nl-NL"/>
              </w:rPr>
              <w:t>Wanneer n</w:t>
            </w:r>
            <w:r w:rsidRPr="324469B7" w:rsidR="14DE593C">
              <w:rPr>
                <w:rFonts w:ascii="Corbel" w:hAnsi="Corbel" w:eastAsia="Corbel" w:cs="Corbel"/>
                <w:b w:val="0"/>
                <w:bCs w:val="0"/>
                <w:i w:val="0"/>
                <w:iCs w:val="0"/>
                <w:caps w:val="0"/>
                <w:smallCaps w:val="0"/>
                <w:noProof w:val="0"/>
                <w:color w:val="000000" w:themeColor="text1" w:themeTint="FF" w:themeShade="FF"/>
                <w:sz w:val="20"/>
                <w:szCs w:val="20"/>
                <w:lang w:val="nl-NL"/>
              </w:rPr>
              <w:t>iet alle uitgaande correspondentie wordt verstuurd</w:t>
            </w:r>
            <w:r w:rsidRPr="324469B7" w:rsidR="57D9A10D">
              <w:rPr>
                <w:rFonts w:ascii="Corbel" w:hAnsi="Corbel" w:eastAsia="Corbel" w:cs="Corbel"/>
                <w:b w:val="0"/>
                <w:bCs w:val="0"/>
                <w:i w:val="0"/>
                <w:iCs w:val="0"/>
                <w:caps w:val="0"/>
                <w:smallCaps w:val="0"/>
                <w:noProof w:val="0"/>
                <w:color w:val="000000" w:themeColor="text1" w:themeTint="FF" w:themeShade="FF"/>
                <w:sz w:val="20"/>
                <w:szCs w:val="20"/>
                <w:lang w:val="nl-NL"/>
              </w:rPr>
              <w:t>, ontvangt de burger en/of ondernemer niet de benodigde correspondentie</w:t>
            </w:r>
            <w:r w:rsidRPr="324469B7" w:rsidR="14DE593C">
              <w:rPr>
                <w:rFonts w:ascii="Corbel" w:hAnsi="Corbel" w:eastAsia="Corbel" w:cs="Corbel"/>
                <w:b w:val="0"/>
                <w:bCs w:val="0"/>
                <w:i w:val="0"/>
                <w:iCs w:val="0"/>
                <w:caps w:val="0"/>
                <w:smallCaps w:val="0"/>
                <w:noProof w:val="0"/>
                <w:color w:val="000000" w:themeColor="text1" w:themeTint="FF" w:themeShade="FF"/>
                <w:sz w:val="20"/>
                <w:szCs w:val="20"/>
                <w:lang w:val="nl-NL"/>
              </w:rPr>
              <w:t>.</w:t>
            </w:r>
          </w:p>
          <w:p w:rsidRPr="0010410B" w:rsidR="00005D2D" w:rsidP="6AC52E78" w:rsidRDefault="00005D2D" w14:paraId="121FD38A" w14:textId="05DF0217">
            <w:pPr>
              <w:pStyle w:val="Standaard"/>
              <w:ind w:left="0"/>
              <w:rPr>
                <w:rFonts w:ascii="Corbel" w:hAnsi="Corbel"/>
                <w:lang w:val="nl-NL"/>
              </w:rPr>
            </w:pPr>
          </w:p>
        </w:tc>
        <w:tc>
          <w:tcPr>
            <w:tcW w:w="4477" w:type="dxa"/>
            <w:tcMar/>
          </w:tcPr>
          <w:p w:rsidRPr="0010410B" w:rsidR="00005D2D" w:rsidP="6AC52E78" w:rsidRDefault="00005D2D" w14:paraId="62EEC6DD" w14:textId="656C1B21">
            <w:pPr>
              <w:ind w:left="0"/>
              <w:rPr>
                <w:rFonts w:ascii="Corbel" w:hAnsi="Corbel" w:eastAsia="Corbel" w:cs="Corbel"/>
                <w:noProof w:val="0"/>
                <w:sz w:val="20"/>
                <w:szCs w:val="20"/>
                <w:lang w:val="nl-NL"/>
              </w:rPr>
            </w:pPr>
            <w:r w:rsidRPr="6AC52E78" w:rsidR="43B257C5">
              <w:rPr>
                <w:rFonts w:ascii="Corbel" w:hAnsi="Corbel" w:eastAsia="Corbel" w:cs="Corbel"/>
                <w:b w:val="0"/>
                <w:bCs w:val="0"/>
                <w:i w:val="0"/>
                <w:iCs w:val="0"/>
                <w:caps w:val="0"/>
                <w:smallCaps w:val="0"/>
                <w:noProof w:val="0"/>
                <w:color w:val="000000" w:themeColor="text1" w:themeTint="FF" w:themeShade="FF"/>
                <w:sz w:val="20"/>
                <w:szCs w:val="20"/>
                <w:lang w:val="nl-NL"/>
              </w:rPr>
              <w:t>Controle van wat aangeleverd wordt bij printservicebureau / belastingorganisatie en uitvoer door het printservicebureau / belastingorganisatie.</w:t>
            </w:r>
          </w:p>
          <w:p w:rsidRPr="0010410B" w:rsidR="00005D2D" w:rsidP="6AC52E78" w:rsidRDefault="00005D2D" w14:paraId="1FE2DD96" w14:textId="619AD836">
            <w:pPr>
              <w:pStyle w:val="Standaard"/>
              <w:ind w:left="0"/>
              <w:rPr>
                <w:rFonts w:ascii="Corbel" w:hAnsi="Corbel"/>
                <w:lang w:val="nl-NL"/>
              </w:rPr>
            </w:pPr>
          </w:p>
        </w:tc>
        <w:tc>
          <w:tcPr>
            <w:tcW w:w="4477" w:type="dxa"/>
            <w:tcMar/>
          </w:tcPr>
          <w:p w:rsidR="30DF7FAD" w:rsidP="6AC52E78" w:rsidRDefault="30DF7FAD" w14:paraId="7EBCA044" w14:textId="603BA559">
            <w:pPr>
              <w:ind w:left="0"/>
            </w:pPr>
            <w:r w:rsidRPr="6AC52E78" w:rsidR="30DF7FAD">
              <w:rPr>
                <w:rFonts w:ascii="Corbel" w:hAnsi="Corbel" w:eastAsia="Corbel" w:cs="Corbel"/>
                <w:b w:val="0"/>
                <w:bCs w:val="0"/>
                <w:i w:val="0"/>
                <w:iCs w:val="0"/>
                <w:caps w:val="0"/>
                <w:smallCaps w:val="0"/>
                <w:noProof w:val="0"/>
                <w:color w:val="000000" w:themeColor="text1" w:themeTint="FF" w:themeShade="FF"/>
                <w:sz w:val="20"/>
                <w:szCs w:val="20"/>
                <w:lang w:val="nl-NL"/>
              </w:rPr>
              <w:t xml:space="preserve">Belastingorganisatie. </w:t>
            </w:r>
            <w:r w:rsidRPr="6AC52E78" w:rsidR="30DF7FAD">
              <w:rPr>
                <w:rFonts w:ascii="Corbel" w:hAnsi="Corbel" w:eastAsia="Corbel" w:cs="Corbel"/>
                <w:noProof w:val="0"/>
                <w:sz w:val="20"/>
                <w:szCs w:val="20"/>
                <w:lang w:val="nl-NL"/>
              </w:rPr>
              <w:t xml:space="preserve"> </w:t>
            </w:r>
          </w:p>
          <w:p w:rsidR="6AC52E78" w:rsidP="6AC52E78" w:rsidRDefault="6AC52E78" w14:paraId="414873A6" w14:textId="33B5D48A">
            <w:pPr>
              <w:pStyle w:val="Standaard"/>
              <w:rPr>
                <w:rFonts w:ascii="Corbel" w:hAnsi="Corbel"/>
                <w:lang w:val="nl-NL"/>
              </w:rPr>
            </w:pPr>
          </w:p>
        </w:tc>
      </w:tr>
      <w:tr w:rsidRPr="0010410B" w:rsidR="00005D2D" w:rsidTr="324469B7" w14:paraId="7144751B" w14:textId="77777777">
        <w:tc>
          <w:tcPr>
            <w:tcW w:w="404" w:type="dxa"/>
            <w:tcMar/>
          </w:tcPr>
          <w:p w:rsidR="00005D2D" w:rsidP="00AA2A67" w:rsidRDefault="00005D2D" w14:paraId="78E884CA" w14:textId="77777777">
            <w:pPr>
              <w:ind w:left="0"/>
              <w:rPr>
                <w:rFonts w:ascii="Corbel" w:hAnsi="Corbel"/>
                <w:bCs/>
                <w:iCs/>
                <w:lang w:val="nl-NL"/>
              </w:rPr>
            </w:pPr>
            <w:r>
              <w:rPr>
                <w:rFonts w:ascii="Corbel" w:hAnsi="Corbel"/>
                <w:bCs/>
                <w:iCs/>
                <w:lang w:val="nl-NL"/>
              </w:rPr>
              <w:t>2</w:t>
            </w:r>
          </w:p>
        </w:tc>
        <w:tc>
          <w:tcPr>
            <w:tcW w:w="5313" w:type="dxa"/>
            <w:tcMar/>
          </w:tcPr>
          <w:p w:rsidRPr="0010410B" w:rsidR="00005D2D" w:rsidP="00647090" w:rsidRDefault="00005D2D" w14:paraId="251DE0FC" w14:textId="7F2C4CFF">
            <w:pPr>
              <w:ind w:left="0"/>
            </w:pPr>
            <w:r w:rsidRPr="324469B7" w:rsidR="0747B47C">
              <w:rPr>
                <w:rFonts w:ascii="Corbel" w:hAnsi="Corbel" w:eastAsia="Corbel" w:cs="Corbel"/>
                <w:b w:val="0"/>
                <w:bCs w:val="0"/>
                <w:i w:val="0"/>
                <w:iCs w:val="0"/>
                <w:caps w:val="0"/>
                <w:smallCaps w:val="0"/>
                <w:noProof w:val="0"/>
                <w:color w:val="000000" w:themeColor="text1" w:themeTint="FF" w:themeShade="FF"/>
                <w:sz w:val="20"/>
                <w:szCs w:val="20"/>
                <w:lang w:val="nl-NL"/>
              </w:rPr>
              <w:t>Door niet t</w:t>
            </w:r>
            <w:r w:rsidRPr="324469B7" w:rsidR="3A658E8B">
              <w:rPr>
                <w:rFonts w:ascii="Corbel" w:hAnsi="Corbel" w:eastAsia="Corbel" w:cs="Corbel"/>
                <w:b w:val="0"/>
                <w:bCs w:val="0"/>
                <w:i w:val="0"/>
                <w:iCs w:val="0"/>
                <w:caps w:val="0"/>
                <w:smallCaps w:val="0"/>
                <w:noProof w:val="0"/>
                <w:color w:val="000000" w:themeColor="text1" w:themeTint="FF" w:themeShade="FF"/>
                <w:sz w:val="20"/>
                <w:szCs w:val="20"/>
                <w:lang w:val="nl-NL"/>
              </w:rPr>
              <w:t>ijdig aanleveren van de uitgaande correspondentie</w:t>
            </w:r>
            <w:r w:rsidRPr="324469B7" w:rsidR="1A094404">
              <w:rPr>
                <w:rFonts w:ascii="Corbel" w:hAnsi="Corbel" w:eastAsia="Corbel" w:cs="Corbel"/>
                <w:b w:val="0"/>
                <w:bCs w:val="0"/>
                <w:i w:val="0"/>
                <w:iCs w:val="0"/>
                <w:caps w:val="0"/>
                <w:smallCaps w:val="0"/>
                <w:noProof w:val="0"/>
                <w:color w:val="000000" w:themeColor="text1" w:themeTint="FF" w:themeShade="FF"/>
                <w:sz w:val="20"/>
                <w:szCs w:val="20"/>
                <w:lang w:val="nl-NL"/>
              </w:rPr>
              <w:t>, komt de correspondentie niet op tijd bij de burger en/of ondernemer</w:t>
            </w:r>
            <w:r w:rsidRPr="324469B7" w:rsidR="3A658E8B">
              <w:rPr>
                <w:rFonts w:ascii="Corbel" w:hAnsi="Corbel" w:eastAsia="Corbel" w:cs="Corbel"/>
                <w:b w:val="0"/>
                <w:bCs w:val="0"/>
                <w:i w:val="0"/>
                <w:iCs w:val="0"/>
                <w:caps w:val="0"/>
                <w:smallCaps w:val="0"/>
                <w:noProof w:val="0"/>
                <w:color w:val="000000" w:themeColor="text1" w:themeTint="FF" w:themeShade="FF"/>
                <w:sz w:val="20"/>
                <w:szCs w:val="20"/>
                <w:lang w:val="nl-NL"/>
              </w:rPr>
              <w:t xml:space="preserve">. </w:t>
            </w:r>
            <w:r w:rsidRPr="324469B7" w:rsidR="3A658E8B">
              <w:rPr>
                <w:rFonts w:ascii="Corbel" w:hAnsi="Corbel" w:eastAsia="Corbel" w:cs="Corbel"/>
                <w:noProof w:val="0"/>
                <w:sz w:val="20"/>
                <w:szCs w:val="20"/>
                <w:lang w:val="nl-NL"/>
              </w:rPr>
              <w:t xml:space="preserve"> </w:t>
            </w:r>
          </w:p>
          <w:p w:rsidRPr="0010410B" w:rsidR="00005D2D" w:rsidP="6AC52E78" w:rsidRDefault="00005D2D" w14:paraId="27357532" w14:textId="752160E7">
            <w:pPr>
              <w:pStyle w:val="Standaard"/>
              <w:ind w:left="0"/>
              <w:rPr>
                <w:rFonts w:ascii="Corbel" w:hAnsi="Corbel"/>
                <w:lang w:val="nl-NL"/>
              </w:rPr>
            </w:pPr>
          </w:p>
        </w:tc>
        <w:tc>
          <w:tcPr>
            <w:tcW w:w="4477" w:type="dxa"/>
            <w:tcMar/>
          </w:tcPr>
          <w:p w:rsidRPr="0010410B" w:rsidR="00005D2D" w:rsidP="6AC52E78" w:rsidRDefault="00005D2D" w14:paraId="26BE0FB0" w14:textId="1810A662">
            <w:pPr>
              <w:ind w:left="0"/>
              <w:rPr>
                <w:rFonts w:ascii="Corbel" w:hAnsi="Corbel" w:eastAsia="Corbel" w:cs="Corbel"/>
                <w:noProof w:val="0"/>
                <w:sz w:val="20"/>
                <w:szCs w:val="20"/>
                <w:lang w:val="nl-NL"/>
              </w:rPr>
            </w:pPr>
            <w:r w:rsidRPr="6AC52E78" w:rsidR="60E8CCBC">
              <w:rPr>
                <w:rFonts w:ascii="Corbel" w:hAnsi="Corbel" w:eastAsia="Corbel" w:cs="Corbel"/>
                <w:b w:val="0"/>
                <w:bCs w:val="0"/>
                <w:i w:val="0"/>
                <w:iCs w:val="0"/>
                <w:caps w:val="0"/>
                <w:smallCaps w:val="0"/>
                <w:noProof w:val="0"/>
                <w:color w:val="000000" w:themeColor="text1" w:themeTint="FF" w:themeShade="FF"/>
                <w:sz w:val="20"/>
                <w:szCs w:val="20"/>
                <w:lang w:val="nl-NL"/>
              </w:rPr>
              <w:t>Opnemen in de productieplanning wanneer uiterlijk aangeleverd moet worden voordat de correspondentie tijdig verstuurd kan worden.</w:t>
            </w:r>
          </w:p>
          <w:p w:rsidRPr="0010410B" w:rsidR="00005D2D" w:rsidP="6AC52E78" w:rsidRDefault="00005D2D" w14:paraId="07F023C8" w14:textId="1C851C47">
            <w:pPr>
              <w:pStyle w:val="Standaard"/>
              <w:ind w:left="0"/>
              <w:rPr>
                <w:rFonts w:ascii="Corbel" w:hAnsi="Corbel"/>
                <w:lang w:val="nl-NL"/>
              </w:rPr>
            </w:pPr>
          </w:p>
        </w:tc>
        <w:tc>
          <w:tcPr>
            <w:tcW w:w="4477" w:type="dxa"/>
            <w:tcMar/>
          </w:tcPr>
          <w:p w:rsidR="42114395" w:rsidP="6AC52E78" w:rsidRDefault="42114395" w14:paraId="7A492070" w14:textId="6B1A2C7D">
            <w:pPr>
              <w:pStyle w:val="Standaard"/>
              <w:ind w:left="0"/>
              <w:rPr>
                <w:rFonts w:ascii="Corbel" w:hAnsi="Corbel"/>
                <w:lang w:val="nl-NL"/>
              </w:rPr>
            </w:pPr>
            <w:r w:rsidRPr="6AC52E78" w:rsidR="42114395">
              <w:rPr>
                <w:rFonts w:ascii="Corbel" w:hAnsi="Corbel"/>
                <w:lang w:val="nl-NL"/>
              </w:rPr>
              <w:t>Belastingorganisatie</w:t>
            </w:r>
          </w:p>
        </w:tc>
      </w:tr>
      <w:tr w:rsidRPr="0010410B" w:rsidR="00005D2D" w:rsidTr="324469B7" w14:paraId="0B778152" w14:textId="77777777">
        <w:tc>
          <w:tcPr>
            <w:tcW w:w="404" w:type="dxa"/>
            <w:tcMar/>
          </w:tcPr>
          <w:p w:rsidR="00005D2D" w:rsidP="00F751B6" w:rsidRDefault="00005D2D" w14:paraId="7A036E3D" w14:textId="77777777">
            <w:pPr>
              <w:ind w:left="0"/>
              <w:rPr>
                <w:rFonts w:ascii="Corbel" w:hAnsi="Corbel"/>
                <w:bCs/>
                <w:iCs/>
                <w:lang w:val="nl-NL"/>
              </w:rPr>
            </w:pPr>
            <w:r>
              <w:rPr>
                <w:rFonts w:ascii="Corbel" w:hAnsi="Corbel"/>
                <w:bCs/>
                <w:iCs/>
                <w:lang w:val="nl-NL"/>
              </w:rPr>
              <w:t>3</w:t>
            </w:r>
          </w:p>
        </w:tc>
        <w:tc>
          <w:tcPr>
            <w:tcW w:w="5313" w:type="dxa"/>
            <w:tcMar/>
          </w:tcPr>
          <w:p w:rsidRPr="0010410B" w:rsidR="00005D2D" w:rsidP="00647090" w:rsidRDefault="00005D2D" w14:paraId="3F72329A" w14:textId="515A52F5">
            <w:pPr>
              <w:ind w:left="0"/>
            </w:pPr>
            <w:r w:rsidRPr="324469B7" w:rsidR="0740841E">
              <w:rPr>
                <w:rFonts w:ascii="Corbel" w:hAnsi="Corbel" w:eastAsia="Corbel" w:cs="Corbel"/>
                <w:b w:val="0"/>
                <w:bCs w:val="0"/>
                <w:i w:val="0"/>
                <w:iCs w:val="0"/>
                <w:caps w:val="0"/>
                <w:smallCaps w:val="0"/>
                <w:noProof w:val="0"/>
                <w:color w:val="000000" w:themeColor="text1" w:themeTint="FF" w:themeShade="FF"/>
                <w:sz w:val="20"/>
                <w:szCs w:val="20"/>
                <w:lang w:val="nl-NL"/>
              </w:rPr>
              <w:t>Door f</w:t>
            </w:r>
            <w:r w:rsidRPr="324469B7" w:rsidR="1F05E0EF">
              <w:rPr>
                <w:rFonts w:ascii="Corbel" w:hAnsi="Corbel" w:eastAsia="Corbel" w:cs="Corbel"/>
                <w:b w:val="0"/>
                <w:bCs w:val="0"/>
                <w:i w:val="0"/>
                <w:iCs w:val="0"/>
                <w:caps w:val="0"/>
                <w:smallCaps w:val="0"/>
                <w:noProof w:val="0"/>
                <w:color w:val="000000" w:themeColor="text1" w:themeTint="FF" w:themeShade="FF"/>
                <w:sz w:val="20"/>
                <w:szCs w:val="20"/>
                <w:lang w:val="nl-NL"/>
              </w:rPr>
              <w:t>outieve uitgaande correspondentie</w:t>
            </w:r>
            <w:r w:rsidRPr="324469B7" w:rsidR="27E368FD">
              <w:rPr>
                <w:rFonts w:ascii="Corbel" w:hAnsi="Corbel" w:eastAsia="Corbel" w:cs="Corbel"/>
                <w:b w:val="0"/>
                <w:bCs w:val="0"/>
                <w:i w:val="0"/>
                <w:iCs w:val="0"/>
                <w:caps w:val="0"/>
                <w:smallCaps w:val="0"/>
                <w:noProof w:val="0"/>
                <w:color w:val="000000" w:themeColor="text1" w:themeTint="FF" w:themeShade="FF"/>
                <w:sz w:val="20"/>
                <w:szCs w:val="20"/>
                <w:lang w:val="nl-NL"/>
              </w:rPr>
              <w:t xml:space="preserve"> komt er onjuiste informatie bij de burger en/of ondernemer</w:t>
            </w:r>
            <w:r w:rsidRPr="324469B7" w:rsidR="1F05E0EF">
              <w:rPr>
                <w:rFonts w:ascii="Corbel" w:hAnsi="Corbel" w:eastAsia="Corbel" w:cs="Corbel"/>
                <w:b w:val="0"/>
                <w:bCs w:val="0"/>
                <w:i w:val="0"/>
                <w:iCs w:val="0"/>
                <w:caps w:val="0"/>
                <w:smallCaps w:val="0"/>
                <w:noProof w:val="0"/>
                <w:color w:val="000000" w:themeColor="text1" w:themeTint="FF" w:themeShade="FF"/>
                <w:sz w:val="20"/>
                <w:szCs w:val="20"/>
                <w:lang w:val="nl-NL"/>
              </w:rPr>
              <w:t xml:space="preserve">. </w:t>
            </w:r>
            <w:r w:rsidRPr="324469B7" w:rsidR="1F05E0EF">
              <w:rPr>
                <w:rFonts w:ascii="Corbel" w:hAnsi="Corbel" w:eastAsia="Corbel" w:cs="Corbel"/>
                <w:noProof w:val="0"/>
                <w:sz w:val="20"/>
                <w:szCs w:val="20"/>
                <w:lang w:val="nl-NL"/>
              </w:rPr>
              <w:t xml:space="preserve"> </w:t>
            </w:r>
          </w:p>
          <w:p w:rsidRPr="0010410B" w:rsidR="00005D2D" w:rsidP="6AC52E78" w:rsidRDefault="00005D2D" w14:paraId="4BDB5498" w14:textId="26BE271D">
            <w:pPr>
              <w:pStyle w:val="Standaard"/>
              <w:ind w:left="0"/>
              <w:rPr>
                <w:rFonts w:ascii="Corbel" w:hAnsi="Corbel"/>
                <w:lang w:val="nl-NL"/>
              </w:rPr>
            </w:pPr>
          </w:p>
        </w:tc>
        <w:tc>
          <w:tcPr>
            <w:tcW w:w="4477" w:type="dxa"/>
            <w:tcMar/>
          </w:tcPr>
          <w:p w:rsidRPr="0010410B" w:rsidR="00005D2D" w:rsidP="00647090" w:rsidRDefault="00005D2D" w14:paraId="00058E1D" w14:textId="22B1DD71">
            <w:pPr>
              <w:ind w:left="0"/>
            </w:pPr>
            <w:r w:rsidRPr="6AC52E78" w:rsidR="5F5CC0C4">
              <w:rPr>
                <w:rFonts w:ascii="Corbel" w:hAnsi="Corbel" w:eastAsia="Corbel" w:cs="Corbel"/>
                <w:b w:val="0"/>
                <w:bCs w:val="0"/>
                <w:i w:val="0"/>
                <w:iCs w:val="0"/>
                <w:caps w:val="0"/>
                <w:smallCaps w:val="0"/>
                <w:noProof w:val="0"/>
                <w:color w:val="000000" w:themeColor="text1" w:themeTint="FF" w:themeShade="FF"/>
                <w:sz w:val="20"/>
                <w:szCs w:val="20"/>
                <w:lang w:val="nl-NL"/>
              </w:rPr>
              <w:t xml:space="preserve">Voordat correspondentie verstuurd kan worden, worden er drukproeven gecontroleerd. </w:t>
            </w:r>
            <w:r w:rsidRPr="6AC52E78" w:rsidR="5F5CC0C4">
              <w:rPr>
                <w:rFonts w:ascii="Corbel" w:hAnsi="Corbel" w:eastAsia="Corbel" w:cs="Corbel"/>
                <w:noProof w:val="0"/>
                <w:sz w:val="20"/>
                <w:szCs w:val="20"/>
                <w:lang w:val="nl-NL"/>
              </w:rPr>
              <w:t xml:space="preserve"> </w:t>
            </w:r>
          </w:p>
          <w:p w:rsidRPr="0010410B" w:rsidR="00005D2D" w:rsidP="6AC52E78" w:rsidRDefault="00005D2D" w14:paraId="2916C19D" w14:textId="21EB70E2">
            <w:pPr>
              <w:pStyle w:val="Standaard"/>
              <w:ind w:left="0"/>
              <w:rPr>
                <w:rFonts w:ascii="Corbel" w:hAnsi="Corbel"/>
                <w:lang w:val="nl-NL"/>
              </w:rPr>
            </w:pPr>
          </w:p>
        </w:tc>
        <w:tc>
          <w:tcPr>
            <w:tcW w:w="4477" w:type="dxa"/>
            <w:tcMar/>
          </w:tcPr>
          <w:p w:rsidR="095D7B25" w:rsidP="6AC52E78" w:rsidRDefault="095D7B25" w14:paraId="3B221B0B" w14:textId="0054DC0A">
            <w:pPr>
              <w:ind w:left="0"/>
            </w:pPr>
            <w:r w:rsidRPr="6AC52E78" w:rsidR="095D7B25">
              <w:rPr>
                <w:rFonts w:ascii="Corbel" w:hAnsi="Corbel" w:eastAsia="Corbel" w:cs="Corbel"/>
                <w:b w:val="0"/>
                <w:bCs w:val="0"/>
                <w:i w:val="0"/>
                <w:iCs w:val="0"/>
                <w:caps w:val="0"/>
                <w:smallCaps w:val="0"/>
                <w:noProof w:val="0"/>
                <w:color w:val="000000" w:themeColor="text1" w:themeTint="FF" w:themeShade="FF"/>
                <w:sz w:val="20"/>
                <w:szCs w:val="20"/>
                <w:lang w:val="nl-NL"/>
              </w:rPr>
              <w:t xml:space="preserve">Belastingorganisatie. </w:t>
            </w:r>
            <w:r w:rsidRPr="6AC52E78" w:rsidR="095D7B25">
              <w:rPr>
                <w:rFonts w:ascii="Corbel" w:hAnsi="Corbel" w:eastAsia="Corbel" w:cs="Corbel"/>
                <w:noProof w:val="0"/>
                <w:sz w:val="20"/>
                <w:szCs w:val="20"/>
                <w:lang w:val="nl-NL"/>
              </w:rPr>
              <w:t xml:space="preserve"> </w:t>
            </w:r>
          </w:p>
          <w:p w:rsidR="6AC52E78" w:rsidP="6AC52E78" w:rsidRDefault="6AC52E78" w14:paraId="1B106E39" w14:textId="62E41250">
            <w:pPr>
              <w:pStyle w:val="Standaard"/>
              <w:ind w:left="0"/>
              <w:rPr>
                <w:rFonts w:ascii="Corbel" w:hAnsi="Corbel"/>
                <w:lang w:val="nl-NL"/>
              </w:rPr>
            </w:pPr>
          </w:p>
        </w:tc>
      </w:tr>
    </w:tbl>
    <w:p w:rsidR="00AA3382" w:rsidRDefault="00AA3382" w14:paraId="3E2A7B4C" w14:textId="77777777">
      <w:pPr>
        <w:ind w:left="0"/>
        <w:rPr>
          <w:rFonts w:ascii="Corbel" w:hAnsi="Corbel" w:cs="Arial"/>
          <w:b/>
          <w:color w:val="008000"/>
          <w:kern w:val="36"/>
          <w:sz w:val="32"/>
          <w:szCs w:val="32"/>
          <w:lang w:val="nl-NL"/>
        </w:rPr>
      </w:pPr>
      <w:r>
        <w:rPr>
          <w:rFonts w:ascii="Corbel" w:hAnsi="Corbel" w:cs="Arial"/>
          <w:b/>
          <w:color w:val="008000"/>
          <w:kern w:val="36"/>
          <w:sz w:val="32"/>
          <w:szCs w:val="32"/>
          <w:lang w:val="nl-NL"/>
        </w:rPr>
        <w:br w:type="page"/>
      </w:r>
    </w:p>
    <w:p w:rsidR="00AA3382" w:rsidP="00CA4CA4" w:rsidRDefault="00AA3382" w14:paraId="43BDE2E8" w14:textId="66B6B2A6">
      <w:pPr>
        <w:keepNext/>
        <w:numPr>
          <w:ilvl w:val="0"/>
          <w:numId w:val="11"/>
        </w:numPr>
        <w:spacing w:before="240" w:after="60"/>
        <w:jc w:val="both"/>
        <w:outlineLvl w:val="0"/>
        <w:rPr>
          <w:rFonts w:ascii="Corbel" w:hAnsi="Corbel" w:cs="Arial"/>
          <w:b/>
          <w:color w:val="008000"/>
          <w:kern w:val="36"/>
          <w:sz w:val="32"/>
          <w:szCs w:val="32"/>
          <w:lang w:val="nl-NL"/>
        </w:rPr>
      </w:pPr>
      <w:bookmarkStart w:name="_Toc89108647" w:id="15"/>
      <w:r>
        <w:rPr>
          <w:rFonts w:ascii="Corbel" w:hAnsi="Corbel" w:cs="Arial"/>
          <w:b/>
          <w:color w:val="008000"/>
          <w:kern w:val="36"/>
          <w:sz w:val="32"/>
          <w:szCs w:val="32"/>
          <w:lang w:val="nl-NL"/>
        </w:rPr>
        <w:lastRenderedPageBreak/>
        <w:t>Prestatie-indicatoren</w:t>
      </w:r>
      <w:bookmarkEnd w:id="15"/>
    </w:p>
    <w:tbl>
      <w:tblPr>
        <w:tblpPr w:leftFromText="141" w:rightFromText="141" w:vertAnchor="text" w:horzAnchor="margin" w:tblpY="127"/>
        <w:tblW w:w="5000" w:type="pct"/>
        <w:tblCellMar>
          <w:left w:w="70" w:type="dxa"/>
          <w:right w:w="70" w:type="dxa"/>
        </w:tblCellMar>
        <w:tblLook w:val="04A0" w:firstRow="1" w:lastRow="0" w:firstColumn="1" w:lastColumn="0" w:noHBand="0" w:noVBand="1"/>
      </w:tblPr>
      <w:tblGrid>
        <w:gridCol w:w="528"/>
        <w:gridCol w:w="5532"/>
        <w:gridCol w:w="8764"/>
      </w:tblGrid>
      <w:tr w:rsidRPr="007E53C9" w:rsidR="00AA3382" w:rsidTr="00CB1C67" w14:paraId="520FAF6C" w14:textId="77777777">
        <w:trPr>
          <w:trHeight w:val="375"/>
        </w:trPr>
        <w:tc>
          <w:tcPr>
            <w:tcW w:w="178" w:type="pct"/>
            <w:tcBorders>
              <w:top w:val="single" w:color="auto" w:sz="8" w:space="0"/>
              <w:left w:val="single" w:color="auto" w:sz="8" w:space="0"/>
              <w:bottom w:val="single" w:color="auto" w:sz="4" w:space="0"/>
              <w:right w:val="single" w:color="auto" w:sz="4" w:space="0"/>
            </w:tcBorders>
            <w:shd w:val="clear" w:color="auto" w:fill="D9E2F3" w:themeFill="accent1" w:themeFillTint="33"/>
            <w:noWrap/>
            <w:hideMark/>
          </w:tcPr>
          <w:p w:rsidRPr="007E53C9" w:rsidR="00AA3382" w:rsidP="685A6394" w:rsidRDefault="096F31BA" w14:paraId="255E4419" w14:textId="77777777">
            <w:pPr>
              <w:spacing w:line="259" w:lineRule="auto"/>
              <w:ind w:left="0"/>
              <w:rPr>
                <w:rFonts w:ascii="Calibri" w:hAnsi="Calibri"/>
                <w:b/>
                <w:bCs/>
                <w:color w:val="000000" w:themeColor="text1"/>
                <w:sz w:val="22"/>
                <w:szCs w:val="22"/>
                <w:lang w:val="nl-NL"/>
              </w:rPr>
            </w:pPr>
            <w:r w:rsidRPr="685A6394">
              <w:rPr>
                <w:rFonts w:ascii="Calibri" w:hAnsi="Calibri"/>
                <w:b/>
                <w:bCs/>
                <w:color w:val="000000" w:themeColor="text1"/>
                <w:sz w:val="22"/>
                <w:szCs w:val="22"/>
                <w:lang w:val="nl-NL"/>
              </w:rPr>
              <w:t> </w:t>
            </w:r>
          </w:p>
        </w:tc>
        <w:tc>
          <w:tcPr>
            <w:tcW w:w="1866" w:type="pct"/>
            <w:tcBorders>
              <w:top w:val="single" w:color="auto" w:sz="8" w:space="0"/>
              <w:left w:val="nil"/>
              <w:bottom w:val="single" w:color="auto" w:sz="4" w:space="0"/>
              <w:right w:val="single" w:color="auto" w:sz="4" w:space="0"/>
            </w:tcBorders>
            <w:shd w:val="clear" w:color="auto" w:fill="D9E2F3" w:themeFill="accent1" w:themeFillTint="33"/>
            <w:noWrap/>
            <w:hideMark/>
          </w:tcPr>
          <w:p w:rsidRPr="007E53C9" w:rsidR="00AA3382" w:rsidP="00AA3382" w:rsidRDefault="00AA3382" w14:paraId="2C673206" w14:textId="77777777">
            <w:pPr>
              <w:ind w:left="0"/>
              <w:rPr>
                <w:rFonts w:ascii="Calibri" w:hAnsi="Calibri"/>
                <w:b/>
                <w:bCs/>
                <w:color w:val="00B050"/>
                <w:sz w:val="28"/>
                <w:szCs w:val="28"/>
                <w:lang w:val="nl-NL"/>
              </w:rPr>
            </w:pPr>
            <w:r w:rsidRPr="007E53C9">
              <w:rPr>
                <w:rFonts w:ascii="Calibri" w:hAnsi="Calibri"/>
                <w:b/>
                <w:bCs/>
                <w:color w:val="00B050"/>
                <w:sz w:val="28"/>
                <w:szCs w:val="28"/>
                <w:lang w:val="nl-NL"/>
              </w:rPr>
              <w:t>Prestatie-indicatoren</w:t>
            </w:r>
          </w:p>
        </w:tc>
        <w:tc>
          <w:tcPr>
            <w:tcW w:w="2956" w:type="pct"/>
            <w:tcBorders>
              <w:top w:val="single" w:color="auto" w:sz="8" w:space="0"/>
              <w:left w:val="nil"/>
              <w:bottom w:val="single" w:color="auto" w:sz="4" w:space="0"/>
              <w:right w:val="single" w:color="auto" w:sz="8" w:space="0"/>
            </w:tcBorders>
            <w:shd w:val="clear" w:color="auto" w:fill="DCE6F1"/>
            <w:noWrap/>
            <w:hideMark/>
          </w:tcPr>
          <w:p w:rsidRPr="007E53C9" w:rsidR="00AA3382" w:rsidP="00AA3382" w:rsidRDefault="00AA3382" w14:paraId="0DF6D9D6" w14:textId="77777777">
            <w:pPr>
              <w:ind w:left="0"/>
              <w:rPr>
                <w:rFonts w:ascii="Calibri" w:hAnsi="Calibri"/>
                <w:color w:val="000000"/>
                <w:sz w:val="22"/>
                <w:szCs w:val="22"/>
                <w:lang w:val="nl-NL"/>
              </w:rPr>
            </w:pPr>
            <w:r w:rsidRPr="007E53C9">
              <w:rPr>
                <w:rFonts w:ascii="Calibri" w:hAnsi="Calibri"/>
                <w:color w:val="000000"/>
                <w:sz w:val="22"/>
                <w:szCs w:val="22"/>
                <w:lang w:val="nl-NL"/>
              </w:rPr>
              <w:t> </w:t>
            </w:r>
          </w:p>
        </w:tc>
      </w:tr>
      <w:tr w:rsidRPr="007E53C9" w:rsidR="00AA3382" w:rsidTr="00CB1C67" w14:paraId="5CEBD3D7" w14:textId="77777777">
        <w:trPr>
          <w:trHeight w:val="300"/>
        </w:trPr>
        <w:tc>
          <w:tcPr>
            <w:tcW w:w="178" w:type="pct"/>
            <w:tcBorders>
              <w:top w:val="single" w:color="auto" w:sz="4" w:space="0"/>
              <w:left w:val="single" w:color="auto" w:sz="4" w:space="0"/>
              <w:bottom w:val="single" w:color="auto" w:sz="4" w:space="0"/>
              <w:right w:val="single" w:color="auto" w:sz="4" w:space="0"/>
            </w:tcBorders>
            <w:shd w:val="clear" w:color="auto" w:fill="auto"/>
            <w:noWrap/>
          </w:tcPr>
          <w:p w:rsidRPr="007E53C9" w:rsidR="00AA3382" w:rsidP="00AA3382" w:rsidRDefault="00AA3382" w14:paraId="3EC9A36B" w14:textId="77777777">
            <w:pPr>
              <w:ind w:left="0"/>
              <w:rPr>
                <w:rFonts w:ascii="Corbel" w:hAnsi="Corbel"/>
                <w:b/>
                <w:bCs/>
                <w:color w:val="000000"/>
                <w:sz w:val="21"/>
                <w:szCs w:val="21"/>
                <w:lang w:val="nl-NL"/>
              </w:rPr>
            </w:pPr>
            <w:r>
              <w:rPr>
                <w:rFonts w:ascii="Corbel" w:hAnsi="Corbel"/>
                <w:b/>
                <w:bCs/>
                <w:color w:val="000000"/>
                <w:sz w:val="21"/>
                <w:szCs w:val="21"/>
                <w:lang w:val="nl-NL"/>
              </w:rPr>
              <w:t>1</w:t>
            </w:r>
          </w:p>
        </w:tc>
        <w:tc>
          <w:tcPr>
            <w:tcW w:w="1866" w:type="pct"/>
            <w:tcBorders>
              <w:top w:val="single" w:color="auto" w:sz="4" w:space="0"/>
              <w:left w:val="nil"/>
              <w:bottom w:val="single" w:color="auto" w:sz="4" w:space="0"/>
              <w:right w:val="single" w:color="auto" w:sz="4" w:space="0"/>
            </w:tcBorders>
            <w:shd w:val="clear" w:color="auto" w:fill="auto"/>
          </w:tcPr>
          <w:p w:rsidRPr="007E53C9" w:rsidR="00AA3382" w:rsidP="00AA3382" w:rsidRDefault="00AA3382" w14:paraId="588F09E6" w14:textId="77777777">
            <w:pPr>
              <w:ind w:left="0"/>
              <w:rPr>
                <w:rFonts w:ascii="Calibri" w:hAnsi="Calibri"/>
                <w:color w:val="000000"/>
                <w:sz w:val="21"/>
                <w:szCs w:val="21"/>
                <w:lang w:val="nl-NL"/>
              </w:rPr>
            </w:pPr>
          </w:p>
        </w:tc>
        <w:tc>
          <w:tcPr>
            <w:tcW w:w="2956" w:type="pct"/>
            <w:tcBorders>
              <w:top w:val="single" w:color="auto" w:sz="4" w:space="0"/>
              <w:left w:val="nil"/>
              <w:bottom w:val="single" w:color="auto" w:sz="4" w:space="0"/>
              <w:right w:val="single" w:color="auto" w:sz="4" w:space="0"/>
            </w:tcBorders>
            <w:shd w:val="clear" w:color="auto" w:fill="auto"/>
          </w:tcPr>
          <w:p w:rsidRPr="007E53C9" w:rsidR="00AA3382" w:rsidP="685A6394" w:rsidRDefault="00AA3382" w14:paraId="027BA815" w14:textId="77777777">
            <w:pPr>
              <w:ind w:left="-390"/>
              <w:rPr>
                <w:rFonts w:ascii="Corbel" w:hAnsi="Corbel"/>
                <w:sz w:val="21"/>
                <w:szCs w:val="21"/>
                <w:lang w:val="nl-NL"/>
              </w:rPr>
            </w:pPr>
          </w:p>
        </w:tc>
      </w:tr>
      <w:tr w:rsidRPr="00AA3382" w:rsidR="00AA3382" w:rsidTr="00CB1C67" w14:paraId="469506DD" w14:textId="77777777">
        <w:trPr>
          <w:trHeight w:val="315"/>
        </w:trPr>
        <w:tc>
          <w:tcPr>
            <w:tcW w:w="178" w:type="pct"/>
            <w:tcBorders>
              <w:top w:val="single" w:color="auto" w:sz="4" w:space="0"/>
              <w:left w:val="single" w:color="auto" w:sz="4" w:space="0"/>
              <w:bottom w:val="single" w:color="auto" w:sz="4" w:space="0"/>
              <w:right w:val="single" w:color="auto" w:sz="4" w:space="0"/>
            </w:tcBorders>
            <w:shd w:val="clear" w:color="auto" w:fill="auto"/>
            <w:noWrap/>
          </w:tcPr>
          <w:p w:rsidRPr="007E53C9" w:rsidR="00AA3382" w:rsidP="00AA3382" w:rsidRDefault="00AA3382" w14:paraId="5E2AD15F" w14:textId="77777777">
            <w:pPr>
              <w:ind w:left="0"/>
              <w:rPr>
                <w:rFonts w:ascii="Corbel" w:hAnsi="Corbel"/>
                <w:b/>
                <w:bCs/>
                <w:color w:val="000000"/>
                <w:sz w:val="21"/>
                <w:szCs w:val="21"/>
                <w:lang w:val="nl-NL"/>
              </w:rPr>
            </w:pPr>
            <w:r>
              <w:rPr>
                <w:rFonts w:ascii="Corbel" w:hAnsi="Corbel"/>
                <w:b/>
                <w:bCs/>
                <w:color w:val="000000"/>
                <w:sz w:val="21"/>
                <w:szCs w:val="21"/>
                <w:lang w:val="nl-NL"/>
              </w:rPr>
              <w:t>2</w:t>
            </w:r>
          </w:p>
        </w:tc>
        <w:tc>
          <w:tcPr>
            <w:tcW w:w="1866" w:type="pct"/>
            <w:tcBorders>
              <w:top w:val="single" w:color="auto" w:sz="4" w:space="0"/>
              <w:left w:val="nil"/>
              <w:bottom w:val="single" w:color="auto" w:sz="4" w:space="0"/>
              <w:right w:val="single" w:color="auto" w:sz="4" w:space="0"/>
            </w:tcBorders>
            <w:shd w:val="clear" w:color="auto" w:fill="auto"/>
          </w:tcPr>
          <w:p w:rsidRPr="00AA3382" w:rsidR="00AA3382" w:rsidP="00AA3382" w:rsidRDefault="00AA3382" w14:paraId="2BAF1A6E" w14:textId="77777777">
            <w:pPr>
              <w:ind w:left="0"/>
              <w:rPr>
                <w:rFonts w:ascii="Corbel" w:hAnsi="Corbel"/>
                <w:b/>
                <w:bCs/>
                <w:color w:val="000000"/>
                <w:sz w:val="21"/>
                <w:szCs w:val="21"/>
                <w:lang w:val="nl-NL"/>
              </w:rPr>
            </w:pPr>
          </w:p>
        </w:tc>
        <w:tc>
          <w:tcPr>
            <w:tcW w:w="2956" w:type="pct"/>
            <w:tcBorders>
              <w:top w:val="single" w:color="auto" w:sz="4" w:space="0"/>
              <w:left w:val="nil"/>
              <w:bottom w:val="single" w:color="auto" w:sz="4" w:space="0"/>
              <w:right w:val="single" w:color="auto" w:sz="4" w:space="0"/>
            </w:tcBorders>
            <w:shd w:val="clear" w:color="auto" w:fill="auto"/>
          </w:tcPr>
          <w:p w:rsidRPr="00AA3382" w:rsidR="00AA3382" w:rsidP="00AA3382" w:rsidRDefault="00AA3382" w14:paraId="7795BD88" w14:textId="77777777">
            <w:pPr>
              <w:ind w:left="0"/>
              <w:rPr>
                <w:rFonts w:ascii="Corbel" w:hAnsi="Corbel"/>
                <w:b/>
                <w:bCs/>
                <w:color w:val="000000"/>
                <w:sz w:val="21"/>
                <w:szCs w:val="21"/>
                <w:lang w:val="nl-NL"/>
              </w:rPr>
            </w:pPr>
          </w:p>
        </w:tc>
      </w:tr>
      <w:tr w:rsidRPr="00AA3382" w:rsidR="00AA3382" w:rsidTr="00CB1C67" w14:paraId="30A8FBD0" w14:textId="77777777">
        <w:trPr>
          <w:trHeight w:val="315"/>
        </w:trPr>
        <w:tc>
          <w:tcPr>
            <w:tcW w:w="178" w:type="pct"/>
            <w:tcBorders>
              <w:top w:val="single" w:color="auto" w:sz="4" w:space="0"/>
              <w:left w:val="single" w:color="auto" w:sz="4" w:space="0"/>
              <w:bottom w:val="single" w:color="auto" w:sz="4" w:space="0"/>
              <w:right w:val="single" w:color="auto" w:sz="4" w:space="0"/>
            </w:tcBorders>
            <w:shd w:val="clear" w:color="auto" w:fill="auto"/>
            <w:noWrap/>
          </w:tcPr>
          <w:p w:rsidR="00AA3382" w:rsidP="00AA3382" w:rsidRDefault="00AA3382" w14:paraId="5E351AE2" w14:textId="77777777">
            <w:pPr>
              <w:ind w:left="0"/>
              <w:rPr>
                <w:rFonts w:ascii="Corbel" w:hAnsi="Corbel"/>
                <w:b/>
                <w:bCs/>
                <w:color w:val="000000"/>
                <w:sz w:val="21"/>
                <w:szCs w:val="21"/>
                <w:lang w:val="nl-NL"/>
              </w:rPr>
            </w:pPr>
            <w:r>
              <w:rPr>
                <w:rFonts w:ascii="Corbel" w:hAnsi="Corbel"/>
                <w:b/>
                <w:bCs/>
                <w:color w:val="000000"/>
                <w:sz w:val="21"/>
                <w:szCs w:val="21"/>
                <w:lang w:val="nl-NL"/>
              </w:rPr>
              <w:t>3</w:t>
            </w:r>
          </w:p>
        </w:tc>
        <w:tc>
          <w:tcPr>
            <w:tcW w:w="1866" w:type="pct"/>
            <w:tcBorders>
              <w:top w:val="single" w:color="auto" w:sz="4" w:space="0"/>
              <w:left w:val="nil"/>
              <w:bottom w:val="single" w:color="auto" w:sz="4" w:space="0"/>
              <w:right w:val="single" w:color="auto" w:sz="4" w:space="0"/>
            </w:tcBorders>
            <w:shd w:val="clear" w:color="auto" w:fill="auto"/>
          </w:tcPr>
          <w:p w:rsidRPr="00AA3382" w:rsidR="00AA3382" w:rsidP="00AA3382" w:rsidRDefault="00AA3382" w14:paraId="36553EB2" w14:textId="77777777">
            <w:pPr>
              <w:ind w:left="0"/>
              <w:rPr>
                <w:rFonts w:ascii="Corbel" w:hAnsi="Corbel"/>
                <w:b/>
                <w:bCs/>
                <w:color w:val="000000"/>
                <w:sz w:val="21"/>
                <w:szCs w:val="21"/>
                <w:lang w:val="nl-NL"/>
              </w:rPr>
            </w:pPr>
          </w:p>
        </w:tc>
        <w:tc>
          <w:tcPr>
            <w:tcW w:w="2956" w:type="pct"/>
            <w:tcBorders>
              <w:top w:val="single" w:color="auto" w:sz="4" w:space="0"/>
              <w:left w:val="nil"/>
              <w:bottom w:val="single" w:color="auto" w:sz="4" w:space="0"/>
              <w:right w:val="single" w:color="auto" w:sz="4" w:space="0"/>
            </w:tcBorders>
            <w:shd w:val="clear" w:color="auto" w:fill="auto"/>
          </w:tcPr>
          <w:p w:rsidRPr="00AA3382" w:rsidR="00AA3382" w:rsidP="00AA3382" w:rsidRDefault="00AA3382" w14:paraId="7F531065" w14:textId="77777777">
            <w:pPr>
              <w:ind w:left="0"/>
              <w:rPr>
                <w:rFonts w:ascii="Corbel" w:hAnsi="Corbel"/>
                <w:b/>
                <w:bCs/>
                <w:color w:val="000000"/>
                <w:sz w:val="21"/>
                <w:szCs w:val="21"/>
                <w:lang w:val="nl-NL"/>
              </w:rPr>
            </w:pPr>
          </w:p>
        </w:tc>
      </w:tr>
    </w:tbl>
    <w:p w:rsidRPr="0010410B" w:rsidR="00CA4CA4" w:rsidP="00CA4CA4" w:rsidRDefault="00CA4CA4" w14:paraId="54738AF4" w14:textId="77777777">
      <w:pPr>
        <w:rPr>
          <w:rFonts w:ascii="Corbel" w:hAnsi="Corbel"/>
          <w:sz w:val="24"/>
          <w:szCs w:val="24"/>
          <w:lang w:val="nl-NL"/>
        </w:rPr>
      </w:pPr>
    </w:p>
    <w:p w:rsidR="00512037" w:rsidRDefault="00512037" w14:paraId="67C0C651" w14:textId="7C40D224">
      <w:pPr>
        <w:ind w:left="0"/>
        <w:rPr>
          <w:rFonts w:ascii="Corbel" w:hAnsi="Corbel"/>
          <w:lang w:val="nl-NL"/>
        </w:rPr>
      </w:pPr>
      <w:r>
        <w:rPr>
          <w:rFonts w:ascii="Corbel" w:hAnsi="Corbel"/>
          <w:lang w:val="nl-NL"/>
        </w:rPr>
        <w:br w:type="page"/>
      </w:r>
    </w:p>
    <w:p w:rsidR="00512037" w:rsidP="00512037" w:rsidRDefault="00512037" w14:paraId="401D5760" w14:textId="77777777">
      <w:pPr>
        <w:keepNext/>
        <w:numPr>
          <w:ilvl w:val="0"/>
          <w:numId w:val="11"/>
        </w:numPr>
        <w:spacing w:before="240" w:after="60"/>
        <w:jc w:val="both"/>
        <w:outlineLvl w:val="0"/>
        <w:rPr>
          <w:rFonts w:ascii="Corbel" w:hAnsi="Corbel" w:cs="Arial"/>
          <w:b/>
          <w:color w:val="008000"/>
          <w:kern w:val="36"/>
          <w:sz w:val="32"/>
          <w:szCs w:val="32"/>
          <w:lang w:val="nl-NL"/>
        </w:rPr>
      </w:pPr>
      <w:bookmarkStart w:name="_Toc89108648" w:id="16"/>
      <w:r>
        <w:rPr>
          <w:rFonts w:ascii="Corbel" w:hAnsi="Corbel" w:cs="Arial"/>
          <w:b/>
          <w:color w:val="008000"/>
          <w:kern w:val="36"/>
          <w:sz w:val="32"/>
          <w:szCs w:val="32"/>
          <w:lang w:val="nl-NL"/>
        </w:rPr>
        <w:lastRenderedPageBreak/>
        <w:t>Overwegingen bij inrichting werkproces</w:t>
      </w:r>
      <w:bookmarkEnd w:id="16"/>
      <w:r>
        <w:rPr>
          <w:rFonts w:ascii="Corbel" w:hAnsi="Corbel" w:cs="Arial"/>
          <w:b/>
          <w:color w:val="008000"/>
          <w:kern w:val="36"/>
          <w:sz w:val="32"/>
          <w:szCs w:val="32"/>
          <w:lang w:val="nl-NL"/>
        </w:rPr>
        <w:t> </w:t>
      </w:r>
    </w:p>
    <w:tbl>
      <w:tblPr>
        <w:tblW w:w="5000" w:type="pct"/>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477"/>
        <w:gridCol w:w="13237"/>
      </w:tblGrid>
      <w:tr w:rsidR="00512037" w:rsidTr="00512037" w14:paraId="5BD5F9C9" w14:textId="77777777">
        <w:trPr>
          <w:trHeight w:val="360"/>
        </w:trPr>
        <w:tc>
          <w:tcPr>
            <w:tcW w:w="502" w:type="pct"/>
            <w:tcBorders>
              <w:top w:val="single" w:color="auto" w:sz="6" w:space="0"/>
              <w:left w:val="single" w:color="auto" w:sz="6" w:space="0"/>
              <w:bottom w:val="single" w:color="auto" w:sz="6" w:space="0"/>
              <w:right w:val="single" w:color="auto" w:sz="6" w:space="0"/>
            </w:tcBorders>
            <w:shd w:val="clear" w:color="auto" w:fill="DCE6F1"/>
            <w:tcMar>
              <w:top w:w="15" w:type="dxa"/>
              <w:left w:w="15" w:type="dxa"/>
              <w:bottom w:w="15" w:type="dxa"/>
              <w:right w:w="15" w:type="dxa"/>
            </w:tcMar>
            <w:vAlign w:val="bottom"/>
            <w:hideMark/>
          </w:tcPr>
          <w:p w:rsidR="00512037" w:rsidRDefault="00512037" w14:paraId="40ADCEA6" w14:textId="77777777">
            <w:pPr>
              <w:spacing w:before="100" w:beforeAutospacing="1" w:after="100" w:afterAutospacing="1"/>
              <w:ind w:left="0"/>
              <w:textAlignment w:val="baseline"/>
              <w:rPr>
                <w:sz w:val="24"/>
                <w:szCs w:val="24"/>
                <w:lang w:val="nl-NL"/>
              </w:rPr>
            </w:pPr>
            <w:r>
              <w:rPr>
                <w:rFonts w:ascii="Calibri" w:hAnsi="Calibri" w:cs="Calibri"/>
                <w:sz w:val="22"/>
                <w:szCs w:val="22"/>
                <w:lang w:val="nl-NL"/>
              </w:rPr>
              <w:t> </w:t>
            </w:r>
            <w:proofErr w:type="spellStart"/>
            <w:r>
              <w:rPr>
                <w:rFonts w:ascii="Calibri" w:hAnsi="Calibri" w:cs="Calibri"/>
                <w:b/>
                <w:bCs/>
                <w:color w:val="00B050"/>
                <w:sz w:val="28"/>
                <w:szCs w:val="28"/>
                <w:lang w:val="nl-NL"/>
              </w:rPr>
              <w:t>Versienr</w:t>
            </w:r>
            <w:proofErr w:type="spellEnd"/>
            <w:r>
              <w:rPr>
                <w:rFonts w:ascii="Calibri" w:hAnsi="Calibri" w:cs="Calibri"/>
                <w:color w:val="00B050"/>
                <w:sz w:val="28"/>
                <w:szCs w:val="28"/>
                <w:lang w:val="nl-NL"/>
              </w:rPr>
              <w:t> </w:t>
            </w:r>
          </w:p>
        </w:tc>
        <w:tc>
          <w:tcPr>
            <w:tcW w:w="4498" w:type="pct"/>
            <w:tcBorders>
              <w:top w:val="single" w:color="auto" w:sz="6" w:space="0"/>
              <w:left w:val="single" w:color="auto" w:sz="6" w:space="0"/>
              <w:bottom w:val="single" w:color="auto" w:sz="6" w:space="0"/>
              <w:right w:val="single" w:color="auto" w:sz="6" w:space="0"/>
            </w:tcBorders>
            <w:shd w:val="clear" w:color="auto" w:fill="DCE6F1"/>
            <w:tcMar>
              <w:top w:w="15" w:type="dxa"/>
              <w:left w:w="15" w:type="dxa"/>
              <w:bottom w:w="15" w:type="dxa"/>
              <w:right w:w="15" w:type="dxa"/>
            </w:tcMar>
            <w:vAlign w:val="bottom"/>
            <w:hideMark/>
          </w:tcPr>
          <w:p w:rsidR="00512037" w:rsidRDefault="00512037" w14:paraId="66DD88CC" w14:textId="77777777">
            <w:pPr>
              <w:spacing w:before="100" w:beforeAutospacing="1" w:after="100" w:afterAutospacing="1"/>
              <w:ind w:left="0"/>
              <w:textAlignment w:val="baseline"/>
              <w:rPr>
                <w:sz w:val="24"/>
                <w:szCs w:val="24"/>
                <w:lang w:val="nl-NL"/>
              </w:rPr>
            </w:pPr>
            <w:r>
              <w:rPr>
                <w:rFonts w:ascii="Calibri" w:hAnsi="Calibri" w:cs="Calibri"/>
                <w:b/>
                <w:bCs/>
                <w:color w:val="00B050"/>
                <w:sz w:val="28"/>
                <w:szCs w:val="28"/>
                <w:lang w:val="nl-NL"/>
              </w:rPr>
              <w:t>Overweging</w:t>
            </w:r>
            <w:r>
              <w:rPr>
                <w:rFonts w:ascii="Calibri" w:hAnsi="Calibri" w:cs="Calibri"/>
                <w:color w:val="00B050"/>
                <w:sz w:val="28"/>
                <w:szCs w:val="28"/>
                <w:lang w:val="nl-NL"/>
              </w:rPr>
              <w:t> </w:t>
            </w:r>
          </w:p>
        </w:tc>
      </w:tr>
      <w:tr w:rsidR="00512037" w:rsidTr="00512037" w14:paraId="45C36DBE" w14:textId="77777777">
        <w:trPr>
          <w:trHeight w:val="300"/>
        </w:trPr>
        <w:tc>
          <w:tcPr>
            <w:tcW w:w="502"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512037" w:rsidRDefault="00512037" w14:paraId="3ADC81A4" w14:textId="77777777">
            <w:pPr>
              <w:spacing w:before="100" w:beforeAutospacing="1" w:after="100" w:afterAutospacing="1"/>
              <w:ind w:left="0"/>
              <w:textAlignment w:val="baseline"/>
              <w:rPr>
                <w:sz w:val="24"/>
                <w:szCs w:val="24"/>
                <w:lang w:val="nl-NL"/>
              </w:rPr>
            </w:pPr>
            <w:r>
              <w:rPr>
                <w:rFonts w:ascii="Calibri" w:hAnsi="Calibri" w:cs="Calibri"/>
                <w:color w:val="000000"/>
                <w:sz w:val="21"/>
                <w:szCs w:val="21"/>
                <w:lang w:val="nl-NL"/>
              </w:rPr>
              <w:t>  </w:t>
            </w:r>
          </w:p>
        </w:tc>
        <w:tc>
          <w:tcPr>
            <w:tcW w:w="4498"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512037" w:rsidRDefault="00512037" w14:paraId="38664074" w14:textId="77777777">
            <w:pPr>
              <w:spacing w:before="100" w:beforeAutospacing="1" w:after="100" w:afterAutospacing="1"/>
              <w:ind w:left="0"/>
              <w:textAlignment w:val="baseline"/>
              <w:rPr>
                <w:sz w:val="24"/>
                <w:szCs w:val="24"/>
                <w:lang w:val="nl-NL"/>
              </w:rPr>
            </w:pPr>
            <w:r>
              <w:rPr>
                <w:rFonts w:ascii="Calibri" w:hAnsi="Calibri" w:cs="Calibri"/>
                <w:color w:val="000000"/>
                <w:sz w:val="21"/>
                <w:szCs w:val="21"/>
                <w:lang w:val="nl-NL"/>
              </w:rPr>
              <w:t>  </w:t>
            </w:r>
          </w:p>
        </w:tc>
      </w:tr>
      <w:tr w:rsidR="00512037" w:rsidTr="00512037" w14:paraId="6D18390D" w14:textId="77777777">
        <w:trPr>
          <w:trHeight w:val="300"/>
        </w:trPr>
        <w:tc>
          <w:tcPr>
            <w:tcW w:w="502"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512037" w:rsidRDefault="00512037" w14:paraId="7555F66D" w14:textId="77777777">
            <w:pPr>
              <w:spacing w:before="100" w:beforeAutospacing="1" w:after="100" w:afterAutospacing="1"/>
              <w:ind w:left="0"/>
              <w:textAlignment w:val="baseline"/>
              <w:rPr>
                <w:sz w:val="24"/>
                <w:szCs w:val="24"/>
                <w:lang w:val="nl-NL"/>
              </w:rPr>
            </w:pPr>
            <w:r>
              <w:rPr>
                <w:rFonts w:ascii="Calibri" w:hAnsi="Calibri" w:cs="Calibri"/>
                <w:color w:val="000000"/>
                <w:sz w:val="21"/>
                <w:szCs w:val="21"/>
                <w:lang w:val="nl-NL"/>
              </w:rPr>
              <w:t>  </w:t>
            </w:r>
          </w:p>
        </w:tc>
        <w:tc>
          <w:tcPr>
            <w:tcW w:w="4498"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512037" w:rsidRDefault="00512037" w14:paraId="7DDB9CB8" w14:textId="77777777">
            <w:pPr>
              <w:spacing w:before="100" w:beforeAutospacing="1" w:after="100" w:afterAutospacing="1"/>
              <w:ind w:left="0"/>
              <w:textAlignment w:val="baseline"/>
              <w:rPr>
                <w:sz w:val="24"/>
                <w:szCs w:val="24"/>
                <w:lang w:val="nl-NL"/>
              </w:rPr>
            </w:pPr>
            <w:r>
              <w:rPr>
                <w:rFonts w:ascii="Calibri" w:hAnsi="Calibri" w:cs="Calibri"/>
                <w:color w:val="000000"/>
                <w:sz w:val="21"/>
                <w:szCs w:val="21"/>
                <w:lang w:val="nl-NL"/>
              </w:rPr>
              <w:t>  </w:t>
            </w:r>
          </w:p>
        </w:tc>
      </w:tr>
      <w:tr w:rsidR="00512037" w:rsidTr="00512037" w14:paraId="563C1060" w14:textId="77777777">
        <w:trPr>
          <w:trHeight w:val="300"/>
        </w:trPr>
        <w:tc>
          <w:tcPr>
            <w:tcW w:w="502"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512037" w:rsidRDefault="00512037" w14:paraId="55518B74" w14:textId="77777777">
            <w:pPr>
              <w:spacing w:before="100" w:beforeAutospacing="1" w:after="100" w:afterAutospacing="1"/>
              <w:ind w:left="0"/>
              <w:textAlignment w:val="baseline"/>
              <w:rPr>
                <w:sz w:val="24"/>
                <w:szCs w:val="24"/>
                <w:lang w:val="nl-NL"/>
              </w:rPr>
            </w:pPr>
            <w:r>
              <w:rPr>
                <w:rFonts w:ascii="Calibri" w:hAnsi="Calibri" w:cs="Calibri"/>
                <w:color w:val="000000"/>
                <w:sz w:val="21"/>
                <w:szCs w:val="21"/>
                <w:lang w:val="nl-NL"/>
              </w:rPr>
              <w:t>  </w:t>
            </w:r>
          </w:p>
        </w:tc>
        <w:tc>
          <w:tcPr>
            <w:tcW w:w="4498" w:type="pct"/>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hideMark/>
          </w:tcPr>
          <w:p w:rsidR="00512037" w:rsidRDefault="00512037" w14:paraId="345FB1FD" w14:textId="77777777">
            <w:pPr>
              <w:spacing w:before="100" w:beforeAutospacing="1" w:after="100" w:afterAutospacing="1"/>
              <w:ind w:left="0"/>
              <w:textAlignment w:val="baseline"/>
              <w:rPr>
                <w:sz w:val="24"/>
                <w:szCs w:val="24"/>
                <w:lang w:val="nl-NL"/>
              </w:rPr>
            </w:pPr>
            <w:r>
              <w:rPr>
                <w:rFonts w:ascii="Calibri" w:hAnsi="Calibri" w:cs="Calibri"/>
                <w:color w:val="000000"/>
                <w:sz w:val="21"/>
                <w:szCs w:val="21"/>
                <w:lang w:val="nl-NL"/>
              </w:rPr>
              <w:t>  </w:t>
            </w:r>
          </w:p>
        </w:tc>
      </w:tr>
    </w:tbl>
    <w:p w:rsidR="00512037" w:rsidP="00512037" w:rsidRDefault="00512037" w14:paraId="594D0811" w14:textId="77777777">
      <w:pPr>
        <w:rPr>
          <w:lang w:val="nl-NL"/>
        </w:rPr>
      </w:pPr>
    </w:p>
    <w:p w:rsidRPr="0010410B" w:rsidR="00F03CD1" w:rsidP="00CA4CA4" w:rsidRDefault="00F03CD1" w14:paraId="5DCAA517" w14:textId="77777777">
      <w:pPr>
        <w:ind w:left="0"/>
        <w:rPr>
          <w:rFonts w:ascii="Corbel" w:hAnsi="Corbel"/>
          <w:lang w:val="nl-NL"/>
        </w:rPr>
      </w:pPr>
    </w:p>
    <w:sectPr w:rsidRPr="0010410B" w:rsidR="00F03CD1" w:rsidSect="00CB1C67">
      <w:pgSz w:w="16838" w:h="11906" w:orient="landscape" w:code="9"/>
      <w:pgMar w:top="1134" w:right="1077" w:bottom="1134" w:left="1077" w:header="709" w:footer="709" w:gutter="0"/>
      <w:pgBorders w:offsetFrom="page">
        <w:bottom w:val="single" w:color="auto" w:sz="8"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20F2" w:rsidRDefault="00E520F2" w14:paraId="79931CAA" w14:textId="77777777">
      <w:r>
        <w:separator/>
      </w:r>
    </w:p>
  </w:endnote>
  <w:endnote w:type="continuationSeparator" w:id="0">
    <w:p w:rsidR="00E520F2" w:rsidRDefault="00E520F2" w14:paraId="22F5589D" w14:textId="77777777">
      <w:r>
        <w:continuationSeparator/>
      </w:r>
    </w:p>
  </w:endnote>
  <w:endnote w:type="continuationNotice" w:id="1">
    <w:p w:rsidR="00E520F2" w:rsidRDefault="00E520F2" w14:paraId="19E63F0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997992"/>
      <w:docPartObj>
        <w:docPartGallery w:val="Page Numbers (Bottom of Page)"/>
        <w:docPartUnique/>
      </w:docPartObj>
    </w:sdtPr>
    <w:sdtEndPr>
      <w:rPr>
        <w:rFonts w:ascii="Corbel" w:hAnsi="Corbel"/>
        <w:sz w:val="20"/>
        <w:szCs w:val="20"/>
      </w:rPr>
    </w:sdtEndPr>
    <w:sdtContent>
      <w:p w:rsidRPr="0019041E" w:rsidR="008F0B7B" w:rsidRDefault="008F0B7B" w14:paraId="2CC05188" w14:textId="61A0C1C3">
        <w:pPr>
          <w:pStyle w:val="Voettekst"/>
          <w:jc w:val="right"/>
          <w:rPr>
            <w:rFonts w:ascii="Corbel" w:hAnsi="Corbel"/>
            <w:sz w:val="20"/>
            <w:szCs w:val="20"/>
          </w:rPr>
        </w:pPr>
        <w:r w:rsidRPr="0019041E">
          <w:rPr>
            <w:rFonts w:ascii="Corbel" w:hAnsi="Corbel"/>
            <w:sz w:val="20"/>
            <w:szCs w:val="20"/>
          </w:rPr>
          <w:fldChar w:fldCharType="begin"/>
        </w:r>
        <w:r w:rsidRPr="0019041E">
          <w:rPr>
            <w:rFonts w:ascii="Corbel" w:hAnsi="Corbel"/>
            <w:sz w:val="20"/>
            <w:szCs w:val="20"/>
          </w:rPr>
          <w:instrText>PAGE   \* MERGEFORMAT</w:instrText>
        </w:r>
        <w:r w:rsidRPr="0019041E">
          <w:rPr>
            <w:rFonts w:ascii="Corbel" w:hAnsi="Corbel"/>
            <w:sz w:val="20"/>
            <w:szCs w:val="20"/>
          </w:rPr>
          <w:fldChar w:fldCharType="separate"/>
        </w:r>
        <w:r w:rsidR="001668F8">
          <w:rPr>
            <w:rFonts w:ascii="Corbel" w:hAnsi="Corbel"/>
            <w:noProof/>
            <w:sz w:val="20"/>
            <w:szCs w:val="20"/>
          </w:rPr>
          <w:t>5</w:t>
        </w:r>
        <w:r w:rsidRPr="0019041E">
          <w:rPr>
            <w:rFonts w:ascii="Corbel" w:hAnsi="Corbe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20F2" w:rsidRDefault="00E520F2" w14:paraId="2E8A672F" w14:textId="77777777">
      <w:r>
        <w:separator/>
      </w:r>
    </w:p>
  </w:footnote>
  <w:footnote w:type="continuationSeparator" w:id="0">
    <w:p w:rsidR="00E520F2" w:rsidRDefault="00E520F2" w14:paraId="755C882C" w14:textId="77777777">
      <w:r>
        <w:continuationSeparator/>
      </w:r>
    </w:p>
  </w:footnote>
  <w:footnote w:type="continuationNotice" w:id="1">
    <w:p w:rsidR="00E520F2" w:rsidRDefault="00E520F2" w14:paraId="4413CE5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B1449" w:rsidR="008F0B7B" w:rsidRDefault="008F0B7B" w14:paraId="76C836CE" w14:textId="77777777">
    <w:pPr>
      <w:pStyle w:val="Koptekst"/>
      <w:rPr>
        <w:rFonts w:ascii="Corbel" w:hAnsi="Corbel" w:cs="Arial"/>
        <w:sz w:val="16"/>
        <w:szCs w:val="16"/>
      </w:rPr>
    </w:pPr>
    <w:r>
      <w:rPr>
        <w:rFonts w:ascii="Corbel" w:hAnsi="Corbel" w:cs="Arial"/>
        <w:sz w:val="16"/>
        <w:szCs w:val="16"/>
      </w:rPr>
      <w:t>Landelijke Lokale Belasting Processen</w:t>
    </w:r>
  </w:p>
  <w:p w:rsidRPr="003B1449" w:rsidR="008F0B7B" w:rsidP="00B51918" w:rsidRDefault="008F0B7B" w14:paraId="157C0E4D" w14:textId="4F1791A8">
    <w:pPr>
      <w:pStyle w:val="Koptekst"/>
      <w:tabs>
        <w:tab w:val="clear" w:pos="4536"/>
        <w:tab w:val="clear" w:pos="9072"/>
        <w:tab w:val="left" w:pos="5265"/>
      </w:tabs>
      <w:rPr>
        <w:rFonts w:ascii="Corbel" w:hAnsi="Corbel" w:cs="Arial"/>
        <w:sz w:val="16"/>
        <w:szCs w:val="16"/>
      </w:rPr>
    </w:pPr>
    <w:r>
      <w:rPr>
        <w:rFonts w:ascii="Corbel" w:hAnsi="Corbel" w:cs="Arial"/>
        <w:sz w:val="16"/>
        <w:szCs w:val="16"/>
      </w:rPr>
      <w:t>Generiek w</w:t>
    </w:r>
    <w:r w:rsidRPr="499FD911">
      <w:rPr>
        <w:rFonts w:ascii="Corbel" w:hAnsi="Corbel" w:cs="Arial"/>
        <w:sz w:val="16"/>
        <w:szCs w:val="16"/>
      </w:rPr>
      <w:t>erkproces W-ALG-20: Samenstellen en bezorgen post</w:t>
    </w:r>
    <w:r>
      <w:rPr>
        <w:rFonts w:ascii="Corbel" w:hAnsi="Corbel" w:cs="Arial"/>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25B7"/>
    <w:multiLevelType w:val="hybridMultilevel"/>
    <w:tmpl w:val="3A8A1E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3554D4"/>
    <w:multiLevelType w:val="hybridMultilevel"/>
    <w:tmpl w:val="CF7AF3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6446733"/>
    <w:multiLevelType w:val="hybridMultilevel"/>
    <w:tmpl w:val="4FF4D3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3503FE"/>
    <w:multiLevelType w:val="hybridMultilevel"/>
    <w:tmpl w:val="FF14525A"/>
    <w:lvl w:ilvl="0" w:tplc="D55A5F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476B36"/>
    <w:multiLevelType w:val="hybridMultilevel"/>
    <w:tmpl w:val="1A628F40"/>
    <w:lvl w:ilvl="0" w:tplc="60BC9D46">
      <w:numFmt w:val="bullet"/>
      <w:lvlText w:val="-"/>
      <w:lvlJc w:val="left"/>
      <w:pPr>
        <w:ind w:left="720" w:hanging="360"/>
      </w:pPr>
      <w:rPr>
        <w:rFonts w:hint="default" w:ascii="Corbel" w:hAnsi="Corbe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D5D16C1"/>
    <w:multiLevelType w:val="hybridMultilevel"/>
    <w:tmpl w:val="F7C872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9A2306"/>
    <w:multiLevelType w:val="hybridMultilevel"/>
    <w:tmpl w:val="68CE4184"/>
    <w:lvl w:ilvl="0" w:tplc="CE3C86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F1637D5"/>
    <w:multiLevelType w:val="multilevel"/>
    <w:tmpl w:val="267256C4"/>
    <w:lvl w:ilvl="0">
      <w:start w:val="1"/>
      <w:numFmt w:val="decimal"/>
      <w:lvlText w:val="%1."/>
      <w:lvlJc w:val="left"/>
      <w:pPr>
        <w:ind w:left="360" w:hanging="360"/>
      </w:pPr>
    </w:lvl>
    <w:lvl w:ilvl="1">
      <w:start w:val="1"/>
      <w:numFmt w:val="decimal"/>
      <w:lvlText w:val="%1.%2."/>
      <w:lvlJc w:val="left"/>
      <w:pPr>
        <w:ind w:left="792" w:hanging="432"/>
      </w:pPr>
      <w:rPr>
        <w:sz w:val="26"/>
        <w:szCs w:val="26"/>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767348"/>
    <w:multiLevelType w:val="hybridMultilevel"/>
    <w:tmpl w:val="C1429A98"/>
    <w:lvl w:ilvl="0" w:tplc="8E6C2676">
      <w:start w:val="1"/>
      <w:numFmt w:val="bullet"/>
      <w:lvlText w:val="-"/>
      <w:lvlJc w:val="left"/>
      <w:pPr>
        <w:ind w:left="720" w:hanging="360"/>
      </w:pPr>
      <w:rPr>
        <w:rFonts w:hint="default" w:ascii="Corbel" w:hAnsi="Corbe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6D216443"/>
    <w:multiLevelType w:val="hybridMultilevel"/>
    <w:tmpl w:val="61FA08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D8D0D13"/>
    <w:multiLevelType w:val="hybridMultilevel"/>
    <w:tmpl w:val="DD0E234E"/>
    <w:lvl w:ilvl="0" w:tplc="A0D452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9008A2"/>
    <w:multiLevelType w:val="hybridMultilevel"/>
    <w:tmpl w:val="531851E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1"/>
  </w:num>
  <w:num w:numId="2">
    <w:abstractNumId w:val="2"/>
  </w:num>
  <w:num w:numId="3">
    <w:abstractNumId w:val="5"/>
  </w:num>
  <w:num w:numId="4">
    <w:abstractNumId w:val="3"/>
  </w:num>
  <w:num w:numId="5">
    <w:abstractNumId w:val="9"/>
  </w:num>
  <w:num w:numId="6">
    <w:abstractNumId w:val="6"/>
  </w:num>
  <w:num w:numId="7">
    <w:abstractNumId w:val="1"/>
  </w:num>
  <w:num w:numId="8">
    <w:abstractNumId w:val="0"/>
  </w:num>
  <w:num w:numId="9">
    <w:abstractNumId w:val="7"/>
  </w:num>
  <w:num w:numId="10">
    <w:abstractNumId w:val="4"/>
  </w:num>
  <w:num w:numId="11">
    <w:abstractNumId w:val="10"/>
  </w:num>
  <w:num w:numId="12">
    <w:abstractNumId w:va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3897"/>
    <w:rsid w:val="00000506"/>
    <w:rsid w:val="0000085B"/>
    <w:rsid w:val="000010D2"/>
    <w:rsid w:val="00002252"/>
    <w:rsid w:val="0000300A"/>
    <w:rsid w:val="000038D3"/>
    <w:rsid w:val="00005CF0"/>
    <w:rsid w:val="00005D2D"/>
    <w:rsid w:val="00005FEF"/>
    <w:rsid w:val="0000737A"/>
    <w:rsid w:val="00007BDD"/>
    <w:rsid w:val="00011126"/>
    <w:rsid w:val="000118FB"/>
    <w:rsid w:val="000119BF"/>
    <w:rsid w:val="00011EFC"/>
    <w:rsid w:val="0001209C"/>
    <w:rsid w:val="0001355D"/>
    <w:rsid w:val="00013679"/>
    <w:rsid w:val="00014641"/>
    <w:rsid w:val="00014EF9"/>
    <w:rsid w:val="000159D6"/>
    <w:rsid w:val="00016B46"/>
    <w:rsid w:val="00016F02"/>
    <w:rsid w:val="000170EA"/>
    <w:rsid w:val="00021BA9"/>
    <w:rsid w:val="0002242C"/>
    <w:rsid w:val="00022C71"/>
    <w:rsid w:val="00022E27"/>
    <w:rsid w:val="00022F44"/>
    <w:rsid w:val="00023587"/>
    <w:rsid w:val="00023806"/>
    <w:rsid w:val="00023C94"/>
    <w:rsid w:val="00024165"/>
    <w:rsid w:val="00024EA0"/>
    <w:rsid w:val="00025046"/>
    <w:rsid w:val="00025C61"/>
    <w:rsid w:val="00026A3F"/>
    <w:rsid w:val="0002728B"/>
    <w:rsid w:val="00027337"/>
    <w:rsid w:val="0003116C"/>
    <w:rsid w:val="000317D5"/>
    <w:rsid w:val="00031A5D"/>
    <w:rsid w:val="000327CA"/>
    <w:rsid w:val="0003291D"/>
    <w:rsid w:val="000331DF"/>
    <w:rsid w:val="000336C6"/>
    <w:rsid w:val="00033BD5"/>
    <w:rsid w:val="00033F40"/>
    <w:rsid w:val="000340AE"/>
    <w:rsid w:val="00035A66"/>
    <w:rsid w:val="00035EB3"/>
    <w:rsid w:val="00036E77"/>
    <w:rsid w:val="000407AF"/>
    <w:rsid w:val="00040E05"/>
    <w:rsid w:val="000416D5"/>
    <w:rsid w:val="00041E8E"/>
    <w:rsid w:val="000441C7"/>
    <w:rsid w:val="00044803"/>
    <w:rsid w:val="00044F6A"/>
    <w:rsid w:val="0004578A"/>
    <w:rsid w:val="00046178"/>
    <w:rsid w:val="0004652C"/>
    <w:rsid w:val="00046696"/>
    <w:rsid w:val="0004711D"/>
    <w:rsid w:val="00047457"/>
    <w:rsid w:val="00047FF8"/>
    <w:rsid w:val="000500F0"/>
    <w:rsid w:val="000502A8"/>
    <w:rsid w:val="00050444"/>
    <w:rsid w:val="00050488"/>
    <w:rsid w:val="000509D4"/>
    <w:rsid w:val="00050DB0"/>
    <w:rsid w:val="00050E64"/>
    <w:rsid w:val="0005228C"/>
    <w:rsid w:val="000522A9"/>
    <w:rsid w:val="00053665"/>
    <w:rsid w:val="000540C1"/>
    <w:rsid w:val="00054417"/>
    <w:rsid w:val="00055294"/>
    <w:rsid w:val="00055813"/>
    <w:rsid w:val="00056A71"/>
    <w:rsid w:val="00056C1D"/>
    <w:rsid w:val="00056E24"/>
    <w:rsid w:val="000573FE"/>
    <w:rsid w:val="00057F83"/>
    <w:rsid w:val="00060386"/>
    <w:rsid w:val="00060EB8"/>
    <w:rsid w:val="00060F05"/>
    <w:rsid w:val="0006180B"/>
    <w:rsid w:val="00061974"/>
    <w:rsid w:val="0006273C"/>
    <w:rsid w:val="00062831"/>
    <w:rsid w:val="00062A24"/>
    <w:rsid w:val="00062B68"/>
    <w:rsid w:val="00063DC2"/>
    <w:rsid w:val="00063E6E"/>
    <w:rsid w:val="0006404D"/>
    <w:rsid w:val="00064481"/>
    <w:rsid w:val="00064AFD"/>
    <w:rsid w:val="00065E6E"/>
    <w:rsid w:val="00065F6E"/>
    <w:rsid w:val="000662CB"/>
    <w:rsid w:val="000674AB"/>
    <w:rsid w:val="00070A45"/>
    <w:rsid w:val="00071D90"/>
    <w:rsid w:val="00071D9D"/>
    <w:rsid w:val="00072A5A"/>
    <w:rsid w:val="00073120"/>
    <w:rsid w:val="00074567"/>
    <w:rsid w:val="00074E9C"/>
    <w:rsid w:val="00074EF2"/>
    <w:rsid w:val="0007537E"/>
    <w:rsid w:val="000755BA"/>
    <w:rsid w:val="0007575B"/>
    <w:rsid w:val="00075CAE"/>
    <w:rsid w:val="00075F12"/>
    <w:rsid w:val="00076390"/>
    <w:rsid w:val="000763F0"/>
    <w:rsid w:val="00076F95"/>
    <w:rsid w:val="00077054"/>
    <w:rsid w:val="00077714"/>
    <w:rsid w:val="00077948"/>
    <w:rsid w:val="00077E42"/>
    <w:rsid w:val="00077F25"/>
    <w:rsid w:val="0008016C"/>
    <w:rsid w:val="00081D93"/>
    <w:rsid w:val="00082185"/>
    <w:rsid w:val="00082625"/>
    <w:rsid w:val="0008344E"/>
    <w:rsid w:val="000836F8"/>
    <w:rsid w:val="00083713"/>
    <w:rsid w:val="000846AE"/>
    <w:rsid w:val="000846AF"/>
    <w:rsid w:val="000848AF"/>
    <w:rsid w:val="000849C3"/>
    <w:rsid w:val="00084A2D"/>
    <w:rsid w:val="00085C29"/>
    <w:rsid w:val="00086707"/>
    <w:rsid w:val="000869C8"/>
    <w:rsid w:val="000877E4"/>
    <w:rsid w:val="00087C18"/>
    <w:rsid w:val="0009062A"/>
    <w:rsid w:val="00090BEB"/>
    <w:rsid w:val="00090F03"/>
    <w:rsid w:val="00091BE1"/>
    <w:rsid w:val="00092EC7"/>
    <w:rsid w:val="00092F1D"/>
    <w:rsid w:val="0009372D"/>
    <w:rsid w:val="000941D9"/>
    <w:rsid w:val="00094F52"/>
    <w:rsid w:val="00094FA2"/>
    <w:rsid w:val="00095893"/>
    <w:rsid w:val="00095A64"/>
    <w:rsid w:val="00095ABD"/>
    <w:rsid w:val="000961CA"/>
    <w:rsid w:val="000963B6"/>
    <w:rsid w:val="0009684B"/>
    <w:rsid w:val="00096874"/>
    <w:rsid w:val="00096954"/>
    <w:rsid w:val="00096DC5"/>
    <w:rsid w:val="000A08CE"/>
    <w:rsid w:val="000A1707"/>
    <w:rsid w:val="000A22E7"/>
    <w:rsid w:val="000A3672"/>
    <w:rsid w:val="000A3A8A"/>
    <w:rsid w:val="000A4272"/>
    <w:rsid w:val="000A527F"/>
    <w:rsid w:val="000A58FB"/>
    <w:rsid w:val="000A6B0C"/>
    <w:rsid w:val="000A7031"/>
    <w:rsid w:val="000B0776"/>
    <w:rsid w:val="000B16FD"/>
    <w:rsid w:val="000B1F3E"/>
    <w:rsid w:val="000B277E"/>
    <w:rsid w:val="000B2894"/>
    <w:rsid w:val="000B3A4A"/>
    <w:rsid w:val="000B3EBB"/>
    <w:rsid w:val="000B4421"/>
    <w:rsid w:val="000B48D6"/>
    <w:rsid w:val="000B57C3"/>
    <w:rsid w:val="000B69CC"/>
    <w:rsid w:val="000B6B56"/>
    <w:rsid w:val="000B791F"/>
    <w:rsid w:val="000B7AA5"/>
    <w:rsid w:val="000C0973"/>
    <w:rsid w:val="000C0E37"/>
    <w:rsid w:val="000C0F1A"/>
    <w:rsid w:val="000C12D1"/>
    <w:rsid w:val="000C2501"/>
    <w:rsid w:val="000C2C82"/>
    <w:rsid w:val="000C4299"/>
    <w:rsid w:val="000C5A7E"/>
    <w:rsid w:val="000C5CCF"/>
    <w:rsid w:val="000C5CE8"/>
    <w:rsid w:val="000C6065"/>
    <w:rsid w:val="000C6F44"/>
    <w:rsid w:val="000C7D6E"/>
    <w:rsid w:val="000D04CA"/>
    <w:rsid w:val="000D193E"/>
    <w:rsid w:val="000D1DB5"/>
    <w:rsid w:val="000D1E26"/>
    <w:rsid w:val="000D2A6B"/>
    <w:rsid w:val="000D2D5B"/>
    <w:rsid w:val="000D2DC0"/>
    <w:rsid w:val="000D371D"/>
    <w:rsid w:val="000D38AC"/>
    <w:rsid w:val="000D3F0C"/>
    <w:rsid w:val="000D3F11"/>
    <w:rsid w:val="000D41C0"/>
    <w:rsid w:val="000D487B"/>
    <w:rsid w:val="000D720C"/>
    <w:rsid w:val="000D7421"/>
    <w:rsid w:val="000D7722"/>
    <w:rsid w:val="000D797D"/>
    <w:rsid w:val="000D7D5F"/>
    <w:rsid w:val="000E19EA"/>
    <w:rsid w:val="000E2070"/>
    <w:rsid w:val="000E2E16"/>
    <w:rsid w:val="000E52BA"/>
    <w:rsid w:val="000E5DB1"/>
    <w:rsid w:val="000E658B"/>
    <w:rsid w:val="000E7A6A"/>
    <w:rsid w:val="000F0239"/>
    <w:rsid w:val="000F0B4C"/>
    <w:rsid w:val="000F1396"/>
    <w:rsid w:val="000F16E9"/>
    <w:rsid w:val="000F195E"/>
    <w:rsid w:val="000F1C08"/>
    <w:rsid w:val="000F2802"/>
    <w:rsid w:val="000F2F8A"/>
    <w:rsid w:val="000F4333"/>
    <w:rsid w:val="000F467B"/>
    <w:rsid w:val="000F4978"/>
    <w:rsid w:val="000F4D80"/>
    <w:rsid w:val="000F56D0"/>
    <w:rsid w:val="000F5F77"/>
    <w:rsid w:val="000F6814"/>
    <w:rsid w:val="000F721D"/>
    <w:rsid w:val="000F72A3"/>
    <w:rsid w:val="000F7C85"/>
    <w:rsid w:val="00100C4D"/>
    <w:rsid w:val="00101412"/>
    <w:rsid w:val="00101AA0"/>
    <w:rsid w:val="001032FA"/>
    <w:rsid w:val="0010410B"/>
    <w:rsid w:val="00104A0F"/>
    <w:rsid w:val="001056E1"/>
    <w:rsid w:val="00105AF0"/>
    <w:rsid w:val="0010671A"/>
    <w:rsid w:val="0011062C"/>
    <w:rsid w:val="001114D9"/>
    <w:rsid w:val="00111BF5"/>
    <w:rsid w:val="001124BD"/>
    <w:rsid w:val="00112570"/>
    <w:rsid w:val="00113BF3"/>
    <w:rsid w:val="0011409D"/>
    <w:rsid w:val="001142A4"/>
    <w:rsid w:val="00114F02"/>
    <w:rsid w:val="00115123"/>
    <w:rsid w:val="00116043"/>
    <w:rsid w:val="00116223"/>
    <w:rsid w:val="001169DE"/>
    <w:rsid w:val="00117218"/>
    <w:rsid w:val="001175FB"/>
    <w:rsid w:val="001215C4"/>
    <w:rsid w:val="00122536"/>
    <w:rsid w:val="001226A0"/>
    <w:rsid w:val="00122E76"/>
    <w:rsid w:val="00122ED1"/>
    <w:rsid w:val="00123800"/>
    <w:rsid w:val="00123C4C"/>
    <w:rsid w:val="00123EF1"/>
    <w:rsid w:val="001247E6"/>
    <w:rsid w:val="001248B3"/>
    <w:rsid w:val="001249AF"/>
    <w:rsid w:val="0012539E"/>
    <w:rsid w:val="0012587B"/>
    <w:rsid w:val="00125E06"/>
    <w:rsid w:val="00126124"/>
    <w:rsid w:val="001267CF"/>
    <w:rsid w:val="00127AA3"/>
    <w:rsid w:val="00130193"/>
    <w:rsid w:val="00130B83"/>
    <w:rsid w:val="00131812"/>
    <w:rsid w:val="00133668"/>
    <w:rsid w:val="00135C70"/>
    <w:rsid w:val="00135DA7"/>
    <w:rsid w:val="00136682"/>
    <w:rsid w:val="001371C2"/>
    <w:rsid w:val="00137697"/>
    <w:rsid w:val="001408CA"/>
    <w:rsid w:val="00140D64"/>
    <w:rsid w:val="00141023"/>
    <w:rsid w:val="00141231"/>
    <w:rsid w:val="00141FEF"/>
    <w:rsid w:val="00143810"/>
    <w:rsid w:val="00143D36"/>
    <w:rsid w:val="0014451D"/>
    <w:rsid w:val="00145527"/>
    <w:rsid w:val="00146197"/>
    <w:rsid w:val="00147234"/>
    <w:rsid w:val="001474E4"/>
    <w:rsid w:val="0014793A"/>
    <w:rsid w:val="00147F7C"/>
    <w:rsid w:val="001505DD"/>
    <w:rsid w:val="00150688"/>
    <w:rsid w:val="001506B2"/>
    <w:rsid w:val="00150B66"/>
    <w:rsid w:val="00151438"/>
    <w:rsid w:val="0015181E"/>
    <w:rsid w:val="00151824"/>
    <w:rsid w:val="00151D4F"/>
    <w:rsid w:val="00152313"/>
    <w:rsid w:val="00153F29"/>
    <w:rsid w:val="0015428A"/>
    <w:rsid w:val="001544FD"/>
    <w:rsid w:val="00154632"/>
    <w:rsid w:val="001548CA"/>
    <w:rsid w:val="001551C0"/>
    <w:rsid w:val="0015558C"/>
    <w:rsid w:val="001563F1"/>
    <w:rsid w:val="00156F8E"/>
    <w:rsid w:val="0015723A"/>
    <w:rsid w:val="001603CC"/>
    <w:rsid w:val="001611DF"/>
    <w:rsid w:val="001615CC"/>
    <w:rsid w:val="00161E1F"/>
    <w:rsid w:val="00162A8A"/>
    <w:rsid w:val="00162C1F"/>
    <w:rsid w:val="00162E46"/>
    <w:rsid w:val="00163568"/>
    <w:rsid w:val="00163F14"/>
    <w:rsid w:val="0016430B"/>
    <w:rsid w:val="001648E8"/>
    <w:rsid w:val="001662A1"/>
    <w:rsid w:val="001668F8"/>
    <w:rsid w:val="001671AB"/>
    <w:rsid w:val="00167982"/>
    <w:rsid w:val="00167E41"/>
    <w:rsid w:val="00170983"/>
    <w:rsid w:val="00170F15"/>
    <w:rsid w:val="00171519"/>
    <w:rsid w:val="001737B6"/>
    <w:rsid w:val="001739FD"/>
    <w:rsid w:val="00174381"/>
    <w:rsid w:val="001745F9"/>
    <w:rsid w:val="00174CB7"/>
    <w:rsid w:val="001753C3"/>
    <w:rsid w:val="001756B8"/>
    <w:rsid w:val="001757CC"/>
    <w:rsid w:val="001769BF"/>
    <w:rsid w:val="001769E3"/>
    <w:rsid w:val="00176BCB"/>
    <w:rsid w:val="001802EA"/>
    <w:rsid w:val="00180327"/>
    <w:rsid w:val="001806B2"/>
    <w:rsid w:val="00180C4A"/>
    <w:rsid w:val="001817FA"/>
    <w:rsid w:val="00181EC1"/>
    <w:rsid w:val="001822E2"/>
    <w:rsid w:val="001830C1"/>
    <w:rsid w:val="00183712"/>
    <w:rsid w:val="001838BE"/>
    <w:rsid w:val="00183F75"/>
    <w:rsid w:val="00185058"/>
    <w:rsid w:val="001860C5"/>
    <w:rsid w:val="001867E0"/>
    <w:rsid w:val="001875F7"/>
    <w:rsid w:val="00190195"/>
    <w:rsid w:val="0019041E"/>
    <w:rsid w:val="00190815"/>
    <w:rsid w:val="001913AD"/>
    <w:rsid w:val="00192FE8"/>
    <w:rsid w:val="001930D8"/>
    <w:rsid w:val="00194177"/>
    <w:rsid w:val="00194638"/>
    <w:rsid w:val="0019497C"/>
    <w:rsid w:val="00194D76"/>
    <w:rsid w:val="00196100"/>
    <w:rsid w:val="001973B3"/>
    <w:rsid w:val="00197FAD"/>
    <w:rsid w:val="001A0C0B"/>
    <w:rsid w:val="001A0FEC"/>
    <w:rsid w:val="001A11F9"/>
    <w:rsid w:val="001A12FD"/>
    <w:rsid w:val="001A167F"/>
    <w:rsid w:val="001A1AA9"/>
    <w:rsid w:val="001A1BE6"/>
    <w:rsid w:val="001A54B6"/>
    <w:rsid w:val="001A7BF7"/>
    <w:rsid w:val="001A7D67"/>
    <w:rsid w:val="001A7E13"/>
    <w:rsid w:val="001B0276"/>
    <w:rsid w:val="001B05F6"/>
    <w:rsid w:val="001B22C7"/>
    <w:rsid w:val="001B2A3E"/>
    <w:rsid w:val="001B34AD"/>
    <w:rsid w:val="001B34EE"/>
    <w:rsid w:val="001B3690"/>
    <w:rsid w:val="001B3946"/>
    <w:rsid w:val="001B594E"/>
    <w:rsid w:val="001B6102"/>
    <w:rsid w:val="001B6155"/>
    <w:rsid w:val="001B6429"/>
    <w:rsid w:val="001B66C8"/>
    <w:rsid w:val="001B6802"/>
    <w:rsid w:val="001B6A01"/>
    <w:rsid w:val="001B7DA7"/>
    <w:rsid w:val="001C0220"/>
    <w:rsid w:val="001C08B1"/>
    <w:rsid w:val="001C0E96"/>
    <w:rsid w:val="001C1FC0"/>
    <w:rsid w:val="001C23A3"/>
    <w:rsid w:val="001C2B7F"/>
    <w:rsid w:val="001C3655"/>
    <w:rsid w:val="001C3937"/>
    <w:rsid w:val="001C3D7B"/>
    <w:rsid w:val="001C41EA"/>
    <w:rsid w:val="001C49E1"/>
    <w:rsid w:val="001C6951"/>
    <w:rsid w:val="001C6997"/>
    <w:rsid w:val="001C6B9B"/>
    <w:rsid w:val="001C754D"/>
    <w:rsid w:val="001C79F4"/>
    <w:rsid w:val="001C7F78"/>
    <w:rsid w:val="001D0EFB"/>
    <w:rsid w:val="001D2DDB"/>
    <w:rsid w:val="001D3238"/>
    <w:rsid w:val="001D33E6"/>
    <w:rsid w:val="001D34F3"/>
    <w:rsid w:val="001D3A59"/>
    <w:rsid w:val="001D4A11"/>
    <w:rsid w:val="001D6010"/>
    <w:rsid w:val="001D6160"/>
    <w:rsid w:val="001D624B"/>
    <w:rsid w:val="001D6B05"/>
    <w:rsid w:val="001D71C5"/>
    <w:rsid w:val="001D72EB"/>
    <w:rsid w:val="001D78B8"/>
    <w:rsid w:val="001D7F27"/>
    <w:rsid w:val="001E003D"/>
    <w:rsid w:val="001E040F"/>
    <w:rsid w:val="001E0600"/>
    <w:rsid w:val="001E08BD"/>
    <w:rsid w:val="001E0A16"/>
    <w:rsid w:val="001E25CF"/>
    <w:rsid w:val="001E2E8B"/>
    <w:rsid w:val="001E2EB7"/>
    <w:rsid w:val="001E3B26"/>
    <w:rsid w:val="001E3CC9"/>
    <w:rsid w:val="001E47E7"/>
    <w:rsid w:val="001E49A2"/>
    <w:rsid w:val="001E51A2"/>
    <w:rsid w:val="001E54A6"/>
    <w:rsid w:val="001E5F09"/>
    <w:rsid w:val="001E64A6"/>
    <w:rsid w:val="001E68DC"/>
    <w:rsid w:val="001E6E00"/>
    <w:rsid w:val="001E6E9E"/>
    <w:rsid w:val="001E7DF9"/>
    <w:rsid w:val="001F0465"/>
    <w:rsid w:val="001F0DD4"/>
    <w:rsid w:val="001F3852"/>
    <w:rsid w:val="001F38C4"/>
    <w:rsid w:val="001F3DA3"/>
    <w:rsid w:val="001F51C7"/>
    <w:rsid w:val="001F557A"/>
    <w:rsid w:val="001F5F77"/>
    <w:rsid w:val="001F6F45"/>
    <w:rsid w:val="001F74DB"/>
    <w:rsid w:val="001F7AC1"/>
    <w:rsid w:val="001F7E11"/>
    <w:rsid w:val="00200ACF"/>
    <w:rsid w:val="00200D86"/>
    <w:rsid w:val="00201132"/>
    <w:rsid w:val="00201F78"/>
    <w:rsid w:val="00204677"/>
    <w:rsid w:val="00204953"/>
    <w:rsid w:val="00204C55"/>
    <w:rsid w:val="002051AB"/>
    <w:rsid w:val="002059EC"/>
    <w:rsid w:val="00206550"/>
    <w:rsid w:val="002069F4"/>
    <w:rsid w:val="00207549"/>
    <w:rsid w:val="00207DA9"/>
    <w:rsid w:val="00207E84"/>
    <w:rsid w:val="002101AE"/>
    <w:rsid w:val="00210685"/>
    <w:rsid w:val="0021136A"/>
    <w:rsid w:val="00212B69"/>
    <w:rsid w:val="00215140"/>
    <w:rsid w:val="00215CC7"/>
    <w:rsid w:val="00215F7E"/>
    <w:rsid w:val="00216C93"/>
    <w:rsid w:val="00217474"/>
    <w:rsid w:val="0021786D"/>
    <w:rsid w:val="00217AA8"/>
    <w:rsid w:val="00217F4C"/>
    <w:rsid w:val="00220437"/>
    <w:rsid w:val="00220BA1"/>
    <w:rsid w:val="002211E7"/>
    <w:rsid w:val="00221527"/>
    <w:rsid w:val="00221747"/>
    <w:rsid w:val="00222243"/>
    <w:rsid w:val="00222F23"/>
    <w:rsid w:val="00223071"/>
    <w:rsid w:val="0022389D"/>
    <w:rsid w:val="00223CBE"/>
    <w:rsid w:val="002242B4"/>
    <w:rsid w:val="00224327"/>
    <w:rsid w:val="00224E35"/>
    <w:rsid w:val="002252AE"/>
    <w:rsid w:val="00225FB5"/>
    <w:rsid w:val="002261B2"/>
    <w:rsid w:val="00226788"/>
    <w:rsid w:val="00226888"/>
    <w:rsid w:val="00226B5C"/>
    <w:rsid w:val="00226FD5"/>
    <w:rsid w:val="002273E9"/>
    <w:rsid w:val="002274D7"/>
    <w:rsid w:val="00230386"/>
    <w:rsid w:val="00231FD3"/>
    <w:rsid w:val="002322EE"/>
    <w:rsid w:val="00232CD7"/>
    <w:rsid w:val="00233066"/>
    <w:rsid w:val="00234486"/>
    <w:rsid w:val="00234841"/>
    <w:rsid w:val="00234A4A"/>
    <w:rsid w:val="002350AA"/>
    <w:rsid w:val="002361F8"/>
    <w:rsid w:val="00236568"/>
    <w:rsid w:val="00237BEC"/>
    <w:rsid w:val="00240368"/>
    <w:rsid w:val="00240477"/>
    <w:rsid w:val="00240A81"/>
    <w:rsid w:val="002412F3"/>
    <w:rsid w:val="00241645"/>
    <w:rsid w:val="00242996"/>
    <w:rsid w:val="00242E8F"/>
    <w:rsid w:val="00242E90"/>
    <w:rsid w:val="00242FAD"/>
    <w:rsid w:val="002434E5"/>
    <w:rsid w:val="00243B94"/>
    <w:rsid w:val="002445E8"/>
    <w:rsid w:val="00244F68"/>
    <w:rsid w:val="002452E0"/>
    <w:rsid w:val="00245BD5"/>
    <w:rsid w:val="00246F59"/>
    <w:rsid w:val="00247D70"/>
    <w:rsid w:val="002504EC"/>
    <w:rsid w:val="002525E2"/>
    <w:rsid w:val="002527E6"/>
    <w:rsid w:val="002532EA"/>
    <w:rsid w:val="00253451"/>
    <w:rsid w:val="002538FB"/>
    <w:rsid w:val="002539C1"/>
    <w:rsid w:val="00253D73"/>
    <w:rsid w:val="00254272"/>
    <w:rsid w:val="00254379"/>
    <w:rsid w:val="00254979"/>
    <w:rsid w:val="0025505D"/>
    <w:rsid w:val="0025564D"/>
    <w:rsid w:val="00255826"/>
    <w:rsid w:val="002559DA"/>
    <w:rsid w:val="00255B0D"/>
    <w:rsid w:val="002570A2"/>
    <w:rsid w:val="002572C6"/>
    <w:rsid w:val="002618F8"/>
    <w:rsid w:val="0026341C"/>
    <w:rsid w:val="00263E46"/>
    <w:rsid w:val="00265D1B"/>
    <w:rsid w:val="00266F82"/>
    <w:rsid w:val="00272563"/>
    <w:rsid w:val="00272DB9"/>
    <w:rsid w:val="00272DF7"/>
    <w:rsid w:val="002733D0"/>
    <w:rsid w:val="002735A2"/>
    <w:rsid w:val="00273A2A"/>
    <w:rsid w:val="0027475B"/>
    <w:rsid w:val="002748B6"/>
    <w:rsid w:val="00275073"/>
    <w:rsid w:val="00275913"/>
    <w:rsid w:val="00275D7F"/>
    <w:rsid w:val="00275F14"/>
    <w:rsid w:val="00276A0A"/>
    <w:rsid w:val="002804D0"/>
    <w:rsid w:val="00280EDB"/>
    <w:rsid w:val="002810A5"/>
    <w:rsid w:val="002814AA"/>
    <w:rsid w:val="00281CB6"/>
    <w:rsid w:val="0028226A"/>
    <w:rsid w:val="00284CA0"/>
    <w:rsid w:val="00285A1A"/>
    <w:rsid w:val="00286F93"/>
    <w:rsid w:val="00287B7E"/>
    <w:rsid w:val="002908D9"/>
    <w:rsid w:val="00290C88"/>
    <w:rsid w:val="00290D60"/>
    <w:rsid w:val="00290E85"/>
    <w:rsid w:val="0029149A"/>
    <w:rsid w:val="0029152C"/>
    <w:rsid w:val="002915B8"/>
    <w:rsid w:val="00291716"/>
    <w:rsid w:val="002923A7"/>
    <w:rsid w:val="002923AA"/>
    <w:rsid w:val="00293951"/>
    <w:rsid w:val="00293EF2"/>
    <w:rsid w:val="0029440A"/>
    <w:rsid w:val="002945C1"/>
    <w:rsid w:val="00294A38"/>
    <w:rsid w:val="00294A6E"/>
    <w:rsid w:val="00294A6F"/>
    <w:rsid w:val="002951E8"/>
    <w:rsid w:val="00295322"/>
    <w:rsid w:val="00295A38"/>
    <w:rsid w:val="00295C6E"/>
    <w:rsid w:val="00296983"/>
    <w:rsid w:val="00296F99"/>
    <w:rsid w:val="00297359"/>
    <w:rsid w:val="00297DE0"/>
    <w:rsid w:val="002A0374"/>
    <w:rsid w:val="002A037B"/>
    <w:rsid w:val="002A094F"/>
    <w:rsid w:val="002A09F2"/>
    <w:rsid w:val="002A12D3"/>
    <w:rsid w:val="002A1345"/>
    <w:rsid w:val="002A1A14"/>
    <w:rsid w:val="002A1DD0"/>
    <w:rsid w:val="002A2399"/>
    <w:rsid w:val="002A23EE"/>
    <w:rsid w:val="002A3176"/>
    <w:rsid w:val="002A38EE"/>
    <w:rsid w:val="002A39F8"/>
    <w:rsid w:val="002A4B6D"/>
    <w:rsid w:val="002A56D4"/>
    <w:rsid w:val="002A5750"/>
    <w:rsid w:val="002A633D"/>
    <w:rsid w:val="002A6578"/>
    <w:rsid w:val="002A6DBB"/>
    <w:rsid w:val="002A77DB"/>
    <w:rsid w:val="002B07A5"/>
    <w:rsid w:val="002B09E8"/>
    <w:rsid w:val="002B1BBF"/>
    <w:rsid w:val="002B1CEC"/>
    <w:rsid w:val="002B29E9"/>
    <w:rsid w:val="002B2C72"/>
    <w:rsid w:val="002B3680"/>
    <w:rsid w:val="002B3A1B"/>
    <w:rsid w:val="002B3CDA"/>
    <w:rsid w:val="002B5CEB"/>
    <w:rsid w:val="002B6D87"/>
    <w:rsid w:val="002B7D67"/>
    <w:rsid w:val="002C02F8"/>
    <w:rsid w:val="002C094B"/>
    <w:rsid w:val="002C0972"/>
    <w:rsid w:val="002C0DC4"/>
    <w:rsid w:val="002C1A74"/>
    <w:rsid w:val="002C220C"/>
    <w:rsid w:val="002C2342"/>
    <w:rsid w:val="002C25A2"/>
    <w:rsid w:val="002C27AA"/>
    <w:rsid w:val="002C3718"/>
    <w:rsid w:val="002C3DE4"/>
    <w:rsid w:val="002C52A3"/>
    <w:rsid w:val="002C60C7"/>
    <w:rsid w:val="002C60FD"/>
    <w:rsid w:val="002C6A83"/>
    <w:rsid w:val="002C6FDA"/>
    <w:rsid w:val="002C7025"/>
    <w:rsid w:val="002C7C0C"/>
    <w:rsid w:val="002D002C"/>
    <w:rsid w:val="002D1357"/>
    <w:rsid w:val="002D22E8"/>
    <w:rsid w:val="002D23DF"/>
    <w:rsid w:val="002D3557"/>
    <w:rsid w:val="002D46E0"/>
    <w:rsid w:val="002D612B"/>
    <w:rsid w:val="002D65B1"/>
    <w:rsid w:val="002D693D"/>
    <w:rsid w:val="002D764F"/>
    <w:rsid w:val="002D7ED2"/>
    <w:rsid w:val="002D7FA5"/>
    <w:rsid w:val="002E007C"/>
    <w:rsid w:val="002E038D"/>
    <w:rsid w:val="002E23D2"/>
    <w:rsid w:val="002E275D"/>
    <w:rsid w:val="002E27BE"/>
    <w:rsid w:val="002E2F81"/>
    <w:rsid w:val="002E42B2"/>
    <w:rsid w:val="002E43B6"/>
    <w:rsid w:val="002E4769"/>
    <w:rsid w:val="002E715E"/>
    <w:rsid w:val="002E78AF"/>
    <w:rsid w:val="002F0D0A"/>
    <w:rsid w:val="002F2186"/>
    <w:rsid w:val="002F25A4"/>
    <w:rsid w:val="002F278F"/>
    <w:rsid w:val="002F27B6"/>
    <w:rsid w:val="002F2CCB"/>
    <w:rsid w:val="002F36A4"/>
    <w:rsid w:val="002F36F9"/>
    <w:rsid w:val="002F4106"/>
    <w:rsid w:val="002F4CD1"/>
    <w:rsid w:val="002F50E3"/>
    <w:rsid w:val="002F5689"/>
    <w:rsid w:val="002F6717"/>
    <w:rsid w:val="002F6E30"/>
    <w:rsid w:val="002F7830"/>
    <w:rsid w:val="00300FFC"/>
    <w:rsid w:val="00301520"/>
    <w:rsid w:val="003016F2"/>
    <w:rsid w:val="00301F34"/>
    <w:rsid w:val="003032F6"/>
    <w:rsid w:val="003036C1"/>
    <w:rsid w:val="00303B71"/>
    <w:rsid w:val="00303EA2"/>
    <w:rsid w:val="00304493"/>
    <w:rsid w:val="003050A9"/>
    <w:rsid w:val="0030554A"/>
    <w:rsid w:val="003057FA"/>
    <w:rsid w:val="00306E39"/>
    <w:rsid w:val="0030731E"/>
    <w:rsid w:val="00307BB4"/>
    <w:rsid w:val="00310811"/>
    <w:rsid w:val="00310C77"/>
    <w:rsid w:val="00311B71"/>
    <w:rsid w:val="00311BA8"/>
    <w:rsid w:val="00311F85"/>
    <w:rsid w:val="00313611"/>
    <w:rsid w:val="00313CC7"/>
    <w:rsid w:val="00314463"/>
    <w:rsid w:val="00314664"/>
    <w:rsid w:val="003146EA"/>
    <w:rsid w:val="00315599"/>
    <w:rsid w:val="00315678"/>
    <w:rsid w:val="003157B1"/>
    <w:rsid w:val="003166C2"/>
    <w:rsid w:val="00317D9D"/>
    <w:rsid w:val="00317FDA"/>
    <w:rsid w:val="00320378"/>
    <w:rsid w:val="00320452"/>
    <w:rsid w:val="00320EDA"/>
    <w:rsid w:val="00322712"/>
    <w:rsid w:val="00322785"/>
    <w:rsid w:val="003227AD"/>
    <w:rsid w:val="00322B5F"/>
    <w:rsid w:val="0032319C"/>
    <w:rsid w:val="00323466"/>
    <w:rsid w:val="0032451E"/>
    <w:rsid w:val="0032483C"/>
    <w:rsid w:val="003249A3"/>
    <w:rsid w:val="00324BF2"/>
    <w:rsid w:val="00324EC6"/>
    <w:rsid w:val="0032517B"/>
    <w:rsid w:val="00325965"/>
    <w:rsid w:val="00325B78"/>
    <w:rsid w:val="00327447"/>
    <w:rsid w:val="00327834"/>
    <w:rsid w:val="00330CA7"/>
    <w:rsid w:val="003326CA"/>
    <w:rsid w:val="00332E36"/>
    <w:rsid w:val="0033300D"/>
    <w:rsid w:val="00333297"/>
    <w:rsid w:val="00334A68"/>
    <w:rsid w:val="00334EFE"/>
    <w:rsid w:val="00336149"/>
    <w:rsid w:val="00336870"/>
    <w:rsid w:val="00336920"/>
    <w:rsid w:val="003373B2"/>
    <w:rsid w:val="00337463"/>
    <w:rsid w:val="003377FC"/>
    <w:rsid w:val="00337873"/>
    <w:rsid w:val="00337A12"/>
    <w:rsid w:val="003407EA"/>
    <w:rsid w:val="0034087F"/>
    <w:rsid w:val="00340A6D"/>
    <w:rsid w:val="0034223E"/>
    <w:rsid w:val="003422A8"/>
    <w:rsid w:val="0034291D"/>
    <w:rsid w:val="00343054"/>
    <w:rsid w:val="00343532"/>
    <w:rsid w:val="00343A0F"/>
    <w:rsid w:val="0034458B"/>
    <w:rsid w:val="00344614"/>
    <w:rsid w:val="003446DE"/>
    <w:rsid w:val="00344842"/>
    <w:rsid w:val="00344BCF"/>
    <w:rsid w:val="00345010"/>
    <w:rsid w:val="003462D5"/>
    <w:rsid w:val="003463CA"/>
    <w:rsid w:val="00347612"/>
    <w:rsid w:val="00347E7E"/>
    <w:rsid w:val="00350660"/>
    <w:rsid w:val="00350708"/>
    <w:rsid w:val="00350FC6"/>
    <w:rsid w:val="00351D40"/>
    <w:rsid w:val="003528F0"/>
    <w:rsid w:val="0035297F"/>
    <w:rsid w:val="003539A5"/>
    <w:rsid w:val="00353A1C"/>
    <w:rsid w:val="00353B59"/>
    <w:rsid w:val="00354094"/>
    <w:rsid w:val="00354170"/>
    <w:rsid w:val="00354604"/>
    <w:rsid w:val="003547ED"/>
    <w:rsid w:val="00355341"/>
    <w:rsid w:val="00355718"/>
    <w:rsid w:val="00356E85"/>
    <w:rsid w:val="003577B2"/>
    <w:rsid w:val="0036055B"/>
    <w:rsid w:val="00360DCF"/>
    <w:rsid w:val="00362016"/>
    <w:rsid w:val="00362A2C"/>
    <w:rsid w:val="00362C22"/>
    <w:rsid w:val="00362FD4"/>
    <w:rsid w:val="00363028"/>
    <w:rsid w:val="003640B2"/>
    <w:rsid w:val="00364A5C"/>
    <w:rsid w:val="0036559D"/>
    <w:rsid w:val="00365673"/>
    <w:rsid w:val="00365A31"/>
    <w:rsid w:val="003661D0"/>
    <w:rsid w:val="00366499"/>
    <w:rsid w:val="003671E5"/>
    <w:rsid w:val="00370145"/>
    <w:rsid w:val="00370389"/>
    <w:rsid w:val="003712A3"/>
    <w:rsid w:val="00374386"/>
    <w:rsid w:val="0037490D"/>
    <w:rsid w:val="003749FD"/>
    <w:rsid w:val="00374A0B"/>
    <w:rsid w:val="00375BD3"/>
    <w:rsid w:val="00376056"/>
    <w:rsid w:val="0037614D"/>
    <w:rsid w:val="0037625E"/>
    <w:rsid w:val="003772BF"/>
    <w:rsid w:val="003773D5"/>
    <w:rsid w:val="003774B2"/>
    <w:rsid w:val="003777B9"/>
    <w:rsid w:val="00377AA3"/>
    <w:rsid w:val="0038108D"/>
    <w:rsid w:val="003810E9"/>
    <w:rsid w:val="0038115B"/>
    <w:rsid w:val="0038219C"/>
    <w:rsid w:val="0038236C"/>
    <w:rsid w:val="00382F73"/>
    <w:rsid w:val="00384ECB"/>
    <w:rsid w:val="0038551B"/>
    <w:rsid w:val="00385CB3"/>
    <w:rsid w:val="003861B6"/>
    <w:rsid w:val="00386990"/>
    <w:rsid w:val="003869B5"/>
    <w:rsid w:val="00390692"/>
    <w:rsid w:val="003909BE"/>
    <w:rsid w:val="0039100B"/>
    <w:rsid w:val="0039184A"/>
    <w:rsid w:val="0039185A"/>
    <w:rsid w:val="00392982"/>
    <w:rsid w:val="00393756"/>
    <w:rsid w:val="00394626"/>
    <w:rsid w:val="00394C85"/>
    <w:rsid w:val="00395ACE"/>
    <w:rsid w:val="003968FA"/>
    <w:rsid w:val="00396F40"/>
    <w:rsid w:val="003970F3"/>
    <w:rsid w:val="003A0142"/>
    <w:rsid w:val="003A06DD"/>
    <w:rsid w:val="003A0ADB"/>
    <w:rsid w:val="003A0AF3"/>
    <w:rsid w:val="003A16FA"/>
    <w:rsid w:val="003A204D"/>
    <w:rsid w:val="003A2D78"/>
    <w:rsid w:val="003A33D5"/>
    <w:rsid w:val="003A387B"/>
    <w:rsid w:val="003A407F"/>
    <w:rsid w:val="003A5626"/>
    <w:rsid w:val="003A5D70"/>
    <w:rsid w:val="003A6FC4"/>
    <w:rsid w:val="003B0472"/>
    <w:rsid w:val="003B04BB"/>
    <w:rsid w:val="003B07E7"/>
    <w:rsid w:val="003B08CB"/>
    <w:rsid w:val="003B0B64"/>
    <w:rsid w:val="003B0EFC"/>
    <w:rsid w:val="003B1449"/>
    <w:rsid w:val="003B1A2A"/>
    <w:rsid w:val="003B1B89"/>
    <w:rsid w:val="003B1EF7"/>
    <w:rsid w:val="003B20D6"/>
    <w:rsid w:val="003B2335"/>
    <w:rsid w:val="003B29B6"/>
    <w:rsid w:val="003B2BEB"/>
    <w:rsid w:val="003B386A"/>
    <w:rsid w:val="003B39F7"/>
    <w:rsid w:val="003B3BBE"/>
    <w:rsid w:val="003B3C99"/>
    <w:rsid w:val="003B44DC"/>
    <w:rsid w:val="003B47C0"/>
    <w:rsid w:val="003B4A96"/>
    <w:rsid w:val="003B4EA3"/>
    <w:rsid w:val="003B507B"/>
    <w:rsid w:val="003B67F3"/>
    <w:rsid w:val="003B7866"/>
    <w:rsid w:val="003C3D81"/>
    <w:rsid w:val="003C3F4C"/>
    <w:rsid w:val="003C49DE"/>
    <w:rsid w:val="003C49F2"/>
    <w:rsid w:val="003C4F8D"/>
    <w:rsid w:val="003C587E"/>
    <w:rsid w:val="003C5F7F"/>
    <w:rsid w:val="003C6561"/>
    <w:rsid w:val="003C6DC7"/>
    <w:rsid w:val="003D0212"/>
    <w:rsid w:val="003D0A90"/>
    <w:rsid w:val="003D0EBB"/>
    <w:rsid w:val="003D22E2"/>
    <w:rsid w:val="003D2AFD"/>
    <w:rsid w:val="003D32C5"/>
    <w:rsid w:val="003D49E4"/>
    <w:rsid w:val="003D4A8C"/>
    <w:rsid w:val="003D4BFA"/>
    <w:rsid w:val="003D4D2A"/>
    <w:rsid w:val="003D5967"/>
    <w:rsid w:val="003D6CC9"/>
    <w:rsid w:val="003D75D6"/>
    <w:rsid w:val="003D7E3D"/>
    <w:rsid w:val="003E0BA1"/>
    <w:rsid w:val="003E1060"/>
    <w:rsid w:val="003E275C"/>
    <w:rsid w:val="003E2778"/>
    <w:rsid w:val="003E2EA9"/>
    <w:rsid w:val="003E2F4B"/>
    <w:rsid w:val="003E33F4"/>
    <w:rsid w:val="003E3895"/>
    <w:rsid w:val="003E3989"/>
    <w:rsid w:val="003E469B"/>
    <w:rsid w:val="003E47DE"/>
    <w:rsid w:val="003E4C41"/>
    <w:rsid w:val="003E513B"/>
    <w:rsid w:val="003E554B"/>
    <w:rsid w:val="003E720A"/>
    <w:rsid w:val="003E75CD"/>
    <w:rsid w:val="003E75F8"/>
    <w:rsid w:val="003F00BF"/>
    <w:rsid w:val="003F0D61"/>
    <w:rsid w:val="003F14BD"/>
    <w:rsid w:val="003F1D2F"/>
    <w:rsid w:val="003F264D"/>
    <w:rsid w:val="003F3C20"/>
    <w:rsid w:val="003F4001"/>
    <w:rsid w:val="003F41AD"/>
    <w:rsid w:val="003F4DB6"/>
    <w:rsid w:val="003F53DA"/>
    <w:rsid w:val="003F54D0"/>
    <w:rsid w:val="003F58C3"/>
    <w:rsid w:val="003F6845"/>
    <w:rsid w:val="003F6C2A"/>
    <w:rsid w:val="003F6EFD"/>
    <w:rsid w:val="003F7A9F"/>
    <w:rsid w:val="003F7D5A"/>
    <w:rsid w:val="0040053C"/>
    <w:rsid w:val="00400B84"/>
    <w:rsid w:val="00400C10"/>
    <w:rsid w:val="0040163D"/>
    <w:rsid w:val="004016FE"/>
    <w:rsid w:val="00401F31"/>
    <w:rsid w:val="0040226C"/>
    <w:rsid w:val="0040270B"/>
    <w:rsid w:val="00402916"/>
    <w:rsid w:val="00402F6C"/>
    <w:rsid w:val="0040366D"/>
    <w:rsid w:val="004041E5"/>
    <w:rsid w:val="00404A2A"/>
    <w:rsid w:val="004052CC"/>
    <w:rsid w:val="00406E80"/>
    <w:rsid w:val="004070C9"/>
    <w:rsid w:val="0040744A"/>
    <w:rsid w:val="0040753B"/>
    <w:rsid w:val="00407839"/>
    <w:rsid w:val="0041064A"/>
    <w:rsid w:val="00410A15"/>
    <w:rsid w:val="00410DE2"/>
    <w:rsid w:val="00410F53"/>
    <w:rsid w:val="004118A4"/>
    <w:rsid w:val="00411E86"/>
    <w:rsid w:val="0041222B"/>
    <w:rsid w:val="0041259A"/>
    <w:rsid w:val="00412C6A"/>
    <w:rsid w:val="00413A24"/>
    <w:rsid w:val="004144B9"/>
    <w:rsid w:val="004145E1"/>
    <w:rsid w:val="00415FDE"/>
    <w:rsid w:val="00416575"/>
    <w:rsid w:val="00416F65"/>
    <w:rsid w:val="00417CBE"/>
    <w:rsid w:val="00417FDC"/>
    <w:rsid w:val="00420565"/>
    <w:rsid w:val="00420DEE"/>
    <w:rsid w:val="00421C21"/>
    <w:rsid w:val="00421D74"/>
    <w:rsid w:val="00424E95"/>
    <w:rsid w:val="00425D18"/>
    <w:rsid w:val="00425E3B"/>
    <w:rsid w:val="00425E60"/>
    <w:rsid w:val="00430245"/>
    <w:rsid w:val="0043042D"/>
    <w:rsid w:val="004309F6"/>
    <w:rsid w:val="004324DE"/>
    <w:rsid w:val="0043338D"/>
    <w:rsid w:val="004334A8"/>
    <w:rsid w:val="00433892"/>
    <w:rsid w:val="00433DC8"/>
    <w:rsid w:val="00434244"/>
    <w:rsid w:val="00435058"/>
    <w:rsid w:val="00435AEF"/>
    <w:rsid w:val="00436F2B"/>
    <w:rsid w:val="004375D6"/>
    <w:rsid w:val="00437BCE"/>
    <w:rsid w:val="00440B64"/>
    <w:rsid w:val="00440BDA"/>
    <w:rsid w:val="00441886"/>
    <w:rsid w:val="004429DA"/>
    <w:rsid w:val="00443662"/>
    <w:rsid w:val="00443D89"/>
    <w:rsid w:val="004446E0"/>
    <w:rsid w:val="00445040"/>
    <w:rsid w:val="00445255"/>
    <w:rsid w:val="00445859"/>
    <w:rsid w:val="004458A5"/>
    <w:rsid w:val="00445A00"/>
    <w:rsid w:val="00445FCE"/>
    <w:rsid w:val="004463D5"/>
    <w:rsid w:val="0044694B"/>
    <w:rsid w:val="00446E4B"/>
    <w:rsid w:val="00447BC6"/>
    <w:rsid w:val="00450140"/>
    <w:rsid w:val="00450B14"/>
    <w:rsid w:val="00450B88"/>
    <w:rsid w:val="004510E2"/>
    <w:rsid w:val="0045112B"/>
    <w:rsid w:val="0045122C"/>
    <w:rsid w:val="0045198C"/>
    <w:rsid w:val="00451B03"/>
    <w:rsid w:val="004525B0"/>
    <w:rsid w:val="00452FBE"/>
    <w:rsid w:val="004532ED"/>
    <w:rsid w:val="004539CC"/>
    <w:rsid w:val="00454110"/>
    <w:rsid w:val="00456661"/>
    <w:rsid w:val="00460332"/>
    <w:rsid w:val="004605FF"/>
    <w:rsid w:val="00460766"/>
    <w:rsid w:val="00462012"/>
    <w:rsid w:val="00462ACD"/>
    <w:rsid w:val="00462B58"/>
    <w:rsid w:val="0046321B"/>
    <w:rsid w:val="004638B8"/>
    <w:rsid w:val="00463DE1"/>
    <w:rsid w:val="00463F29"/>
    <w:rsid w:val="00463FA2"/>
    <w:rsid w:val="00464689"/>
    <w:rsid w:val="00465272"/>
    <w:rsid w:val="00467035"/>
    <w:rsid w:val="0046707C"/>
    <w:rsid w:val="00467AA9"/>
    <w:rsid w:val="00470198"/>
    <w:rsid w:val="00470A34"/>
    <w:rsid w:val="00471111"/>
    <w:rsid w:val="00473AE4"/>
    <w:rsid w:val="00473E5C"/>
    <w:rsid w:val="0047483A"/>
    <w:rsid w:val="00474A58"/>
    <w:rsid w:val="004755DF"/>
    <w:rsid w:val="00475B0C"/>
    <w:rsid w:val="00475C9A"/>
    <w:rsid w:val="00476587"/>
    <w:rsid w:val="00476F83"/>
    <w:rsid w:val="00477548"/>
    <w:rsid w:val="00480257"/>
    <w:rsid w:val="004813EA"/>
    <w:rsid w:val="00482477"/>
    <w:rsid w:val="00483104"/>
    <w:rsid w:val="0048339D"/>
    <w:rsid w:val="00483563"/>
    <w:rsid w:val="004838EF"/>
    <w:rsid w:val="00484017"/>
    <w:rsid w:val="00484F46"/>
    <w:rsid w:val="00484F87"/>
    <w:rsid w:val="00485CB7"/>
    <w:rsid w:val="0048622B"/>
    <w:rsid w:val="0048764E"/>
    <w:rsid w:val="00487B99"/>
    <w:rsid w:val="00487EF3"/>
    <w:rsid w:val="00490350"/>
    <w:rsid w:val="00490A92"/>
    <w:rsid w:val="00490B55"/>
    <w:rsid w:val="004912BB"/>
    <w:rsid w:val="00491491"/>
    <w:rsid w:val="00491A97"/>
    <w:rsid w:val="00491BC9"/>
    <w:rsid w:val="00492299"/>
    <w:rsid w:val="0049261F"/>
    <w:rsid w:val="00492F8A"/>
    <w:rsid w:val="00493992"/>
    <w:rsid w:val="00494042"/>
    <w:rsid w:val="004947CD"/>
    <w:rsid w:val="00495273"/>
    <w:rsid w:val="0049569A"/>
    <w:rsid w:val="00495BD6"/>
    <w:rsid w:val="00495F6A"/>
    <w:rsid w:val="00496092"/>
    <w:rsid w:val="00496453"/>
    <w:rsid w:val="00496E56"/>
    <w:rsid w:val="004A0DF3"/>
    <w:rsid w:val="004A0E2B"/>
    <w:rsid w:val="004A1101"/>
    <w:rsid w:val="004A17D2"/>
    <w:rsid w:val="004A1B1E"/>
    <w:rsid w:val="004A20BB"/>
    <w:rsid w:val="004A21E9"/>
    <w:rsid w:val="004A22B0"/>
    <w:rsid w:val="004A4782"/>
    <w:rsid w:val="004A5097"/>
    <w:rsid w:val="004A50F6"/>
    <w:rsid w:val="004A51AE"/>
    <w:rsid w:val="004A5520"/>
    <w:rsid w:val="004A55D3"/>
    <w:rsid w:val="004A6FEE"/>
    <w:rsid w:val="004A71D7"/>
    <w:rsid w:val="004A721C"/>
    <w:rsid w:val="004A7BCA"/>
    <w:rsid w:val="004B0D2E"/>
    <w:rsid w:val="004B2913"/>
    <w:rsid w:val="004B5BE9"/>
    <w:rsid w:val="004B68F2"/>
    <w:rsid w:val="004B6B30"/>
    <w:rsid w:val="004B6D97"/>
    <w:rsid w:val="004C0011"/>
    <w:rsid w:val="004C0777"/>
    <w:rsid w:val="004C0C01"/>
    <w:rsid w:val="004C1214"/>
    <w:rsid w:val="004C137C"/>
    <w:rsid w:val="004C1F72"/>
    <w:rsid w:val="004C34A0"/>
    <w:rsid w:val="004C3691"/>
    <w:rsid w:val="004C4BA5"/>
    <w:rsid w:val="004C5114"/>
    <w:rsid w:val="004C5B04"/>
    <w:rsid w:val="004C5F3B"/>
    <w:rsid w:val="004C6EEC"/>
    <w:rsid w:val="004C7106"/>
    <w:rsid w:val="004C72B5"/>
    <w:rsid w:val="004C7918"/>
    <w:rsid w:val="004D0A05"/>
    <w:rsid w:val="004D1740"/>
    <w:rsid w:val="004D17F2"/>
    <w:rsid w:val="004D1F4E"/>
    <w:rsid w:val="004D37DD"/>
    <w:rsid w:val="004D38F0"/>
    <w:rsid w:val="004D3BB4"/>
    <w:rsid w:val="004D435B"/>
    <w:rsid w:val="004D535D"/>
    <w:rsid w:val="004D548C"/>
    <w:rsid w:val="004D6543"/>
    <w:rsid w:val="004D6663"/>
    <w:rsid w:val="004D6735"/>
    <w:rsid w:val="004D6E16"/>
    <w:rsid w:val="004D72B6"/>
    <w:rsid w:val="004D74CF"/>
    <w:rsid w:val="004D7BDE"/>
    <w:rsid w:val="004E03A6"/>
    <w:rsid w:val="004E0A00"/>
    <w:rsid w:val="004E1C6E"/>
    <w:rsid w:val="004E1EE6"/>
    <w:rsid w:val="004E2764"/>
    <w:rsid w:val="004E2FBF"/>
    <w:rsid w:val="004E300E"/>
    <w:rsid w:val="004E336A"/>
    <w:rsid w:val="004E3A24"/>
    <w:rsid w:val="004E4827"/>
    <w:rsid w:val="004E49B5"/>
    <w:rsid w:val="004E5D14"/>
    <w:rsid w:val="004E5F52"/>
    <w:rsid w:val="004E62CA"/>
    <w:rsid w:val="004E6848"/>
    <w:rsid w:val="004E6D49"/>
    <w:rsid w:val="004E76BC"/>
    <w:rsid w:val="004E7E85"/>
    <w:rsid w:val="004E7E93"/>
    <w:rsid w:val="004F0D1D"/>
    <w:rsid w:val="004F2468"/>
    <w:rsid w:val="004F255D"/>
    <w:rsid w:val="004F2F9B"/>
    <w:rsid w:val="004F51EF"/>
    <w:rsid w:val="004F77AD"/>
    <w:rsid w:val="004F7905"/>
    <w:rsid w:val="005001C0"/>
    <w:rsid w:val="00500275"/>
    <w:rsid w:val="00500402"/>
    <w:rsid w:val="005010F3"/>
    <w:rsid w:val="005017BE"/>
    <w:rsid w:val="00501FFC"/>
    <w:rsid w:val="005024CC"/>
    <w:rsid w:val="0050284F"/>
    <w:rsid w:val="00502C93"/>
    <w:rsid w:val="00503A63"/>
    <w:rsid w:val="00504B6D"/>
    <w:rsid w:val="00505BAC"/>
    <w:rsid w:val="00505D10"/>
    <w:rsid w:val="00506ED3"/>
    <w:rsid w:val="00512037"/>
    <w:rsid w:val="0051213D"/>
    <w:rsid w:val="0051271D"/>
    <w:rsid w:val="005130A9"/>
    <w:rsid w:val="0051319E"/>
    <w:rsid w:val="00513850"/>
    <w:rsid w:val="005139F2"/>
    <w:rsid w:val="00514458"/>
    <w:rsid w:val="005147E4"/>
    <w:rsid w:val="00515625"/>
    <w:rsid w:val="00515ECB"/>
    <w:rsid w:val="00516263"/>
    <w:rsid w:val="00516971"/>
    <w:rsid w:val="00516F56"/>
    <w:rsid w:val="00517D8F"/>
    <w:rsid w:val="005200DD"/>
    <w:rsid w:val="005212AB"/>
    <w:rsid w:val="005212FD"/>
    <w:rsid w:val="0052195A"/>
    <w:rsid w:val="00521A84"/>
    <w:rsid w:val="00521C83"/>
    <w:rsid w:val="00522007"/>
    <w:rsid w:val="00522B3C"/>
    <w:rsid w:val="00523225"/>
    <w:rsid w:val="0052356F"/>
    <w:rsid w:val="00523714"/>
    <w:rsid w:val="00524BE5"/>
    <w:rsid w:val="00524F56"/>
    <w:rsid w:val="00525801"/>
    <w:rsid w:val="00526021"/>
    <w:rsid w:val="00526787"/>
    <w:rsid w:val="00527B80"/>
    <w:rsid w:val="00527CA9"/>
    <w:rsid w:val="0053029A"/>
    <w:rsid w:val="0053093E"/>
    <w:rsid w:val="00530EF0"/>
    <w:rsid w:val="00531A68"/>
    <w:rsid w:val="00531EB4"/>
    <w:rsid w:val="00532060"/>
    <w:rsid w:val="00532D1E"/>
    <w:rsid w:val="00532DB3"/>
    <w:rsid w:val="0053362F"/>
    <w:rsid w:val="00533B6C"/>
    <w:rsid w:val="00535F5C"/>
    <w:rsid w:val="005360F5"/>
    <w:rsid w:val="00536385"/>
    <w:rsid w:val="00536420"/>
    <w:rsid w:val="0053685D"/>
    <w:rsid w:val="00537449"/>
    <w:rsid w:val="005401CC"/>
    <w:rsid w:val="005403C1"/>
    <w:rsid w:val="005407DD"/>
    <w:rsid w:val="00540804"/>
    <w:rsid w:val="00540FF8"/>
    <w:rsid w:val="0054126B"/>
    <w:rsid w:val="0054146C"/>
    <w:rsid w:val="005418E7"/>
    <w:rsid w:val="00541E65"/>
    <w:rsid w:val="005424C9"/>
    <w:rsid w:val="00542A6E"/>
    <w:rsid w:val="00543D3F"/>
    <w:rsid w:val="005445B0"/>
    <w:rsid w:val="005446F3"/>
    <w:rsid w:val="00544875"/>
    <w:rsid w:val="0054596F"/>
    <w:rsid w:val="00546513"/>
    <w:rsid w:val="00546C03"/>
    <w:rsid w:val="00546C6F"/>
    <w:rsid w:val="0054759D"/>
    <w:rsid w:val="00547FFE"/>
    <w:rsid w:val="0055014F"/>
    <w:rsid w:val="0055019D"/>
    <w:rsid w:val="00551376"/>
    <w:rsid w:val="00551DD0"/>
    <w:rsid w:val="00552090"/>
    <w:rsid w:val="005523D8"/>
    <w:rsid w:val="00552805"/>
    <w:rsid w:val="005531D5"/>
    <w:rsid w:val="005534C3"/>
    <w:rsid w:val="00554307"/>
    <w:rsid w:val="00554639"/>
    <w:rsid w:val="00554C13"/>
    <w:rsid w:val="00554E27"/>
    <w:rsid w:val="005551DD"/>
    <w:rsid w:val="0055525D"/>
    <w:rsid w:val="00555461"/>
    <w:rsid w:val="00555E7D"/>
    <w:rsid w:val="005568EF"/>
    <w:rsid w:val="005571BA"/>
    <w:rsid w:val="005572F7"/>
    <w:rsid w:val="00557E2E"/>
    <w:rsid w:val="00560F6F"/>
    <w:rsid w:val="00561572"/>
    <w:rsid w:val="00561C74"/>
    <w:rsid w:val="00562628"/>
    <w:rsid w:val="005626A3"/>
    <w:rsid w:val="00563162"/>
    <w:rsid w:val="0056380B"/>
    <w:rsid w:val="00563E01"/>
    <w:rsid w:val="00563E7D"/>
    <w:rsid w:val="00563EF3"/>
    <w:rsid w:val="00564782"/>
    <w:rsid w:val="005652A3"/>
    <w:rsid w:val="00566135"/>
    <w:rsid w:val="00566363"/>
    <w:rsid w:val="00567C98"/>
    <w:rsid w:val="005709A4"/>
    <w:rsid w:val="0057142A"/>
    <w:rsid w:val="00571893"/>
    <w:rsid w:val="00572B0D"/>
    <w:rsid w:val="00573223"/>
    <w:rsid w:val="0057330B"/>
    <w:rsid w:val="0057344D"/>
    <w:rsid w:val="00573AF6"/>
    <w:rsid w:val="00573F62"/>
    <w:rsid w:val="00573F8A"/>
    <w:rsid w:val="00574303"/>
    <w:rsid w:val="005745A9"/>
    <w:rsid w:val="005745BD"/>
    <w:rsid w:val="005748C1"/>
    <w:rsid w:val="005758A4"/>
    <w:rsid w:val="00575D81"/>
    <w:rsid w:val="00575F09"/>
    <w:rsid w:val="0057603E"/>
    <w:rsid w:val="0057630F"/>
    <w:rsid w:val="00576A6A"/>
    <w:rsid w:val="00576D7B"/>
    <w:rsid w:val="00576F0E"/>
    <w:rsid w:val="00577979"/>
    <w:rsid w:val="005779BB"/>
    <w:rsid w:val="005800CC"/>
    <w:rsid w:val="0058012B"/>
    <w:rsid w:val="005805D7"/>
    <w:rsid w:val="00580E38"/>
    <w:rsid w:val="0058115E"/>
    <w:rsid w:val="00581790"/>
    <w:rsid w:val="00581850"/>
    <w:rsid w:val="00581A0C"/>
    <w:rsid w:val="00582853"/>
    <w:rsid w:val="00582937"/>
    <w:rsid w:val="00582CB9"/>
    <w:rsid w:val="00584044"/>
    <w:rsid w:val="0058456D"/>
    <w:rsid w:val="00584773"/>
    <w:rsid w:val="00584AA3"/>
    <w:rsid w:val="00584F71"/>
    <w:rsid w:val="005850E8"/>
    <w:rsid w:val="0058610D"/>
    <w:rsid w:val="005862D1"/>
    <w:rsid w:val="005862D5"/>
    <w:rsid w:val="00586335"/>
    <w:rsid w:val="00586565"/>
    <w:rsid w:val="005871BB"/>
    <w:rsid w:val="0058789A"/>
    <w:rsid w:val="005904E5"/>
    <w:rsid w:val="0059065E"/>
    <w:rsid w:val="0059189E"/>
    <w:rsid w:val="00591E07"/>
    <w:rsid w:val="0059267D"/>
    <w:rsid w:val="00592A5E"/>
    <w:rsid w:val="0059343D"/>
    <w:rsid w:val="005946BC"/>
    <w:rsid w:val="00594CE5"/>
    <w:rsid w:val="00594D2C"/>
    <w:rsid w:val="00595FEF"/>
    <w:rsid w:val="00596CFA"/>
    <w:rsid w:val="0059777F"/>
    <w:rsid w:val="005A007F"/>
    <w:rsid w:val="005A02D5"/>
    <w:rsid w:val="005A0945"/>
    <w:rsid w:val="005A0B34"/>
    <w:rsid w:val="005A102E"/>
    <w:rsid w:val="005A248C"/>
    <w:rsid w:val="005A28D4"/>
    <w:rsid w:val="005A313A"/>
    <w:rsid w:val="005A380B"/>
    <w:rsid w:val="005A3C0E"/>
    <w:rsid w:val="005A3F4D"/>
    <w:rsid w:val="005A40EF"/>
    <w:rsid w:val="005A46CD"/>
    <w:rsid w:val="005A4F42"/>
    <w:rsid w:val="005A550D"/>
    <w:rsid w:val="005A5CB6"/>
    <w:rsid w:val="005A64EC"/>
    <w:rsid w:val="005A65F2"/>
    <w:rsid w:val="005A70AC"/>
    <w:rsid w:val="005B09A9"/>
    <w:rsid w:val="005B0CAD"/>
    <w:rsid w:val="005B0E64"/>
    <w:rsid w:val="005B1D04"/>
    <w:rsid w:val="005B1E73"/>
    <w:rsid w:val="005B253A"/>
    <w:rsid w:val="005B2697"/>
    <w:rsid w:val="005B2A6B"/>
    <w:rsid w:val="005B3502"/>
    <w:rsid w:val="005B3BBA"/>
    <w:rsid w:val="005B4681"/>
    <w:rsid w:val="005B4736"/>
    <w:rsid w:val="005B50BC"/>
    <w:rsid w:val="005B54B8"/>
    <w:rsid w:val="005B5B2F"/>
    <w:rsid w:val="005B6781"/>
    <w:rsid w:val="005B6B99"/>
    <w:rsid w:val="005B71CF"/>
    <w:rsid w:val="005B72F3"/>
    <w:rsid w:val="005B7311"/>
    <w:rsid w:val="005C0F8A"/>
    <w:rsid w:val="005C17E1"/>
    <w:rsid w:val="005C19EC"/>
    <w:rsid w:val="005C2F07"/>
    <w:rsid w:val="005C3228"/>
    <w:rsid w:val="005C40E5"/>
    <w:rsid w:val="005C41EB"/>
    <w:rsid w:val="005C470E"/>
    <w:rsid w:val="005C4AAF"/>
    <w:rsid w:val="005C533B"/>
    <w:rsid w:val="005C55AD"/>
    <w:rsid w:val="005C6163"/>
    <w:rsid w:val="005C783D"/>
    <w:rsid w:val="005D06DA"/>
    <w:rsid w:val="005D0D82"/>
    <w:rsid w:val="005D126B"/>
    <w:rsid w:val="005D2B56"/>
    <w:rsid w:val="005D3D09"/>
    <w:rsid w:val="005D427D"/>
    <w:rsid w:val="005D45AA"/>
    <w:rsid w:val="005D4747"/>
    <w:rsid w:val="005D53ED"/>
    <w:rsid w:val="005D547F"/>
    <w:rsid w:val="005D6397"/>
    <w:rsid w:val="005D6A84"/>
    <w:rsid w:val="005D70DF"/>
    <w:rsid w:val="005D7636"/>
    <w:rsid w:val="005D7655"/>
    <w:rsid w:val="005D793F"/>
    <w:rsid w:val="005D7A85"/>
    <w:rsid w:val="005D7DD7"/>
    <w:rsid w:val="005E03B1"/>
    <w:rsid w:val="005E085B"/>
    <w:rsid w:val="005E0E1A"/>
    <w:rsid w:val="005E1092"/>
    <w:rsid w:val="005E12AE"/>
    <w:rsid w:val="005E1640"/>
    <w:rsid w:val="005E178F"/>
    <w:rsid w:val="005E1A80"/>
    <w:rsid w:val="005E1F21"/>
    <w:rsid w:val="005E2624"/>
    <w:rsid w:val="005E4F60"/>
    <w:rsid w:val="005E5566"/>
    <w:rsid w:val="005E7154"/>
    <w:rsid w:val="005E7B7C"/>
    <w:rsid w:val="005F0495"/>
    <w:rsid w:val="005F0E90"/>
    <w:rsid w:val="005F10E3"/>
    <w:rsid w:val="005F1131"/>
    <w:rsid w:val="005F21A5"/>
    <w:rsid w:val="005F2739"/>
    <w:rsid w:val="005F2870"/>
    <w:rsid w:val="005F3207"/>
    <w:rsid w:val="005F3244"/>
    <w:rsid w:val="005F3D6B"/>
    <w:rsid w:val="005F3E4B"/>
    <w:rsid w:val="005F4001"/>
    <w:rsid w:val="005F4689"/>
    <w:rsid w:val="005F501A"/>
    <w:rsid w:val="005F5913"/>
    <w:rsid w:val="005F59EA"/>
    <w:rsid w:val="005F6D3F"/>
    <w:rsid w:val="005F713F"/>
    <w:rsid w:val="005F72AC"/>
    <w:rsid w:val="00600161"/>
    <w:rsid w:val="006012C0"/>
    <w:rsid w:val="0060164D"/>
    <w:rsid w:val="0060230B"/>
    <w:rsid w:val="00602720"/>
    <w:rsid w:val="00602AAA"/>
    <w:rsid w:val="0060309B"/>
    <w:rsid w:val="00605DC3"/>
    <w:rsid w:val="00606374"/>
    <w:rsid w:val="00606ECE"/>
    <w:rsid w:val="006070F3"/>
    <w:rsid w:val="006076A7"/>
    <w:rsid w:val="00607BCE"/>
    <w:rsid w:val="00610302"/>
    <w:rsid w:val="00611156"/>
    <w:rsid w:val="006116E9"/>
    <w:rsid w:val="0061333F"/>
    <w:rsid w:val="00613359"/>
    <w:rsid w:val="0061357F"/>
    <w:rsid w:val="00613C77"/>
    <w:rsid w:val="00613CB4"/>
    <w:rsid w:val="006143B8"/>
    <w:rsid w:val="00614497"/>
    <w:rsid w:val="00614925"/>
    <w:rsid w:val="00614C59"/>
    <w:rsid w:val="00614CEC"/>
    <w:rsid w:val="0061512B"/>
    <w:rsid w:val="00615307"/>
    <w:rsid w:val="006154F8"/>
    <w:rsid w:val="006163F6"/>
    <w:rsid w:val="006172BD"/>
    <w:rsid w:val="00617810"/>
    <w:rsid w:val="006178BB"/>
    <w:rsid w:val="00621462"/>
    <w:rsid w:val="006227B6"/>
    <w:rsid w:val="00623956"/>
    <w:rsid w:val="00623C04"/>
    <w:rsid w:val="0062429E"/>
    <w:rsid w:val="00624E6D"/>
    <w:rsid w:val="0062500E"/>
    <w:rsid w:val="00625A30"/>
    <w:rsid w:val="00625B56"/>
    <w:rsid w:val="006274B6"/>
    <w:rsid w:val="00630D99"/>
    <w:rsid w:val="006312A9"/>
    <w:rsid w:val="006318AC"/>
    <w:rsid w:val="00632105"/>
    <w:rsid w:val="0063213E"/>
    <w:rsid w:val="00632490"/>
    <w:rsid w:val="006341F5"/>
    <w:rsid w:val="006343E3"/>
    <w:rsid w:val="00634A35"/>
    <w:rsid w:val="00635892"/>
    <w:rsid w:val="00635B51"/>
    <w:rsid w:val="006361C3"/>
    <w:rsid w:val="006368E8"/>
    <w:rsid w:val="00636ACF"/>
    <w:rsid w:val="00636FA8"/>
    <w:rsid w:val="0063775F"/>
    <w:rsid w:val="00637945"/>
    <w:rsid w:val="00642A02"/>
    <w:rsid w:val="006435ED"/>
    <w:rsid w:val="00644A7E"/>
    <w:rsid w:val="00645365"/>
    <w:rsid w:val="0064539E"/>
    <w:rsid w:val="00645766"/>
    <w:rsid w:val="00646847"/>
    <w:rsid w:val="00646D37"/>
    <w:rsid w:val="00647090"/>
    <w:rsid w:val="006471C6"/>
    <w:rsid w:val="00647B67"/>
    <w:rsid w:val="00647CE7"/>
    <w:rsid w:val="00650CFD"/>
    <w:rsid w:val="0065137E"/>
    <w:rsid w:val="00651511"/>
    <w:rsid w:val="006515C2"/>
    <w:rsid w:val="006518C3"/>
    <w:rsid w:val="00651AA1"/>
    <w:rsid w:val="006528DD"/>
    <w:rsid w:val="00652DFC"/>
    <w:rsid w:val="00652FEF"/>
    <w:rsid w:val="00653DDB"/>
    <w:rsid w:val="00655C59"/>
    <w:rsid w:val="00655FDF"/>
    <w:rsid w:val="006568F2"/>
    <w:rsid w:val="00656BFC"/>
    <w:rsid w:val="00656FE8"/>
    <w:rsid w:val="00657611"/>
    <w:rsid w:val="00657A43"/>
    <w:rsid w:val="0066004A"/>
    <w:rsid w:val="0066004D"/>
    <w:rsid w:val="006600C5"/>
    <w:rsid w:val="006605DF"/>
    <w:rsid w:val="00661A38"/>
    <w:rsid w:val="00661BA4"/>
    <w:rsid w:val="006621A2"/>
    <w:rsid w:val="006622CD"/>
    <w:rsid w:val="006626F0"/>
    <w:rsid w:val="00662DD1"/>
    <w:rsid w:val="00662ECB"/>
    <w:rsid w:val="006636CE"/>
    <w:rsid w:val="00663CA8"/>
    <w:rsid w:val="006641F7"/>
    <w:rsid w:val="006649F9"/>
    <w:rsid w:val="006652FB"/>
    <w:rsid w:val="00665440"/>
    <w:rsid w:val="00665DEE"/>
    <w:rsid w:val="006661CF"/>
    <w:rsid w:val="00666B4E"/>
    <w:rsid w:val="006675F5"/>
    <w:rsid w:val="006706F7"/>
    <w:rsid w:val="00670C6D"/>
    <w:rsid w:val="00670CD8"/>
    <w:rsid w:val="00670E8F"/>
    <w:rsid w:val="006710D7"/>
    <w:rsid w:val="00671865"/>
    <w:rsid w:val="0067186F"/>
    <w:rsid w:val="006727B5"/>
    <w:rsid w:val="006731B2"/>
    <w:rsid w:val="00673C4E"/>
    <w:rsid w:val="00674383"/>
    <w:rsid w:val="006745BB"/>
    <w:rsid w:val="006747AC"/>
    <w:rsid w:val="00674910"/>
    <w:rsid w:val="00674FD5"/>
    <w:rsid w:val="0067539A"/>
    <w:rsid w:val="0067541E"/>
    <w:rsid w:val="00675E5B"/>
    <w:rsid w:val="00675E8C"/>
    <w:rsid w:val="006761D7"/>
    <w:rsid w:val="0067707F"/>
    <w:rsid w:val="0067769A"/>
    <w:rsid w:val="006779D8"/>
    <w:rsid w:val="00677C86"/>
    <w:rsid w:val="0068013A"/>
    <w:rsid w:val="0068023D"/>
    <w:rsid w:val="006809C6"/>
    <w:rsid w:val="00681A8E"/>
    <w:rsid w:val="00681D4B"/>
    <w:rsid w:val="00682101"/>
    <w:rsid w:val="0068259B"/>
    <w:rsid w:val="00682926"/>
    <w:rsid w:val="0068333B"/>
    <w:rsid w:val="0068392A"/>
    <w:rsid w:val="0068591F"/>
    <w:rsid w:val="006866F0"/>
    <w:rsid w:val="00686B57"/>
    <w:rsid w:val="00690452"/>
    <w:rsid w:val="00691336"/>
    <w:rsid w:val="006917B9"/>
    <w:rsid w:val="0069190A"/>
    <w:rsid w:val="00691BA3"/>
    <w:rsid w:val="006927D5"/>
    <w:rsid w:val="0069375C"/>
    <w:rsid w:val="00693FD6"/>
    <w:rsid w:val="00694233"/>
    <w:rsid w:val="00694496"/>
    <w:rsid w:val="006944A1"/>
    <w:rsid w:val="00694F1E"/>
    <w:rsid w:val="0069613E"/>
    <w:rsid w:val="00696942"/>
    <w:rsid w:val="00696B32"/>
    <w:rsid w:val="00697872"/>
    <w:rsid w:val="006A0D74"/>
    <w:rsid w:val="006A2A43"/>
    <w:rsid w:val="006A2F4F"/>
    <w:rsid w:val="006A300B"/>
    <w:rsid w:val="006A30E8"/>
    <w:rsid w:val="006A3B86"/>
    <w:rsid w:val="006A4A59"/>
    <w:rsid w:val="006A4FE7"/>
    <w:rsid w:val="006A50A7"/>
    <w:rsid w:val="006A51DA"/>
    <w:rsid w:val="006A56F1"/>
    <w:rsid w:val="006A58FA"/>
    <w:rsid w:val="006A60E8"/>
    <w:rsid w:val="006A67DF"/>
    <w:rsid w:val="006A6930"/>
    <w:rsid w:val="006A7813"/>
    <w:rsid w:val="006A7E72"/>
    <w:rsid w:val="006A7F56"/>
    <w:rsid w:val="006B044E"/>
    <w:rsid w:val="006B0EE3"/>
    <w:rsid w:val="006B105C"/>
    <w:rsid w:val="006B1EA5"/>
    <w:rsid w:val="006B21F2"/>
    <w:rsid w:val="006B316E"/>
    <w:rsid w:val="006B3859"/>
    <w:rsid w:val="006B3BFF"/>
    <w:rsid w:val="006B4608"/>
    <w:rsid w:val="006B501D"/>
    <w:rsid w:val="006B59DA"/>
    <w:rsid w:val="006B60CC"/>
    <w:rsid w:val="006B613B"/>
    <w:rsid w:val="006B6B32"/>
    <w:rsid w:val="006B755C"/>
    <w:rsid w:val="006C0022"/>
    <w:rsid w:val="006C0448"/>
    <w:rsid w:val="006C076A"/>
    <w:rsid w:val="006C127A"/>
    <w:rsid w:val="006C1944"/>
    <w:rsid w:val="006C1C09"/>
    <w:rsid w:val="006C1E78"/>
    <w:rsid w:val="006C2D60"/>
    <w:rsid w:val="006C2FBB"/>
    <w:rsid w:val="006C2FD5"/>
    <w:rsid w:val="006C35E5"/>
    <w:rsid w:val="006C39D5"/>
    <w:rsid w:val="006C4955"/>
    <w:rsid w:val="006C5D91"/>
    <w:rsid w:val="006C62E4"/>
    <w:rsid w:val="006C7445"/>
    <w:rsid w:val="006C7563"/>
    <w:rsid w:val="006D02AA"/>
    <w:rsid w:val="006D059A"/>
    <w:rsid w:val="006D16B1"/>
    <w:rsid w:val="006D21F4"/>
    <w:rsid w:val="006D2B7E"/>
    <w:rsid w:val="006D2FC3"/>
    <w:rsid w:val="006D3C83"/>
    <w:rsid w:val="006D3E9B"/>
    <w:rsid w:val="006D3ED6"/>
    <w:rsid w:val="006D420D"/>
    <w:rsid w:val="006D49DC"/>
    <w:rsid w:val="006D5338"/>
    <w:rsid w:val="006D5681"/>
    <w:rsid w:val="006D5DA4"/>
    <w:rsid w:val="006D6143"/>
    <w:rsid w:val="006D64E6"/>
    <w:rsid w:val="006D6ADD"/>
    <w:rsid w:val="006D7098"/>
    <w:rsid w:val="006D753F"/>
    <w:rsid w:val="006D7EFC"/>
    <w:rsid w:val="006E13F0"/>
    <w:rsid w:val="006E1C5C"/>
    <w:rsid w:val="006E1D30"/>
    <w:rsid w:val="006E3816"/>
    <w:rsid w:val="006E458B"/>
    <w:rsid w:val="006E7B21"/>
    <w:rsid w:val="006E7EB2"/>
    <w:rsid w:val="006E7FE2"/>
    <w:rsid w:val="006F0107"/>
    <w:rsid w:val="006F1580"/>
    <w:rsid w:val="006F2B7B"/>
    <w:rsid w:val="006F33EE"/>
    <w:rsid w:val="006F3FA5"/>
    <w:rsid w:val="006F4277"/>
    <w:rsid w:val="006F4F43"/>
    <w:rsid w:val="006F50A7"/>
    <w:rsid w:val="006F512A"/>
    <w:rsid w:val="006F5D4F"/>
    <w:rsid w:val="006F641E"/>
    <w:rsid w:val="006F701B"/>
    <w:rsid w:val="006F7695"/>
    <w:rsid w:val="006F7D86"/>
    <w:rsid w:val="007005B4"/>
    <w:rsid w:val="0070071D"/>
    <w:rsid w:val="00700B44"/>
    <w:rsid w:val="007019D1"/>
    <w:rsid w:val="007022C7"/>
    <w:rsid w:val="00703442"/>
    <w:rsid w:val="00703858"/>
    <w:rsid w:val="0070430A"/>
    <w:rsid w:val="00705251"/>
    <w:rsid w:val="00705F87"/>
    <w:rsid w:val="00706024"/>
    <w:rsid w:val="00706A6C"/>
    <w:rsid w:val="007076A2"/>
    <w:rsid w:val="00707FF3"/>
    <w:rsid w:val="00710348"/>
    <w:rsid w:val="00710F4C"/>
    <w:rsid w:val="00711B84"/>
    <w:rsid w:val="00712333"/>
    <w:rsid w:val="007128EE"/>
    <w:rsid w:val="0071307B"/>
    <w:rsid w:val="007134AE"/>
    <w:rsid w:val="0071358D"/>
    <w:rsid w:val="00713A03"/>
    <w:rsid w:val="00713D82"/>
    <w:rsid w:val="00715933"/>
    <w:rsid w:val="007160D6"/>
    <w:rsid w:val="007162AA"/>
    <w:rsid w:val="0071709F"/>
    <w:rsid w:val="00717811"/>
    <w:rsid w:val="0072035F"/>
    <w:rsid w:val="00720A36"/>
    <w:rsid w:val="00720F2F"/>
    <w:rsid w:val="00721DB6"/>
    <w:rsid w:val="00722614"/>
    <w:rsid w:val="00723952"/>
    <w:rsid w:val="00723C98"/>
    <w:rsid w:val="00723D43"/>
    <w:rsid w:val="00723E0A"/>
    <w:rsid w:val="007262D4"/>
    <w:rsid w:val="00727498"/>
    <w:rsid w:val="00727814"/>
    <w:rsid w:val="00727A83"/>
    <w:rsid w:val="00727A8F"/>
    <w:rsid w:val="00727B43"/>
    <w:rsid w:val="00727EB3"/>
    <w:rsid w:val="007302BF"/>
    <w:rsid w:val="00730359"/>
    <w:rsid w:val="007305CF"/>
    <w:rsid w:val="00731C2E"/>
    <w:rsid w:val="00731C76"/>
    <w:rsid w:val="007330D6"/>
    <w:rsid w:val="00733881"/>
    <w:rsid w:val="00733925"/>
    <w:rsid w:val="00733EEC"/>
    <w:rsid w:val="0073417A"/>
    <w:rsid w:val="00734282"/>
    <w:rsid w:val="00734877"/>
    <w:rsid w:val="0073597B"/>
    <w:rsid w:val="00735B12"/>
    <w:rsid w:val="00735D29"/>
    <w:rsid w:val="00736549"/>
    <w:rsid w:val="00736716"/>
    <w:rsid w:val="007376E2"/>
    <w:rsid w:val="00740249"/>
    <w:rsid w:val="00740645"/>
    <w:rsid w:val="00740929"/>
    <w:rsid w:val="007411A1"/>
    <w:rsid w:val="00741A7D"/>
    <w:rsid w:val="007422CC"/>
    <w:rsid w:val="007425E6"/>
    <w:rsid w:val="007431EB"/>
    <w:rsid w:val="00743AA3"/>
    <w:rsid w:val="00743E3A"/>
    <w:rsid w:val="007443E9"/>
    <w:rsid w:val="007449EB"/>
    <w:rsid w:val="00744A68"/>
    <w:rsid w:val="00744E92"/>
    <w:rsid w:val="00745C1B"/>
    <w:rsid w:val="00746188"/>
    <w:rsid w:val="00746F87"/>
    <w:rsid w:val="00747242"/>
    <w:rsid w:val="0074753D"/>
    <w:rsid w:val="00747C7F"/>
    <w:rsid w:val="00747D46"/>
    <w:rsid w:val="007504A2"/>
    <w:rsid w:val="007506BB"/>
    <w:rsid w:val="007506E4"/>
    <w:rsid w:val="00750DB2"/>
    <w:rsid w:val="007516AB"/>
    <w:rsid w:val="007522B3"/>
    <w:rsid w:val="007522D7"/>
    <w:rsid w:val="007523DB"/>
    <w:rsid w:val="00752E4B"/>
    <w:rsid w:val="00752EB3"/>
    <w:rsid w:val="00752FA2"/>
    <w:rsid w:val="00753002"/>
    <w:rsid w:val="007531DF"/>
    <w:rsid w:val="00753497"/>
    <w:rsid w:val="00753639"/>
    <w:rsid w:val="00753649"/>
    <w:rsid w:val="007542DB"/>
    <w:rsid w:val="00754846"/>
    <w:rsid w:val="00755AD9"/>
    <w:rsid w:val="007569EE"/>
    <w:rsid w:val="00756EA3"/>
    <w:rsid w:val="00757619"/>
    <w:rsid w:val="0075787F"/>
    <w:rsid w:val="00757AF2"/>
    <w:rsid w:val="00757C0A"/>
    <w:rsid w:val="00757DD6"/>
    <w:rsid w:val="0076044B"/>
    <w:rsid w:val="0076192F"/>
    <w:rsid w:val="007619CB"/>
    <w:rsid w:val="00763BBB"/>
    <w:rsid w:val="00764B75"/>
    <w:rsid w:val="0076501F"/>
    <w:rsid w:val="0076517B"/>
    <w:rsid w:val="00765B67"/>
    <w:rsid w:val="00770F76"/>
    <w:rsid w:val="00770FCB"/>
    <w:rsid w:val="0077172C"/>
    <w:rsid w:val="00771E6F"/>
    <w:rsid w:val="00771F84"/>
    <w:rsid w:val="00772096"/>
    <w:rsid w:val="007726BF"/>
    <w:rsid w:val="007727C2"/>
    <w:rsid w:val="0077337D"/>
    <w:rsid w:val="00773692"/>
    <w:rsid w:val="0077372F"/>
    <w:rsid w:val="0077386B"/>
    <w:rsid w:val="0077424C"/>
    <w:rsid w:val="0077446F"/>
    <w:rsid w:val="00774EEA"/>
    <w:rsid w:val="00774FEF"/>
    <w:rsid w:val="00775B7A"/>
    <w:rsid w:val="00776332"/>
    <w:rsid w:val="007766F1"/>
    <w:rsid w:val="00776D26"/>
    <w:rsid w:val="00777F55"/>
    <w:rsid w:val="007801E1"/>
    <w:rsid w:val="007802D0"/>
    <w:rsid w:val="00781414"/>
    <w:rsid w:val="00782077"/>
    <w:rsid w:val="00782A84"/>
    <w:rsid w:val="00782DFF"/>
    <w:rsid w:val="007843C1"/>
    <w:rsid w:val="00784962"/>
    <w:rsid w:val="00784B9C"/>
    <w:rsid w:val="00785363"/>
    <w:rsid w:val="007855D1"/>
    <w:rsid w:val="00785F35"/>
    <w:rsid w:val="007861C3"/>
    <w:rsid w:val="007861E7"/>
    <w:rsid w:val="007869F1"/>
    <w:rsid w:val="0078702E"/>
    <w:rsid w:val="00787956"/>
    <w:rsid w:val="00787DB1"/>
    <w:rsid w:val="007906E3"/>
    <w:rsid w:val="00790C82"/>
    <w:rsid w:val="00791C8F"/>
    <w:rsid w:val="00791D26"/>
    <w:rsid w:val="00792BBA"/>
    <w:rsid w:val="00792D7E"/>
    <w:rsid w:val="007931FD"/>
    <w:rsid w:val="007938B0"/>
    <w:rsid w:val="007953C0"/>
    <w:rsid w:val="00795D3F"/>
    <w:rsid w:val="0079768F"/>
    <w:rsid w:val="007A12E5"/>
    <w:rsid w:val="007A1C62"/>
    <w:rsid w:val="007A1FA0"/>
    <w:rsid w:val="007A2557"/>
    <w:rsid w:val="007A343D"/>
    <w:rsid w:val="007A35E0"/>
    <w:rsid w:val="007A36A6"/>
    <w:rsid w:val="007A384E"/>
    <w:rsid w:val="007A4398"/>
    <w:rsid w:val="007A4593"/>
    <w:rsid w:val="007A5218"/>
    <w:rsid w:val="007A57A8"/>
    <w:rsid w:val="007A5C84"/>
    <w:rsid w:val="007A638C"/>
    <w:rsid w:val="007A6802"/>
    <w:rsid w:val="007A6812"/>
    <w:rsid w:val="007A6886"/>
    <w:rsid w:val="007A7CCA"/>
    <w:rsid w:val="007B03DC"/>
    <w:rsid w:val="007B043E"/>
    <w:rsid w:val="007B09F1"/>
    <w:rsid w:val="007B124F"/>
    <w:rsid w:val="007B1643"/>
    <w:rsid w:val="007B1F0E"/>
    <w:rsid w:val="007B2AF5"/>
    <w:rsid w:val="007B3897"/>
    <w:rsid w:val="007B43C5"/>
    <w:rsid w:val="007B4773"/>
    <w:rsid w:val="007B50ED"/>
    <w:rsid w:val="007B5F0F"/>
    <w:rsid w:val="007B6425"/>
    <w:rsid w:val="007B78DB"/>
    <w:rsid w:val="007B7CF4"/>
    <w:rsid w:val="007B7D27"/>
    <w:rsid w:val="007B7D72"/>
    <w:rsid w:val="007B7E72"/>
    <w:rsid w:val="007C1A82"/>
    <w:rsid w:val="007C30FA"/>
    <w:rsid w:val="007C3FD5"/>
    <w:rsid w:val="007C432C"/>
    <w:rsid w:val="007C46CB"/>
    <w:rsid w:val="007C4843"/>
    <w:rsid w:val="007C5535"/>
    <w:rsid w:val="007C5984"/>
    <w:rsid w:val="007C5E76"/>
    <w:rsid w:val="007C636F"/>
    <w:rsid w:val="007C68EE"/>
    <w:rsid w:val="007C7842"/>
    <w:rsid w:val="007D054D"/>
    <w:rsid w:val="007D15FA"/>
    <w:rsid w:val="007D2306"/>
    <w:rsid w:val="007D2932"/>
    <w:rsid w:val="007D29F6"/>
    <w:rsid w:val="007D2FB5"/>
    <w:rsid w:val="007D3757"/>
    <w:rsid w:val="007D37B4"/>
    <w:rsid w:val="007D3BE2"/>
    <w:rsid w:val="007D4A49"/>
    <w:rsid w:val="007D5EFB"/>
    <w:rsid w:val="007D6F0C"/>
    <w:rsid w:val="007D759C"/>
    <w:rsid w:val="007D7A7E"/>
    <w:rsid w:val="007D7BDF"/>
    <w:rsid w:val="007D7C9B"/>
    <w:rsid w:val="007E05ED"/>
    <w:rsid w:val="007E1400"/>
    <w:rsid w:val="007E152B"/>
    <w:rsid w:val="007E17E1"/>
    <w:rsid w:val="007E1C4D"/>
    <w:rsid w:val="007E1C70"/>
    <w:rsid w:val="007E2924"/>
    <w:rsid w:val="007E3FA1"/>
    <w:rsid w:val="007E4861"/>
    <w:rsid w:val="007E4E60"/>
    <w:rsid w:val="007E5148"/>
    <w:rsid w:val="007E5FCA"/>
    <w:rsid w:val="007E60EC"/>
    <w:rsid w:val="007E6D10"/>
    <w:rsid w:val="007E71D6"/>
    <w:rsid w:val="007E7339"/>
    <w:rsid w:val="007E7932"/>
    <w:rsid w:val="007F0513"/>
    <w:rsid w:val="007F068C"/>
    <w:rsid w:val="007F135E"/>
    <w:rsid w:val="007F1E66"/>
    <w:rsid w:val="007F2265"/>
    <w:rsid w:val="007F3654"/>
    <w:rsid w:val="007F3ED3"/>
    <w:rsid w:val="007F5D7F"/>
    <w:rsid w:val="007F5F2F"/>
    <w:rsid w:val="007F607A"/>
    <w:rsid w:val="007F6163"/>
    <w:rsid w:val="007F6597"/>
    <w:rsid w:val="007F7BD0"/>
    <w:rsid w:val="00800D9A"/>
    <w:rsid w:val="008015EE"/>
    <w:rsid w:val="00802A48"/>
    <w:rsid w:val="0080332E"/>
    <w:rsid w:val="0080368A"/>
    <w:rsid w:val="00803973"/>
    <w:rsid w:val="00803B82"/>
    <w:rsid w:val="008040A7"/>
    <w:rsid w:val="00805E0A"/>
    <w:rsid w:val="008062E0"/>
    <w:rsid w:val="00806471"/>
    <w:rsid w:val="00806A8E"/>
    <w:rsid w:val="00806E7B"/>
    <w:rsid w:val="00806F8D"/>
    <w:rsid w:val="008071CE"/>
    <w:rsid w:val="008072D7"/>
    <w:rsid w:val="00807784"/>
    <w:rsid w:val="00807A12"/>
    <w:rsid w:val="00807E98"/>
    <w:rsid w:val="008107A8"/>
    <w:rsid w:val="008119AC"/>
    <w:rsid w:val="008120B5"/>
    <w:rsid w:val="00812237"/>
    <w:rsid w:val="00813372"/>
    <w:rsid w:val="0081396F"/>
    <w:rsid w:val="00813A85"/>
    <w:rsid w:val="008142A9"/>
    <w:rsid w:val="00814455"/>
    <w:rsid w:val="00814536"/>
    <w:rsid w:val="00814626"/>
    <w:rsid w:val="00815057"/>
    <w:rsid w:val="00815AB2"/>
    <w:rsid w:val="00815F57"/>
    <w:rsid w:val="008166D9"/>
    <w:rsid w:val="00816C8F"/>
    <w:rsid w:val="008170F1"/>
    <w:rsid w:val="00817D23"/>
    <w:rsid w:val="00817E21"/>
    <w:rsid w:val="008200B9"/>
    <w:rsid w:val="0082029C"/>
    <w:rsid w:val="008204ED"/>
    <w:rsid w:val="00820516"/>
    <w:rsid w:val="008211E4"/>
    <w:rsid w:val="00822C81"/>
    <w:rsid w:val="00825099"/>
    <w:rsid w:val="008253AA"/>
    <w:rsid w:val="00825527"/>
    <w:rsid w:val="00825599"/>
    <w:rsid w:val="0082581C"/>
    <w:rsid w:val="00825898"/>
    <w:rsid w:val="00825AF6"/>
    <w:rsid w:val="00826095"/>
    <w:rsid w:val="00826867"/>
    <w:rsid w:val="00826B86"/>
    <w:rsid w:val="00826ECC"/>
    <w:rsid w:val="00827CF4"/>
    <w:rsid w:val="00831069"/>
    <w:rsid w:val="0083126B"/>
    <w:rsid w:val="00831DD9"/>
    <w:rsid w:val="00832FA7"/>
    <w:rsid w:val="00833124"/>
    <w:rsid w:val="008332F5"/>
    <w:rsid w:val="00833F3A"/>
    <w:rsid w:val="00833FC9"/>
    <w:rsid w:val="00834EC2"/>
    <w:rsid w:val="00840181"/>
    <w:rsid w:val="00840322"/>
    <w:rsid w:val="0084199B"/>
    <w:rsid w:val="00842F00"/>
    <w:rsid w:val="00843D69"/>
    <w:rsid w:val="008443F9"/>
    <w:rsid w:val="008453D2"/>
    <w:rsid w:val="00845843"/>
    <w:rsid w:val="00845F01"/>
    <w:rsid w:val="00846128"/>
    <w:rsid w:val="00846293"/>
    <w:rsid w:val="0084671B"/>
    <w:rsid w:val="00846BFD"/>
    <w:rsid w:val="00851194"/>
    <w:rsid w:val="00851C4D"/>
    <w:rsid w:val="0085230E"/>
    <w:rsid w:val="00854116"/>
    <w:rsid w:val="00854148"/>
    <w:rsid w:val="008546B5"/>
    <w:rsid w:val="00854D2B"/>
    <w:rsid w:val="00855144"/>
    <w:rsid w:val="0085528C"/>
    <w:rsid w:val="0085556A"/>
    <w:rsid w:val="00856D0D"/>
    <w:rsid w:val="00856FB0"/>
    <w:rsid w:val="00857A1A"/>
    <w:rsid w:val="008607A1"/>
    <w:rsid w:val="0086099F"/>
    <w:rsid w:val="00860C2F"/>
    <w:rsid w:val="00860CCA"/>
    <w:rsid w:val="0086127B"/>
    <w:rsid w:val="0086219A"/>
    <w:rsid w:val="00862768"/>
    <w:rsid w:val="008630C3"/>
    <w:rsid w:val="00863808"/>
    <w:rsid w:val="0086452B"/>
    <w:rsid w:val="00864608"/>
    <w:rsid w:val="0086463F"/>
    <w:rsid w:val="00864A23"/>
    <w:rsid w:val="008655CA"/>
    <w:rsid w:val="00865C4D"/>
    <w:rsid w:val="008674B1"/>
    <w:rsid w:val="0086762F"/>
    <w:rsid w:val="00870182"/>
    <w:rsid w:val="00870744"/>
    <w:rsid w:val="00870892"/>
    <w:rsid w:val="00870AC3"/>
    <w:rsid w:val="00870E62"/>
    <w:rsid w:val="00872579"/>
    <w:rsid w:val="0087288E"/>
    <w:rsid w:val="008729E6"/>
    <w:rsid w:val="008736ED"/>
    <w:rsid w:val="0087440B"/>
    <w:rsid w:val="0087634C"/>
    <w:rsid w:val="00876582"/>
    <w:rsid w:val="00876D05"/>
    <w:rsid w:val="0087764C"/>
    <w:rsid w:val="00877DE8"/>
    <w:rsid w:val="0088019E"/>
    <w:rsid w:val="00880308"/>
    <w:rsid w:val="00880B96"/>
    <w:rsid w:val="00882A9C"/>
    <w:rsid w:val="0088308A"/>
    <w:rsid w:val="00883631"/>
    <w:rsid w:val="00883D6B"/>
    <w:rsid w:val="00883DD6"/>
    <w:rsid w:val="00883E91"/>
    <w:rsid w:val="00884826"/>
    <w:rsid w:val="0088549E"/>
    <w:rsid w:val="0088564E"/>
    <w:rsid w:val="00885930"/>
    <w:rsid w:val="00886BD3"/>
    <w:rsid w:val="00886C9E"/>
    <w:rsid w:val="00887C55"/>
    <w:rsid w:val="00887D1C"/>
    <w:rsid w:val="00890004"/>
    <w:rsid w:val="008901AD"/>
    <w:rsid w:val="0089038D"/>
    <w:rsid w:val="008906D8"/>
    <w:rsid w:val="00890AF2"/>
    <w:rsid w:val="00891291"/>
    <w:rsid w:val="008921B0"/>
    <w:rsid w:val="008932FD"/>
    <w:rsid w:val="008934E6"/>
    <w:rsid w:val="008939B3"/>
    <w:rsid w:val="00894103"/>
    <w:rsid w:val="00894C5F"/>
    <w:rsid w:val="008951EE"/>
    <w:rsid w:val="0089627A"/>
    <w:rsid w:val="008963F9"/>
    <w:rsid w:val="0089713A"/>
    <w:rsid w:val="00897143"/>
    <w:rsid w:val="00897225"/>
    <w:rsid w:val="008975F3"/>
    <w:rsid w:val="008A0938"/>
    <w:rsid w:val="008A0CBC"/>
    <w:rsid w:val="008A1F64"/>
    <w:rsid w:val="008A1F93"/>
    <w:rsid w:val="008A2098"/>
    <w:rsid w:val="008A3097"/>
    <w:rsid w:val="008A3F79"/>
    <w:rsid w:val="008A4BBC"/>
    <w:rsid w:val="008A504B"/>
    <w:rsid w:val="008A6328"/>
    <w:rsid w:val="008A6372"/>
    <w:rsid w:val="008A6929"/>
    <w:rsid w:val="008A741E"/>
    <w:rsid w:val="008A7F32"/>
    <w:rsid w:val="008B05F0"/>
    <w:rsid w:val="008B0A09"/>
    <w:rsid w:val="008B0FCE"/>
    <w:rsid w:val="008B10A1"/>
    <w:rsid w:val="008B1177"/>
    <w:rsid w:val="008B4233"/>
    <w:rsid w:val="008B45B7"/>
    <w:rsid w:val="008B4CDD"/>
    <w:rsid w:val="008B4CED"/>
    <w:rsid w:val="008B5E0C"/>
    <w:rsid w:val="008B6150"/>
    <w:rsid w:val="008B659E"/>
    <w:rsid w:val="008B6602"/>
    <w:rsid w:val="008B7069"/>
    <w:rsid w:val="008B7487"/>
    <w:rsid w:val="008B7DEF"/>
    <w:rsid w:val="008C032C"/>
    <w:rsid w:val="008C179C"/>
    <w:rsid w:val="008C1951"/>
    <w:rsid w:val="008C1EC9"/>
    <w:rsid w:val="008C1FFE"/>
    <w:rsid w:val="008C3540"/>
    <w:rsid w:val="008C3593"/>
    <w:rsid w:val="008C3866"/>
    <w:rsid w:val="008C4075"/>
    <w:rsid w:val="008C61BD"/>
    <w:rsid w:val="008C687E"/>
    <w:rsid w:val="008C6CCB"/>
    <w:rsid w:val="008C6D5B"/>
    <w:rsid w:val="008D03C6"/>
    <w:rsid w:val="008D050B"/>
    <w:rsid w:val="008D0CE7"/>
    <w:rsid w:val="008D19FE"/>
    <w:rsid w:val="008D1B0A"/>
    <w:rsid w:val="008D1C43"/>
    <w:rsid w:val="008D2108"/>
    <w:rsid w:val="008D316D"/>
    <w:rsid w:val="008D3AC4"/>
    <w:rsid w:val="008D4159"/>
    <w:rsid w:val="008D50F7"/>
    <w:rsid w:val="008D5BDE"/>
    <w:rsid w:val="008D5C0C"/>
    <w:rsid w:val="008D628E"/>
    <w:rsid w:val="008D6C0F"/>
    <w:rsid w:val="008D746E"/>
    <w:rsid w:val="008D7CCD"/>
    <w:rsid w:val="008E01CC"/>
    <w:rsid w:val="008E0238"/>
    <w:rsid w:val="008E0901"/>
    <w:rsid w:val="008E21AD"/>
    <w:rsid w:val="008E29CF"/>
    <w:rsid w:val="008E3E72"/>
    <w:rsid w:val="008E3F55"/>
    <w:rsid w:val="008E429F"/>
    <w:rsid w:val="008E4977"/>
    <w:rsid w:val="008E503C"/>
    <w:rsid w:val="008E60CD"/>
    <w:rsid w:val="008E6C81"/>
    <w:rsid w:val="008E72E5"/>
    <w:rsid w:val="008E7AEF"/>
    <w:rsid w:val="008F02E7"/>
    <w:rsid w:val="008F0A1E"/>
    <w:rsid w:val="008F0B7B"/>
    <w:rsid w:val="008F1888"/>
    <w:rsid w:val="008F1E77"/>
    <w:rsid w:val="008F23E7"/>
    <w:rsid w:val="008F2627"/>
    <w:rsid w:val="008F2B16"/>
    <w:rsid w:val="008F3139"/>
    <w:rsid w:val="008F3404"/>
    <w:rsid w:val="008F3C89"/>
    <w:rsid w:val="008F45AC"/>
    <w:rsid w:val="008F460F"/>
    <w:rsid w:val="008F531C"/>
    <w:rsid w:val="008F5F2F"/>
    <w:rsid w:val="008F6472"/>
    <w:rsid w:val="008F658B"/>
    <w:rsid w:val="008F6921"/>
    <w:rsid w:val="008F6B27"/>
    <w:rsid w:val="008F6CBF"/>
    <w:rsid w:val="008F778C"/>
    <w:rsid w:val="008F7884"/>
    <w:rsid w:val="009001C1"/>
    <w:rsid w:val="00900CDC"/>
    <w:rsid w:val="00901E40"/>
    <w:rsid w:val="0090261C"/>
    <w:rsid w:val="00902A82"/>
    <w:rsid w:val="009037BC"/>
    <w:rsid w:val="0090426A"/>
    <w:rsid w:val="009044C9"/>
    <w:rsid w:val="009047E9"/>
    <w:rsid w:val="009050AC"/>
    <w:rsid w:val="009055D6"/>
    <w:rsid w:val="00905CA2"/>
    <w:rsid w:val="00906130"/>
    <w:rsid w:val="00906418"/>
    <w:rsid w:val="00906EDF"/>
    <w:rsid w:val="00907838"/>
    <w:rsid w:val="00907B7A"/>
    <w:rsid w:val="00911A68"/>
    <w:rsid w:val="00911F77"/>
    <w:rsid w:val="00912164"/>
    <w:rsid w:val="00912391"/>
    <w:rsid w:val="009128F3"/>
    <w:rsid w:val="0091364F"/>
    <w:rsid w:val="009141D8"/>
    <w:rsid w:val="0091449A"/>
    <w:rsid w:val="009148CF"/>
    <w:rsid w:val="00914E37"/>
    <w:rsid w:val="00914F5D"/>
    <w:rsid w:val="009150A1"/>
    <w:rsid w:val="0091523C"/>
    <w:rsid w:val="00916077"/>
    <w:rsid w:val="00916B00"/>
    <w:rsid w:val="00917644"/>
    <w:rsid w:val="00917B2D"/>
    <w:rsid w:val="00917EC4"/>
    <w:rsid w:val="00920B57"/>
    <w:rsid w:val="00920E1D"/>
    <w:rsid w:val="00921E13"/>
    <w:rsid w:val="009227F2"/>
    <w:rsid w:val="009235CF"/>
    <w:rsid w:val="009238C5"/>
    <w:rsid w:val="00923AE2"/>
    <w:rsid w:val="00924DC2"/>
    <w:rsid w:val="009259EC"/>
    <w:rsid w:val="00925A48"/>
    <w:rsid w:val="00927204"/>
    <w:rsid w:val="00927491"/>
    <w:rsid w:val="00927A0C"/>
    <w:rsid w:val="0093150E"/>
    <w:rsid w:val="009315B5"/>
    <w:rsid w:val="00931DE9"/>
    <w:rsid w:val="009321EB"/>
    <w:rsid w:val="00932A22"/>
    <w:rsid w:val="009330C0"/>
    <w:rsid w:val="009347DF"/>
    <w:rsid w:val="00934B7C"/>
    <w:rsid w:val="00934C53"/>
    <w:rsid w:val="00934FB9"/>
    <w:rsid w:val="009377EB"/>
    <w:rsid w:val="00937860"/>
    <w:rsid w:val="009407FD"/>
    <w:rsid w:val="00942CE6"/>
    <w:rsid w:val="009436DB"/>
    <w:rsid w:val="009445EA"/>
    <w:rsid w:val="00944AEE"/>
    <w:rsid w:val="00944D94"/>
    <w:rsid w:val="009451F6"/>
    <w:rsid w:val="00946BFD"/>
    <w:rsid w:val="00946C9F"/>
    <w:rsid w:val="00946F18"/>
    <w:rsid w:val="00947A40"/>
    <w:rsid w:val="00947E56"/>
    <w:rsid w:val="0095101B"/>
    <w:rsid w:val="009513BC"/>
    <w:rsid w:val="00951A2E"/>
    <w:rsid w:val="00951F40"/>
    <w:rsid w:val="009545C9"/>
    <w:rsid w:val="00954604"/>
    <w:rsid w:val="009556C5"/>
    <w:rsid w:val="00955E3F"/>
    <w:rsid w:val="00956453"/>
    <w:rsid w:val="00956892"/>
    <w:rsid w:val="00956EED"/>
    <w:rsid w:val="0095783C"/>
    <w:rsid w:val="009602C9"/>
    <w:rsid w:val="00960FC3"/>
    <w:rsid w:val="0096188A"/>
    <w:rsid w:val="00961B8B"/>
    <w:rsid w:val="009628BD"/>
    <w:rsid w:val="00962AEA"/>
    <w:rsid w:val="00963776"/>
    <w:rsid w:val="00963CB0"/>
    <w:rsid w:val="0096414F"/>
    <w:rsid w:val="00966139"/>
    <w:rsid w:val="0096702F"/>
    <w:rsid w:val="009678DB"/>
    <w:rsid w:val="00967F21"/>
    <w:rsid w:val="0097063F"/>
    <w:rsid w:val="009706B2"/>
    <w:rsid w:val="0097170D"/>
    <w:rsid w:val="00971751"/>
    <w:rsid w:val="00971A0A"/>
    <w:rsid w:val="00971C46"/>
    <w:rsid w:val="009721DA"/>
    <w:rsid w:val="009734E3"/>
    <w:rsid w:val="00973871"/>
    <w:rsid w:val="00973C23"/>
    <w:rsid w:val="00973D6E"/>
    <w:rsid w:val="0097467E"/>
    <w:rsid w:val="00977766"/>
    <w:rsid w:val="0097798A"/>
    <w:rsid w:val="009803EF"/>
    <w:rsid w:val="0098155A"/>
    <w:rsid w:val="00981DC9"/>
    <w:rsid w:val="00982115"/>
    <w:rsid w:val="00982ECE"/>
    <w:rsid w:val="00982F96"/>
    <w:rsid w:val="009831C1"/>
    <w:rsid w:val="0098329E"/>
    <w:rsid w:val="0098337C"/>
    <w:rsid w:val="009842F5"/>
    <w:rsid w:val="0098452D"/>
    <w:rsid w:val="00984D72"/>
    <w:rsid w:val="009854F4"/>
    <w:rsid w:val="00985600"/>
    <w:rsid w:val="00985712"/>
    <w:rsid w:val="00985A8D"/>
    <w:rsid w:val="00987C49"/>
    <w:rsid w:val="00990098"/>
    <w:rsid w:val="009911D6"/>
    <w:rsid w:val="0099142D"/>
    <w:rsid w:val="009915AE"/>
    <w:rsid w:val="009921A8"/>
    <w:rsid w:val="00992BAF"/>
    <w:rsid w:val="009930A2"/>
    <w:rsid w:val="00993DFD"/>
    <w:rsid w:val="00993F62"/>
    <w:rsid w:val="009958F1"/>
    <w:rsid w:val="00995DFC"/>
    <w:rsid w:val="009962C5"/>
    <w:rsid w:val="00996637"/>
    <w:rsid w:val="00997283"/>
    <w:rsid w:val="0099781C"/>
    <w:rsid w:val="00997A05"/>
    <w:rsid w:val="009A044D"/>
    <w:rsid w:val="009A04F1"/>
    <w:rsid w:val="009A051D"/>
    <w:rsid w:val="009A0C81"/>
    <w:rsid w:val="009A10E4"/>
    <w:rsid w:val="009A1302"/>
    <w:rsid w:val="009A20C6"/>
    <w:rsid w:val="009A2D31"/>
    <w:rsid w:val="009A2F3E"/>
    <w:rsid w:val="009A336A"/>
    <w:rsid w:val="009A3A99"/>
    <w:rsid w:val="009A3BCD"/>
    <w:rsid w:val="009A4C16"/>
    <w:rsid w:val="009A63A5"/>
    <w:rsid w:val="009A6797"/>
    <w:rsid w:val="009A6C22"/>
    <w:rsid w:val="009A7070"/>
    <w:rsid w:val="009B073B"/>
    <w:rsid w:val="009B0E79"/>
    <w:rsid w:val="009B1231"/>
    <w:rsid w:val="009B1444"/>
    <w:rsid w:val="009B18FF"/>
    <w:rsid w:val="009B1BF1"/>
    <w:rsid w:val="009B21B7"/>
    <w:rsid w:val="009B2267"/>
    <w:rsid w:val="009B234F"/>
    <w:rsid w:val="009B2677"/>
    <w:rsid w:val="009B292B"/>
    <w:rsid w:val="009B2AAA"/>
    <w:rsid w:val="009B2D52"/>
    <w:rsid w:val="009B3366"/>
    <w:rsid w:val="009B4030"/>
    <w:rsid w:val="009B54EC"/>
    <w:rsid w:val="009B56A0"/>
    <w:rsid w:val="009B6184"/>
    <w:rsid w:val="009B7BFE"/>
    <w:rsid w:val="009B7CEA"/>
    <w:rsid w:val="009C1A30"/>
    <w:rsid w:val="009C2008"/>
    <w:rsid w:val="009C21B3"/>
    <w:rsid w:val="009C2B5A"/>
    <w:rsid w:val="009C3873"/>
    <w:rsid w:val="009C3BA5"/>
    <w:rsid w:val="009C43B3"/>
    <w:rsid w:val="009C5350"/>
    <w:rsid w:val="009C540A"/>
    <w:rsid w:val="009C5A31"/>
    <w:rsid w:val="009C6195"/>
    <w:rsid w:val="009C66D7"/>
    <w:rsid w:val="009C68DE"/>
    <w:rsid w:val="009C6A14"/>
    <w:rsid w:val="009C74AD"/>
    <w:rsid w:val="009C7FE1"/>
    <w:rsid w:val="009D16BF"/>
    <w:rsid w:val="009D18A5"/>
    <w:rsid w:val="009D24CD"/>
    <w:rsid w:val="009D2C01"/>
    <w:rsid w:val="009D493A"/>
    <w:rsid w:val="009D5807"/>
    <w:rsid w:val="009D6236"/>
    <w:rsid w:val="009D6A00"/>
    <w:rsid w:val="009D72A7"/>
    <w:rsid w:val="009E03BF"/>
    <w:rsid w:val="009E0D90"/>
    <w:rsid w:val="009E1DDC"/>
    <w:rsid w:val="009E1DEA"/>
    <w:rsid w:val="009E2859"/>
    <w:rsid w:val="009E2E6E"/>
    <w:rsid w:val="009E3CDA"/>
    <w:rsid w:val="009E418A"/>
    <w:rsid w:val="009E4FFB"/>
    <w:rsid w:val="009E5FFC"/>
    <w:rsid w:val="009E61B8"/>
    <w:rsid w:val="009E67F9"/>
    <w:rsid w:val="009E698A"/>
    <w:rsid w:val="009E6A85"/>
    <w:rsid w:val="009E6EEA"/>
    <w:rsid w:val="009E77F2"/>
    <w:rsid w:val="009E7FD5"/>
    <w:rsid w:val="009F03BF"/>
    <w:rsid w:val="009F048E"/>
    <w:rsid w:val="009F098E"/>
    <w:rsid w:val="009F2FC0"/>
    <w:rsid w:val="009F345A"/>
    <w:rsid w:val="009F3B16"/>
    <w:rsid w:val="009F3CEC"/>
    <w:rsid w:val="009F4EEB"/>
    <w:rsid w:val="009F5B94"/>
    <w:rsid w:val="009F60D7"/>
    <w:rsid w:val="009F64BE"/>
    <w:rsid w:val="009F657F"/>
    <w:rsid w:val="009F7F5A"/>
    <w:rsid w:val="00A00F4F"/>
    <w:rsid w:val="00A01230"/>
    <w:rsid w:val="00A03546"/>
    <w:rsid w:val="00A03945"/>
    <w:rsid w:val="00A03CA9"/>
    <w:rsid w:val="00A04877"/>
    <w:rsid w:val="00A067FD"/>
    <w:rsid w:val="00A06F6C"/>
    <w:rsid w:val="00A07BCA"/>
    <w:rsid w:val="00A07C70"/>
    <w:rsid w:val="00A103B2"/>
    <w:rsid w:val="00A10D78"/>
    <w:rsid w:val="00A1110A"/>
    <w:rsid w:val="00A113F9"/>
    <w:rsid w:val="00A11C41"/>
    <w:rsid w:val="00A122E8"/>
    <w:rsid w:val="00A1282B"/>
    <w:rsid w:val="00A128DA"/>
    <w:rsid w:val="00A130E2"/>
    <w:rsid w:val="00A13842"/>
    <w:rsid w:val="00A13870"/>
    <w:rsid w:val="00A13893"/>
    <w:rsid w:val="00A13C44"/>
    <w:rsid w:val="00A13EB6"/>
    <w:rsid w:val="00A14037"/>
    <w:rsid w:val="00A15347"/>
    <w:rsid w:val="00A1539F"/>
    <w:rsid w:val="00A15616"/>
    <w:rsid w:val="00A15A25"/>
    <w:rsid w:val="00A15D01"/>
    <w:rsid w:val="00A15F44"/>
    <w:rsid w:val="00A17EF3"/>
    <w:rsid w:val="00A17F14"/>
    <w:rsid w:val="00A205FB"/>
    <w:rsid w:val="00A214CC"/>
    <w:rsid w:val="00A21950"/>
    <w:rsid w:val="00A21A35"/>
    <w:rsid w:val="00A21DCF"/>
    <w:rsid w:val="00A2204A"/>
    <w:rsid w:val="00A223B8"/>
    <w:rsid w:val="00A23471"/>
    <w:rsid w:val="00A23629"/>
    <w:rsid w:val="00A23859"/>
    <w:rsid w:val="00A2387D"/>
    <w:rsid w:val="00A246D8"/>
    <w:rsid w:val="00A24A1A"/>
    <w:rsid w:val="00A2581D"/>
    <w:rsid w:val="00A26AD4"/>
    <w:rsid w:val="00A2733C"/>
    <w:rsid w:val="00A3168A"/>
    <w:rsid w:val="00A317DF"/>
    <w:rsid w:val="00A3206A"/>
    <w:rsid w:val="00A32E9E"/>
    <w:rsid w:val="00A33A72"/>
    <w:rsid w:val="00A34B13"/>
    <w:rsid w:val="00A34C7A"/>
    <w:rsid w:val="00A34D7D"/>
    <w:rsid w:val="00A3568C"/>
    <w:rsid w:val="00A35C38"/>
    <w:rsid w:val="00A36105"/>
    <w:rsid w:val="00A369B2"/>
    <w:rsid w:val="00A36E52"/>
    <w:rsid w:val="00A37220"/>
    <w:rsid w:val="00A378F3"/>
    <w:rsid w:val="00A402DF"/>
    <w:rsid w:val="00A408EC"/>
    <w:rsid w:val="00A40C92"/>
    <w:rsid w:val="00A41023"/>
    <w:rsid w:val="00A4122C"/>
    <w:rsid w:val="00A41B92"/>
    <w:rsid w:val="00A41E37"/>
    <w:rsid w:val="00A41FEB"/>
    <w:rsid w:val="00A42385"/>
    <w:rsid w:val="00A423D0"/>
    <w:rsid w:val="00A4256E"/>
    <w:rsid w:val="00A4287F"/>
    <w:rsid w:val="00A42E44"/>
    <w:rsid w:val="00A431CA"/>
    <w:rsid w:val="00A43560"/>
    <w:rsid w:val="00A442C1"/>
    <w:rsid w:val="00A44DA5"/>
    <w:rsid w:val="00A45A59"/>
    <w:rsid w:val="00A45C60"/>
    <w:rsid w:val="00A46E45"/>
    <w:rsid w:val="00A51150"/>
    <w:rsid w:val="00A5193B"/>
    <w:rsid w:val="00A51C64"/>
    <w:rsid w:val="00A51C6D"/>
    <w:rsid w:val="00A52665"/>
    <w:rsid w:val="00A52D13"/>
    <w:rsid w:val="00A54848"/>
    <w:rsid w:val="00A54A1B"/>
    <w:rsid w:val="00A55536"/>
    <w:rsid w:val="00A55877"/>
    <w:rsid w:val="00A55AA3"/>
    <w:rsid w:val="00A570A7"/>
    <w:rsid w:val="00A57155"/>
    <w:rsid w:val="00A575C3"/>
    <w:rsid w:val="00A57A0B"/>
    <w:rsid w:val="00A60EA6"/>
    <w:rsid w:val="00A61D8F"/>
    <w:rsid w:val="00A6239F"/>
    <w:rsid w:val="00A62ED7"/>
    <w:rsid w:val="00A641E8"/>
    <w:rsid w:val="00A64D19"/>
    <w:rsid w:val="00A65BD2"/>
    <w:rsid w:val="00A67822"/>
    <w:rsid w:val="00A701FA"/>
    <w:rsid w:val="00A7057E"/>
    <w:rsid w:val="00A70759"/>
    <w:rsid w:val="00A7106F"/>
    <w:rsid w:val="00A71147"/>
    <w:rsid w:val="00A736E4"/>
    <w:rsid w:val="00A739D5"/>
    <w:rsid w:val="00A73A72"/>
    <w:rsid w:val="00A74F11"/>
    <w:rsid w:val="00A751FB"/>
    <w:rsid w:val="00A76072"/>
    <w:rsid w:val="00A765A5"/>
    <w:rsid w:val="00A7726E"/>
    <w:rsid w:val="00A77FF3"/>
    <w:rsid w:val="00A8007D"/>
    <w:rsid w:val="00A80878"/>
    <w:rsid w:val="00A80CE6"/>
    <w:rsid w:val="00A810DF"/>
    <w:rsid w:val="00A83049"/>
    <w:rsid w:val="00A8462B"/>
    <w:rsid w:val="00A847E8"/>
    <w:rsid w:val="00A8501E"/>
    <w:rsid w:val="00A85733"/>
    <w:rsid w:val="00A8602F"/>
    <w:rsid w:val="00A8640F"/>
    <w:rsid w:val="00A86B6B"/>
    <w:rsid w:val="00A86FDA"/>
    <w:rsid w:val="00A8719B"/>
    <w:rsid w:val="00A872DB"/>
    <w:rsid w:val="00A87661"/>
    <w:rsid w:val="00A87C8D"/>
    <w:rsid w:val="00A9035A"/>
    <w:rsid w:val="00A90CEA"/>
    <w:rsid w:val="00A918EF"/>
    <w:rsid w:val="00A91D13"/>
    <w:rsid w:val="00A9259A"/>
    <w:rsid w:val="00A927E0"/>
    <w:rsid w:val="00A92B63"/>
    <w:rsid w:val="00A92FE0"/>
    <w:rsid w:val="00A93230"/>
    <w:rsid w:val="00A94B4A"/>
    <w:rsid w:val="00A950D9"/>
    <w:rsid w:val="00A952CB"/>
    <w:rsid w:val="00A96A6B"/>
    <w:rsid w:val="00A96A9B"/>
    <w:rsid w:val="00A97A9F"/>
    <w:rsid w:val="00A97BCF"/>
    <w:rsid w:val="00A97D20"/>
    <w:rsid w:val="00AA0754"/>
    <w:rsid w:val="00AA0BD2"/>
    <w:rsid w:val="00AA2A67"/>
    <w:rsid w:val="00AA2E18"/>
    <w:rsid w:val="00AA2FEA"/>
    <w:rsid w:val="00AA3382"/>
    <w:rsid w:val="00AA57F7"/>
    <w:rsid w:val="00AA5A91"/>
    <w:rsid w:val="00AA5BF0"/>
    <w:rsid w:val="00AA5C88"/>
    <w:rsid w:val="00AA626B"/>
    <w:rsid w:val="00AA71EB"/>
    <w:rsid w:val="00AA79B1"/>
    <w:rsid w:val="00AB01C5"/>
    <w:rsid w:val="00AB38F0"/>
    <w:rsid w:val="00AB4E7C"/>
    <w:rsid w:val="00AB6473"/>
    <w:rsid w:val="00AB6B81"/>
    <w:rsid w:val="00AB6E79"/>
    <w:rsid w:val="00AB7102"/>
    <w:rsid w:val="00AB7B00"/>
    <w:rsid w:val="00AB7B2D"/>
    <w:rsid w:val="00AB7CEA"/>
    <w:rsid w:val="00AC0001"/>
    <w:rsid w:val="00AC0556"/>
    <w:rsid w:val="00AC0A1C"/>
    <w:rsid w:val="00AC0C0F"/>
    <w:rsid w:val="00AC0FF7"/>
    <w:rsid w:val="00AC3C00"/>
    <w:rsid w:val="00AC4D09"/>
    <w:rsid w:val="00AC4F7F"/>
    <w:rsid w:val="00AC5B4D"/>
    <w:rsid w:val="00AC5DDA"/>
    <w:rsid w:val="00AC5FC7"/>
    <w:rsid w:val="00AC6DC8"/>
    <w:rsid w:val="00AC7AFC"/>
    <w:rsid w:val="00AD0789"/>
    <w:rsid w:val="00AD0C9C"/>
    <w:rsid w:val="00AD0D19"/>
    <w:rsid w:val="00AD1139"/>
    <w:rsid w:val="00AD197D"/>
    <w:rsid w:val="00AD2A41"/>
    <w:rsid w:val="00AD2FEF"/>
    <w:rsid w:val="00AD383D"/>
    <w:rsid w:val="00AD5A5A"/>
    <w:rsid w:val="00AD5A9E"/>
    <w:rsid w:val="00AD6867"/>
    <w:rsid w:val="00AD710F"/>
    <w:rsid w:val="00AD796B"/>
    <w:rsid w:val="00AD7AC6"/>
    <w:rsid w:val="00AD7AE2"/>
    <w:rsid w:val="00AE06E1"/>
    <w:rsid w:val="00AE0BAC"/>
    <w:rsid w:val="00AE0FBE"/>
    <w:rsid w:val="00AE1EFA"/>
    <w:rsid w:val="00AE2337"/>
    <w:rsid w:val="00AE2668"/>
    <w:rsid w:val="00AE329D"/>
    <w:rsid w:val="00AE38D7"/>
    <w:rsid w:val="00AE4573"/>
    <w:rsid w:val="00AE4D29"/>
    <w:rsid w:val="00AE537D"/>
    <w:rsid w:val="00AE57FB"/>
    <w:rsid w:val="00AE5B56"/>
    <w:rsid w:val="00AE60E7"/>
    <w:rsid w:val="00AE64C7"/>
    <w:rsid w:val="00AE67FB"/>
    <w:rsid w:val="00AE6A52"/>
    <w:rsid w:val="00AF16FA"/>
    <w:rsid w:val="00AF1DD0"/>
    <w:rsid w:val="00AF3DAE"/>
    <w:rsid w:val="00AF4AE0"/>
    <w:rsid w:val="00AF4C2E"/>
    <w:rsid w:val="00AF56BC"/>
    <w:rsid w:val="00AF5C09"/>
    <w:rsid w:val="00AF621E"/>
    <w:rsid w:val="00AF6A71"/>
    <w:rsid w:val="00AF6B51"/>
    <w:rsid w:val="00AF6F14"/>
    <w:rsid w:val="00B0038E"/>
    <w:rsid w:val="00B00B87"/>
    <w:rsid w:val="00B01272"/>
    <w:rsid w:val="00B014A8"/>
    <w:rsid w:val="00B01DCB"/>
    <w:rsid w:val="00B0235C"/>
    <w:rsid w:val="00B030E6"/>
    <w:rsid w:val="00B0331B"/>
    <w:rsid w:val="00B03691"/>
    <w:rsid w:val="00B03B8A"/>
    <w:rsid w:val="00B041C9"/>
    <w:rsid w:val="00B041F5"/>
    <w:rsid w:val="00B04335"/>
    <w:rsid w:val="00B0479B"/>
    <w:rsid w:val="00B04B34"/>
    <w:rsid w:val="00B05800"/>
    <w:rsid w:val="00B068A8"/>
    <w:rsid w:val="00B06DFA"/>
    <w:rsid w:val="00B1004E"/>
    <w:rsid w:val="00B101C6"/>
    <w:rsid w:val="00B109BF"/>
    <w:rsid w:val="00B10B78"/>
    <w:rsid w:val="00B10D24"/>
    <w:rsid w:val="00B12600"/>
    <w:rsid w:val="00B12EBC"/>
    <w:rsid w:val="00B12EEE"/>
    <w:rsid w:val="00B12F48"/>
    <w:rsid w:val="00B13298"/>
    <w:rsid w:val="00B13E03"/>
    <w:rsid w:val="00B13EFD"/>
    <w:rsid w:val="00B143D5"/>
    <w:rsid w:val="00B14B92"/>
    <w:rsid w:val="00B14D0B"/>
    <w:rsid w:val="00B152F0"/>
    <w:rsid w:val="00B154B9"/>
    <w:rsid w:val="00B15962"/>
    <w:rsid w:val="00B16B67"/>
    <w:rsid w:val="00B16C79"/>
    <w:rsid w:val="00B171D9"/>
    <w:rsid w:val="00B17C46"/>
    <w:rsid w:val="00B17D26"/>
    <w:rsid w:val="00B17E66"/>
    <w:rsid w:val="00B20BFC"/>
    <w:rsid w:val="00B212CC"/>
    <w:rsid w:val="00B214D6"/>
    <w:rsid w:val="00B217D4"/>
    <w:rsid w:val="00B21E57"/>
    <w:rsid w:val="00B21F7C"/>
    <w:rsid w:val="00B220F1"/>
    <w:rsid w:val="00B224B3"/>
    <w:rsid w:val="00B22868"/>
    <w:rsid w:val="00B23A23"/>
    <w:rsid w:val="00B24B83"/>
    <w:rsid w:val="00B24DB3"/>
    <w:rsid w:val="00B2557C"/>
    <w:rsid w:val="00B26237"/>
    <w:rsid w:val="00B30695"/>
    <w:rsid w:val="00B30814"/>
    <w:rsid w:val="00B30DBF"/>
    <w:rsid w:val="00B31020"/>
    <w:rsid w:val="00B31111"/>
    <w:rsid w:val="00B31E54"/>
    <w:rsid w:val="00B33A8C"/>
    <w:rsid w:val="00B33E11"/>
    <w:rsid w:val="00B343DC"/>
    <w:rsid w:val="00B35052"/>
    <w:rsid w:val="00B3578B"/>
    <w:rsid w:val="00B369D2"/>
    <w:rsid w:val="00B36C48"/>
    <w:rsid w:val="00B36C6F"/>
    <w:rsid w:val="00B36E58"/>
    <w:rsid w:val="00B37AE5"/>
    <w:rsid w:val="00B37F18"/>
    <w:rsid w:val="00B40208"/>
    <w:rsid w:val="00B40BE4"/>
    <w:rsid w:val="00B41114"/>
    <w:rsid w:val="00B41DD8"/>
    <w:rsid w:val="00B42395"/>
    <w:rsid w:val="00B42ED8"/>
    <w:rsid w:val="00B435B0"/>
    <w:rsid w:val="00B43617"/>
    <w:rsid w:val="00B4361A"/>
    <w:rsid w:val="00B44191"/>
    <w:rsid w:val="00B44270"/>
    <w:rsid w:val="00B446EC"/>
    <w:rsid w:val="00B44B0C"/>
    <w:rsid w:val="00B45D47"/>
    <w:rsid w:val="00B4656C"/>
    <w:rsid w:val="00B46745"/>
    <w:rsid w:val="00B470CF"/>
    <w:rsid w:val="00B47386"/>
    <w:rsid w:val="00B47723"/>
    <w:rsid w:val="00B47EDC"/>
    <w:rsid w:val="00B501DF"/>
    <w:rsid w:val="00B5048F"/>
    <w:rsid w:val="00B50DB0"/>
    <w:rsid w:val="00B51918"/>
    <w:rsid w:val="00B51D6C"/>
    <w:rsid w:val="00B5299E"/>
    <w:rsid w:val="00B52C1B"/>
    <w:rsid w:val="00B53239"/>
    <w:rsid w:val="00B532D9"/>
    <w:rsid w:val="00B55035"/>
    <w:rsid w:val="00B556C6"/>
    <w:rsid w:val="00B5576D"/>
    <w:rsid w:val="00B55A37"/>
    <w:rsid w:val="00B5693B"/>
    <w:rsid w:val="00B56FE5"/>
    <w:rsid w:val="00B57492"/>
    <w:rsid w:val="00B57894"/>
    <w:rsid w:val="00B60983"/>
    <w:rsid w:val="00B6130D"/>
    <w:rsid w:val="00B61BAE"/>
    <w:rsid w:val="00B62B09"/>
    <w:rsid w:val="00B62EB5"/>
    <w:rsid w:val="00B6305A"/>
    <w:rsid w:val="00B64A43"/>
    <w:rsid w:val="00B65B92"/>
    <w:rsid w:val="00B6686C"/>
    <w:rsid w:val="00B676EC"/>
    <w:rsid w:val="00B700BB"/>
    <w:rsid w:val="00B706DA"/>
    <w:rsid w:val="00B70C88"/>
    <w:rsid w:val="00B713C0"/>
    <w:rsid w:val="00B7191F"/>
    <w:rsid w:val="00B72AE4"/>
    <w:rsid w:val="00B7321D"/>
    <w:rsid w:val="00B74FE6"/>
    <w:rsid w:val="00B755BC"/>
    <w:rsid w:val="00B75E98"/>
    <w:rsid w:val="00B764AA"/>
    <w:rsid w:val="00B76B01"/>
    <w:rsid w:val="00B76E85"/>
    <w:rsid w:val="00B771EB"/>
    <w:rsid w:val="00B80D79"/>
    <w:rsid w:val="00B81B65"/>
    <w:rsid w:val="00B81D92"/>
    <w:rsid w:val="00B82466"/>
    <w:rsid w:val="00B82D84"/>
    <w:rsid w:val="00B83172"/>
    <w:rsid w:val="00B8345A"/>
    <w:rsid w:val="00B83644"/>
    <w:rsid w:val="00B8464B"/>
    <w:rsid w:val="00B84CE0"/>
    <w:rsid w:val="00B8677A"/>
    <w:rsid w:val="00B8681E"/>
    <w:rsid w:val="00B87219"/>
    <w:rsid w:val="00B8748A"/>
    <w:rsid w:val="00B87535"/>
    <w:rsid w:val="00B87582"/>
    <w:rsid w:val="00B875F3"/>
    <w:rsid w:val="00B87888"/>
    <w:rsid w:val="00B87D70"/>
    <w:rsid w:val="00B90535"/>
    <w:rsid w:val="00B90635"/>
    <w:rsid w:val="00B912E8"/>
    <w:rsid w:val="00B91681"/>
    <w:rsid w:val="00B91734"/>
    <w:rsid w:val="00B91BA4"/>
    <w:rsid w:val="00B922CB"/>
    <w:rsid w:val="00B925F4"/>
    <w:rsid w:val="00B937AE"/>
    <w:rsid w:val="00B93967"/>
    <w:rsid w:val="00B93F32"/>
    <w:rsid w:val="00B94597"/>
    <w:rsid w:val="00B947EF"/>
    <w:rsid w:val="00B95213"/>
    <w:rsid w:val="00B962C1"/>
    <w:rsid w:val="00B96406"/>
    <w:rsid w:val="00B96D63"/>
    <w:rsid w:val="00B972BB"/>
    <w:rsid w:val="00B97E1A"/>
    <w:rsid w:val="00BA009C"/>
    <w:rsid w:val="00BA08EA"/>
    <w:rsid w:val="00BA0D1C"/>
    <w:rsid w:val="00BA1909"/>
    <w:rsid w:val="00BA1CB6"/>
    <w:rsid w:val="00BA1DA0"/>
    <w:rsid w:val="00BA1EB9"/>
    <w:rsid w:val="00BA2059"/>
    <w:rsid w:val="00BA23F3"/>
    <w:rsid w:val="00BA2E00"/>
    <w:rsid w:val="00BA30FD"/>
    <w:rsid w:val="00BA35A4"/>
    <w:rsid w:val="00BA390D"/>
    <w:rsid w:val="00BA4547"/>
    <w:rsid w:val="00BA5745"/>
    <w:rsid w:val="00BA68D9"/>
    <w:rsid w:val="00BA6D9B"/>
    <w:rsid w:val="00BA6F64"/>
    <w:rsid w:val="00BA7487"/>
    <w:rsid w:val="00BB0AFD"/>
    <w:rsid w:val="00BB1394"/>
    <w:rsid w:val="00BB17EA"/>
    <w:rsid w:val="00BB243E"/>
    <w:rsid w:val="00BB3CE8"/>
    <w:rsid w:val="00BB4723"/>
    <w:rsid w:val="00BB6E81"/>
    <w:rsid w:val="00BB7698"/>
    <w:rsid w:val="00BB7AFE"/>
    <w:rsid w:val="00BC03E1"/>
    <w:rsid w:val="00BC0B83"/>
    <w:rsid w:val="00BC0C2E"/>
    <w:rsid w:val="00BC0F24"/>
    <w:rsid w:val="00BC1569"/>
    <w:rsid w:val="00BC1EC5"/>
    <w:rsid w:val="00BC2085"/>
    <w:rsid w:val="00BC26E8"/>
    <w:rsid w:val="00BC3E65"/>
    <w:rsid w:val="00BC4724"/>
    <w:rsid w:val="00BC5393"/>
    <w:rsid w:val="00BC633F"/>
    <w:rsid w:val="00BC782E"/>
    <w:rsid w:val="00BC7D34"/>
    <w:rsid w:val="00BC7DDC"/>
    <w:rsid w:val="00BD1379"/>
    <w:rsid w:val="00BD1432"/>
    <w:rsid w:val="00BD17C6"/>
    <w:rsid w:val="00BD1C24"/>
    <w:rsid w:val="00BD21E3"/>
    <w:rsid w:val="00BD2A81"/>
    <w:rsid w:val="00BD3020"/>
    <w:rsid w:val="00BD30DA"/>
    <w:rsid w:val="00BD323C"/>
    <w:rsid w:val="00BD325C"/>
    <w:rsid w:val="00BD3460"/>
    <w:rsid w:val="00BD36F4"/>
    <w:rsid w:val="00BD3911"/>
    <w:rsid w:val="00BD599F"/>
    <w:rsid w:val="00BD6D64"/>
    <w:rsid w:val="00BD6F4B"/>
    <w:rsid w:val="00BD73E6"/>
    <w:rsid w:val="00BD7728"/>
    <w:rsid w:val="00BE00DA"/>
    <w:rsid w:val="00BE0294"/>
    <w:rsid w:val="00BE0D6F"/>
    <w:rsid w:val="00BE177E"/>
    <w:rsid w:val="00BE1F96"/>
    <w:rsid w:val="00BE2001"/>
    <w:rsid w:val="00BE2CE2"/>
    <w:rsid w:val="00BE30EE"/>
    <w:rsid w:val="00BE3B55"/>
    <w:rsid w:val="00BE4693"/>
    <w:rsid w:val="00BE59D1"/>
    <w:rsid w:val="00BE695B"/>
    <w:rsid w:val="00BE697A"/>
    <w:rsid w:val="00BE6A3C"/>
    <w:rsid w:val="00BE6A4A"/>
    <w:rsid w:val="00BE6E18"/>
    <w:rsid w:val="00BE6ED0"/>
    <w:rsid w:val="00BE7936"/>
    <w:rsid w:val="00BE7C9D"/>
    <w:rsid w:val="00BF0192"/>
    <w:rsid w:val="00BF0992"/>
    <w:rsid w:val="00BF1279"/>
    <w:rsid w:val="00BF14D6"/>
    <w:rsid w:val="00BF3892"/>
    <w:rsid w:val="00BF3A24"/>
    <w:rsid w:val="00BF3AFE"/>
    <w:rsid w:val="00BF419D"/>
    <w:rsid w:val="00BF51B5"/>
    <w:rsid w:val="00BF5270"/>
    <w:rsid w:val="00BF5C8B"/>
    <w:rsid w:val="00BF5F53"/>
    <w:rsid w:val="00BF6230"/>
    <w:rsid w:val="00BF6562"/>
    <w:rsid w:val="00BF68EF"/>
    <w:rsid w:val="00BF71A9"/>
    <w:rsid w:val="00BF74E4"/>
    <w:rsid w:val="00BF7F24"/>
    <w:rsid w:val="00C00915"/>
    <w:rsid w:val="00C00BF0"/>
    <w:rsid w:val="00C02332"/>
    <w:rsid w:val="00C02BD0"/>
    <w:rsid w:val="00C02E1D"/>
    <w:rsid w:val="00C02E42"/>
    <w:rsid w:val="00C0336A"/>
    <w:rsid w:val="00C036CB"/>
    <w:rsid w:val="00C047F2"/>
    <w:rsid w:val="00C050E0"/>
    <w:rsid w:val="00C056BD"/>
    <w:rsid w:val="00C0636F"/>
    <w:rsid w:val="00C066A1"/>
    <w:rsid w:val="00C07A0B"/>
    <w:rsid w:val="00C11471"/>
    <w:rsid w:val="00C11A64"/>
    <w:rsid w:val="00C12184"/>
    <w:rsid w:val="00C122BF"/>
    <w:rsid w:val="00C12A74"/>
    <w:rsid w:val="00C1459C"/>
    <w:rsid w:val="00C14A59"/>
    <w:rsid w:val="00C14F32"/>
    <w:rsid w:val="00C15676"/>
    <w:rsid w:val="00C15F8C"/>
    <w:rsid w:val="00C16383"/>
    <w:rsid w:val="00C1672F"/>
    <w:rsid w:val="00C1687E"/>
    <w:rsid w:val="00C175A6"/>
    <w:rsid w:val="00C17AD1"/>
    <w:rsid w:val="00C21639"/>
    <w:rsid w:val="00C217D0"/>
    <w:rsid w:val="00C2225C"/>
    <w:rsid w:val="00C22450"/>
    <w:rsid w:val="00C22ED0"/>
    <w:rsid w:val="00C23330"/>
    <w:rsid w:val="00C23E0B"/>
    <w:rsid w:val="00C23F6E"/>
    <w:rsid w:val="00C242D4"/>
    <w:rsid w:val="00C25DA4"/>
    <w:rsid w:val="00C2606B"/>
    <w:rsid w:val="00C262FA"/>
    <w:rsid w:val="00C27168"/>
    <w:rsid w:val="00C27CAF"/>
    <w:rsid w:val="00C3092F"/>
    <w:rsid w:val="00C32F65"/>
    <w:rsid w:val="00C33B88"/>
    <w:rsid w:val="00C33D38"/>
    <w:rsid w:val="00C3431E"/>
    <w:rsid w:val="00C34A39"/>
    <w:rsid w:val="00C35AAB"/>
    <w:rsid w:val="00C36866"/>
    <w:rsid w:val="00C37003"/>
    <w:rsid w:val="00C373C4"/>
    <w:rsid w:val="00C3770B"/>
    <w:rsid w:val="00C377CC"/>
    <w:rsid w:val="00C377E9"/>
    <w:rsid w:val="00C40C2B"/>
    <w:rsid w:val="00C412B1"/>
    <w:rsid w:val="00C41710"/>
    <w:rsid w:val="00C4190E"/>
    <w:rsid w:val="00C41BB0"/>
    <w:rsid w:val="00C421D8"/>
    <w:rsid w:val="00C42E9F"/>
    <w:rsid w:val="00C4312D"/>
    <w:rsid w:val="00C43930"/>
    <w:rsid w:val="00C44FAD"/>
    <w:rsid w:val="00C45C74"/>
    <w:rsid w:val="00C45CEB"/>
    <w:rsid w:val="00C4667D"/>
    <w:rsid w:val="00C46870"/>
    <w:rsid w:val="00C46881"/>
    <w:rsid w:val="00C47B58"/>
    <w:rsid w:val="00C47F24"/>
    <w:rsid w:val="00C502F6"/>
    <w:rsid w:val="00C51061"/>
    <w:rsid w:val="00C515C2"/>
    <w:rsid w:val="00C51DB5"/>
    <w:rsid w:val="00C51E14"/>
    <w:rsid w:val="00C5234E"/>
    <w:rsid w:val="00C525F9"/>
    <w:rsid w:val="00C528C6"/>
    <w:rsid w:val="00C541CF"/>
    <w:rsid w:val="00C5481C"/>
    <w:rsid w:val="00C54CB0"/>
    <w:rsid w:val="00C54E98"/>
    <w:rsid w:val="00C5583B"/>
    <w:rsid w:val="00C55992"/>
    <w:rsid w:val="00C55F2F"/>
    <w:rsid w:val="00C560E5"/>
    <w:rsid w:val="00C57FB2"/>
    <w:rsid w:val="00C61C10"/>
    <w:rsid w:val="00C6266E"/>
    <w:rsid w:val="00C62B5D"/>
    <w:rsid w:val="00C6464C"/>
    <w:rsid w:val="00C6496E"/>
    <w:rsid w:val="00C66506"/>
    <w:rsid w:val="00C6721C"/>
    <w:rsid w:val="00C67A5C"/>
    <w:rsid w:val="00C67DFA"/>
    <w:rsid w:val="00C67F77"/>
    <w:rsid w:val="00C70A71"/>
    <w:rsid w:val="00C70DA1"/>
    <w:rsid w:val="00C70ED3"/>
    <w:rsid w:val="00C71181"/>
    <w:rsid w:val="00C7137A"/>
    <w:rsid w:val="00C716C6"/>
    <w:rsid w:val="00C731F9"/>
    <w:rsid w:val="00C74677"/>
    <w:rsid w:val="00C7522D"/>
    <w:rsid w:val="00C75530"/>
    <w:rsid w:val="00C75637"/>
    <w:rsid w:val="00C75AAD"/>
    <w:rsid w:val="00C75EDF"/>
    <w:rsid w:val="00C766FF"/>
    <w:rsid w:val="00C76BE5"/>
    <w:rsid w:val="00C76F83"/>
    <w:rsid w:val="00C77670"/>
    <w:rsid w:val="00C77D83"/>
    <w:rsid w:val="00C804BD"/>
    <w:rsid w:val="00C804DF"/>
    <w:rsid w:val="00C80B05"/>
    <w:rsid w:val="00C8195B"/>
    <w:rsid w:val="00C82036"/>
    <w:rsid w:val="00C83133"/>
    <w:rsid w:val="00C83748"/>
    <w:rsid w:val="00C83E02"/>
    <w:rsid w:val="00C83F8B"/>
    <w:rsid w:val="00C848B9"/>
    <w:rsid w:val="00C85B5E"/>
    <w:rsid w:val="00C85BFD"/>
    <w:rsid w:val="00C87260"/>
    <w:rsid w:val="00C87663"/>
    <w:rsid w:val="00C876F4"/>
    <w:rsid w:val="00C87D08"/>
    <w:rsid w:val="00C90255"/>
    <w:rsid w:val="00C9135B"/>
    <w:rsid w:val="00C922A3"/>
    <w:rsid w:val="00C92404"/>
    <w:rsid w:val="00C92CD8"/>
    <w:rsid w:val="00C931DD"/>
    <w:rsid w:val="00C93B18"/>
    <w:rsid w:val="00C94049"/>
    <w:rsid w:val="00C949E8"/>
    <w:rsid w:val="00C94BD2"/>
    <w:rsid w:val="00C94F58"/>
    <w:rsid w:val="00C95E20"/>
    <w:rsid w:val="00C96662"/>
    <w:rsid w:val="00C96C23"/>
    <w:rsid w:val="00C97359"/>
    <w:rsid w:val="00CA13E5"/>
    <w:rsid w:val="00CA1BD7"/>
    <w:rsid w:val="00CA1C48"/>
    <w:rsid w:val="00CA1C7E"/>
    <w:rsid w:val="00CA1DD9"/>
    <w:rsid w:val="00CA1EAF"/>
    <w:rsid w:val="00CA25E8"/>
    <w:rsid w:val="00CA359B"/>
    <w:rsid w:val="00CA36E3"/>
    <w:rsid w:val="00CA3C23"/>
    <w:rsid w:val="00CA4C29"/>
    <w:rsid w:val="00CA4CA4"/>
    <w:rsid w:val="00CA5854"/>
    <w:rsid w:val="00CA5A3E"/>
    <w:rsid w:val="00CA6510"/>
    <w:rsid w:val="00CA6EFB"/>
    <w:rsid w:val="00CA7339"/>
    <w:rsid w:val="00CB02CC"/>
    <w:rsid w:val="00CB06FD"/>
    <w:rsid w:val="00CB10E9"/>
    <w:rsid w:val="00CB1C67"/>
    <w:rsid w:val="00CB2178"/>
    <w:rsid w:val="00CB2355"/>
    <w:rsid w:val="00CB2A3B"/>
    <w:rsid w:val="00CB341F"/>
    <w:rsid w:val="00CB43E6"/>
    <w:rsid w:val="00CB4F8F"/>
    <w:rsid w:val="00CB5755"/>
    <w:rsid w:val="00CB58CC"/>
    <w:rsid w:val="00CB5B38"/>
    <w:rsid w:val="00CB754E"/>
    <w:rsid w:val="00CB7765"/>
    <w:rsid w:val="00CC00AF"/>
    <w:rsid w:val="00CC0C33"/>
    <w:rsid w:val="00CC127B"/>
    <w:rsid w:val="00CC27AB"/>
    <w:rsid w:val="00CC2833"/>
    <w:rsid w:val="00CC3016"/>
    <w:rsid w:val="00CC4C38"/>
    <w:rsid w:val="00CC5374"/>
    <w:rsid w:val="00CC7068"/>
    <w:rsid w:val="00CC73CC"/>
    <w:rsid w:val="00CC7551"/>
    <w:rsid w:val="00CC7593"/>
    <w:rsid w:val="00CD05D2"/>
    <w:rsid w:val="00CD0B8E"/>
    <w:rsid w:val="00CD227E"/>
    <w:rsid w:val="00CD255D"/>
    <w:rsid w:val="00CD263C"/>
    <w:rsid w:val="00CD3ADE"/>
    <w:rsid w:val="00CD4458"/>
    <w:rsid w:val="00CD4872"/>
    <w:rsid w:val="00CD6008"/>
    <w:rsid w:val="00CD63A8"/>
    <w:rsid w:val="00CD6D7E"/>
    <w:rsid w:val="00CD724D"/>
    <w:rsid w:val="00CD75EC"/>
    <w:rsid w:val="00CD787E"/>
    <w:rsid w:val="00CE019D"/>
    <w:rsid w:val="00CE23D1"/>
    <w:rsid w:val="00CE2499"/>
    <w:rsid w:val="00CE260B"/>
    <w:rsid w:val="00CE3061"/>
    <w:rsid w:val="00CE3260"/>
    <w:rsid w:val="00CE6820"/>
    <w:rsid w:val="00CE6B10"/>
    <w:rsid w:val="00CE6B35"/>
    <w:rsid w:val="00CE7788"/>
    <w:rsid w:val="00CE79A2"/>
    <w:rsid w:val="00CF0C2F"/>
    <w:rsid w:val="00CF0EA9"/>
    <w:rsid w:val="00CF0F8B"/>
    <w:rsid w:val="00CF10B7"/>
    <w:rsid w:val="00CF10DA"/>
    <w:rsid w:val="00CF13A0"/>
    <w:rsid w:val="00CF18E1"/>
    <w:rsid w:val="00CF196B"/>
    <w:rsid w:val="00CF2418"/>
    <w:rsid w:val="00CF2AC3"/>
    <w:rsid w:val="00CF3846"/>
    <w:rsid w:val="00CF3C3B"/>
    <w:rsid w:val="00CF4043"/>
    <w:rsid w:val="00CF458B"/>
    <w:rsid w:val="00CF4A02"/>
    <w:rsid w:val="00CF6B21"/>
    <w:rsid w:val="00CF6CAF"/>
    <w:rsid w:val="00CF7339"/>
    <w:rsid w:val="00CF7881"/>
    <w:rsid w:val="00CF7D67"/>
    <w:rsid w:val="00D007EC"/>
    <w:rsid w:val="00D01DB4"/>
    <w:rsid w:val="00D02523"/>
    <w:rsid w:val="00D02626"/>
    <w:rsid w:val="00D02921"/>
    <w:rsid w:val="00D03DD6"/>
    <w:rsid w:val="00D04EE4"/>
    <w:rsid w:val="00D05127"/>
    <w:rsid w:val="00D057BE"/>
    <w:rsid w:val="00D06A9F"/>
    <w:rsid w:val="00D077FB"/>
    <w:rsid w:val="00D07D15"/>
    <w:rsid w:val="00D10927"/>
    <w:rsid w:val="00D10F73"/>
    <w:rsid w:val="00D11830"/>
    <w:rsid w:val="00D11853"/>
    <w:rsid w:val="00D11926"/>
    <w:rsid w:val="00D12061"/>
    <w:rsid w:val="00D124DE"/>
    <w:rsid w:val="00D13078"/>
    <w:rsid w:val="00D13716"/>
    <w:rsid w:val="00D13EFA"/>
    <w:rsid w:val="00D13F1D"/>
    <w:rsid w:val="00D1413A"/>
    <w:rsid w:val="00D14400"/>
    <w:rsid w:val="00D14469"/>
    <w:rsid w:val="00D14D81"/>
    <w:rsid w:val="00D15AD3"/>
    <w:rsid w:val="00D15EAD"/>
    <w:rsid w:val="00D1632A"/>
    <w:rsid w:val="00D16559"/>
    <w:rsid w:val="00D16EB3"/>
    <w:rsid w:val="00D16FDC"/>
    <w:rsid w:val="00D17B54"/>
    <w:rsid w:val="00D17D81"/>
    <w:rsid w:val="00D211E3"/>
    <w:rsid w:val="00D220A4"/>
    <w:rsid w:val="00D22711"/>
    <w:rsid w:val="00D22F88"/>
    <w:rsid w:val="00D247A5"/>
    <w:rsid w:val="00D24BED"/>
    <w:rsid w:val="00D2573E"/>
    <w:rsid w:val="00D25DA3"/>
    <w:rsid w:val="00D26085"/>
    <w:rsid w:val="00D260DF"/>
    <w:rsid w:val="00D26F6F"/>
    <w:rsid w:val="00D2727B"/>
    <w:rsid w:val="00D27337"/>
    <w:rsid w:val="00D32187"/>
    <w:rsid w:val="00D32F6A"/>
    <w:rsid w:val="00D33405"/>
    <w:rsid w:val="00D3349F"/>
    <w:rsid w:val="00D336A3"/>
    <w:rsid w:val="00D342EB"/>
    <w:rsid w:val="00D3452E"/>
    <w:rsid w:val="00D34A8D"/>
    <w:rsid w:val="00D35027"/>
    <w:rsid w:val="00D355F0"/>
    <w:rsid w:val="00D360C5"/>
    <w:rsid w:val="00D40764"/>
    <w:rsid w:val="00D4147D"/>
    <w:rsid w:val="00D434D9"/>
    <w:rsid w:val="00D4544B"/>
    <w:rsid w:val="00D46E3F"/>
    <w:rsid w:val="00D47489"/>
    <w:rsid w:val="00D47608"/>
    <w:rsid w:val="00D50198"/>
    <w:rsid w:val="00D504B2"/>
    <w:rsid w:val="00D50ACE"/>
    <w:rsid w:val="00D50B52"/>
    <w:rsid w:val="00D51861"/>
    <w:rsid w:val="00D52082"/>
    <w:rsid w:val="00D5247D"/>
    <w:rsid w:val="00D52595"/>
    <w:rsid w:val="00D528DD"/>
    <w:rsid w:val="00D53655"/>
    <w:rsid w:val="00D53812"/>
    <w:rsid w:val="00D53A07"/>
    <w:rsid w:val="00D54015"/>
    <w:rsid w:val="00D5634E"/>
    <w:rsid w:val="00D56F9A"/>
    <w:rsid w:val="00D57780"/>
    <w:rsid w:val="00D61B16"/>
    <w:rsid w:val="00D61F55"/>
    <w:rsid w:val="00D62156"/>
    <w:rsid w:val="00D6256B"/>
    <w:rsid w:val="00D62719"/>
    <w:rsid w:val="00D627CB"/>
    <w:rsid w:val="00D639B3"/>
    <w:rsid w:val="00D646CC"/>
    <w:rsid w:val="00D70AB2"/>
    <w:rsid w:val="00D70C41"/>
    <w:rsid w:val="00D70DF8"/>
    <w:rsid w:val="00D70F7C"/>
    <w:rsid w:val="00D715B3"/>
    <w:rsid w:val="00D71761"/>
    <w:rsid w:val="00D72771"/>
    <w:rsid w:val="00D72FF9"/>
    <w:rsid w:val="00D733E0"/>
    <w:rsid w:val="00D739AE"/>
    <w:rsid w:val="00D73C13"/>
    <w:rsid w:val="00D73CA0"/>
    <w:rsid w:val="00D74379"/>
    <w:rsid w:val="00D743C2"/>
    <w:rsid w:val="00D74FDD"/>
    <w:rsid w:val="00D76888"/>
    <w:rsid w:val="00D76B26"/>
    <w:rsid w:val="00D773A2"/>
    <w:rsid w:val="00D77E41"/>
    <w:rsid w:val="00D77EC2"/>
    <w:rsid w:val="00D77FB4"/>
    <w:rsid w:val="00D808C8"/>
    <w:rsid w:val="00D80E4C"/>
    <w:rsid w:val="00D82157"/>
    <w:rsid w:val="00D82DEC"/>
    <w:rsid w:val="00D83216"/>
    <w:rsid w:val="00D83621"/>
    <w:rsid w:val="00D83A19"/>
    <w:rsid w:val="00D83A65"/>
    <w:rsid w:val="00D840EC"/>
    <w:rsid w:val="00D84ECD"/>
    <w:rsid w:val="00D86D4B"/>
    <w:rsid w:val="00D86E1B"/>
    <w:rsid w:val="00D87649"/>
    <w:rsid w:val="00D87950"/>
    <w:rsid w:val="00D87CE1"/>
    <w:rsid w:val="00D87EFF"/>
    <w:rsid w:val="00D905A8"/>
    <w:rsid w:val="00D90D3E"/>
    <w:rsid w:val="00D91245"/>
    <w:rsid w:val="00D927CB"/>
    <w:rsid w:val="00D92D58"/>
    <w:rsid w:val="00D935BD"/>
    <w:rsid w:val="00D936CC"/>
    <w:rsid w:val="00D93746"/>
    <w:rsid w:val="00D93824"/>
    <w:rsid w:val="00D94233"/>
    <w:rsid w:val="00D943C4"/>
    <w:rsid w:val="00D945EE"/>
    <w:rsid w:val="00D94848"/>
    <w:rsid w:val="00D94CC3"/>
    <w:rsid w:val="00D94CFC"/>
    <w:rsid w:val="00D9571F"/>
    <w:rsid w:val="00D967A6"/>
    <w:rsid w:val="00D96A4D"/>
    <w:rsid w:val="00DA0B31"/>
    <w:rsid w:val="00DA0E5E"/>
    <w:rsid w:val="00DA118C"/>
    <w:rsid w:val="00DA12BF"/>
    <w:rsid w:val="00DA1CBE"/>
    <w:rsid w:val="00DA1D19"/>
    <w:rsid w:val="00DA20ED"/>
    <w:rsid w:val="00DA27D0"/>
    <w:rsid w:val="00DA2B73"/>
    <w:rsid w:val="00DA2F88"/>
    <w:rsid w:val="00DA2F9D"/>
    <w:rsid w:val="00DA3449"/>
    <w:rsid w:val="00DA3694"/>
    <w:rsid w:val="00DA4CAB"/>
    <w:rsid w:val="00DA6BA9"/>
    <w:rsid w:val="00DA7062"/>
    <w:rsid w:val="00DA72A6"/>
    <w:rsid w:val="00DA78B4"/>
    <w:rsid w:val="00DA7BBA"/>
    <w:rsid w:val="00DA7DB6"/>
    <w:rsid w:val="00DB07B0"/>
    <w:rsid w:val="00DB0DAF"/>
    <w:rsid w:val="00DB0E6C"/>
    <w:rsid w:val="00DB1239"/>
    <w:rsid w:val="00DB1291"/>
    <w:rsid w:val="00DB1306"/>
    <w:rsid w:val="00DB1503"/>
    <w:rsid w:val="00DB1965"/>
    <w:rsid w:val="00DB2105"/>
    <w:rsid w:val="00DB213E"/>
    <w:rsid w:val="00DB242B"/>
    <w:rsid w:val="00DB3C2D"/>
    <w:rsid w:val="00DB42B6"/>
    <w:rsid w:val="00DB4369"/>
    <w:rsid w:val="00DB46EB"/>
    <w:rsid w:val="00DB4B89"/>
    <w:rsid w:val="00DB4C91"/>
    <w:rsid w:val="00DB4CE2"/>
    <w:rsid w:val="00DB4F35"/>
    <w:rsid w:val="00DB4F66"/>
    <w:rsid w:val="00DB593F"/>
    <w:rsid w:val="00DB6059"/>
    <w:rsid w:val="00DB6BA1"/>
    <w:rsid w:val="00DB736B"/>
    <w:rsid w:val="00DB7579"/>
    <w:rsid w:val="00DC00E0"/>
    <w:rsid w:val="00DC02A3"/>
    <w:rsid w:val="00DC0917"/>
    <w:rsid w:val="00DC10B9"/>
    <w:rsid w:val="00DC11A9"/>
    <w:rsid w:val="00DC11AA"/>
    <w:rsid w:val="00DC129B"/>
    <w:rsid w:val="00DC1810"/>
    <w:rsid w:val="00DC1813"/>
    <w:rsid w:val="00DC1B7C"/>
    <w:rsid w:val="00DC1CE3"/>
    <w:rsid w:val="00DC1D47"/>
    <w:rsid w:val="00DC2803"/>
    <w:rsid w:val="00DC3B32"/>
    <w:rsid w:val="00DC41DE"/>
    <w:rsid w:val="00DC5160"/>
    <w:rsid w:val="00DC538E"/>
    <w:rsid w:val="00DC6106"/>
    <w:rsid w:val="00DC678C"/>
    <w:rsid w:val="00DC6B5B"/>
    <w:rsid w:val="00DC7033"/>
    <w:rsid w:val="00DC7400"/>
    <w:rsid w:val="00DC7D5A"/>
    <w:rsid w:val="00DD03D6"/>
    <w:rsid w:val="00DD0427"/>
    <w:rsid w:val="00DD0A19"/>
    <w:rsid w:val="00DD14C5"/>
    <w:rsid w:val="00DD20CF"/>
    <w:rsid w:val="00DD2778"/>
    <w:rsid w:val="00DD2B31"/>
    <w:rsid w:val="00DD3EB2"/>
    <w:rsid w:val="00DD5458"/>
    <w:rsid w:val="00DD5BAB"/>
    <w:rsid w:val="00DD602F"/>
    <w:rsid w:val="00DD6053"/>
    <w:rsid w:val="00DD73E3"/>
    <w:rsid w:val="00DD76B6"/>
    <w:rsid w:val="00DE11C2"/>
    <w:rsid w:val="00DE202A"/>
    <w:rsid w:val="00DE2D0B"/>
    <w:rsid w:val="00DE32EA"/>
    <w:rsid w:val="00DE3383"/>
    <w:rsid w:val="00DE34CF"/>
    <w:rsid w:val="00DE3A04"/>
    <w:rsid w:val="00DE3ABC"/>
    <w:rsid w:val="00DE43E9"/>
    <w:rsid w:val="00DE454F"/>
    <w:rsid w:val="00DE5F4F"/>
    <w:rsid w:val="00DE670A"/>
    <w:rsid w:val="00DE7194"/>
    <w:rsid w:val="00DE7A73"/>
    <w:rsid w:val="00DF1177"/>
    <w:rsid w:val="00DF19F2"/>
    <w:rsid w:val="00DF2BE3"/>
    <w:rsid w:val="00DF2EAA"/>
    <w:rsid w:val="00DF5231"/>
    <w:rsid w:val="00DF5B61"/>
    <w:rsid w:val="00DF61B3"/>
    <w:rsid w:val="00DF6208"/>
    <w:rsid w:val="00DF6700"/>
    <w:rsid w:val="00DF76C0"/>
    <w:rsid w:val="00E00D14"/>
    <w:rsid w:val="00E016FF"/>
    <w:rsid w:val="00E01EA8"/>
    <w:rsid w:val="00E0226D"/>
    <w:rsid w:val="00E03358"/>
    <w:rsid w:val="00E03500"/>
    <w:rsid w:val="00E03570"/>
    <w:rsid w:val="00E03A34"/>
    <w:rsid w:val="00E04408"/>
    <w:rsid w:val="00E0464E"/>
    <w:rsid w:val="00E049D2"/>
    <w:rsid w:val="00E04E01"/>
    <w:rsid w:val="00E06A27"/>
    <w:rsid w:val="00E06C2A"/>
    <w:rsid w:val="00E07626"/>
    <w:rsid w:val="00E07BCB"/>
    <w:rsid w:val="00E07BD0"/>
    <w:rsid w:val="00E111EC"/>
    <w:rsid w:val="00E11B0C"/>
    <w:rsid w:val="00E12378"/>
    <w:rsid w:val="00E12D9B"/>
    <w:rsid w:val="00E14D54"/>
    <w:rsid w:val="00E15AEE"/>
    <w:rsid w:val="00E15B2B"/>
    <w:rsid w:val="00E15E7C"/>
    <w:rsid w:val="00E1606A"/>
    <w:rsid w:val="00E1639B"/>
    <w:rsid w:val="00E163D4"/>
    <w:rsid w:val="00E17E1C"/>
    <w:rsid w:val="00E17F57"/>
    <w:rsid w:val="00E20249"/>
    <w:rsid w:val="00E207BE"/>
    <w:rsid w:val="00E21DBF"/>
    <w:rsid w:val="00E22A1B"/>
    <w:rsid w:val="00E22A47"/>
    <w:rsid w:val="00E252E4"/>
    <w:rsid w:val="00E25531"/>
    <w:rsid w:val="00E26CF6"/>
    <w:rsid w:val="00E26E20"/>
    <w:rsid w:val="00E27490"/>
    <w:rsid w:val="00E27513"/>
    <w:rsid w:val="00E3009F"/>
    <w:rsid w:val="00E3075F"/>
    <w:rsid w:val="00E308F4"/>
    <w:rsid w:val="00E30961"/>
    <w:rsid w:val="00E316CA"/>
    <w:rsid w:val="00E31A3C"/>
    <w:rsid w:val="00E31AAE"/>
    <w:rsid w:val="00E32272"/>
    <w:rsid w:val="00E32C29"/>
    <w:rsid w:val="00E3363A"/>
    <w:rsid w:val="00E34964"/>
    <w:rsid w:val="00E35194"/>
    <w:rsid w:val="00E366E7"/>
    <w:rsid w:val="00E37DD7"/>
    <w:rsid w:val="00E41806"/>
    <w:rsid w:val="00E41B47"/>
    <w:rsid w:val="00E4222E"/>
    <w:rsid w:val="00E43B46"/>
    <w:rsid w:val="00E4431E"/>
    <w:rsid w:val="00E44B67"/>
    <w:rsid w:val="00E4626C"/>
    <w:rsid w:val="00E46D69"/>
    <w:rsid w:val="00E472A4"/>
    <w:rsid w:val="00E50418"/>
    <w:rsid w:val="00E5084E"/>
    <w:rsid w:val="00E51667"/>
    <w:rsid w:val="00E516BF"/>
    <w:rsid w:val="00E520F2"/>
    <w:rsid w:val="00E529C9"/>
    <w:rsid w:val="00E53E9A"/>
    <w:rsid w:val="00E54253"/>
    <w:rsid w:val="00E543C2"/>
    <w:rsid w:val="00E54CCE"/>
    <w:rsid w:val="00E5651C"/>
    <w:rsid w:val="00E568A3"/>
    <w:rsid w:val="00E5705B"/>
    <w:rsid w:val="00E57652"/>
    <w:rsid w:val="00E61C47"/>
    <w:rsid w:val="00E626ED"/>
    <w:rsid w:val="00E63864"/>
    <w:rsid w:val="00E63F32"/>
    <w:rsid w:val="00E649B9"/>
    <w:rsid w:val="00E658BE"/>
    <w:rsid w:val="00E66A9F"/>
    <w:rsid w:val="00E6742D"/>
    <w:rsid w:val="00E70715"/>
    <w:rsid w:val="00E71238"/>
    <w:rsid w:val="00E7166E"/>
    <w:rsid w:val="00E72120"/>
    <w:rsid w:val="00E72F58"/>
    <w:rsid w:val="00E73458"/>
    <w:rsid w:val="00E736E5"/>
    <w:rsid w:val="00E740CF"/>
    <w:rsid w:val="00E74394"/>
    <w:rsid w:val="00E74466"/>
    <w:rsid w:val="00E746C8"/>
    <w:rsid w:val="00E75A6A"/>
    <w:rsid w:val="00E762A1"/>
    <w:rsid w:val="00E7743E"/>
    <w:rsid w:val="00E80174"/>
    <w:rsid w:val="00E803BD"/>
    <w:rsid w:val="00E803C0"/>
    <w:rsid w:val="00E812B0"/>
    <w:rsid w:val="00E817D7"/>
    <w:rsid w:val="00E81CF1"/>
    <w:rsid w:val="00E82A84"/>
    <w:rsid w:val="00E836E1"/>
    <w:rsid w:val="00E83744"/>
    <w:rsid w:val="00E839BB"/>
    <w:rsid w:val="00E84E83"/>
    <w:rsid w:val="00E84E9B"/>
    <w:rsid w:val="00E8572B"/>
    <w:rsid w:val="00E85C49"/>
    <w:rsid w:val="00E85FC5"/>
    <w:rsid w:val="00E865F9"/>
    <w:rsid w:val="00E86C3D"/>
    <w:rsid w:val="00E86CE1"/>
    <w:rsid w:val="00E8706B"/>
    <w:rsid w:val="00E8760F"/>
    <w:rsid w:val="00E876F1"/>
    <w:rsid w:val="00E902B0"/>
    <w:rsid w:val="00E905E1"/>
    <w:rsid w:val="00E91446"/>
    <w:rsid w:val="00E91593"/>
    <w:rsid w:val="00E927F7"/>
    <w:rsid w:val="00E932F1"/>
    <w:rsid w:val="00E934F7"/>
    <w:rsid w:val="00E94255"/>
    <w:rsid w:val="00E95035"/>
    <w:rsid w:val="00E9507A"/>
    <w:rsid w:val="00E954B7"/>
    <w:rsid w:val="00E9590E"/>
    <w:rsid w:val="00E96A57"/>
    <w:rsid w:val="00E97DAD"/>
    <w:rsid w:val="00E97E5F"/>
    <w:rsid w:val="00EA1016"/>
    <w:rsid w:val="00EA108B"/>
    <w:rsid w:val="00EA1E56"/>
    <w:rsid w:val="00EA369D"/>
    <w:rsid w:val="00EA398A"/>
    <w:rsid w:val="00EA4425"/>
    <w:rsid w:val="00EA4E4E"/>
    <w:rsid w:val="00EA507D"/>
    <w:rsid w:val="00EA52B0"/>
    <w:rsid w:val="00EA5BE1"/>
    <w:rsid w:val="00EA5C57"/>
    <w:rsid w:val="00EA6A6B"/>
    <w:rsid w:val="00EA6A90"/>
    <w:rsid w:val="00EA6DC8"/>
    <w:rsid w:val="00EB0307"/>
    <w:rsid w:val="00EB160E"/>
    <w:rsid w:val="00EB206F"/>
    <w:rsid w:val="00EB26C3"/>
    <w:rsid w:val="00EB2D1A"/>
    <w:rsid w:val="00EB2E96"/>
    <w:rsid w:val="00EB32BC"/>
    <w:rsid w:val="00EB36AF"/>
    <w:rsid w:val="00EB36B8"/>
    <w:rsid w:val="00EB3CF9"/>
    <w:rsid w:val="00EB424D"/>
    <w:rsid w:val="00EB4AF2"/>
    <w:rsid w:val="00EB574B"/>
    <w:rsid w:val="00EB75C8"/>
    <w:rsid w:val="00EB7EED"/>
    <w:rsid w:val="00EB7FF1"/>
    <w:rsid w:val="00EC018C"/>
    <w:rsid w:val="00EC01D0"/>
    <w:rsid w:val="00EC0D29"/>
    <w:rsid w:val="00EC157D"/>
    <w:rsid w:val="00EC1F38"/>
    <w:rsid w:val="00EC2392"/>
    <w:rsid w:val="00EC24D2"/>
    <w:rsid w:val="00EC2606"/>
    <w:rsid w:val="00EC2CFD"/>
    <w:rsid w:val="00EC325A"/>
    <w:rsid w:val="00EC3309"/>
    <w:rsid w:val="00EC3720"/>
    <w:rsid w:val="00EC4358"/>
    <w:rsid w:val="00EC467D"/>
    <w:rsid w:val="00EC4ECA"/>
    <w:rsid w:val="00EC54E0"/>
    <w:rsid w:val="00EC5DE5"/>
    <w:rsid w:val="00EC6065"/>
    <w:rsid w:val="00EC7B18"/>
    <w:rsid w:val="00ED013A"/>
    <w:rsid w:val="00ED01A4"/>
    <w:rsid w:val="00ED01EE"/>
    <w:rsid w:val="00ED0449"/>
    <w:rsid w:val="00ED0A75"/>
    <w:rsid w:val="00ED0E04"/>
    <w:rsid w:val="00ED11D5"/>
    <w:rsid w:val="00ED12BC"/>
    <w:rsid w:val="00ED141B"/>
    <w:rsid w:val="00ED1747"/>
    <w:rsid w:val="00ED1CAB"/>
    <w:rsid w:val="00ED2178"/>
    <w:rsid w:val="00ED2199"/>
    <w:rsid w:val="00ED250C"/>
    <w:rsid w:val="00ED3B82"/>
    <w:rsid w:val="00ED4D32"/>
    <w:rsid w:val="00ED55D4"/>
    <w:rsid w:val="00ED6166"/>
    <w:rsid w:val="00ED6742"/>
    <w:rsid w:val="00ED6E6B"/>
    <w:rsid w:val="00ED7569"/>
    <w:rsid w:val="00EE1EC5"/>
    <w:rsid w:val="00EE2D3F"/>
    <w:rsid w:val="00EE2D54"/>
    <w:rsid w:val="00EE2E88"/>
    <w:rsid w:val="00EE2EEF"/>
    <w:rsid w:val="00EE2F8B"/>
    <w:rsid w:val="00EE4E42"/>
    <w:rsid w:val="00EE579D"/>
    <w:rsid w:val="00EE5A5D"/>
    <w:rsid w:val="00EE6C8D"/>
    <w:rsid w:val="00EE6ED2"/>
    <w:rsid w:val="00EE704B"/>
    <w:rsid w:val="00EE7275"/>
    <w:rsid w:val="00EE7702"/>
    <w:rsid w:val="00EE7FB2"/>
    <w:rsid w:val="00EF0C65"/>
    <w:rsid w:val="00EF0D49"/>
    <w:rsid w:val="00EF0FBD"/>
    <w:rsid w:val="00EF1392"/>
    <w:rsid w:val="00EF1398"/>
    <w:rsid w:val="00EF20B6"/>
    <w:rsid w:val="00EF28F4"/>
    <w:rsid w:val="00EF2BBC"/>
    <w:rsid w:val="00EF331C"/>
    <w:rsid w:val="00EF3D88"/>
    <w:rsid w:val="00EF4680"/>
    <w:rsid w:val="00EF5066"/>
    <w:rsid w:val="00EF53C1"/>
    <w:rsid w:val="00EF5754"/>
    <w:rsid w:val="00EF5AF8"/>
    <w:rsid w:val="00EF5D20"/>
    <w:rsid w:val="00EF5EAD"/>
    <w:rsid w:val="00EF642E"/>
    <w:rsid w:val="00EF67E0"/>
    <w:rsid w:val="00EF760A"/>
    <w:rsid w:val="00F017B4"/>
    <w:rsid w:val="00F01BB2"/>
    <w:rsid w:val="00F02BA0"/>
    <w:rsid w:val="00F035DC"/>
    <w:rsid w:val="00F038ED"/>
    <w:rsid w:val="00F03CD1"/>
    <w:rsid w:val="00F04666"/>
    <w:rsid w:val="00F04FFC"/>
    <w:rsid w:val="00F0532C"/>
    <w:rsid w:val="00F05CF8"/>
    <w:rsid w:val="00F05F6C"/>
    <w:rsid w:val="00F068B0"/>
    <w:rsid w:val="00F06A34"/>
    <w:rsid w:val="00F06ADB"/>
    <w:rsid w:val="00F07601"/>
    <w:rsid w:val="00F100E8"/>
    <w:rsid w:val="00F108B2"/>
    <w:rsid w:val="00F10CA1"/>
    <w:rsid w:val="00F10D45"/>
    <w:rsid w:val="00F13888"/>
    <w:rsid w:val="00F139F1"/>
    <w:rsid w:val="00F13A26"/>
    <w:rsid w:val="00F149CD"/>
    <w:rsid w:val="00F154B6"/>
    <w:rsid w:val="00F1585B"/>
    <w:rsid w:val="00F17392"/>
    <w:rsid w:val="00F1771F"/>
    <w:rsid w:val="00F2065D"/>
    <w:rsid w:val="00F20FE7"/>
    <w:rsid w:val="00F21423"/>
    <w:rsid w:val="00F22530"/>
    <w:rsid w:val="00F22759"/>
    <w:rsid w:val="00F22B04"/>
    <w:rsid w:val="00F23831"/>
    <w:rsid w:val="00F240AD"/>
    <w:rsid w:val="00F2412A"/>
    <w:rsid w:val="00F2447B"/>
    <w:rsid w:val="00F25934"/>
    <w:rsid w:val="00F25A77"/>
    <w:rsid w:val="00F262F5"/>
    <w:rsid w:val="00F26EC7"/>
    <w:rsid w:val="00F273D8"/>
    <w:rsid w:val="00F3005D"/>
    <w:rsid w:val="00F30EF5"/>
    <w:rsid w:val="00F3106C"/>
    <w:rsid w:val="00F31520"/>
    <w:rsid w:val="00F318B4"/>
    <w:rsid w:val="00F31F53"/>
    <w:rsid w:val="00F323ED"/>
    <w:rsid w:val="00F32580"/>
    <w:rsid w:val="00F327F7"/>
    <w:rsid w:val="00F32D35"/>
    <w:rsid w:val="00F3345F"/>
    <w:rsid w:val="00F343D0"/>
    <w:rsid w:val="00F3459E"/>
    <w:rsid w:val="00F34801"/>
    <w:rsid w:val="00F34A08"/>
    <w:rsid w:val="00F350E2"/>
    <w:rsid w:val="00F350F0"/>
    <w:rsid w:val="00F36818"/>
    <w:rsid w:val="00F36CC0"/>
    <w:rsid w:val="00F371DA"/>
    <w:rsid w:val="00F37299"/>
    <w:rsid w:val="00F37CB0"/>
    <w:rsid w:val="00F37D8D"/>
    <w:rsid w:val="00F400A8"/>
    <w:rsid w:val="00F40759"/>
    <w:rsid w:val="00F40840"/>
    <w:rsid w:val="00F40C65"/>
    <w:rsid w:val="00F40FCF"/>
    <w:rsid w:val="00F413CE"/>
    <w:rsid w:val="00F4175B"/>
    <w:rsid w:val="00F4222B"/>
    <w:rsid w:val="00F42F3E"/>
    <w:rsid w:val="00F43B85"/>
    <w:rsid w:val="00F4427C"/>
    <w:rsid w:val="00F44E61"/>
    <w:rsid w:val="00F45AF7"/>
    <w:rsid w:val="00F464FC"/>
    <w:rsid w:val="00F4778D"/>
    <w:rsid w:val="00F479CD"/>
    <w:rsid w:val="00F47E82"/>
    <w:rsid w:val="00F50125"/>
    <w:rsid w:val="00F509B8"/>
    <w:rsid w:val="00F511E6"/>
    <w:rsid w:val="00F51FB5"/>
    <w:rsid w:val="00F520E8"/>
    <w:rsid w:val="00F5269D"/>
    <w:rsid w:val="00F5312B"/>
    <w:rsid w:val="00F53A44"/>
    <w:rsid w:val="00F53FF0"/>
    <w:rsid w:val="00F554BB"/>
    <w:rsid w:val="00F55BE2"/>
    <w:rsid w:val="00F56BDB"/>
    <w:rsid w:val="00F57511"/>
    <w:rsid w:val="00F602A0"/>
    <w:rsid w:val="00F60601"/>
    <w:rsid w:val="00F60B95"/>
    <w:rsid w:val="00F60C2D"/>
    <w:rsid w:val="00F60D5C"/>
    <w:rsid w:val="00F60E4B"/>
    <w:rsid w:val="00F6243C"/>
    <w:rsid w:val="00F6270F"/>
    <w:rsid w:val="00F63C64"/>
    <w:rsid w:val="00F63D23"/>
    <w:rsid w:val="00F64181"/>
    <w:rsid w:val="00F648AD"/>
    <w:rsid w:val="00F64E28"/>
    <w:rsid w:val="00F6533A"/>
    <w:rsid w:val="00F65AE7"/>
    <w:rsid w:val="00F65CB6"/>
    <w:rsid w:val="00F66C99"/>
    <w:rsid w:val="00F66F1B"/>
    <w:rsid w:val="00F673E0"/>
    <w:rsid w:val="00F7034F"/>
    <w:rsid w:val="00F70788"/>
    <w:rsid w:val="00F729D5"/>
    <w:rsid w:val="00F730EF"/>
    <w:rsid w:val="00F73631"/>
    <w:rsid w:val="00F74A1A"/>
    <w:rsid w:val="00F751B6"/>
    <w:rsid w:val="00F75477"/>
    <w:rsid w:val="00F75984"/>
    <w:rsid w:val="00F759C6"/>
    <w:rsid w:val="00F75F2A"/>
    <w:rsid w:val="00F76281"/>
    <w:rsid w:val="00F764A9"/>
    <w:rsid w:val="00F7681B"/>
    <w:rsid w:val="00F7717B"/>
    <w:rsid w:val="00F7793C"/>
    <w:rsid w:val="00F77BBB"/>
    <w:rsid w:val="00F8007C"/>
    <w:rsid w:val="00F8014D"/>
    <w:rsid w:val="00F80A99"/>
    <w:rsid w:val="00F810AB"/>
    <w:rsid w:val="00F8139F"/>
    <w:rsid w:val="00F81839"/>
    <w:rsid w:val="00F81BDF"/>
    <w:rsid w:val="00F824C1"/>
    <w:rsid w:val="00F82744"/>
    <w:rsid w:val="00F82BCE"/>
    <w:rsid w:val="00F83A07"/>
    <w:rsid w:val="00F84AD1"/>
    <w:rsid w:val="00F85737"/>
    <w:rsid w:val="00F874C2"/>
    <w:rsid w:val="00F9020D"/>
    <w:rsid w:val="00F910FA"/>
    <w:rsid w:val="00F926CB"/>
    <w:rsid w:val="00F933FD"/>
    <w:rsid w:val="00F939E3"/>
    <w:rsid w:val="00F94133"/>
    <w:rsid w:val="00F966FE"/>
    <w:rsid w:val="00F96F55"/>
    <w:rsid w:val="00FA04CA"/>
    <w:rsid w:val="00FA3002"/>
    <w:rsid w:val="00FA3575"/>
    <w:rsid w:val="00FA3865"/>
    <w:rsid w:val="00FA3E16"/>
    <w:rsid w:val="00FA3E3E"/>
    <w:rsid w:val="00FA3E75"/>
    <w:rsid w:val="00FA3F0A"/>
    <w:rsid w:val="00FA40D3"/>
    <w:rsid w:val="00FA4FFC"/>
    <w:rsid w:val="00FA5377"/>
    <w:rsid w:val="00FA5594"/>
    <w:rsid w:val="00FA56B8"/>
    <w:rsid w:val="00FA5B4C"/>
    <w:rsid w:val="00FA6A0C"/>
    <w:rsid w:val="00FA757E"/>
    <w:rsid w:val="00FA7BA2"/>
    <w:rsid w:val="00FA7D36"/>
    <w:rsid w:val="00FB033E"/>
    <w:rsid w:val="00FB03C5"/>
    <w:rsid w:val="00FB0E9E"/>
    <w:rsid w:val="00FB1D47"/>
    <w:rsid w:val="00FB217C"/>
    <w:rsid w:val="00FB3D08"/>
    <w:rsid w:val="00FB4925"/>
    <w:rsid w:val="00FB4BC3"/>
    <w:rsid w:val="00FB4D9D"/>
    <w:rsid w:val="00FB62A1"/>
    <w:rsid w:val="00FB64A5"/>
    <w:rsid w:val="00FB67AD"/>
    <w:rsid w:val="00FB72D7"/>
    <w:rsid w:val="00FC1620"/>
    <w:rsid w:val="00FC1C38"/>
    <w:rsid w:val="00FC224D"/>
    <w:rsid w:val="00FC2697"/>
    <w:rsid w:val="00FC2A52"/>
    <w:rsid w:val="00FC2C2F"/>
    <w:rsid w:val="00FC2F0C"/>
    <w:rsid w:val="00FC3232"/>
    <w:rsid w:val="00FC3315"/>
    <w:rsid w:val="00FC3419"/>
    <w:rsid w:val="00FC3C84"/>
    <w:rsid w:val="00FC3EDC"/>
    <w:rsid w:val="00FC3FB3"/>
    <w:rsid w:val="00FC44D7"/>
    <w:rsid w:val="00FC4601"/>
    <w:rsid w:val="00FC50F5"/>
    <w:rsid w:val="00FC5103"/>
    <w:rsid w:val="00FC5299"/>
    <w:rsid w:val="00FC63D6"/>
    <w:rsid w:val="00FC6DDD"/>
    <w:rsid w:val="00FD034B"/>
    <w:rsid w:val="00FD0E67"/>
    <w:rsid w:val="00FD1E7A"/>
    <w:rsid w:val="00FD2B6E"/>
    <w:rsid w:val="00FD3D7E"/>
    <w:rsid w:val="00FD458D"/>
    <w:rsid w:val="00FD4F32"/>
    <w:rsid w:val="00FD5D9B"/>
    <w:rsid w:val="00FD63BF"/>
    <w:rsid w:val="00FD7F82"/>
    <w:rsid w:val="00FE0117"/>
    <w:rsid w:val="00FE02C9"/>
    <w:rsid w:val="00FE0DC9"/>
    <w:rsid w:val="00FE15AF"/>
    <w:rsid w:val="00FE1D85"/>
    <w:rsid w:val="00FE25CC"/>
    <w:rsid w:val="00FE2BA3"/>
    <w:rsid w:val="00FE2FC7"/>
    <w:rsid w:val="00FE3D48"/>
    <w:rsid w:val="00FE46DD"/>
    <w:rsid w:val="00FE4B5B"/>
    <w:rsid w:val="00FE5863"/>
    <w:rsid w:val="00FE5C46"/>
    <w:rsid w:val="00FE5EFF"/>
    <w:rsid w:val="00FE7DAC"/>
    <w:rsid w:val="00FF1669"/>
    <w:rsid w:val="00FF16A4"/>
    <w:rsid w:val="00FF1E7F"/>
    <w:rsid w:val="00FF26FD"/>
    <w:rsid w:val="00FF2D3C"/>
    <w:rsid w:val="00FF3933"/>
    <w:rsid w:val="00FF39DB"/>
    <w:rsid w:val="00FF3A93"/>
    <w:rsid w:val="00FF3B22"/>
    <w:rsid w:val="00FF3E91"/>
    <w:rsid w:val="00FF638E"/>
    <w:rsid w:val="00FF6BC8"/>
    <w:rsid w:val="019510FD"/>
    <w:rsid w:val="019AC4D0"/>
    <w:rsid w:val="02152F26"/>
    <w:rsid w:val="02C39F8A"/>
    <w:rsid w:val="04910CAE"/>
    <w:rsid w:val="050CF7AB"/>
    <w:rsid w:val="05E9F164"/>
    <w:rsid w:val="0740841E"/>
    <w:rsid w:val="0747B47C"/>
    <w:rsid w:val="0949D750"/>
    <w:rsid w:val="095D7B25"/>
    <w:rsid w:val="096F31BA"/>
    <w:rsid w:val="0A03DDB9"/>
    <w:rsid w:val="0A55D1A9"/>
    <w:rsid w:val="0A9BBD98"/>
    <w:rsid w:val="0D32914A"/>
    <w:rsid w:val="0DD114B2"/>
    <w:rsid w:val="0F681552"/>
    <w:rsid w:val="0FA23C99"/>
    <w:rsid w:val="1051FB04"/>
    <w:rsid w:val="112D6B57"/>
    <w:rsid w:val="12A12A1D"/>
    <w:rsid w:val="12FB57E5"/>
    <w:rsid w:val="139810D5"/>
    <w:rsid w:val="140DD3F8"/>
    <w:rsid w:val="1420613A"/>
    <w:rsid w:val="142BEBFF"/>
    <w:rsid w:val="14DE593C"/>
    <w:rsid w:val="15139DDC"/>
    <w:rsid w:val="151D2445"/>
    <w:rsid w:val="155F7A77"/>
    <w:rsid w:val="15A9A018"/>
    <w:rsid w:val="169E5A7C"/>
    <w:rsid w:val="17E3BCFD"/>
    <w:rsid w:val="1804A50B"/>
    <w:rsid w:val="182C3E07"/>
    <w:rsid w:val="189EFCCE"/>
    <w:rsid w:val="18B553D8"/>
    <w:rsid w:val="195E68C5"/>
    <w:rsid w:val="19BA9BCC"/>
    <w:rsid w:val="1A094404"/>
    <w:rsid w:val="1A42DAF1"/>
    <w:rsid w:val="1B679015"/>
    <w:rsid w:val="1B71CB9F"/>
    <w:rsid w:val="1DCC3A05"/>
    <w:rsid w:val="1DE1284B"/>
    <w:rsid w:val="1E71880B"/>
    <w:rsid w:val="1ED803B1"/>
    <w:rsid w:val="1F05E0EF"/>
    <w:rsid w:val="1FBF4E88"/>
    <w:rsid w:val="2275DF35"/>
    <w:rsid w:val="22EB9019"/>
    <w:rsid w:val="23A264FF"/>
    <w:rsid w:val="24D58F17"/>
    <w:rsid w:val="25BD931B"/>
    <w:rsid w:val="2619B4ED"/>
    <w:rsid w:val="26D63C15"/>
    <w:rsid w:val="26FD071E"/>
    <w:rsid w:val="27C58434"/>
    <w:rsid w:val="27E368FD"/>
    <w:rsid w:val="2A7E6E7D"/>
    <w:rsid w:val="2B8FC701"/>
    <w:rsid w:val="2C8C117E"/>
    <w:rsid w:val="2CCC9539"/>
    <w:rsid w:val="2D5502A8"/>
    <w:rsid w:val="2EC4546A"/>
    <w:rsid w:val="2F494D8F"/>
    <w:rsid w:val="30DF7FAD"/>
    <w:rsid w:val="310F5651"/>
    <w:rsid w:val="319DE2AA"/>
    <w:rsid w:val="3222A826"/>
    <w:rsid w:val="324469B7"/>
    <w:rsid w:val="3363BFC4"/>
    <w:rsid w:val="33B54D41"/>
    <w:rsid w:val="3706D1D9"/>
    <w:rsid w:val="374FF540"/>
    <w:rsid w:val="3793296D"/>
    <w:rsid w:val="3861E26D"/>
    <w:rsid w:val="395A8ABD"/>
    <w:rsid w:val="39C6605C"/>
    <w:rsid w:val="3A24F740"/>
    <w:rsid w:val="3A658E8B"/>
    <w:rsid w:val="3A6C4CA1"/>
    <w:rsid w:val="3AAF0728"/>
    <w:rsid w:val="3B07BABF"/>
    <w:rsid w:val="3C3D489A"/>
    <w:rsid w:val="3D62CB3F"/>
    <w:rsid w:val="3DEA549E"/>
    <w:rsid w:val="3E35EECD"/>
    <w:rsid w:val="3E68A534"/>
    <w:rsid w:val="3EC41D3B"/>
    <w:rsid w:val="4106D12A"/>
    <w:rsid w:val="414BEB66"/>
    <w:rsid w:val="420EB6CC"/>
    <w:rsid w:val="42114395"/>
    <w:rsid w:val="42E77CA9"/>
    <w:rsid w:val="43B257C5"/>
    <w:rsid w:val="44197C82"/>
    <w:rsid w:val="447CB241"/>
    <w:rsid w:val="454945B6"/>
    <w:rsid w:val="46277D95"/>
    <w:rsid w:val="4668BCD2"/>
    <w:rsid w:val="4705F855"/>
    <w:rsid w:val="476BCDF6"/>
    <w:rsid w:val="489E0F6C"/>
    <w:rsid w:val="499FD911"/>
    <w:rsid w:val="49EED912"/>
    <w:rsid w:val="4B3A6839"/>
    <w:rsid w:val="4C76C198"/>
    <w:rsid w:val="4F02FFCF"/>
    <w:rsid w:val="4F4C7861"/>
    <w:rsid w:val="4F8C0A11"/>
    <w:rsid w:val="52F67AE1"/>
    <w:rsid w:val="52F808B5"/>
    <w:rsid w:val="5347D2E6"/>
    <w:rsid w:val="53799F39"/>
    <w:rsid w:val="53A8A0E4"/>
    <w:rsid w:val="547AE0F9"/>
    <w:rsid w:val="54B5E81D"/>
    <w:rsid w:val="54B75C12"/>
    <w:rsid w:val="5555372E"/>
    <w:rsid w:val="55966767"/>
    <w:rsid w:val="55AA9CE2"/>
    <w:rsid w:val="55CA79DA"/>
    <w:rsid w:val="56247902"/>
    <w:rsid w:val="563006F3"/>
    <w:rsid w:val="567C3F7F"/>
    <w:rsid w:val="57C5B373"/>
    <w:rsid w:val="57D9A10D"/>
    <w:rsid w:val="581E8BF0"/>
    <w:rsid w:val="5880E33A"/>
    <w:rsid w:val="588BD163"/>
    <w:rsid w:val="58B5110B"/>
    <w:rsid w:val="592F5379"/>
    <w:rsid w:val="59A136C3"/>
    <w:rsid w:val="5B197523"/>
    <w:rsid w:val="5B538948"/>
    <w:rsid w:val="5CC038AA"/>
    <w:rsid w:val="5D2CAF6D"/>
    <w:rsid w:val="5E044F51"/>
    <w:rsid w:val="5E1914F1"/>
    <w:rsid w:val="5F5CC0C4"/>
    <w:rsid w:val="6096A7E6"/>
    <w:rsid w:val="60E8CCBC"/>
    <w:rsid w:val="60F917C6"/>
    <w:rsid w:val="61230565"/>
    <w:rsid w:val="6138E20B"/>
    <w:rsid w:val="61F9F5CA"/>
    <w:rsid w:val="62425D77"/>
    <w:rsid w:val="63ECB52A"/>
    <w:rsid w:val="647400C0"/>
    <w:rsid w:val="656753C8"/>
    <w:rsid w:val="65928F5E"/>
    <w:rsid w:val="660EE01D"/>
    <w:rsid w:val="6699B4E3"/>
    <w:rsid w:val="67BB0014"/>
    <w:rsid w:val="6807B6E6"/>
    <w:rsid w:val="68245FE8"/>
    <w:rsid w:val="683AAB27"/>
    <w:rsid w:val="685A6394"/>
    <w:rsid w:val="68705BBB"/>
    <w:rsid w:val="69134000"/>
    <w:rsid w:val="6A567AC5"/>
    <w:rsid w:val="6A8252B7"/>
    <w:rsid w:val="6AC52E78"/>
    <w:rsid w:val="6B017DA1"/>
    <w:rsid w:val="6BB09585"/>
    <w:rsid w:val="6C052AAF"/>
    <w:rsid w:val="6E6E8EB3"/>
    <w:rsid w:val="6EAF6264"/>
    <w:rsid w:val="6FAA69F6"/>
    <w:rsid w:val="6FDC960A"/>
    <w:rsid w:val="6FEA1AD2"/>
    <w:rsid w:val="706B55C5"/>
    <w:rsid w:val="707B2F0F"/>
    <w:rsid w:val="71456034"/>
    <w:rsid w:val="730FE613"/>
    <w:rsid w:val="74805BB1"/>
    <w:rsid w:val="7496F105"/>
    <w:rsid w:val="7497D623"/>
    <w:rsid w:val="74F678C2"/>
    <w:rsid w:val="751D726D"/>
    <w:rsid w:val="759C2133"/>
    <w:rsid w:val="772B3F7E"/>
    <w:rsid w:val="78B32BA7"/>
    <w:rsid w:val="79536C7A"/>
    <w:rsid w:val="79B5B7BD"/>
    <w:rsid w:val="7A37C058"/>
    <w:rsid w:val="7A714FA1"/>
    <w:rsid w:val="7C195C61"/>
    <w:rsid w:val="7CC753AC"/>
    <w:rsid w:val="7D97393E"/>
    <w:rsid w:val="7EAEA86B"/>
    <w:rsid w:val="7F66D2DF"/>
    <w:rsid w:val="7FC07071"/>
    <w:rsid w:val="7FF4753D"/>
    <w:rsid w:val="7FFEF4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2BF67"/>
  <w15:docId w15:val="{B8CDBCC6-F529-46FB-A890-B707598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semiHidden="1" w:unhideWhenUsed="1" w:qFormat="1"/>
    <w:lsdException w:name="heading 4" w:uiPriority="0"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0"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D724D"/>
    <w:pPr>
      <w:ind w:left="1080"/>
    </w:pPr>
    <w:rPr>
      <w:lang w:val="nl" w:eastAsia="nl-NL"/>
    </w:rPr>
  </w:style>
  <w:style w:type="paragraph" w:styleId="Kop1">
    <w:name w:val="heading 1"/>
    <w:basedOn w:val="Standaard"/>
    <w:next w:val="Standaard"/>
    <w:link w:val="Kop1Char"/>
    <w:qFormat/>
    <w:rsid w:val="009B7BFE"/>
    <w:pPr>
      <w:keepNext/>
      <w:spacing w:before="240" w:after="60"/>
      <w:outlineLvl w:val="0"/>
    </w:pPr>
    <w:rPr>
      <w:rFonts w:ascii="Arial" w:hAnsi="Arial" w:cs="Arial"/>
      <w:b/>
      <w:bCs/>
      <w:kern w:val="32"/>
      <w:sz w:val="32"/>
      <w:szCs w:val="32"/>
    </w:rPr>
  </w:style>
  <w:style w:type="paragraph" w:styleId="Kop2">
    <w:name w:val="heading 2"/>
    <w:basedOn w:val="Standaard"/>
    <w:link w:val="Kop2Char"/>
    <w:qFormat/>
    <w:rsid w:val="00B61BAE"/>
    <w:pPr>
      <w:keepNext/>
      <w:spacing w:before="240" w:after="60"/>
      <w:ind w:left="576" w:hanging="576"/>
      <w:outlineLvl w:val="1"/>
    </w:pPr>
    <w:rPr>
      <w:rFonts w:ascii="Arial" w:hAnsi="Arial" w:cs="Arial"/>
      <w:b/>
      <w:bCs/>
      <w:i/>
      <w:iCs/>
      <w:sz w:val="28"/>
      <w:szCs w:val="28"/>
      <w:lang w:val="nl-NL"/>
    </w:rPr>
  </w:style>
  <w:style w:type="paragraph" w:styleId="Kop3">
    <w:name w:val="heading 3"/>
    <w:basedOn w:val="Standaard"/>
    <w:next w:val="Standaard"/>
    <w:link w:val="Kop3Char"/>
    <w:uiPriority w:val="9"/>
    <w:unhideWhenUsed/>
    <w:qFormat/>
    <w:rsid w:val="00216C93"/>
    <w:pPr>
      <w:keepNext/>
      <w:spacing w:before="240" w:after="60"/>
      <w:outlineLvl w:val="2"/>
    </w:pPr>
    <w:rPr>
      <w:rFonts w:ascii="Cambria" w:hAnsi="Cambria"/>
      <w:b/>
      <w:bCs/>
      <w:sz w:val="26"/>
      <w:szCs w:val="26"/>
    </w:rPr>
  </w:style>
  <w:style w:type="paragraph" w:styleId="Kop4">
    <w:name w:val="heading 4"/>
    <w:basedOn w:val="Standaard"/>
    <w:next w:val="Standaard"/>
    <w:qFormat/>
    <w:rsid w:val="00B61BAE"/>
    <w:pPr>
      <w:keepNext/>
      <w:ind w:left="0"/>
      <w:outlineLvl w:val="3"/>
    </w:pPr>
    <w:rPr>
      <w:rFonts w:ascii="Arial" w:hAnsi="Arial"/>
      <w:i/>
      <w:color w:val="808080"/>
      <w:sz w:val="40"/>
      <w:lang w:val="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rsid w:val="007B3897"/>
    <w:pPr>
      <w:spacing w:after="220" w:line="220" w:lineRule="atLeast"/>
    </w:pPr>
  </w:style>
  <w:style w:type="table" w:styleId="Tabelraster">
    <w:name w:val="Table Grid"/>
    <w:basedOn w:val="Standaardtabel"/>
    <w:rsid w:val="007B3897"/>
    <w:pPr>
      <w:ind w:left="108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B61BAE"/>
    <w:rPr>
      <w:color w:val="0000FF"/>
      <w:u w:val="single"/>
    </w:rPr>
  </w:style>
  <w:style w:type="paragraph" w:styleId="Inhopg1">
    <w:name w:val="toc 1"/>
    <w:basedOn w:val="Standaard"/>
    <w:uiPriority w:val="39"/>
    <w:rsid w:val="00B61BAE"/>
    <w:pPr>
      <w:ind w:left="0"/>
    </w:pPr>
    <w:rPr>
      <w:rFonts w:ascii="Arial" w:hAnsi="Arial" w:cs="Arial"/>
      <w:lang w:val="nl-NL"/>
    </w:rPr>
  </w:style>
  <w:style w:type="paragraph" w:styleId="Inhopg2">
    <w:name w:val="toc 2"/>
    <w:basedOn w:val="Standaard"/>
    <w:rsid w:val="00B61BAE"/>
    <w:pPr>
      <w:ind w:left="240"/>
    </w:pPr>
    <w:rPr>
      <w:rFonts w:ascii="Arial" w:hAnsi="Arial" w:cs="Arial"/>
      <w:lang w:val="nl-NL"/>
    </w:rPr>
  </w:style>
  <w:style w:type="paragraph" w:styleId="Voetnoottekst">
    <w:name w:val="footnote text"/>
    <w:basedOn w:val="Standaard"/>
    <w:semiHidden/>
    <w:rsid w:val="00B61BAE"/>
    <w:pPr>
      <w:ind w:left="0"/>
    </w:pPr>
    <w:rPr>
      <w:lang w:val="nl-NL"/>
    </w:rPr>
  </w:style>
  <w:style w:type="character" w:styleId="Voetnootmarkering">
    <w:name w:val="footnote reference"/>
    <w:semiHidden/>
    <w:rsid w:val="00B61BAE"/>
    <w:rPr>
      <w:vertAlign w:val="superscript"/>
    </w:rPr>
  </w:style>
  <w:style w:type="paragraph" w:styleId="Koptekst">
    <w:name w:val="header"/>
    <w:basedOn w:val="Standaard"/>
    <w:rsid w:val="00B61BAE"/>
    <w:pPr>
      <w:tabs>
        <w:tab w:val="center" w:pos="4536"/>
        <w:tab w:val="right" w:pos="9072"/>
      </w:tabs>
      <w:ind w:left="0"/>
    </w:pPr>
    <w:rPr>
      <w:lang w:val="nl-NL"/>
    </w:rPr>
  </w:style>
  <w:style w:type="paragraph" w:styleId="Voettekst">
    <w:name w:val="footer"/>
    <w:basedOn w:val="Standaard"/>
    <w:link w:val="VoettekstChar"/>
    <w:uiPriority w:val="99"/>
    <w:rsid w:val="00B61BAE"/>
    <w:pPr>
      <w:tabs>
        <w:tab w:val="center" w:pos="4320"/>
        <w:tab w:val="right" w:pos="8640"/>
      </w:tabs>
      <w:ind w:left="0"/>
    </w:pPr>
    <w:rPr>
      <w:sz w:val="24"/>
      <w:szCs w:val="24"/>
      <w:lang w:val="nl-NL"/>
    </w:rPr>
  </w:style>
  <w:style w:type="character" w:styleId="Paginanummer">
    <w:name w:val="page number"/>
    <w:basedOn w:val="Standaardalinea-lettertype"/>
    <w:rsid w:val="00B61BAE"/>
  </w:style>
  <w:style w:type="paragraph" w:styleId="Eindnoottekst">
    <w:name w:val="endnote text"/>
    <w:basedOn w:val="Standaard"/>
    <w:semiHidden/>
    <w:rsid w:val="00B61BAE"/>
    <w:pPr>
      <w:ind w:left="0"/>
    </w:pPr>
    <w:rPr>
      <w:lang w:val="nl-NL"/>
    </w:rPr>
  </w:style>
  <w:style w:type="character" w:styleId="Eindnootmarkering">
    <w:name w:val="endnote reference"/>
    <w:semiHidden/>
    <w:rsid w:val="00B61BAE"/>
    <w:rPr>
      <w:vertAlign w:val="superscript"/>
    </w:rPr>
  </w:style>
  <w:style w:type="character" w:styleId="Kop2Char" w:customStyle="1">
    <w:name w:val="Kop 2 Char"/>
    <w:link w:val="Kop2"/>
    <w:rsid w:val="009E1DDC"/>
    <w:rPr>
      <w:rFonts w:ascii="Arial" w:hAnsi="Arial" w:cs="Arial"/>
      <w:b/>
      <w:bCs/>
      <w:i/>
      <w:iCs/>
      <w:sz w:val="28"/>
      <w:szCs w:val="28"/>
      <w:lang w:val="nl-NL" w:eastAsia="nl-NL" w:bidi="ar-SA"/>
    </w:rPr>
  </w:style>
  <w:style w:type="paragraph" w:styleId="Ballontekst">
    <w:name w:val="Balloon Text"/>
    <w:basedOn w:val="Standaard"/>
    <w:semiHidden/>
    <w:rsid w:val="00364A5C"/>
    <w:rPr>
      <w:rFonts w:ascii="Tahoma" w:hAnsi="Tahoma" w:cs="Tahoma"/>
      <w:sz w:val="16"/>
      <w:szCs w:val="16"/>
    </w:rPr>
  </w:style>
  <w:style w:type="paragraph" w:styleId="Normaalweb">
    <w:name w:val="Normal (Web)"/>
    <w:basedOn w:val="Standaard"/>
    <w:uiPriority w:val="99"/>
    <w:rsid w:val="008E3E72"/>
    <w:pPr>
      <w:spacing w:before="100" w:beforeAutospacing="1" w:after="100" w:afterAutospacing="1"/>
      <w:ind w:left="0"/>
    </w:pPr>
    <w:rPr>
      <w:sz w:val="24"/>
      <w:szCs w:val="24"/>
      <w:lang w:val="nl-NL"/>
    </w:rPr>
  </w:style>
  <w:style w:type="character" w:styleId="Kop1Char" w:customStyle="1">
    <w:name w:val="Kop 1 Char"/>
    <w:link w:val="Kop1"/>
    <w:rsid w:val="007766F1"/>
    <w:rPr>
      <w:rFonts w:ascii="Arial" w:hAnsi="Arial" w:cs="Arial"/>
      <w:b/>
      <w:bCs/>
      <w:kern w:val="32"/>
      <w:sz w:val="32"/>
      <w:szCs w:val="32"/>
      <w:lang w:val="nl" w:eastAsia="nl-NL" w:bidi="ar-SA"/>
    </w:rPr>
  </w:style>
  <w:style w:type="character" w:styleId="donkerblauw" w:customStyle="1">
    <w:name w:val="donkerblauw"/>
    <w:basedOn w:val="Standaardalinea-lettertype"/>
    <w:rsid w:val="00276A0A"/>
  </w:style>
  <w:style w:type="character" w:styleId="Verwijzingopmerking">
    <w:name w:val="annotation reference"/>
    <w:semiHidden/>
    <w:rsid w:val="00D26F6F"/>
    <w:rPr>
      <w:sz w:val="16"/>
      <w:szCs w:val="16"/>
    </w:rPr>
  </w:style>
  <w:style w:type="paragraph" w:styleId="Tekstopmerking">
    <w:name w:val="annotation text"/>
    <w:basedOn w:val="Standaard"/>
    <w:semiHidden/>
    <w:rsid w:val="00D26F6F"/>
  </w:style>
  <w:style w:type="paragraph" w:styleId="Onderwerpvanopmerking">
    <w:name w:val="annotation subject"/>
    <w:basedOn w:val="Tekstopmerking"/>
    <w:next w:val="Tekstopmerking"/>
    <w:semiHidden/>
    <w:rsid w:val="00D26F6F"/>
    <w:rPr>
      <w:b/>
      <w:bCs/>
    </w:rPr>
  </w:style>
  <w:style w:type="character" w:styleId="apple-converted-space" w:customStyle="1">
    <w:name w:val="apple-converted-space"/>
    <w:basedOn w:val="Standaardalinea-lettertype"/>
    <w:rsid w:val="005212FD"/>
  </w:style>
  <w:style w:type="character" w:styleId="Nadruk">
    <w:name w:val="Emphasis"/>
    <w:uiPriority w:val="20"/>
    <w:qFormat/>
    <w:rsid w:val="00446E4B"/>
    <w:rPr>
      <w:i/>
      <w:iCs/>
    </w:rPr>
  </w:style>
  <w:style w:type="character" w:styleId="VoettekstChar" w:customStyle="1">
    <w:name w:val="Voettekst Char"/>
    <w:link w:val="Voettekst"/>
    <w:uiPriority w:val="99"/>
    <w:rsid w:val="00546C6F"/>
    <w:rPr>
      <w:sz w:val="24"/>
      <w:szCs w:val="24"/>
    </w:rPr>
  </w:style>
  <w:style w:type="paragraph" w:styleId="Lijstalinea">
    <w:name w:val="List Paragraph"/>
    <w:basedOn w:val="Standaard"/>
    <w:uiPriority w:val="34"/>
    <w:qFormat/>
    <w:rsid w:val="00301520"/>
    <w:pPr>
      <w:spacing w:line="280" w:lineRule="atLeast"/>
      <w:ind w:left="720"/>
      <w:contextualSpacing/>
    </w:pPr>
    <w:rPr>
      <w:rFonts w:ascii="Corbel" w:hAnsi="Corbel"/>
      <w:sz w:val="21"/>
      <w:szCs w:val="21"/>
      <w:lang w:val="nl-NL"/>
    </w:rPr>
  </w:style>
  <w:style w:type="character" w:styleId="Kop3Char" w:customStyle="1">
    <w:name w:val="Kop 3 Char"/>
    <w:link w:val="Kop3"/>
    <w:uiPriority w:val="9"/>
    <w:rsid w:val="00216C93"/>
    <w:rPr>
      <w:rFonts w:ascii="Cambria" w:hAnsi="Cambria" w:eastAsia="Times New Roman" w:cs="Times New Roman"/>
      <w:b/>
      <w:bCs/>
      <w:sz w:val="26"/>
      <w:szCs w:val="26"/>
      <w:lang w:val="nl"/>
    </w:rPr>
  </w:style>
  <w:style w:type="paragraph" w:styleId="Ondertitel">
    <w:name w:val="Subtitle"/>
    <w:basedOn w:val="Standaard"/>
    <w:next w:val="Standaard"/>
    <w:link w:val="OndertitelChar"/>
    <w:uiPriority w:val="11"/>
    <w:qFormat/>
    <w:rsid w:val="00216C93"/>
    <w:pPr>
      <w:spacing w:after="60"/>
      <w:jc w:val="center"/>
      <w:outlineLvl w:val="1"/>
    </w:pPr>
    <w:rPr>
      <w:rFonts w:ascii="Cambria" w:hAnsi="Cambria"/>
      <w:sz w:val="24"/>
      <w:szCs w:val="24"/>
    </w:rPr>
  </w:style>
  <w:style w:type="character" w:styleId="OndertitelChar" w:customStyle="1">
    <w:name w:val="Ondertitel Char"/>
    <w:link w:val="Ondertitel"/>
    <w:uiPriority w:val="11"/>
    <w:rsid w:val="00216C93"/>
    <w:rPr>
      <w:rFonts w:ascii="Cambria" w:hAnsi="Cambria" w:eastAsia="Times New Roman" w:cs="Times New Roman"/>
      <w:sz w:val="24"/>
      <w:szCs w:val="24"/>
      <w:lang w:val="nl"/>
    </w:rPr>
  </w:style>
  <w:style w:type="character" w:styleId="Subtielebenadrukking">
    <w:name w:val="Subtle Emphasis"/>
    <w:uiPriority w:val="19"/>
    <w:qFormat/>
    <w:rsid w:val="00216C93"/>
    <w:rPr>
      <w:i/>
      <w:iCs/>
      <w:color w:val="808080"/>
    </w:rPr>
  </w:style>
  <w:style w:type="paragraph" w:styleId="Default" w:customStyle="1">
    <w:name w:val="Default"/>
    <w:rsid w:val="001B34AD"/>
    <w:pPr>
      <w:autoSpaceDE w:val="0"/>
      <w:autoSpaceDN w:val="0"/>
      <w:adjustRightInd w:val="0"/>
    </w:pPr>
    <w:rPr>
      <w:rFonts w:ascii="Avenir LT Std 55 Roman" w:hAnsi="Avenir LT Std 55 Roman" w:cs="Avenir LT Std 55 Roman"/>
      <w:color w:val="000000"/>
      <w:sz w:val="24"/>
      <w:szCs w:val="24"/>
      <w:lang w:eastAsia="nl-NL"/>
    </w:rPr>
  </w:style>
  <w:style w:type="paragraph" w:styleId="Pa0" w:customStyle="1">
    <w:name w:val="Pa0"/>
    <w:basedOn w:val="Default"/>
    <w:next w:val="Default"/>
    <w:uiPriority w:val="99"/>
    <w:rsid w:val="001B34AD"/>
    <w:pPr>
      <w:spacing w:line="171" w:lineRule="atLeast"/>
    </w:pPr>
    <w:rPr>
      <w:rFonts w:cs="Times New Roman"/>
      <w:color w:val="auto"/>
    </w:rPr>
  </w:style>
  <w:style w:type="character" w:styleId="A1" w:customStyle="1">
    <w:name w:val="A1"/>
    <w:uiPriority w:val="99"/>
    <w:rsid w:val="001B34AD"/>
    <w:rPr>
      <w:rFonts w:cs="Avenir LT Std 55 Roman"/>
      <w:b/>
      <w:bCs/>
      <w:color w:val="000000"/>
      <w:sz w:val="28"/>
      <w:szCs w:val="28"/>
    </w:rPr>
  </w:style>
  <w:style w:type="paragraph" w:styleId="Revisie">
    <w:name w:val="Revision"/>
    <w:hidden/>
    <w:uiPriority w:val="99"/>
    <w:semiHidden/>
    <w:rsid w:val="00B30695"/>
    <w:rPr>
      <w:lang w:val="nl" w:eastAsia="nl-NL"/>
    </w:rPr>
  </w:style>
  <w:style w:type="paragraph" w:styleId="Geenafstand">
    <w:name w:val="No Spacing"/>
    <w:uiPriority w:val="1"/>
    <w:qFormat/>
    <w:rsid w:val="00887C55"/>
    <w:pPr>
      <w:ind w:left="1080"/>
    </w:pPr>
    <w:rPr>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6995">
      <w:bodyDiv w:val="1"/>
      <w:marLeft w:val="0"/>
      <w:marRight w:val="0"/>
      <w:marTop w:val="0"/>
      <w:marBottom w:val="0"/>
      <w:divBdr>
        <w:top w:val="none" w:sz="0" w:space="0" w:color="auto"/>
        <w:left w:val="none" w:sz="0" w:space="0" w:color="auto"/>
        <w:bottom w:val="none" w:sz="0" w:space="0" w:color="auto"/>
        <w:right w:val="none" w:sz="0" w:space="0" w:color="auto"/>
      </w:divBdr>
    </w:div>
    <w:div w:id="159390627">
      <w:bodyDiv w:val="1"/>
      <w:marLeft w:val="0"/>
      <w:marRight w:val="0"/>
      <w:marTop w:val="0"/>
      <w:marBottom w:val="0"/>
      <w:divBdr>
        <w:top w:val="none" w:sz="0" w:space="0" w:color="auto"/>
        <w:left w:val="none" w:sz="0" w:space="0" w:color="auto"/>
        <w:bottom w:val="none" w:sz="0" w:space="0" w:color="auto"/>
        <w:right w:val="none" w:sz="0" w:space="0" w:color="auto"/>
      </w:divBdr>
      <w:divsChild>
        <w:div w:id="23792317">
          <w:marLeft w:val="0"/>
          <w:marRight w:val="0"/>
          <w:marTop w:val="0"/>
          <w:marBottom w:val="0"/>
          <w:divBdr>
            <w:top w:val="none" w:sz="0" w:space="0" w:color="auto"/>
            <w:left w:val="none" w:sz="0" w:space="0" w:color="auto"/>
            <w:bottom w:val="none" w:sz="0" w:space="0" w:color="auto"/>
            <w:right w:val="none" w:sz="0" w:space="0" w:color="auto"/>
          </w:divBdr>
        </w:div>
        <w:div w:id="2040010206">
          <w:marLeft w:val="0"/>
          <w:marRight w:val="0"/>
          <w:marTop w:val="0"/>
          <w:marBottom w:val="0"/>
          <w:divBdr>
            <w:top w:val="none" w:sz="0" w:space="0" w:color="auto"/>
            <w:left w:val="none" w:sz="0" w:space="0" w:color="auto"/>
            <w:bottom w:val="none" w:sz="0" w:space="0" w:color="auto"/>
            <w:right w:val="none" w:sz="0" w:space="0" w:color="auto"/>
          </w:divBdr>
        </w:div>
      </w:divsChild>
    </w:div>
    <w:div w:id="220674058">
      <w:bodyDiv w:val="1"/>
      <w:marLeft w:val="0"/>
      <w:marRight w:val="0"/>
      <w:marTop w:val="0"/>
      <w:marBottom w:val="0"/>
      <w:divBdr>
        <w:top w:val="none" w:sz="0" w:space="0" w:color="auto"/>
        <w:left w:val="none" w:sz="0" w:space="0" w:color="auto"/>
        <w:bottom w:val="none" w:sz="0" w:space="0" w:color="auto"/>
        <w:right w:val="none" w:sz="0" w:space="0" w:color="auto"/>
      </w:divBdr>
    </w:div>
    <w:div w:id="261108879">
      <w:bodyDiv w:val="1"/>
      <w:marLeft w:val="0"/>
      <w:marRight w:val="0"/>
      <w:marTop w:val="0"/>
      <w:marBottom w:val="0"/>
      <w:divBdr>
        <w:top w:val="none" w:sz="0" w:space="0" w:color="auto"/>
        <w:left w:val="none" w:sz="0" w:space="0" w:color="auto"/>
        <w:bottom w:val="none" w:sz="0" w:space="0" w:color="auto"/>
        <w:right w:val="none" w:sz="0" w:space="0" w:color="auto"/>
      </w:divBdr>
    </w:div>
    <w:div w:id="350689267">
      <w:bodyDiv w:val="1"/>
      <w:marLeft w:val="0"/>
      <w:marRight w:val="0"/>
      <w:marTop w:val="0"/>
      <w:marBottom w:val="0"/>
      <w:divBdr>
        <w:top w:val="none" w:sz="0" w:space="0" w:color="auto"/>
        <w:left w:val="none" w:sz="0" w:space="0" w:color="auto"/>
        <w:bottom w:val="none" w:sz="0" w:space="0" w:color="auto"/>
        <w:right w:val="none" w:sz="0" w:space="0" w:color="auto"/>
      </w:divBdr>
      <w:divsChild>
        <w:div w:id="212086688">
          <w:marLeft w:val="0"/>
          <w:marRight w:val="0"/>
          <w:marTop w:val="0"/>
          <w:marBottom w:val="0"/>
          <w:divBdr>
            <w:top w:val="none" w:sz="0" w:space="0" w:color="96BF0D"/>
            <w:left w:val="none" w:sz="0" w:space="0" w:color="96BF0D"/>
            <w:bottom w:val="none" w:sz="0" w:space="0" w:color="96BF0D"/>
            <w:right w:val="none" w:sz="0" w:space="0" w:color="96BF0D"/>
          </w:divBdr>
          <w:divsChild>
            <w:div w:id="1965040649">
              <w:marLeft w:val="0"/>
              <w:marRight w:val="0"/>
              <w:marTop w:val="0"/>
              <w:marBottom w:val="0"/>
              <w:divBdr>
                <w:top w:val="none" w:sz="0" w:space="0" w:color="96BF0D"/>
                <w:left w:val="none" w:sz="0" w:space="0" w:color="96BF0D"/>
                <w:bottom w:val="none" w:sz="0" w:space="0" w:color="96BF0D"/>
                <w:right w:val="none" w:sz="0" w:space="0" w:color="96BF0D"/>
              </w:divBdr>
            </w:div>
          </w:divsChild>
        </w:div>
        <w:div w:id="1488666341">
          <w:marLeft w:val="0"/>
          <w:marRight w:val="0"/>
          <w:marTop w:val="0"/>
          <w:marBottom w:val="0"/>
          <w:divBdr>
            <w:top w:val="none" w:sz="0" w:space="0" w:color="96BF0D"/>
            <w:left w:val="none" w:sz="0" w:space="0" w:color="96BF0D"/>
            <w:bottom w:val="none" w:sz="0" w:space="0" w:color="96BF0D"/>
            <w:right w:val="none" w:sz="0" w:space="0" w:color="96BF0D"/>
          </w:divBdr>
          <w:divsChild>
            <w:div w:id="186912768">
              <w:marLeft w:val="0"/>
              <w:marRight w:val="0"/>
              <w:marTop w:val="0"/>
              <w:marBottom w:val="0"/>
              <w:divBdr>
                <w:top w:val="none" w:sz="0" w:space="0" w:color="96BF0D"/>
                <w:left w:val="none" w:sz="0" w:space="0" w:color="96BF0D"/>
                <w:bottom w:val="none" w:sz="0" w:space="0" w:color="96BF0D"/>
                <w:right w:val="none" w:sz="0" w:space="0" w:color="96BF0D"/>
              </w:divBdr>
            </w:div>
          </w:divsChild>
        </w:div>
      </w:divsChild>
    </w:div>
    <w:div w:id="458109532">
      <w:bodyDiv w:val="1"/>
      <w:marLeft w:val="0"/>
      <w:marRight w:val="0"/>
      <w:marTop w:val="0"/>
      <w:marBottom w:val="0"/>
      <w:divBdr>
        <w:top w:val="none" w:sz="0" w:space="0" w:color="auto"/>
        <w:left w:val="none" w:sz="0" w:space="0" w:color="auto"/>
        <w:bottom w:val="none" w:sz="0" w:space="0" w:color="auto"/>
        <w:right w:val="none" w:sz="0" w:space="0" w:color="auto"/>
      </w:divBdr>
    </w:div>
    <w:div w:id="574440128">
      <w:bodyDiv w:val="1"/>
      <w:marLeft w:val="0"/>
      <w:marRight w:val="0"/>
      <w:marTop w:val="0"/>
      <w:marBottom w:val="0"/>
      <w:divBdr>
        <w:top w:val="none" w:sz="0" w:space="0" w:color="auto"/>
        <w:left w:val="none" w:sz="0" w:space="0" w:color="auto"/>
        <w:bottom w:val="none" w:sz="0" w:space="0" w:color="auto"/>
        <w:right w:val="none" w:sz="0" w:space="0" w:color="auto"/>
      </w:divBdr>
    </w:div>
    <w:div w:id="611089019">
      <w:bodyDiv w:val="1"/>
      <w:marLeft w:val="0"/>
      <w:marRight w:val="0"/>
      <w:marTop w:val="0"/>
      <w:marBottom w:val="0"/>
      <w:divBdr>
        <w:top w:val="none" w:sz="0" w:space="0" w:color="auto"/>
        <w:left w:val="none" w:sz="0" w:space="0" w:color="auto"/>
        <w:bottom w:val="none" w:sz="0" w:space="0" w:color="auto"/>
        <w:right w:val="none" w:sz="0" w:space="0" w:color="auto"/>
      </w:divBdr>
    </w:div>
    <w:div w:id="658848553">
      <w:bodyDiv w:val="1"/>
      <w:marLeft w:val="0"/>
      <w:marRight w:val="0"/>
      <w:marTop w:val="0"/>
      <w:marBottom w:val="0"/>
      <w:divBdr>
        <w:top w:val="none" w:sz="0" w:space="0" w:color="auto"/>
        <w:left w:val="none" w:sz="0" w:space="0" w:color="auto"/>
        <w:bottom w:val="none" w:sz="0" w:space="0" w:color="auto"/>
        <w:right w:val="none" w:sz="0" w:space="0" w:color="auto"/>
      </w:divBdr>
    </w:div>
    <w:div w:id="701519858">
      <w:bodyDiv w:val="1"/>
      <w:marLeft w:val="0"/>
      <w:marRight w:val="0"/>
      <w:marTop w:val="0"/>
      <w:marBottom w:val="0"/>
      <w:divBdr>
        <w:top w:val="none" w:sz="0" w:space="0" w:color="auto"/>
        <w:left w:val="none" w:sz="0" w:space="0" w:color="auto"/>
        <w:bottom w:val="none" w:sz="0" w:space="0" w:color="auto"/>
        <w:right w:val="none" w:sz="0" w:space="0" w:color="auto"/>
      </w:divBdr>
    </w:div>
    <w:div w:id="702681254">
      <w:bodyDiv w:val="1"/>
      <w:marLeft w:val="0"/>
      <w:marRight w:val="0"/>
      <w:marTop w:val="0"/>
      <w:marBottom w:val="0"/>
      <w:divBdr>
        <w:top w:val="none" w:sz="0" w:space="0" w:color="auto"/>
        <w:left w:val="none" w:sz="0" w:space="0" w:color="auto"/>
        <w:bottom w:val="none" w:sz="0" w:space="0" w:color="auto"/>
        <w:right w:val="none" w:sz="0" w:space="0" w:color="auto"/>
      </w:divBdr>
    </w:div>
    <w:div w:id="819734146">
      <w:bodyDiv w:val="1"/>
      <w:marLeft w:val="0"/>
      <w:marRight w:val="0"/>
      <w:marTop w:val="0"/>
      <w:marBottom w:val="0"/>
      <w:divBdr>
        <w:top w:val="none" w:sz="0" w:space="0" w:color="auto"/>
        <w:left w:val="none" w:sz="0" w:space="0" w:color="auto"/>
        <w:bottom w:val="none" w:sz="0" w:space="0" w:color="auto"/>
        <w:right w:val="none" w:sz="0" w:space="0" w:color="auto"/>
      </w:divBdr>
      <w:divsChild>
        <w:div w:id="690837428">
          <w:marLeft w:val="0"/>
          <w:marRight w:val="0"/>
          <w:marTop w:val="0"/>
          <w:marBottom w:val="0"/>
          <w:divBdr>
            <w:top w:val="none" w:sz="0" w:space="0" w:color="auto"/>
            <w:left w:val="none" w:sz="0" w:space="0" w:color="auto"/>
            <w:bottom w:val="none" w:sz="0" w:space="0" w:color="auto"/>
            <w:right w:val="none" w:sz="0" w:space="0" w:color="auto"/>
          </w:divBdr>
        </w:div>
      </w:divsChild>
    </w:div>
    <w:div w:id="1077363466">
      <w:bodyDiv w:val="1"/>
      <w:marLeft w:val="0"/>
      <w:marRight w:val="0"/>
      <w:marTop w:val="0"/>
      <w:marBottom w:val="0"/>
      <w:divBdr>
        <w:top w:val="none" w:sz="0" w:space="0" w:color="auto"/>
        <w:left w:val="none" w:sz="0" w:space="0" w:color="auto"/>
        <w:bottom w:val="none" w:sz="0" w:space="0" w:color="auto"/>
        <w:right w:val="none" w:sz="0" w:space="0" w:color="auto"/>
      </w:divBdr>
    </w:div>
    <w:div w:id="1099326260">
      <w:bodyDiv w:val="1"/>
      <w:marLeft w:val="0"/>
      <w:marRight w:val="0"/>
      <w:marTop w:val="0"/>
      <w:marBottom w:val="0"/>
      <w:divBdr>
        <w:top w:val="none" w:sz="0" w:space="0" w:color="auto"/>
        <w:left w:val="none" w:sz="0" w:space="0" w:color="auto"/>
        <w:bottom w:val="none" w:sz="0" w:space="0" w:color="auto"/>
        <w:right w:val="none" w:sz="0" w:space="0" w:color="auto"/>
      </w:divBdr>
    </w:div>
    <w:div w:id="1196387776">
      <w:bodyDiv w:val="1"/>
      <w:marLeft w:val="0"/>
      <w:marRight w:val="0"/>
      <w:marTop w:val="0"/>
      <w:marBottom w:val="0"/>
      <w:divBdr>
        <w:top w:val="none" w:sz="0" w:space="0" w:color="auto"/>
        <w:left w:val="none" w:sz="0" w:space="0" w:color="auto"/>
        <w:bottom w:val="none" w:sz="0" w:space="0" w:color="auto"/>
        <w:right w:val="none" w:sz="0" w:space="0" w:color="auto"/>
      </w:divBdr>
    </w:div>
    <w:div w:id="1264263446">
      <w:bodyDiv w:val="1"/>
      <w:marLeft w:val="0"/>
      <w:marRight w:val="0"/>
      <w:marTop w:val="0"/>
      <w:marBottom w:val="0"/>
      <w:divBdr>
        <w:top w:val="none" w:sz="0" w:space="0" w:color="auto"/>
        <w:left w:val="none" w:sz="0" w:space="0" w:color="auto"/>
        <w:bottom w:val="none" w:sz="0" w:space="0" w:color="auto"/>
        <w:right w:val="none" w:sz="0" w:space="0" w:color="auto"/>
      </w:divBdr>
      <w:divsChild>
        <w:div w:id="900288806">
          <w:marLeft w:val="0"/>
          <w:marRight w:val="0"/>
          <w:marTop w:val="0"/>
          <w:marBottom w:val="0"/>
          <w:divBdr>
            <w:top w:val="none" w:sz="0" w:space="0" w:color="auto"/>
            <w:left w:val="none" w:sz="0" w:space="0" w:color="auto"/>
            <w:bottom w:val="none" w:sz="0" w:space="0" w:color="auto"/>
            <w:right w:val="none" w:sz="0" w:space="0" w:color="auto"/>
          </w:divBdr>
        </w:div>
        <w:div w:id="1650281649">
          <w:marLeft w:val="0"/>
          <w:marRight w:val="0"/>
          <w:marTop w:val="0"/>
          <w:marBottom w:val="0"/>
          <w:divBdr>
            <w:top w:val="none" w:sz="0" w:space="0" w:color="auto"/>
            <w:left w:val="none" w:sz="0" w:space="0" w:color="auto"/>
            <w:bottom w:val="none" w:sz="0" w:space="0" w:color="auto"/>
            <w:right w:val="none" w:sz="0" w:space="0" w:color="auto"/>
          </w:divBdr>
        </w:div>
      </w:divsChild>
    </w:div>
    <w:div w:id="1264462753">
      <w:bodyDiv w:val="1"/>
      <w:marLeft w:val="0"/>
      <w:marRight w:val="0"/>
      <w:marTop w:val="0"/>
      <w:marBottom w:val="0"/>
      <w:divBdr>
        <w:top w:val="none" w:sz="0" w:space="0" w:color="auto"/>
        <w:left w:val="none" w:sz="0" w:space="0" w:color="auto"/>
        <w:bottom w:val="none" w:sz="0" w:space="0" w:color="auto"/>
        <w:right w:val="none" w:sz="0" w:space="0" w:color="auto"/>
      </w:divBdr>
      <w:divsChild>
        <w:div w:id="604732106">
          <w:marLeft w:val="0"/>
          <w:marRight w:val="0"/>
          <w:marTop w:val="0"/>
          <w:marBottom w:val="0"/>
          <w:divBdr>
            <w:top w:val="none" w:sz="0" w:space="0" w:color="auto"/>
            <w:left w:val="none" w:sz="0" w:space="0" w:color="auto"/>
            <w:bottom w:val="none" w:sz="0" w:space="0" w:color="auto"/>
            <w:right w:val="none" w:sz="0" w:space="0" w:color="auto"/>
          </w:divBdr>
        </w:div>
      </w:divsChild>
    </w:div>
    <w:div w:id="1291134174">
      <w:bodyDiv w:val="1"/>
      <w:marLeft w:val="0"/>
      <w:marRight w:val="0"/>
      <w:marTop w:val="0"/>
      <w:marBottom w:val="0"/>
      <w:divBdr>
        <w:top w:val="none" w:sz="0" w:space="0" w:color="auto"/>
        <w:left w:val="none" w:sz="0" w:space="0" w:color="auto"/>
        <w:bottom w:val="none" w:sz="0" w:space="0" w:color="auto"/>
        <w:right w:val="none" w:sz="0" w:space="0" w:color="auto"/>
      </w:divBdr>
    </w:div>
    <w:div w:id="1331982774">
      <w:bodyDiv w:val="1"/>
      <w:marLeft w:val="0"/>
      <w:marRight w:val="0"/>
      <w:marTop w:val="0"/>
      <w:marBottom w:val="0"/>
      <w:divBdr>
        <w:top w:val="none" w:sz="0" w:space="0" w:color="auto"/>
        <w:left w:val="none" w:sz="0" w:space="0" w:color="auto"/>
        <w:bottom w:val="none" w:sz="0" w:space="0" w:color="auto"/>
        <w:right w:val="none" w:sz="0" w:space="0" w:color="auto"/>
      </w:divBdr>
    </w:div>
    <w:div w:id="1347554551">
      <w:bodyDiv w:val="1"/>
      <w:marLeft w:val="0"/>
      <w:marRight w:val="0"/>
      <w:marTop w:val="0"/>
      <w:marBottom w:val="0"/>
      <w:divBdr>
        <w:top w:val="none" w:sz="0" w:space="0" w:color="auto"/>
        <w:left w:val="none" w:sz="0" w:space="0" w:color="auto"/>
        <w:bottom w:val="none" w:sz="0" w:space="0" w:color="auto"/>
        <w:right w:val="none" w:sz="0" w:space="0" w:color="auto"/>
      </w:divBdr>
    </w:div>
    <w:div w:id="1534921672">
      <w:bodyDiv w:val="1"/>
      <w:marLeft w:val="0"/>
      <w:marRight w:val="0"/>
      <w:marTop w:val="0"/>
      <w:marBottom w:val="0"/>
      <w:divBdr>
        <w:top w:val="none" w:sz="0" w:space="0" w:color="auto"/>
        <w:left w:val="none" w:sz="0" w:space="0" w:color="auto"/>
        <w:bottom w:val="none" w:sz="0" w:space="0" w:color="auto"/>
        <w:right w:val="none" w:sz="0" w:space="0" w:color="auto"/>
      </w:divBdr>
      <w:divsChild>
        <w:div w:id="120616534">
          <w:marLeft w:val="0"/>
          <w:marRight w:val="0"/>
          <w:marTop w:val="0"/>
          <w:marBottom w:val="0"/>
          <w:divBdr>
            <w:top w:val="none" w:sz="0" w:space="0" w:color="auto"/>
            <w:left w:val="none" w:sz="0" w:space="0" w:color="auto"/>
            <w:bottom w:val="none" w:sz="0" w:space="0" w:color="auto"/>
            <w:right w:val="none" w:sz="0" w:space="0" w:color="auto"/>
          </w:divBdr>
        </w:div>
        <w:div w:id="418721254">
          <w:marLeft w:val="0"/>
          <w:marRight w:val="0"/>
          <w:marTop w:val="0"/>
          <w:marBottom w:val="0"/>
          <w:divBdr>
            <w:top w:val="none" w:sz="0" w:space="0" w:color="auto"/>
            <w:left w:val="none" w:sz="0" w:space="0" w:color="auto"/>
            <w:bottom w:val="none" w:sz="0" w:space="0" w:color="auto"/>
            <w:right w:val="none" w:sz="0" w:space="0" w:color="auto"/>
          </w:divBdr>
        </w:div>
        <w:div w:id="724793769">
          <w:marLeft w:val="0"/>
          <w:marRight w:val="0"/>
          <w:marTop w:val="0"/>
          <w:marBottom w:val="0"/>
          <w:divBdr>
            <w:top w:val="none" w:sz="0" w:space="0" w:color="auto"/>
            <w:left w:val="none" w:sz="0" w:space="0" w:color="auto"/>
            <w:bottom w:val="none" w:sz="0" w:space="0" w:color="auto"/>
            <w:right w:val="none" w:sz="0" w:space="0" w:color="auto"/>
          </w:divBdr>
        </w:div>
        <w:div w:id="756174504">
          <w:marLeft w:val="0"/>
          <w:marRight w:val="0"/>
          <w:marTop w:val="0"/>
          <w:marBottom w:val="0"/>
          <w:divBdr>
            <w:top w:val="none" w:sz="0" w:space="0" w:color="auto"/>
            <w:left w:val="none" w:sz="0" w:space="0" w:color="auto"/>
            <w:bottom w:val="none" w:sz="0" w:space="0" w:color="auto"/>
            <w:right w:val="none" w:sz="0" w:space="0" w:color="auto"/>
          </w:divBdr>
        </w:div>
        <w:div w:id="1808889933">
          <w:marLeft w:val="0"/>
          <w:marRight w:val="0"/>
          <w:marTop w:val="0"/>
          <w:marBottom w:val="0"/>
          <w:divBdr>
            <w:top w:val="none" w:sz="0" w:space="0" w:color="auto"/>
            <w:left w:val="none" w:sz="0" w:space="0" w:color="auto"/>
            <w:bottom w:val="none" w:sz="0" w:space="0" w:color="auto"/>
            <w:right w:val="none" w:sz="0" w:space="0" w:color="auto"/>
          </w:divBdr>
        </w:div>
        <w:div w:id="1946184109">
          <w:marLeft w:val="0"/>
          <w:marRight w:val="0"/>
          <w:marTop w:val="0"/>
          <w:marBottom w:val="0"/>
          <w:divBdr>
            <w:top w:val="none" w:sz="0" w:space="0" w:color="auto"/>
            <w:left w:val="none" w:sz="0" w:space="0" w:color="auto"/>
            <w:bottom w:val="none" w:sz="0" w:space="0" w:color="auto"/>
            <w:right w:val="none" w:sz="0" w:space="0" w:color="auto"/>
          </w:divBdr>
        </w:div>
        <w:div w:id="1970016470">
          <w:marLeft w:val="0"/>
          <w:marRight w:val="0"/>
          <w:marTop w:val="0"/>
          <w:marBottom w:val="0"/>
          <w:divBdr>
            <w:top w:val="none" w:sz="0" w:space="0" w:color="auto"/>
            <w:left w:val="none" w:sz="0" w:space="0" w:color="auto"/>
            <w:bottom w:val="none" w:sz="0" w:space="0" w:color="auto"/>
            <w:right w:val="none" w:sz="0" w:space="0" w:color="auto"/>
          </w:divBdr>
        </w:div>
      </w:divsChild>
    </w:div>
    <w:div w:id="1536887121">
      <w:bodyDiv w:val="1"/>
      <w:marLeft w:val="0"/>
      <w:marRight w:val="0"/>
      <w:marTop w:val="0"/>
      <w:marBottom w:val="0"/>
      <w:divBdr>
        <w:top w:val="none" w:sz="0" w:space="0" w:color="auto"/>
        <w:left w:val="none" w:sz="0" w:space="0" w:color="auto"/>
        <w:bottom w:val="none" w:sz="0" w:space="0" w:color="auto"/>
        <w:right w:val="none" w:sz="0" w:space="0" w:color="auto"/>
      </w:divBdr>
    </w:div>
    <w:div w:id="1541476374">
      <w:bodyDiv w:val="1"/>
      <w:marLeft w:val="0"/>
      <w:marRight w:val="0"/>
      <w:marTop w:val="0"/>
      <w:marBottom w:val="0"/>
      <w:divBdr>
        <w:top w:val="none" w:sz="0" w:space="0" w:color="auto"/>
        <w:left w:val="none" w:sz="0" w:space="0" w:color="auto"/>
        <w:bottom w:val="none" w:sz="0" w:space="0" w:color="auto"/>
        <w:right w:val="none" w:sz="0" w:space="0" w:color="auto"/>
      </w:divBdr>
    </w:div>
    <w:div w:id="1589919783">
      <w:bodyDiv w:val="1"/>
      <w:marLeft w:val="0"/>
      <w:marRight w:val="0"/>
      <w:marTop w:val="0"/>
      <w:marBottom w:val="0"/>
      <w:divBdr>
        <w:top w:val="none" w:sz="0" w:space="0" w:color="auto"/>
        <w:left w:val="none" w:sz="0" w:space="0" w:color="auto"/>
        <w:bottom w:val="none" w:sz="0" w:space="0" w:color="auto"/>
        <w:right w:val="none" w:sz="0" w:space="0" w:color="auto"/>
      </w:divBdr>
    </w:div>
    <w:div w:id="1624144628">
      <w:bodyDiv w:val="1"/>
      <w:marLeft w:val="0"/>
      <w:marRight w:val="0"/>
      <w:marTop w:val="0"/>
      <w:marBottom w:val="0"/>
      <w:divBdr>
        <w:top w:val="none" w:sz="0" w:space="0" w:color="auto"/>
        <w:left w:val="none" w:sz="0" w:space="0" w:color="auto"/>
        <w:bottom w:val="none" w:sz="0" w:space="0" w:color="auto"/>
        <w:right w:val="none" w:sz="0" w:space="0" w:color="auto"/>
      </w:divBdr>
      <w:divsChild>
        <w:div w:id="1608341983">
          <w:marLeft w:val="0"/>
          <w:marRight w:val="0"/>
          <w:marTop w:val="0"/>
          <w:marBottom w:val="0"/>
          <w:divBdr>
            <w:top w:val="none" w:sz="0" w:space="0" w:color="96BF0D"/>
            <w:left w:val="none" w:sz="0" w:space="0" w:color="96BF0D"/>
            <w:bottom w:val="none" w:sz="0" w:space="0" w:color="96BF0D"/>
            <w:right w:val="none" w:sz="0" w:space="0" w:color="96BF0D"/>
          </w:divBdr>
          <w:divsChild>
            <w:div w:id="1997801381">
              <w:marLeft w:val="0"/>
              <w:marRight w:val="0"/>
              <w:marTop w:val="0"/>
              <w:marBottom w:val="0"/>
              <w:divBdr>
                <w:top w:val="none" w:sz="0" w:space="0" w:color="96BF0D"/>
                <w:left w:val="none" w:sz="0" w:space="0" w:color="96BF0D"/>
                <w:bottom w:val="none" w:sz="0" w:space="0" w:color="96BF0D"/>
                <w:right w:val="none" w:sz="0" w:space="0" w:color="96BF0D"/>
              </w:divBdr>
            </w:div>
          </w:divsChild>
        </w:div>
        <w:div w:id="2120484517">
          <w:marLeft w:val="0"/>
          <w:marRight w:val="0"/>
          <w:marTop w:val="0"/>
          <w:marBottom w:val="0"/>
          <w:divBdr>
            <w:top w:val="none" w:sz="0" w:space="0" w:color="96BF0D"/>
            <w:left w:val="none" w:sz="0" w:space="0" w:color="96BF0D"/>
            <w:bottom w:val="none" w:sz="0" w:space="0" w:color="96BF0D"/>
            <w:right w:val="none" w:sz="0" w:space="0" w:color="96BF0D"/>
          </w:divBdr>
          <w:divsChild>
            <w:div w:id="1683361413">
              <w:marLeft w:val="0"/>
              <w:marRight w:val="0"/>
              <w:marTop w:val="0"/>
              <w:marBottom w:val="0"/>
              <w:divBdr>
                <w:top w:val="none" w:sz="0" w:space="0" w:color="96BF0D"/>
                <w:left w:val="none" w:sz="0" w:space="0" w:color="96BF0D"/>
                <w:bottom w:val="none" w:sz="0" w:space="0" w:color="96BF0D"/>
                <w:right w:val="none" w:sz="0" w:space="0" w:color="96BF0D"/>
              </w:divBdr>
            </w:div>
          </w:divsChild>
        </w:div>
      </w:divsChild>
    </w:div>
    <w:div w:id="1794247871">
      <w:bodyDiv w:val="1"/>
      <w:marLeft w:val="0"/>
      <w:marRight w:val="0"/>
      <w:marTop w:val="0"/>
      <w:marBottom w:val="0"/>
      <w:divBdr>
        <w:top w:val="none" w:sz="0" w:space="0" w:color="auto"/>
        <w:left w:val="none" w:sz="0" w:space="0" w:color="auto"/>
        <w:bottom w:val="none" w:sz="0" w:space="0" w:color="auto"/>
        <w:right w:val="none" w:sz="0" w:space="0" w:color="auto"/>
      </w:divBdr>
      <w:divsChild>
        <w:div w:id="763691191">
          <w:marLeft w:val="0"/>
          <w:marRight w:val="0"/>
          <w:marTop w:val="0"/>
          <w:marBottom w:val="0"/>
          <w:divBdr>
            <w:top w:val="none" w:sz="0" w:space="0" w:color="auto"/>
            <w:left w:val="none" w:sz="0" w:space="0" w:color="auto"/>
            <w:bottom w:val="none" w:sz="0" w:space="0" w:color="auto"/>
            <w:right w:val="none" w:sz="0" w:space="0" w:color="auto"/>
          </w:divBdr>
        </w:div>
      </w:divsChild>
    </w:div>
    <w:div w:id="180777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glossaryDocument" Target="glossary/document.xml" Id="R1093cdc342934dcf" /><Relationship Type="http://schemas.openxmlformats.org/officeDocument/2006/relationships/hyperlink" Target="https://llbpnl.sharepoint.com/:f:/g/El8sUZjsOZdBs0zshZiH2vABF4twAp3C8EWKFSf3HsshLg?e=lnu9xH" TargetMode="External" Id="R75ddbd210e054e3d"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badungenl\Desktop\Map%20documenten\Sjabloon%20AO-beschrijving.dot"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8cc6e4b-e9ec-4992-a5ce-dd67dbe69e9d}"/>
      </w:docPartPr>
      <w:docPartBody>
        <w:p w14:paraId="2AB4A66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E245B2-89BB-4F1D-9D81-85A3B0C45A72}">
  <ds:schemaRefs>
    <ds:schemaRef ds:uri="http://schemas.microsoft.com/office/2006/metadata/properties"/>
    <ds:schemaRef ds:uri="http://schemas.microsoft.com/office/infopath/2007/PartnerControls"/>
    <ds:schemaRef ds:uri="02d9e58d-aafc-4f51-9064-0d3be0044fc0"/>
  </ds:schemaRefs>
</ds:datastoreItem>
</file>

<file path=customXml/itemProps2.xml><?xml version="1.0" encoding="utf-8"?>
<ds:datastoreItem xmlns:ds="http://schemas.openxmlformats.org/officeDocument/2006/customXml" ds:itemID="{9FEA4204-5122-4038-98BD-FF3314F31EEA}">
  <ds:schemaRefs>
    <ds:schemaRef ds:uri="http://schemas.microsoft.com/sharepoint/v3/contenttype/forms"/>
  </ds:schemaRefs>
</ds:datastoreItem>
</file>

<file path=customXml/itemProps3.xml><?xml version="1.0" encoding="utf-8"?>
<ds:datastoreItem xmlns:ds="http://schemas.openxmlformats.org/officeDocument/2006/customXml" ds:itemID="{DB2B71AF-756F-4021-B230-A9A4DF7F2D70}">
  <ds:schemaRefs>
    <ds:schemaRef ds:uri="http://schemas.microsoft.com/office/2006/metadata/longProperties"/>
  </ds:schemaRefs>
</ds:datastoreItem>
</file>

<file path=customXml/itemProps4.xml><?xml version="1.0" encoding="utf-8"?>
<ds:datastoreItem xmlns:ds="http://schemas.openxmlformats.org/officeDocument/2006/customXml" ds:itemID="{49D94701-CCAF-4437-BFD5-E8E6E0CC5D13}">
  <ds:schemaRefs>
    <ds:schemaRef ds:uri="http://schemas.openxmlformats.org/officeDocument/2006/bibliography"/>
  </ds:schemaRefs>
</ds:datastoreItem>
</file>

<file path=customXml/itemProps5.xml><?xml version="1.0" encoding="utf-8"?>
<ds:datastoreItem xmlns:ds="http://schemas.openxmlformats.org/officeDocument/2006/customXml" ds:itemID="{3BA7FDA3-AB40-4236-BE2C-7548BB467A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Sjabloon AO-beschrijving</ap:Template>
  <ap:Application>Microsoft Word for the web</ap:Application>
  <ap:DocSecurity>0</ap:DocSecurity>
  <ap:ScaleCrop>false</ap:ScaleCrop>
  <ap:Company>Gemeente Amsterdam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gbadungenl</dc:creator>
  <cp:lastModifiedBy>Lars van Keulen</cp:lastModifiedBy>
  <cp:revision>46</cp:revision>
  <cp:lastPrinted>2017-12-16T05:06:00Z</cp:lastPrinted>
  <dcterms:created xsi:type="dcterms:W3CDTF">2020-05-20T18:12:00Z</dcterms:created>
  <dcterms:modified xsi:type="dcterms:W3CDTF">2022-12-12T13:18:32Z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spreekpunt">
    <vt:lpwstr/>
  </property>
  <property fmtid="{D5CDD505-2E9C-101B-9397-08002B2CF9AE}" pid="3" name="DocumentSetDescription">
    <vt:lpwstr/>
  </property>
  <property fmtid="{D5CDD505-2E9C-101B-9397-08002B2CF9AE}" pid="4" name="TaxCatchAll">
    <vt:lpwstr/>
  </property>
  <property fmtid="{D5CDD505-2E9C-101B-9397-08002B2CF9AE}" pid="5" name="publicatie jaartal">
    <vt:lpwstr>2017</vt:lpwstr>
  </property>
  <property fmtid="{D5CDD505-2E9C-101B-9397-08002B2CF9AE}" pid="6" name="Branch">
    <vt:lpwstr/>
  </property>
  <property fmtid="{D5CDD505-2E9C-101B-9397-08002B2CF9AE}" pid="7" name="Vraagstuk status">
    <vt:lpwstr>Nu</vt:lpwstr>
  </property>
  <property fmtid="{D5CDD505-2E9C-101B-9397-08002B2CF9AE}" pid="8" name="h29b79c64eda45b89513d553d5a5a130">
    <vt:lpwstr/>
  </property>
  <property fmtid="{D5CDD505-2E9C-101B-9397-08002B2CF9AE}" pid="9" name="Opdrachtgever">
    <vt:lpwstr/>
  </property>
  <property fmtid="{D5CDD505-2E9C-101B-9397-08002B2CF9AE}" pid="10" name="TypeInfo">
    <vt:lpwstr>, </vt:lpwstr>
  </property>
  <property fmtid="{D5CDD505-2E9C-101B-9397-08002B2CF9AE}" pid="11" name="ContentTypeId">
    <vt:lpwstr>0x0101004CE0F28D46F1D74986FB2FDE53D60D68</vt:lpwstr>
  </property>
  <property fmtid="{D5CDD505-2E9C-101B-9397-08002B2CF9AE}" pid="12" name="MediaServiceImageTags">
    <vt:lpwstr/>
  </property>
</Properties>
</file>