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EC03F" w14:textId="535DDD39" w:rsidR="007F6259" w:rsidRDefault="00783E49" w:rsidP="00783E49">
      <w:pPr>
        <w:pStyle w:val="Kop2"/>
        <w:numPr>
          <w:ilvl w:val="0"/>
          <w:numId w:val="0"/>
        </w:numPr>
        <w:ind w:left="576" w:hanging="576"/>
      </w:pPr>
      <w:r>
        <w:t>I</w:t>
      </w:r>
      <w:r w:rsidR="007F6259">
        <w:t>Nschrijvingsbiljet</w:t>
      </w:r>
    </w:p>
    <w:p w14:paraId="72A7C994" w14:textId="4574525D" w:rsidR="00FF1A03" w:rsidRDefault="00FF1A03" w:rsidP="00FF1A03">
      <w:pPr>
        <w:spacing w:line="259" w:lineRule="auto"/>
      </w:pPr>
      <w:r>
        <w:t xml:space="preserve">Behoort bij: </w:t>
      </w:r>
      <w:r w:rsidR="006F28BD">
        <w:t>Reconstructie 5 iVRI’s</w:t>
      </w:r>
      <w:r w:rsidR="00B65F41">
        <w:t xml:space="preserve">, besteknummer: </w:t>
      </w:r>
      <w:r w:rsidR="006F28BD">
        <w:t>I&amp;V 1</w:t>
      </w:r>
      <w:r w:rsidR="006D1244">
        <w:t>2</w:t>
      </w:r>
      <w:r w:rsidR="006F28BD">
        <w:t>-2023</w:t>
      </w:r>
    </w:p>
    <w:p w14:paraId="29ED3405" w14:textId="77777777" w:rsidR="00FF1A03" w:rsidRDefault="00FF1A03" w:rsidP="00FF1A03">
      <w:pPr>
        <w:spacing w:line="259" w:lineRule="auto"/>
      </w:pPr>
      <w:r>
        <w:t>De hierna te noemen inschrijver(s):</w:t>
      </w:r>
    </w:p>
    <w:p w14:paraId="0BF16409" w14:textId="77777777" w:rsidR="00FF1A03" w:rsidRDefault="00FF1A03" w:rsidP="00FF1A03">
      <w:pPr>
        <w:spacing w:line="259" w:lineRule="auto"/>
      </w:pPr>
    </w:p>
    <w:p w14:paraId="469753EF" w14:textId="77777777" w:rsidR="00FF1A03" w:rsidRDefault="00FF1A03" w:rsidP="00FF1A03">
      <w:pPr>
        <w:spacing w:line="259" w:lineRule="auto"/>
      </w:pPr>
      <w:r>
        <w:t>A)</w:t>
      </w:r>
      <w:r>
        <w:tab/>
      </w:r>
      <w:r>
        <w:tab/>
      </w:r>
      <w:r>
        <w:tab/>
      </w:r>
      <w:r>
        <w:tab/>
      </w:r>
      <w:r>
        <w:tab/>
      </w:r>
      <w:r>
        <w:tab/>
      </w:r>
      <w:r>
        <w:tab/>
      </w:r>
      <w:r>
        <w:tab/>
      </w:r>
      <w:r>
        <w:tab/>
      </w:r>
      <w:r>
        <w:tab/>
      </w:r>
      <w:r>
        <w:tab/>
        <w:t>1)</w:t>
      </w:r>
    </w:p>
    <w:p w14:paraId="367BC72D" w14:textId="77777777" w:rsidR="00FF1A03" w:rsidRDefault="00FF1A03" w:rsidP="00FF1A03">
      <w:pPr>
        <w:spacing w:line="259" w:lineRule="auto"/>
      </w:pPr>
    </w:p>
    <w:p w14:paraId="4594CA89" w14:textId="77777777" w:rsidR="00FF1A03" w:rsidRDefault="00FF1A03" w:rsidP="00FF1A03">
      <w:pPr>
        <w:spacing w:line="259" w:lineRule="auto"/>
      </w:pPr>
      <w:r>
        <w:t xml:space="preserve">gevestigd te </w:t>
      </w:r>
      <w:r>
        <w:tab/>
      </w:r>
      <w:r>
        <w:tab/>
      </w:r>
      <w:r>
        <w:tab/>
      </w:r>
      <w:r>
        <w:tab/>
      </w:r>
      <w:r>
        <w:tab/>
      </w:r>
      <w:r>
        <w:tab/>
      </w:r>
      <w:r>
        <w:tab/>
      </w:r>
      <w:r>
        <w:tab/>
      </w:r>
      <w:r>
        <w:tab/>
      </w:r>
      <w:r>
        <w:tab/>
        <w:t>2)</w:t>
      </w:r>
    </w:p>
    <w:p w14:paraId="782AC4A8" w14:textId="77777777" w:rsidR="00FF1A03" w:rsidRDefault="00FF1A03" w:rsidP="00FF1A03">
      <w:pPr>
        <w:spacing w:line="259" w:lineRule="auto"/>
      </w:pPr>
    </w:p>
    <w:p w14:paraId="1BC74789" w14:textId="77777777" w:rsidR="00FF1A03" w:rsidRDefault="00FF1A03" w:rsidP="00FF1A03">
      <w:pPr>
        <w:spacing w:line="259" w:lineRule="auto"/>
      </w:pPr>
      <w:r>
        <w:t xml:space="preserve">B) </w:t>
      </w:r>
      <w:r>
        <w:tab/>
      </w:r>
      <w:r>
        <w:tab/>
      </w:r>
      <w:r>
        <w:tab/>
      </w:r>
      <w:r>
        <w:tab/>
      </w:r>
      <w:r>
        <w:tab/>
      </w:r>
      <w:r>
        <w:tab/>
      </w:r>
      <w:r>
        <w:tab/>
      </w:r>
      <w:r>
        <w:tab/>
      </w:r>
      <w:r>
        <w:tab/>
      </w:r>
      <w:r>
        <w:tab/>
      </w:r>
      <w:r>
        <w:tab/>
        <w:t>1)</w:t>
      </w:r>
    </w:p>
    <w:p w14:paraId="471018D4" w14:textId="77777777" w:rsidR="00FF1A03" w:rsidRDefault="00FF1A03" w:rsidP="00FF1A03">
      <w:pPr>
        <w:spacing w:line="259" w:lineRule="auto"/>
      </w:pPr>
    </w:p>
    <w:p w14:paraId="4F95507C" w14:textId="77777777" w:rsidR="00FF1A03" w:rsidRDefault="00FF1A03" w:rsidP="00FF1A03">
      <w:pPr>
        <w:spacing w:line="259" w:lineRule="auto"/>
      </w:pPr>
      <w:r>
        <w:t xml:space="preserve">gevestigd te </w:t>
      </w:r>
      <w:r>
        <w:tab/>
      </w:r>
      <w:r>
        <w:tab/>
      </w:r>
      <w:r>
        <w:tab/>
      </w:r>
      <w:r>
        <w:tab/>
      </w:r>
      <w:r>
        <w:tab/>
      </w:r>
      <w:r>
        <w:tab/>
      </w:r>
      <w:r>
        <w:tab/>
      </w:r>
      <w:r>
        <w:tab/>
      </w:r>
      <w:r>
        <w:tab/>
      </w:r>
      <w:r>
        <w:tab/>
        <w:t>2)</w:t>
      </w:r>
    </w:p>
    <w:p w14:paraId="2E3D8C39" w14:textId="77777777" w:rsidR="00FF1A03" w:rsidRDefault="00FF1A03" w:rsidP="00FF1A03">
      <w:pPr>
        <w:spacing w:line="259" w:lineRule="auto"/>
      </w:pPr>
    </w:p>
    <w:p w14:paraId="0A39451F" w14:textId="77777777" w:rsidR="00FF1A03" w:rsidRDefault="00FF1A03" w:rsidP="00FF1A03">
      <w:pPr>
        <w:spacing w:line="259" w:lineRule="auto"/>
      </w:pPr>
      <w:r>
        <w:t xml:space="preserve">C) </w:t>
      </w:r>
      <w:r>
        <w:tab/>
      </w:r>
      <w:r>
        <w:tab/>
      </w:r>
      <w:r>
        <w:tab/>
      </w:r>
      <w:r>
        <w:tab/>
      </w:r>
      <w:r>
        <w:tab/>
      </w:r>
      <w:r>
        <w:tab/>
      </w:r>
      <w:r>
        <w:tab/>
      </w:r>
      <w:r>
        <w:tab/>
      </w:r>
      <w:r>
        <w:tab/>
      </w:r>
      <w:r>
        <w:tab/>
      </w:r>
      <w:r>
        <w:tab/>
        <w:t>1)</w:t>
      </w:r>
    </w:p>
    <w:p w14:paraId="521D64A4" w14:textId="77777777" w:rsidR="00FF1A03" w:rsidRDefault="00FF1A03" w:rsidP="00FF1A03">
      <w:pPr>
        <w:spacing w:line="259" w:lineRule="auto"/>
      </w:pPr>
    </w:p>
    <w:p w14:paraId="4CAAD220" w14:textId="77777777" w:rsidR="00FF1A03" w:rsidRDefault="00FF1A03" w:rsidP="00FF1A03">
      <w:pPr>
        <w:spacing w:line="259" w:lineRule="auto"/>
      </w:pPr>
      <w:r>
        <w:t xml:space="preserve">gevestigd te </w:t>
      </w:r>
      <w:r>
        <w:tab/>
      </w:r>
      <w:r>
        <w:tab/>
      </w:r>
      <w:r>
        <w:tab/>
      </w:r>
      <w:r>
        <w:tab/>
      </w:r>
      <w:r>
        <w:tab/>
      </w:r>
      <w:r>
        <w:tab/>
      </w:r>
      <w:r>
        <w:tab/>
      </w:r>
      <w:r>
        <w:tab/>
      </w:r>
      <w:r>
        <w:tab/>
      </w:r>
      <w:r>
        <w:tab/>
        <w:t>2)</w:t>
      </w:r>
    </w:p>
    <w:p w14:paraId="504BFAB4" w14:textId="77777777" w:rsidR="00FF1A03" w:rsidRDefault="00FF1A03" w:rsidP="00FF1A03">
      <w:pPr>
        <w:spacing w:line="259" w:lineRule="auto"/>
      </w:pPr>
    </w:p>
    <w:p w14:paraId="0DDDA682" w14:textId="0BFBAF00" w:rsidR="00FF1A03" w:rsidRDefault="00FF1A03" w:rsidP="00FF1A03">
      <w:pPr>
        <w:spacing w:line="259" w:lineRule="auto"/>
      </w:pPr>
      <w:r>
        <w:t xml:space="preserve">verklaart (verklaren) zich door ondertekening dezes bereid de uitvoering van bestek </w:t>
      </w:r>
      <w:r w:rsidR="006D1244">
        <w:t>I&amp;V 12-2023</w:t>
      </w:r>
      <w:r>
        <w:t xml:space="preserve"> voor uitvoeren </w:t>
      </w:r>
      <w:r w:rsidR="006D1244">
        <w:t>Reconstructie 5 iVRI’s</w:t>
      </w:r>
      <w:r w:rsidR="003776D3">
        <w:tab/>
      </w:r>
      <w:r w:rsidR="003776D3">
        <w:tab/>
      </w:r>
      <w:r>
        <w:t xml:space="preserve"> </w:t>
      </w:r>
      <w:r>
        <w:tab/>
      </w:r>
      <w:r>
        <w:tab/>
      </w:r>
      <w:r>
        <w:tab/>
      </w:r>
      <w:r>
        <w:tab/>
      </w:r>
      <w:r>
        <w:tab/>
        <w:t>3)</w:t>
      </w:r>
    </w:p>
    <w:p w14:paraId="0B4977E9" w14:textId="77777777" w:rsidR="00FF1A03" w:rsidRDefault="00FF1A03" w:rsidP="00FF1A03">
      <w:pPr>
        <w:spacing w:line="259" w:lineRule="auto"/>
      </w:pPr>
    </w:p>
    <w:p w14:paraId="1C89DF58" w14:textId="2866505E" w:rsidR="00FF1A03" w:rsidRDefault="00FF1A03" w:rsidP="00FF1A03">
      <w:pPr>
        <w:spacing w:line="259" w:lineRule="auto"/>
      </w:pPr>
      <w:r>
        <w:t>aan te nemen voor een bedrag</w:t>
      </w:r>
      <w:r w:rsidR="003776D3">
        <w:t xml:space="preserve"> voor</w:t>
      </w:r>
      <w:r w:rsidR="00B1372C">
        <w:t xml:space="preserve"> realisatie </w:t>
      </w:r>
      <w:r w:rsidR="003776D3">
        <w:t>van de VRI’s</w:t>
      </w:r>
      <w:r>
        <w:t>, de omzetbelasting daarin niet begrepen, van:</w:t>
      </w:r>
    </w:p>
    <w:p w14:paraId="7049E132" w14:textId="77777777" w:rsidR="00FF1A03" w:rsidRDefault="00FF1A03" w:rsidP="00FF1A03">
      <w:pPr>
        <w:spacing w:line="259" w:lineRule="auto"/>
      </w:pPr>
      <w:r>
        <w:t xml:space="preserve">EUR </w:t>
      </w:r>
      <w:r>
        <w:tab/>
      </w:r>
      <w:r>
        <w:tab/>
      </w:r>
      <w:r>
        <w:tab/>
      </w:r>
      <w:r>
        <w:tab/>
      </w:r>
      <w:r>
        <w:tab/>
      </w:r>
      <w:r>
        <w:tab/>
      </w:r>
      <w:r>
        <w:tab/>
      </w:r>
      <w:r>
        <w:tab/>
      </w:r>
      <w:r>
        <w:tab/>
      </w:r>
      <w:r>
        <w:tab/>
        <w:t xml:space="preserve">  </w:t>
      </w:r>
      <w:r>
        <w:tab/>
        <w:t>4)</w:t>
      </w:r>
    </w:p>
    <w:p w14:paraId="5D513E23" w14:textId="77777777" w:rsidR="00FF1A03" w:rsidRDefault="00FF1A03" w:rsidP="00FF1A03">
      <w:pPr>
        <w:spacing w:line="259" w:lineRule="auto"/>
      </w:pPr>
      <w:r>
        <w:t>(</w:t>
      </w:r>
    </w:p>
    <w:p w14:paraId="10C9B20A" w14:textId="77777777" w:rsidR="00FF1A03" w:rsidRDefault="00FF1A03" w:rsidP="00FF1A03">
      <w:pPr>
        <w:spacing w:line="259" w:lineRule="auto"/>
        <w:ind w:left="2832" w:firstLine="708"/>
      </w:pPr>
      <w:r>
        <w:t>euro)</w:t>
      </w:r>
      <w:r>
        <w:tab/>
      </w:r>
      <w:r>
        <w:tab/>
      </w:r>
      <w:r>
        <w:tab/>
      </w:r>
      <w:r>
        <w:tab/>
      </w:r>
      <w:r>
        <w:tab/>
      </w:r>
      <w:r>
        <w:tab/>
        <w:t>5)</w:t>
      </w:r>
    </w:p>
    <w:p w14:paraId="602CA591" w14:textId="7551E034" w:rsidR="00DF2D73" w:rsidRDefault="00DF2D73" w:rsidP="00DF2D73">
      <w:pPr>
        <w:spacing w:line="259" w:lineRule="auto"/>
      </w:pPr>
      <w:r>
        <w:t xml:space="preserve">Het bedrag voor </w:t>
      </w:r>
      <w:r w:rsidR="004E4F61">
        <w:t xml:space="preserve">realisatie </w:t>
      </w:r>
      <w:r>
        <w:t xml:space="preserve">van </w:t>
      </w:r>
      <w:r w:rsidR="001665ED">
        <w:t xml:space="preserve">de </w:t>
      </w:r>
      <w:r>
        <w:t>iVRI’s van de terzake verschuldigde omzetbelasting bedraagt:</w:t>
      </w:r>
    </w:p>
    <w:p w14:paraId="2BD8A8A8" w14:textId="77777777" w:rsidR="00DF2D73" w:rsidRDefault="00DF2D73" w:rsidP="00DF2D73">
      <w:pPr>
        <w:spacing w:line="259" w:lineRule="auto"/>
      </w:pPr>
      <w:r>
        <w:t xml:space="preserve">EUR </w:t>
      </w:r>
      <w:r>
        <w:tab/>
      </w:r>
      <w:r>
        <w:tab/>
      </w:r>
      <w:r>
        <w:tab/>
      </w:r>
      <w:r>
        <w:tab/>
      </w:r>
      <w:r>
        <w:tab/>
      </w:r>
      <w:r>
        <w:tab/>
      </w:r>
      <w:r>
        <w:tab/>
      </w:r>
      <w:r>
        <w:tab/>
      </w:r>
      <w:r>
        <w:tab/>
      </w:r>
      <w:r>
        <w:tab/>
      </w:r>
      <w:r>
        <w:tab/>
        <w:t>6)</w:t>
      </w:r>
    </w:p>
    <w:p w14:paraId="31CB0DF9" w14:textId="77777777" w:rsidR="00DF2D73" w:rsidRDefault="00DF2D73" w:rsidP="00DF2D73">
      <w:pPr>
        <w:spacing w:line="259" w:lineRule="auto"/>
      </w:pPr>
      <w:r>
        <w:t>(</w:t>
      </w:r>
    </w:p>
    <w:p w14:paraId="5B798693" w14:textId="55E3D43C" w:rsidR="00DF2D73" w:rsidRDefault="00DF2D73" w:rsidP="00DF2D73">
      <w:pPr>
        <w:spacing w:line="259" w:lineRule="auto"/>
        <w:ind w:left="2832" w:firstLine="708"/>
      </w:pPr>
      <w:r>
        <w:t xml:space="preserve">euro) </w:t>
      </w:r>
      <w:r>
        <w:tab/>
      </w:r>
      <w:r>
        <w:tab/>
      </w:r>
      <w:r>
        <w:tab/>
      </w:r>
      <w:r>
        <w:tab/>
      </w:r>
      <w:r>
        <w:tab/>
      </w:r>
      <w:r>
        <w:tab/>
        <w:t>7)</w:t>
      </w:r>
    </w:p>
    <w:p w14:paraId="47701705" w14:textId="4404DAAD" w:rsidR="00534B70" w:rsidRDefault="00534B70" w:rsidP="00D20B40">
      <w:pPr>
        <w:spacing w:line="259" w:lineRule="auto"/>
      </w:pPr>
    </w:p>
    <w:p w14:paraId="02CB408B" w14:textId="51F6AF2D" w:rsidR="009E2400" w:rsidRPr="00437EA6" w:rsidRDefault="009E2400" w:rsidP="009E2400">
      <w:pPr>
        <w:spacing w:line="259" w:lineRule="auto"/>
      </w:pPr>
      <w:r w:rsidRPr="00437EA6">
        <w:lastRenderedPageBreak/>
        <w:t xml:space="preserve">Het bedrag voor het tweedelijns onderhoud (als bedoeld in </w:t>
      </w:r>
      <w:r w:rsidR="00437EA6" w:rsidRPr="00437EA6">
        <w:t xml:space="preserve">hoofdstuk ‘tweedelijns onderhoud’ </w:t>
      </w:r>
      <w:r w:rsidRPr="00437EA6">
        <w:t>artikel 0</w:t>
      </w:r>
      <w:r w:rsidR="00D365F9" w:rsidRPr="00437EA6">
        <w:t>5</w:t>
      </w:r>
      <w:r w:rsidRPr="00437EA6">
        <w:t xml:space="preserve"> ‘</w:t>
      </w:r>
      <w:r w:rsidR="00DC21F5" w:rsidRPr="00437EA6">
        <w:t>Beheer en onderhoudscontract iVRI v1.</w:t>
      </w:r>
      <w:r w:rsidR="00530346">
        <w:t>1</w:t>
      </w:r>
      <w:r w:rsidRPr="00437EA6">
        <w:t>)</w:t>
      </w:r>
      <w:r w:rsidR="00530346">
        <w:t xml:space="preserve"> voor 1 iVRI voor 15 jaar</w:t>
      </w:r>
      <w:r w:rsidRPr="00437EA6">
        <w:t>, de omzetbelasting daarin niet begrepen, bedraagt:</w:t>
      </w:r>
    </w:p>
    <w:p w14:paraId="4A77B670" w14:textId="77777777" w:rsidR="009E2400" w:rsidRPr="00437EA6" w:rsidRDefault="009E2400" w:rsidP="009E2400">
      <w:pPr>
        <w:spacing w:line="259" w:lineRule="auto"/>
      </w:pPr>
      <w:r w:rsidRPr="00437EA6">
        <w:t xml:space="preserve">EUR </w:t>
      </w:r>
      <w:r w:rsidRPr="00437EA6">
        <w:tab/>
      </w:r>
      <w:r w:rsidRPr="00437EA6">
        <w:tab/>
      </w:r>
      <w:r w:rsidRPr="00437EA6">
        <w:tab/>
      </w:r>
      <w:r w:rsidRPr="00437EA6">
        <w:tab/>
      </w:r>
      <w:r w:rsidRPr="00437EA6">
        <w:tab/>
      </w:r>
      <w:r w:rsidRPr="00437EA6">
        <w:tab/>
      </w:r>
      <w:r w:rsidRPr="00437EA6">
        <w:tab/>
      </w:r>
      <w:r w:rsidRPr="00437EA6">
        <w:tab/>
      </w:r>
      <w:r w:rsidRPr="00437EA6">
        <w:tab/>
      </w:r>
      <w:r w:rsidRPr="00437EA6">
        <w:tab/>
      </w:r>
      <w:r w:rsidRPr="00437EA6">
        <w:tab/>
        <w:t>4)</w:t>
      </w:r>
    </w:p>
    <w:p w14:paraId="6D9ECB64" w14:textId="77777777" w:rsidR="009E2400" w:rsidRPr="00437EA6" w:rsidRDefault="009E2400" w:rsidP="009E2400">
      <w:pPr>
        <w:spacing w:line="259" w:lineRule="auto"/>
      </w:pPr>
      <w:r w:rsidRPr="00437EA6">
        <w:t>(</w:t>
      </w:r>
    </w:p>
    <w:p w14:paraId="7FEDB0F6" w14:textId="77777777" w:rsidR="009E2400" w:rsidRPr="00437EA6" w:rsidRDefault="009E2400" w:rsidP="009E2400">
      <w:pPr>
        <w:spacing w:line="259" w:lineRule="auto"/>
        <w:ind w:left="2832" w:firstLine="708"/>
      </w:pPr>
      <w:r w:rsidRPr="00437EA6">
        <w:t xml:space="preserve">euro) </w:t>
      </w:r>
      <w:r w:rsidRPr="00437EA6">
        <w:tab/>
      </w:r>
      <w:r w:rsidRPr="00437EA6">
        <w:tab/>
      </w:r>
      <w:r w:rsidRPr="00437EA6">
        <w:tab/>
      </w:r>
      <w:r w:rsidRPr="00437EA6">
        <w:tab/>
      </w:r>
      <w:r w:rsidRPr="00437EA6">
        <w:tab/>
      </w:r>
      <w:r w:rsidRPr="00437EA6">
        <w:tab/>
        <w:t>5)</w:t>
      </w:r>
    </w:p>
    <w:p w14:paraId="5CAAD476" w14:textId="6FCA9841" w:rsidR="009E2400" w:rsidRPr="00437EA6" w:rsidRDefault="00437EA6" w:rsidP="009E2400">
      <w:pPr>
        <w:spacing w:line="259" w:lineRule="auto"/>
      </w:pPr>
      <w:r w:rsidRPr="00437EA6">
        <w:t xml:space="preserve">Het bedrag voor het tweedelijns onderhoud (als bedoeld in hoofdstuk ‘tweedelijns onderhoud’ </w:t>
      </w:r>
      <w:r w:rsidR="009E2400" w:rsidRPr="00437EA6">
        <w:t>artikel 0</w:t>
      </w:r>
      <w:r w:rsidR="00D365F9" w:rsidRPr="00437EA6">
        <w:t>5</w:t>
      </w:r>
      <w:r w:rsidR="009E2400" w:rsidRPr="00437EA6">
        <w:t xml:space="preserve"> ‘Beheer en onderhoudscontract iVRI v1.</w:t>
      </w:r>
      <w:r w:rsidR="00530346">
        <w:t>1</w:t>
      </w:r>
      <w:r w:rsidR="009E2400" w:rsidRPr="00437EA6">
        <w:t xml:space="preserve">) voor </w:t>
      </w:r>
      <w:r w:rsidR="00530346">
        <w:t>1 iVRI voor 15 jaar</w:t>
      </w:r>
      <w:r w:rsidR="009E2400" w:rsidRPr="00437EA6">
        <w:t xml:space="preserve"> van de terzake verschuldigde omzetbelasting bedraagt:</w:t>
      </w:r>
    </w:p>
    <w:p w14:paraId="20A59FE4" w14:textId="77777777" w:rsidR="009E2400" w:rsidRPr="00437EA6" w:rsidRDefault="009E2400" w:rsidP="009E2400">
      <w:pPr>
        <w:spacing w:line="259" w:lineRule="auto"/>
      </w:pPr>
      <w:r w:rsidRPr="00437EA6">
        <w:t xml:space="preserve">EUR </w:t>
      </w:r>
      <w:r w:rsidRPr="00437EA6">
        <w:tab/>
      </w:r>
      <w:r w:rsidRPr="00437EA6">
        <w:tab/>
      </w:r>
      <w:r w:rsidRPr="00437EA6">
        <w:tab/>
      </w:r>
      <w:r w:rsidRPr="00437EA6">
        <w:tab/>
      </w:r>
      <w:r w:rsidRPr="00437EA6">
        <w:tab/>
      </w:r>
      <w:r w:rsidRPr="00437EA6">
        <w:tab/>
      </w:r>
      <w:r w:rsidRPr="00437EA6">
        <w:tab/>
      </w:r>
      <w:r w:rsidRPr="00437EA6">
        <w:tab/>
      </w:r>
      <w:r w:rsidRPr="00437EA6">
        <w:tab/>
      </w:r>
      <w:r w:rsidRPr="00437EA6">
        <w:tab/>
      </w:r>
      <w:r w:rsidRPr="00437EA6">
        <w:tab/>
        <w:t>6)</w:t>
      </w:r>
    </w:p>
    <w:p w14:paraId="0CF3AC52" w14:textId="77777777" w:rsidR="009E2400" w:rsidRPr="00437EA6" w:rsidRDefault="009E2400" w:rsidP="009E2400">
      <w:pPr>
        <w:spacing w:line="259" w:lineRule="auto"/>
      </w:pPr>
      <w:r w:rsidRPr="00437EA6">
        <w:t>(</w:t>
      </w:r>
    </w:p>
    <w:p w14:paraId="7B268BFE" w14:textId="77777777" w:rsidR="009E2400" w:rsidRDefault="009E2400" w:rsidP="009E2400">
      <w:pPr>
        <w:spacing w:line="259" w:lineRule="auto"/>
        <w:ind w:left="2832" w:firstLine="708"/>
      </w:pPr>
      <w:r w:rsidRPr="00437EA6">
        <w:t xml:space="preserve">euro) </w:t>
      </w:r>
      <w:r w:rsidRPr="00437EA6">
        <w:tab/>
      </w:r>
      <w:r w:rsidRPr="00437EA6">
        <w:tab/>
      </w:r>
      <w:r w:rsidRPr="00437EA6">
        <w:tab/>
      </w:r>
      <w:r w:rsidRPr="00437EA6">
        <w:tab/>
      </w:r>
      <w:r w:rsidRPr="00437EA6">
        <w:tab/>
      </w:r>
      <w:r w:rsidRPr="00437EA6">
        <w:tab/>
        <w:t>7)</w:t>
      </w:r>
    </w:p>
    <w:p w14:paraId="48B92B9F" w14:textId="77777777" w:rsidR="009E2400" w:rsidRDefault="009E2400" w:rsidP="009E2400">
      <w:pPr>
        <w:spacing w:line="259" w:lineRule="auto"/>
      </w:pPr>
    </w:p>
    <w:p w14:paraId="4830A99A" w14:textId="77777777" w:rsidR="00534B70" w:rsidRDefault="00534B70" w:rsidP="00534B70">
      <w:pPr>
        <w:spacing w:line="259" w:lineRule="auto"/>
      </w:pPr>
    </w:p>
    <w:p w14:paraId="5A8ABB9E" w14:textId="54825A4A" w:rsidR="00FF1A03" w:rsidRDefault="00FF1A03" w:rsidP="00FF1A03">
      <w:pPr>
        <w:spacing w:line="259" w:lineRule="auto"/>
      </w:pPr>
      <w:r>
        <w:t>De inschrijver(s) verklaart (verklaren) dat de bij dit inschrijvingsbiljet gevoegde ontleding van de inschrijfsom die is, als bedoeld in artikel 01.01.02 van de Standaard RAW Bepalingen (Standaard 20</w:t>
      </w:r>
      <w:r w:rsidR="00C14F90">
        <w:t>20</w:t>
      </w:r>
      <w:r>
        <w:t>).</w:t>
      </w:r>
    </w:p>
    <w:p w14:paraId="174C82AE" w14:textId="77777777" w:rsidR="00FF1A03" w:rsidRDefault="00FF1A03" w:rsidP="00FF1A03">
      <w:pPr>
        <w:spacing w:line="259" w:lineRule="auto"/>
      </w:pPr>
      <w:r>
        <w:t>De inschrijvers wijzen als gemachtigde om hen voor alle zaken het werk betreffende te vertegenwoordigen aan, de hierboven onder A) genoemde inschrijver.</w:t>
      </w:r>
      <w:r>
        <w:tab/>
      </w:r>
      <w:r>
        <w:tab/>
      </w:r>
      <w:r>
        <w:tab/>
        <w:t>8)</w:t>
      </w:r>
    </w:p>
    <w:p w14:paraId="6D3DFE5D" w14:textId="77777777" w:rsidR="00FF1A03" w:rsidRDefault="00FF1A03" w:rsidP="00FF1A03">
      <w:pPr>
        <w:spacing w:line="259" w:lineRule="auto"/>
      </w:pPr>
    </w:p>
    <w:p w14:paraId="7E54159D" w14:textId="77777777" w:rsidR="00FF1A03" w:rsidRDefault="00FF1A03" w:rsidP="00FF1A03">
      <w:pPr>
        <w:spacing w:line="259" w:lineRule="auto"/>
      </w:pPr>
      <w:r>
        <w:t xml:space="preserve">De inschrijver(s) verklaart (verklaren) deze aanbieding te doen overeenkomstig de bepalingen van het Aanbestedingsreglement Werken 2016 en met inachtneming van de bepalingen en gegevens zoals deze zijn omschreven in het bestek, de nota van inlichtingen en het proces-verbaal van aanwijzing. </w:t>
      </w:r>
      <w:r>
        <w:tab/>
      </w:r>
      <w:r>
        <w:tab/>
      </w:r>
      <w:r>
        <w:tab/>
      </w:r>
      <w:r>
        <w:tab/>
      </w:r>
      <w:r>
        <w:tab/>
      </w:r>
      <w:r>
        <w:tab/>
      </w:r>
      <w:r>
        <w:tab/>
      </w:r>
      <w:r>
        <w:tab/>
      </w:r>
      <w:r>
        <w:tab/>
      </w:r>
      <w:r>
        <w:tab/>
        <w:t>9)</w:t>
      </w:r>
    </w:p>
    <w:p w14:paraId="5108E3C8" w14:textId="77777777" w:rsidR="00FF1A03" w:rsidRDefault="00FF1A03" w:rsidP="00FF1A03">
      <w:pPr>
        <w:spacing w:line="259" w:lineRule="auto"/>
      </w:pPr>
    </w:p>
    <w:p w14:paraId="5D1757CE" w14:textId="77777777" w:rsidR="00FF1A03" w:rsidRDefault="00FF1A03" w:rsidP="00FF1A03">
      <w:pPr>
        <w:spacing w:line="259" w:lineRule="auto"/>
      </w:pPr>
      <w:r>
        <w:t xml:space="preserve">Gedaan te </w:t>
      </w:r>
      <w:r>
        <w:tab/>
      </w:r>
      <w:r>
        <w:tab/>
      </w:r>
      <w:r>
        <w:tab/>
      </w:r>
      <w:r>
        <w:tab/>
      </w:r>
      <w:r>
        <w:tab/>
      </w:r>
      <w:r>
        <w:tab/>
        <w:t>de ..</w:t>
      </w:r>
    </w:p>
    <w:p w14:paraId="6390661B" w14:textId="77777777" w:rsidR="00FF1A03" w:rsidRDefault="00FF1A03" w:rsidP="00FF1A03">
      <w:pPr>
        <w:spacing w:line="259" w:lineRule="auto"/>
      </w:pPr>
    </w:p>
    <w:p w14:paraId="35AA05B5" w14:textId="77777777" w:rsidR="00FF1A03" w:rsidRDefault="00FF1A03" w:rsidP="00FF1A03">
      <w:pPr>
        <w:spacing w:line="259" w:lineRule="auto"/>
      </w:pPr>
    </w:p>
    <w:p w14:paraId="56A9B9CF" w14:textId="77777777" w:rsidR="00FF1A03" w:rsidRDefault="00FF1A03" w:rsidP="00FF1A03">
      <w:pPr>
        <w:spacing w:line="259" w:lineRule="auto"/>
      </w:pPr>
      <w:r>
        <w:t>De inschrijver(s),</w:t>
      </w:r>
    </w:p>
    <w:p w14:paraId="484A17DC" w14:textId="77777777" w:rsidR="00FF1A03" w:rsidRDefault="00FF1A03" w:rsidP="00FF1A03">
      <w:pPr>
        <w:spacing w:line="259" w:lineRule="auto"/>
      </w:pPr>
      <w:r>
        <w:t xml:space="preserve">A </w:t>
      </w:r>
      <w:r>
        <w:tab/>
      </w:r>
      <w:r>
        <w:tab/>
      </w:r>
      <w:r>
        <w:tab/>
      </w:r>
      <w:r>
        <w:tab/>
      </w:r>
      <w:r>
        <w:tab/>
      </w:r>
      <w:r>
        <w:tab/>
      </w:r>
      <w:r>
        <w:tab/>
      </w:r>
      <w:r>
        <w:tab/>
      </w:r>
      <w:r>
        <w:tab/>
        <w:t>(handtekening)</w:t>
      </w:r>
    </w:p>
    <w:p w14:paraId="5D822EB5" w14:textId="77777777" w:rsidR="00FF1A03" w:rsidRDefault="00FF1A03" w:rsidP="00FF1A03">
      <w:pPr>
        <w:spacing w:line="259" w:lineRule="auto"/>
      </w:pPr>
    </w:p>
    <w:p w14:paraId="6646C326" w14:textId="77777777" w:rsidR="00FF1A03" w:rsidRDefault="00FF1A03" w:rsidP="00FF1A03">
      <w:pPr>
        <w:spacing w:line="259" w:lineRule="auto"/>
      </w:pPr>
      <w:r>
        <w:t xml:space="preserve">B </w:t>
      </w:r>
      <w:r>
        <w:tab/>
      </w:r>
      <w:r>
        <w:tab/>
      </w:r>
      <w:r>
        <w:tab/>
      </w:r>
      <w:r>
        <w:tab/>
      </w:r>
      <w:r>
        <w:tab/>
      </w:r>
      <w:r>
        <w:tab/>
      </w:r>
      <w:r>
        <w:tab/>
      </w:r>
      <w:r>
        <w:tab/>
      </w:r>
      <w:r>
        <w:tab/>
        <w:t>(handtekening)</w:t>
      </w:r>
    </w:p>
    <w:p w14:paraId="43B96A23" w14:textId="77777777" w:rsidR="00FF1A03" w:rsidRDefault="00FF1A03" w:rsidP="00FF1A03">
      <w:pPr>
        <w:spacing w:line="259" w:lineRule="auto"/>
      </w:pPr>
    </w:p>
    <w:p w14:paraId="3B2998AE" w14:textId="77777777" w:rsidR="00FF1A03" w:rsidRDefault="00FF1A03" w:rsidP="00FF1A03">
      <w:pPr>
        <w:spacing w:line="259" w:lineRule="auto"/>
      </w:pPr>
      <w:r>
        <w:t xml:space="preserve">C </w:t>
      </w:r>
      <w:r>
        <w:tab/>
      </w:r>
      <w:r>
        <w:tab/>
      </w:r>
      <w:r>
        <w:tab/>
      </w:r>
      <w:r>
        <w:tab/>
      </w:r>
      <w:r>
        <w:tab/>
      </w:r>
      <w:r>
        <w:tab/>
      </w:r>
      <w:r>
        <w:tab/>
      </w:r>
      <w:r>
        <w:tab/>
      </w:r>
      <w:r>
        <w:tab/>
        <w:t>(handtekening)</w:t>
      </w:r>
    </w:p>
    <w:p w14:paraId="37525B4E" w14:textId="77777777" w:rsidR="00A77F5E" w:rsidRPr="00A77F5E" w:rsidRDefault="00FF1A03" w:rsidP="00FF1A03">
      <w:pPr>
        <w:spacing w:line="259" w:lineRule="auto"/>
      </w:pPr>
      <w:r>
        <w:lastRenderedPageBreak/>
        <w:t>1) Bij een natuurlijke persoon naam en voornamen voluit, bij een rechtspersoon de statutaire naam.</w:t>
      </w:r>
      <w:r>
        <w:br/>
        <w:t>2) Bij een natuurlijke persoon de woonplaats, bij een rechtspersoon de vestigingsplaats, met volledig adres en zo nodig vermelding van de provincie en het land.</w:t>
      </w:r>
      <w:r>
        <w:br/>
        <w:t>3) Omschrijving overeenkomstig het hoofd van het bestek of andere bijzondere aanduiding van het bestek en mededeling van het perceel, de samengevoegde percelen of het geheel van de percelen.</w:t>
      </w:r>
      <w:r>
        <w:br/>
        <w:t>4) Inschrijvingssom in cijfers.</w:t>
      </w:r>
      <w:r>
        <w:br/>
        <w:t>5) Inschrijvingssom in letters.</w:t>
      </w:r>
      <w:r>
        <w:br/>
        <w:t>6) Bedrag van de omzetbelasting in cijfers.</w:t>
      </w:r>
      <w:r>
        <w:br/>
        <w:t>7) Bedrag van de omzetbelasting in letters.</w:t>
      </w:r>
      <w:r>
        <w:br/>
        <w:t>8) Deze aanwijzing is alleen van toepassing, indien de inschrijving door twee of meer inschrijvers gezamenlijk geschiedt.</w:t>
      </w:r>
      <w:r>
        <w:br/>
        <w:t>9) Gehanteerde aanbestedingsregeling</w:t>
      </w:r>
    </w:p>
    <w:sectPr w:rsidR="00A77F5E" w:rsidRPr="00A77F5E" w:rsidSect="00A77F5E">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2126" w:right="1701" w:bottom="1701" w:left="2126"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8F027" w14:textId="77777777" w:rsidR="00621D64" w:rsidRDefault="00621D64" w:rsidP="00FA5917">
      <w:pPr>
        <w:spacing w:line="240" w:lineRule="auto"/>
      </w:pPr>
      <w:r>
        <w:separator/>
      </w:r>
    </w:p>
  </w:endnote>
  <w:endnote w:type="continuationSeparator" w:id="0">
    <w:p w14:paraId="59D9C43D" w14:textId="77777777" w:rsidR="00621D64" w:rsidRDefault="00621D64" w:rsidP="00FA5917">
      <w:pPr>
        <w:spacing w:line="240" w:lineRule="auto"/>
      </w:pPr>
      <w:r>
        <w:continuationSeparator/>
      </w:r>
    </w:p>
  </w:endnote>
  <w:endnote w:type="continuationNotice" w:id="1">
    <w:p w14:paraId="45C2E0C6" w14:textId="77777777" w:rsidR="00621D64" w:rsidRDefault="00621D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7834413"/>
      <w:docPartObj>
        <w:docPartGallery w:val="Page Numbers (Bottom of Page)"/>
        <w:docPartUnique/>
      </w:docPartObj>
    </w:sdtPr>
    <w:sdtContent>
      <w:p w14:paraId="0F2B349A" w14:textId="77777777" w:rsidR="00A50528" w:rsidRDefault="00A50528">
        <w:pPr>
          <w:pStyle w:val="Voettekst"/>
          <w:jc w:val="center"/>
        </w:pPr>
        <w:r>
          <w:fldChar w:fldCharType="begin"/>
        </w:r>
        <w:r>
          <w:instrText>PAGE   \* MERGEFORMAT</w:instrText>
        </w:r>
        <w:r>
          <w:fldChar w:fldCharType="separate"/>
        </w:r>
        <w:r>
          <w:t>2</w:t>
        </w:r>
        <w:r>
          <w:fldChar w:fldCharType="end"/>
        </w:r>
      </w:p>
    </w:sdtContent>
  </w:sdt>
  <w:p w14:paraId="078DA86D" w14:textId="77777777" w:rsidR="00A50528" w:rsidRDefault="00A5052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6289843"/>
      <w:docPartObj>
        <w:docPartGallery w:val="Page Numbers (Bottom of Page)"/>
        <w:docPartUnique/>
      </w:docPartObj>
    </w:sdtPr>
    <w:sdtContent>
      <w:p w14:paraId="2232550C" w14:textId="77777777" w:rsidR="00A50528" w:rsidRDefault="00A50528">
        <w:pPr>
          <w:pStyle w:val="Voettekst"/>
          <w:jc w:val="center"/>
        </w:pPr>
        <w:r>
          <w:fldChar w:fldCharType="begin"/>
        </w:r>
        <w:r>
          <w:instrText>PAGE   \* MERGEFORMAT</w:instrText>
        </w:r>
        <w:r>
          <w:fldChar w:fldCharType="separate"/>
        </w:r>
        <w:r>
          <w:t>2</w:t>
        </w:r>
        <w:r>
          <w:fldChar w:fldCharType="end"/>
        </w:r>
      </w:p>
    </w:sdtContent>
  </w:sdt>
  <w:p w14:paraId="7FF56C98" w14:textId="77777777" w:rsidR="00A50528" w:rsidRDefault="00A5052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153600"/>
      <w:docPartObj>
        <w:docPartGallery w:val="Page Numbers (Bottom of Page)"/>
        <w:docPartUnique/>
      </w:docPartObj>
    </w:sdtPr>
    <w:sdtContent>
      <w:p w14:paraId="6648F63B" w14:textId="77777777" w:rsidR="00FB0662" w:rsidRDefault="00FB0662">
        <w:pPr>
          <w:pStyle w:val="Voettekst"/>
          <w:jc w:val="center"/>
        </w:pPr>
        <w:r>
          <w:fldChar w:fldCharType="begin"/>
        </w:r>
        <w:r>
          <w:instrText>PAGE   \* MERGEFORMAT</w:instrText>
        </w:r>
        <w:r>
          <w:fldChar w:fldCharType="separate"/>
        </w:r>
        <w:r w:rsidR="00DC7EE8">
          <w:rPr>
            <w:noProof/>
          </w:rPr>
          <w:t>1</w:t>
        </w:r>
        <w:r>
          <w:fldChar w:fldCharType="end"/>
        </w:r>
      </w:p>
    </w:sdtContent>
  </w:sdt>
  <w:p w14:paraId="181B1BA3" w14:textId="77777777" w:rsidR="00FB0662" w:rsidRDefault="00FB06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662CB" w14:textId="77777777" w:rsidR="00621D64" w:rsidRDefault="00621D64" w:rsidP="00FA5917">
      <w:pPr>
        <w:spacing w:line="240" w:lineRule="auto"/>
      </w:pPr>
      <w:r>
        <w:separator/>
      </w:r>
    </w:p>
  </w:footnote>
  <w:footnote w:type="continuationSeparator" w:id="0">
    <w:p w14:paraId="39669BC8" w14:textId="77777777" w:rsidR="00621D64" w:rsidRDefault="00621D64" w:rsidP="00FA5917">
      <w:pPr>
        <w:spacing w:line="240" w:lineRule="auto"/>
      </w:pPr>
      <w:r>
        <w:continuationSeparator/>
      </w:r>
    </w:p>
  </w:footnote>
  <w:footnote w:type="continuationNotice" w:id="1">
    <w:p w14:paraId="4C20B393" w14:textId="77777777" w:rsidR="00621D64" w:rsidRDefault="00621D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5C1DD" w14:textId="77777777" w:rsidR="00CD175C" w:rsidRPr="003B5965" w:rsidRDefault="00CD175C" w:rsidP="00CD175C">
    <w:pPr>
      <w:pStyle w:val="Koptekst"/>
      <w:ind w:left="142" w:hanging="142"/>
    </w:pPr>
    <w:r w:rsidRPr="003B5965">
      <w:rPr>
        <w:noProof/>
      </w:rPr>
      <w:drawing>
        <wp:anchor distT="0" distB="0" distL="114300" distR="114300" simplePos="0" relativeHeight="251658240" behindDoc="0" locked="0" layoutInCell="1" allowOverlap="1" wp14:anchorId="7184E96C" wp14:editId="12FBC0BC">
          <wp:simplePos x="0" y="0"/>
          <wp:positionH relativeFrom="column">
            <wp:posOffset>-1350010</wp:posOffset>
          </wp:positionH>
          <wp:positionV relativeFrom="paragraph">
            <wp:posOffset>-403225</wp:posOffset>
          </wp:positionV>
          <wp:extent cx="223200" cy="10767600"/>
          <wp:effectExtent l="0" t="0" r="5715" b="0"/>
          <wp:wrapThrough wrapText="bothSides">
            <wp:wrapPolygon edited="0">
              <wp:start x="0" y="0"/>
              <wp:lineTo x="0" y="21516"/>
              <wp:lineTo x="20308" y="21516"/>
              <wp:lineTo x="20308" y="0"/>
              <wp:lineTo x="0" y="0"/>
            </wp:wrapPolygon>
          </wp:wrapThrough>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papier_balk.png"/>
                  <pic:cNvPicPr/>
                </pic:nvPicPr>
                <pic:blipFill>
                  <a:blip r:embed="rId1">
                    <a:extLst>
                      <a:ext uri="{28A0092B-C50C-407E-A947-70E740481C1C}">
                        <a14:useLocalDpi xmlns:a14="http://schemas.microsoft.com/office/drawing/2010/main" val="0"/>
                      </a:ext>
                    </a:extLst>
                  </a:blip>
                  <a:stretch>
                    <a:fillRect/>
                  </a:stretch>
                </pic:blipFill>
                <pic:spPr>
                  <a:xfrm>
                    <a:off x="0" y="0"/>
                    <a:ext cx="223200" cy="10767600"/>
                  </a:xfrm>
                  <a:prstGeom prst="rect">
                    <a:avLst/>
                  </a:prstGeom>
                </pic:spPr>
              </pic:pic>
            </a:graphicData>
          </a:graphic>
          <wp14:sizeRelH relativeFrom="page">
            <wp14:pctWidth>0</wp14:pctWidth>
          </wp14:sizeRelH>
          <wp14:sizeRelV relativeFrom="page">
            <wp14:pctHeight>0</wp14:pctHeight>
          </wp14:sizeRelV>
        </wp:anchor>
      </w:drawing>
    </w:r>
    <w:r w:rsidRPr="003B5965">
      <w:rPr>
        <w:noProof/>
      </w:rPr>
      <mc:AlternateContent>
        <mc:Choice Requires="wps">
          <w:drawing>
            <wp:anchor distT="0" distB="0" distL="114300" distR="114300" simplePos="0" relativeHeight="251658241" behindDoc="0" locked="0" layoutInCell="1" allowOverlap="1" wp14:anchorId="5F1DA05F" wp14:editId="0E9E3F92">
              <wp:simplePos x="0" y="0"/>
              <wp:positionH relativeFrom="margin">
                <wp:align>right</wp:align>
              </wp:positionH>
              <wp:positionV relativeFrom="paragraph">
                <wp:posOffset>120178</wp:posOffset>
              </wp:positionV>
              <wp:extent cx="1346400" cy="442800"/>
              <wp:effectExtent l="0" t="0" r="6350" b="0"/>
              <wp:wrapNone/>
              <wp:docPr id="7" name="Rechthoek 7"/>
              <wp:cNvGraphicFramePr/>
              <a:graphic xmlns:a="http://schemas.openxmlformats.org/drawingml/2006/main">
                <a:graphicData uri="http://schemas.microsoft.com/office/word/2010/wordprocessingShape">
                  <wps:wsp>
                    <wps:cNvSpPr/>
                    <wps:spPr>
                      <a:xfrm>
                        <a:off x="0" y="0"/>
                        <a:ext cx="1346400" cy="442800"/>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69B1A82">
            <v:rect id="Rechthoek 7" style="position:absolute;margin-left:54.8pt;margin-top:9.45pt;width:106pt;height:34.8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stroked="f" strokeweight="1pt" w14:anchorId="382E4D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">
              <v:fill type="frame" o:title="" recolor="t" rotate="t" r:id="rId3"/>
              <w10:wrap anchorx="margin"/>
            </v:rect>
          </w:pict>
        </mc:Fallback>
      </mc:AlternateContent>
    </w:r>
    <w:r>
      <w:rPr>
        <w:noProof/>
      </w:rPr>
      <mc:AlternateContent>
        <mc:Choice Requires="wps">
          <w:drawing>
            <wp:anchor distT="0" distB="0" distL="114300" distR="114300" simplePos="0" relativeHeight="251658243" behindDoc="0" locked="0" layoutInCell="1" allowOverlap="1" wp14:anchorId="67F97C75" wp14:editId="69288C16">
              <wp:simplePos x="0" y="0"/>
              <wp:positionH relativeFrom="margin">
                <wp:align>left</wp:align>
              </wp:positionH>
              <wp:positionV relativeFrom="page">
                <wp:align>top</wp:align>
              </wp:positionV>
              <wp:extent cx="1339200" cy="468000"/>
              <wp:effectExtent l="0" t="0" r="0" b="0"/>
              <wp:wrapNone/>
              <wp:docPr id="10" name="Rechthoek 10"/>
              <wp:cNvGraphicFramePr/>
              <a:graphic xmlns:a="http://schemas.openxmlformats.org/drawingml/2006/main">
                <a:graphicData uri="http://schemas.microsoft.com/office/word/2010/wordprocessingShape">
                  <wps:wsp>
                    <wps:cNvSpPr/>
                    <wps:spPr>
                      <a:xfrm>
                        <a:off x="0" y="0"/>
                        <a:ext cx="1339200" cy="468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58E5B42">
            <v:rect id="Rechthoek 10" style="position:absolute;margin-left:0;margin-top:0;width:105.45pt;height:36.85pt;z-index:251674624;visibility:visible;mso-wrap-style:square;mso-width-percent:0;mso-height-percent:0;mso-wrap-distance-left:9pt;mso-wrap-distance-top:0;mso-wrap-distance-right:9pt;mso-wrap-distance-bottom:0;mso-position-horizontal:left;mso-position-horizontal-relative:margin;mso-position-vertical:top;mso-position-vertical-relative:page;mso-width-percent:0;mso-height-percent:0;mso-width-relative:margin;mso-height-relative:margin;v-text-anchor:middle" o:spid="_x0000_s1026" filled="f" stroked="f" strokeweight="1pt" w14:anchorId="4B483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">
              <w10:wrap anchorx="margin" anchory="page"/>
            </v:rect>
          </w:pict>
        </mc:Fallback>
      </mc:AlternateContent>
    </w:r>
    <w:r w:rsidRPr="003B5965">
      <w:rPr>
        <w:noProof/>
      </w:rPr>
      <mc:AlternateContent>
        <mc:Choice Requires="wps">
          <w:drawing>
            <wp:anchor distT="0" distB="0" distL="114300" distR="114300" simplePos="0" relativeHeight="251658242" behindDoc="0" locked="0" layoutInCell="1" allowOverlap="1" wp14:anchorId="5393244C" wp14:editId="4EE45E8F">
              <wp:simplePos x="0" y="0"/>
              <wp:positionH relativeFrom="column">
                <wp:posOffset>0</wp:posOffset>
              </wp:positionH>
              <wp:positionV relativeFrom="paragraph">
                <wp:posOffset>-363855</wp:posOffset>
              </wp:positionV>
              <wp:extent cx="1353600" cy="468000"/>
              <wp:effectExtent l="0" t="0" r="0" b="0"/>
              <wp:wrapNone/>
              <wp:docPr id="11" name="Rechthoek 11"/>
              <wp:cNvGraphicFramePr/>
              <a:graphic xmlns:a="http://schemas.openxmlformats.org/drawingml/2006/main">
                <a:graphicData uri="http://schemas.microsoft.com/office/word/2010/wordprocessingShape">
                  <wps:wsp>
                    <wps:cNvSpPr/>
                    <wps:spPr>
                      <a:xfrm>
                        <a:off x="0" y="0"/>
                        <a:ext cx="1353600" cy="468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94D4BB0">
            <v:rect id="Rechthoek 11" style="position:absolute;margin-left:0;margin-top:-28.65pt;width:106.6pt;height:36.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d="f" strokeweight="1pt" w14:anchorId="7078CD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"/>
          </w:pict>
        </mc:Fallback>
      </mc:AlternateContent>
    </w:r>
  </w:p>
  <w:p w14:paraId="425B3784" w14:textId="77777777" w:rsidR="005A348B" w:rsidRDefault="005A348B" w:rsidP="00692B4C">
    <w:pPr>
      <w:pStyle w:val="Koptekst"/>
      <w:ind w:right="-285"/>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65E8E" w14:textId="77777777" w:rsidR="00E336E4" w:rsidRDefault="00E336E4" w:rsidP="00692B4C">
    <w:pPr>
      <w:pStyle w:val="Koptekst"/>
      <w:ind w:lef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483CF" w14:textId="77777777" w:rsidR="00BD11D1" w:rsidRDefault="00A77F5E" w:rsidP="00692B4C">
    <w:pPr>
      <w:pStyle w:val="Koptekst"/>
      <w:ind w:left="-142"/>
    </w:pPr>
    <w:r w:rsidRPr="003B5965">
      <w:rPr>
        <w:noProof/>
      </w:rPr>
      <w:drawing>
        <wp:anchor distT="0" distB="0" distL="114300" distR="114300" simplePos="0" relativeHeight="251658245" behindDoc="0" locked="0" layoutInCell="1" allowOverlap="1" wp14:anchorId="2A0C83D2" wp14:editId="3D29CA09">
          <wp:simplePos x="0" y="0"/>
          <wp:positionH relativeFrom="column">
            <wp:posOffset>-1350010</wp:posOffset>
          </wp:positionH>
          <wp:positionV relativeFrom="paragraph">
            <wp:posOffset>-403225</wp:posOffset>
          </wp:positionV>
          <wp:extent cx="223200" cy="10767600"/>
          <wp:effectExtent l="0" t="0" r="5715" b="0"/>
          <wp:wrapThrough wrapText="bothSides">
            <wp:wrapPolygon edited="0">
              <wp:start x="0" y="0"/>
              <wp:lineTo x="0" y="21516"/>
              <wp:lineTo x="20308" y="21516"/>
              <wp:lineTo x="20308"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papier_balk.png"/>
                  <pic:cNvPicPr/>
                </pic:nvPicPr>
                <pic:blipFill>
                  <a:blip r:embed="rId1">
                    <a:extLst>
                      <a:ext uri="{28A0092B-C50C-407E-A947-70E740481C1C}">
                        <a14:useLocalDpi xmlns:a14="http://schemas.microsoft.com/office/drawing/2010/main" val="0"/>
                      </a:ext>
                    </a:extLst>
                  </a:blip>
                  <a:stretch>
                    <a:fillRect/>
                  </a:stretch>
                </pic:blipFill>
                <pic:spPr>
                  <a:xfrm>
                    <a:off x="0" y="0"/>
                    <a:ext cx="223200" cy="10767600"/>
                  </a:xfrm>
                  <a:prstGeom prst="rect">
                    <a:avLst/>
                  </a:prstGeom>
                </pic:spPr>
              </pic:pic>
            </a:graphicData>
          </a:graphic>
          <wp14:sizeRelH relativeFrom="page">
            <wp14:pctWidth>0</wp14:pctWidth>
          </wp14:sizeRelH>
          <wp14:sizeRelV relativeFrom="page">
            <wp14:pctHeight>0</wp14:pctHeight>
          </wp14:sizeRelV>
        </wp:anchor>
      </w:drawing>
    </w:r>
    <w:r w:rsidRPr="003B5965">
      <w:rPr>
        <w:noProof/>
      </w:rPr>
      <mc:AlternateContent>
        <mc:Choice Requires="wps">
          <w:drawing>
            <wp:anchor distT="0" distB="0" distL="114300" distR="114300" simplePos="0" relativeHeight="251658244" behindDoc="0" locked="0" layoutInCell="1" allowOverlap="1" wp14:anchorId="07387E56" wp14:editId="1D534C29">
              <wp:simplePos x="0" y="0"/>
              <wp:positionH relativeFrom="page">
                <wp:posOffset>1350010</wp:posOffset>
              </wp:positionH>
              <wp:positionV relativeFrom="page">
                <wp:posOffset>478790</wp:posOffset>
              </wp:positionV>
              <wp:extent cx="1368000" cy="442800"/>
              <wp:effectExtent l="0" t="0" r="3810" b="0"/>
              <wp:wrapNone/>
              <wp:docPr id="2" name="Rechthoek 2"/>
              <wp:cNvGraphicFramePr/>
              <a:graphic xmlns:a="http://schemas.openxmlformats.org/drawingml/2006/main">
                <a:graphicData uri="http://schemas.microsoft.com/office/word/2010/wordprocessingShape">
                  <wps:wsp>
                    <wps:cNvSpPr/>
                    <wps:spPr>
                      <a:xfrm>
                        <a:off x="0" y="0"/>
                        <a:ext cx="1368000" cy="442800"/>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7C21F81">
            <v:rect id="Rechthoek 2" style="position:absolute;margin-left:106.3pt;margin-top:37.7pt;width:107.7pt;height:34.8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stroked="f" strokeweight="1pt" w14:anchorId="2BEE90C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">
              <v:fill type="frame" o:title="" recolor="t" rotate="t" r:id="rId4"/>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5205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74C60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06B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A92E72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45B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E6A6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66C4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74A6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5084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70529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C0D7D70"/>
    <w:multiLevelType w:val="hybridMultilevel"/>
    <w:tmpl w:val="7ACA38F0"/>
    <w:lvl w:ilvl="0" w:tplc="4C56E232">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48F6A47"/>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1A241BDF"/>
    <w:multiLevelType w:val="hybridMultilevel"/>
    <w:tmpl w:val="0BE0F348"/>
    <w:lvl w:ilvl="0" w:tplc="E9D89864">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8FC05A4"/>
    <w:multiLevelType w:val="hybridMultilevel"/>
    <w:tmpl w:val="DB70D774"/>
    <w:lvl w:ilvl="0" w:tplc="C9D68DFA">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0886A84"/>
    <w:multiLevelType w:val="hybridMultilevel"/>
    <w:tmpl w:val="3000E7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54833393">
    <w:abstractNumId w:val="10"/>
  </w:num>
  <w:num w:numId="2" w16cid:durableId="944267980">
    <w:abstractNumId w:val="14"/>
  </w:num>
  <w:num w:numId="3" w16cid:durableId="318850095">
    <w:abstractNumId w:val="13"/>
  </w:num>
  <w:num w:numId="4" w16cid:durableId="534542897">
    <w:abstractNumId w:val="12"/>
  </w:num>
  <w:num w:numId="5" w16cid:durableId="346905839">
    <w:abstractNumId w:val="11"/>
  </w:num>
  <w:num w:numId="6" w16cid:durableId="397480320">
    <w:abstractNumId w:val="9"/>
  </w:num>
  <w:num w:numId="7" w16cid:durableId="2075739292">
    <w:abstractNumId w:val="7"/>
  </w:num>
  <w:num w:numId="8" w16cid:durableId="152451398">
    <w:abstractNumId w:val="6"/>
  </w:num>
  <w:num w:numId="9" w16cid:durableId="1886522600">
    <w:abstractNumId w:val="5"/>
  </w:num>
  <w:num w:numId="10" w16cid:durableId="1686052096">
    <w:abstractNumId w:val="4"/>
  </w:num>
  <w:num w:numId="11" w16cid:durableId="927539674">
    <w:abstractNumId w:val="8"/>
  </w:num>
  <w:num w:numId="12" w16cid:durableId="285085241">
    <w:abstractNumId w:val="3"/>
  </w:num>
  <w:num w:numId="13" w16cid:durableId="535627616">
    <w:abstractNumId w:val="2"/>
  </w:num>
  <w:num w:numId="14" w16cid:durableId="1059281893">
    <w:abstractNumId w:val="1"/>
  </w:num>
  <w:num w:numId="15" w16cid:durableId="1881942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A03"/>
    <w:rsid w:val="00002097"/>
    <w:rsid w:val="00007548"/>
    <w:rsid w:val="000110B7"/>
    <w:rsid w:val="00012EFA"/>
    <w:rsid w:val="0001313E"/>
    <w:rsid w:val="00025141"/>
    <w:rsid w:val="000511A5"/>
    <w:rsid w:val="0006055A"/>
    <w:rsid w:val="00077BF4"/>
    <w:rsid w:val="00080736"/>
    <w:rsid w:val="000957C3"/>
    <w:rsid w:val="0009595A"/>
    <w:rsid w:val="000B3DD2"/>
    <w:rsid w:val="000E4289"/>
    <w:rsid w:val="00104BB8"/>
    <w:rsid w:val="0014261B"/>
    <w:rsid w:val="00162C46"/>
    <w:rsid w:val="001665ED"/>
    <w:rsid w:val="001A1038"/>
    <w:rsid w:val="001D1A5F"/>
    <w:rsid w:val="001F78F1"/>
    <w:rsid w:val="002046F2"/>
    <w:rsid w:val="00223D44"/>
    <w:rsid w:val="00250009"/>
    <w:rsid w:val="00261A8C"/>
    <w:rsid w:val="00291EED"/>
    <w:rsid w:val="002C0A78"/>
    <w:rsid w:val="002E339F"/>
    <w:rsid w:val="003006C3"/>
    <w:rsid w:val="00306321"/>
    <w:rsid w:val="003472D3"/>
    <w:rsid w:val="00355A0E"/>
    <w:rsid w:val="003776D3"/>
    <w:rsid w:val="0039590D"/>
    <w:rsid w:val="00396280"/>
    <w:rsid w:val="003A20E8"/>
    <w:rsid w:val="003A3A4F"/>
    <w:rsid w:val="003B5FB6"/>
    <w:rsid w:val="00406139"/>
    <w:rsid w:val="00414014"/>
    <w:rsid w:val="004309E7"/>
    <w:rsid w:val="004368D9"/>
    <w:rsid w:val="00437EA6"/>
    <w:rsid w:val="004430C8"/>
    <w:rsid w:val="0045464F"/>
    <w:rsid w:val="004660BD"/>
    <w:rsid w:val="00470731"/>
    <w:rsid w:val="00477AAA"/>
    <w:rsid w:val="00480A6A"/>
    <w:rsid w:val="00481A38"/>
    <w:rsid w:val="00484961"/>
    <w:rsid w:val="00496159"/>
    <w:rsid w:val="00496392"/>
    <w:rsid w:val="004A640C"/>
    <w:rsid w:val="004B3CA6"/>
    <w:rsid w:val="004D6F54"/>
    <w:rsid w:val="004E3B50"/>
    <w:rsid w:val="004E4F61"/>
    <w:rsid w:val="004F34A2"/>
    <w:rsid w:val="004F70CB"/>
    <w:rsid w:val="0052634F"/>
    <w:rsid w:val="00530346"/>
    <w:rsid w:val="00534B0F"/>
    <w:rsid w:val="00534B70"/>
    <w:rsid w:val="00552185"/>
    <w:rsid w:val="005815D0"/>
    <w:rsid w:val="00585EA1"/>
    <w:rsid w:val="0058775B"/>
    <w:rsid w:val="00590D25"/>
    <w:rsid w:val="005978EB"/>
    <w:rsid w:val="005A18C2"/>
    <w:rsid w:val="005A348B"/>
    <w:rsid w:val="005B31C4"/>
    <w:rsid w:val="005C639C"/>
    <w:rsid w:val="005C6EB7"/>
    <w:rsid w:val="005E3FFC"/>
    <w:rsid w:val="006133F8"/>
    <w:rsid w:val="00621D64"/>
    <w:rsid w:val="00622445"/>
    <w:rsid w:val="0065050B"/>
    <w:rsid w:val="00692B4C"/>
    <w:rsid w:val="006971A0"/>
    <w:rsid w:val="006A2375"/>
    <w:rsid w:val="006A7FAC"/>
    <w:rsid w:val="006B3F33"/>
    <w:rsid w:val="006C2183"/>
    <w:rsid w:val="006D1244"/>
    <w:rsid w:val="006E7805"/>
    <w:rsid w:val="006F28BD"/>
    <w:rsid w:val="006F55A3"/>
    <w:rsid w:val="006F743E"/>
    <w:rsid w:val="007022C8"/>
    <w:rsid w:val="007076E9"/>
    <w:rsid w:val="00712B1B"/>
    <w:rsid w:val="0074330E"/>
    <w:rsid w:val="0075095A"/>
    <w:rsid w:val="00765CC3"/>
    <w:rsid w:val="0077308E"/>
    <w:rsid w:val="00783E49"/>
    <w:rsid w:val="007B341E"/>
    <w:rsid w:val="007D222F"/>
    <w:rsid w:val="007F6259"/>
    <w:rsid w:val="00806346"/>
    <w:rsid w:val="008074DC"/>
    <w:rsid w:val="00836908"/>
    <w:rsid w:val="00843BBC"/>
    <w:rsid w:val="0086477D"/>
    <w:rsid w:val="00865394"/>
    <w:rsid w:val="008A5AB0"/>
    <w:rsid w:val="00914A85"/>
    <w:rsid w:val="00930B96"/>
    <w:rsid w:val="0093176D"/>
    <w:rsid w:val="00941256"/>
    <w:rsid w:val="00951651"/>
    <w:rsid w:val="009518F0"/>
    <w:rsid w:val="009536E9"/>
    <w:rsid w:val="00961E36"/>
    <w:rsid w:val="009876DA"/>
    <w:rsid w:val="00993CB5"/>
    <w:rsid w:val="00996C29"/>
    <w:rsid w:val="009B0F80"/>
    <w:rsid w:val="009B4608"/>
    <w:rsid w:val="009C0EF6"/>
    <w:rsid w:val="009C65D7"/>
    <w:rsid w:val="009E2400"/>
    <w:rsid w:val="00A07E98"/>
    <w:rsid w:val="00A22DAA"/>
    <w:rsid w:val="00A32B1F"/>
    <w:rsid w:val="00A44AFA"/>
    <w:rsid w:val="00A50528"/>
    <w:rsid w:val="00A50657"/>
    <w:rsid w:val="00A50EF0"/>
    <w:rsid w:val="00A512A6"/>
    <w:rsid w:val="00A76A64"/>
    <w:rsid w:val="00A77F5E"/>
    <w:rsid w:val="00A856CB"/>
    <w:rsid w:val="00AB1853"/>
    <w:rsid w:val="00AF096C"/>
    <w:rsid w:val="00B0266C"/>
    <w:rsid w:val="00B1372C"/>
    <w:rsid w:val="00B26A1B"/>
    <w:rsid w:val="00B346C3"/>
    <w:rsid w:val="00B446FA"/>
    <w:rsid w:val="00B44ADE"/>
    <w:rsid w:val="00B65F41"/>
    <w:rsid w:val="00B705B6"/>
    <w:rsid w:val="00B76C52"/>
    <w:rsid w:val="00BD11D1"/>
    <w:rsid w:val="00BD2C87"/>
    <w:rsid w:val="00BD661E"/>
    <w:rsid w:val="00BD7EAC"/>
    <w:rsid w:val="00BF0539"/>
    <w:rsid w:val="00C01415"/>
    <w:rsid w:val="00C1092A"/>
    <w:rsid w:val="00C14F90"/>
    <w:rsid w:val="00C24F48"/>
    <w:rsid w:val="00C25951"/>
    <w:rsid w:val="00C4661C"/>
    <w:rsid w:val="00C52496"/>
    <w:rsid w:val="00C56ECF"/>
    <w:rsid w:val="00C646C7"/>
    <w:rsid w:val="00C67B55"/>
    <w:rsid w:val="00C7739C"/>
    <w:rsid w:val="00C92B04"/>
    <w:rsid w:val="00CB0503"/>
    <w:rsid w:val="00CD175C"/>
    <w:rsid w:val="00CF03B0"/>
    <w:rsid w:val="00CF0BBF"/>
    <w:rsid w:val="00CF6D4B"/>
    <w:rsid w:val="00D20B40"/>
    <w:rsid w:val="00D365F9"/>
    <w:rsid w:val="00D41B41"/>
    <w:rsid w:val="00D5095D"/>
    <w:rsid w:val="00D57089"/>
    <w:rsid w:val="00D75ED4"/>
    <w:rsid w:val="00D813BA"/>
    <w:rsid w:val="00DA16BF"/>
    <w:rsid w:val="00DA57EA"/>
    <w:rsid w:val="00DB77E2"/>
    <w:rsid w:val="00DC21F5"/>
    <w:rsid w:val="00DC29E0"/>
    <w:rsid w:val="00DC7EE8"/>
    <w:rsid w:val="00DD72C0"/>
    <w:rsid w:val="00DF24E6"/>
    <w:rsid w:val="00DF2D73"/>
    <w:rsid w:val="00DF7CE8"/>
    <w:rsid w:val="00E1069A"/>
    <w:rsid w:val="00E336E4"/>
    <w:rsid w:val="00E5464F"/>
    <w:rsid w:val="00E73A9E"/>
    <w:rsid w:val="00E84FD2"/>
    <w:rsid w:val="00ED21AC"/>
    <w:rsid w:val="00EE6EC3"/>
    <w:rsid w:val="00EF5485"/>
    <w:rsid w:val="00F34E81"/>
    <w:rsid w:val="00F42813"/>
    <w:rsid w:val="00F45D8E"/>
    <w:rsid w:val="00F650EB"/>
    <w:rsid w:val="00F70570"/>
    <w:rsid w:val="00F81F2F"/>
    <w:rsid w:val="00F82499"/>
    <w:rsid w:val="00F868E9"/>
    <w:rsid w:val="00F92197"/>
    <w:rsid w:val="00FA5917"/>
    <w:rsid w:val="00FB0662"/>
    <w:rsid w:val="00FB5C9C"/>
    <w:rsid w:val="00FD4DB7"/>
    <w:rsid w:val="00FF1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AC781"/>
  <w15:chartTrackingRefBased/>
  <w15:docId w15:val="{51556ECE-9DEE-4FA9-B2AB-52AF64EAD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640C"/>
    <w:pPr>
      <w:spacing w:line="260" w:lineRule="atLeast"/>
    </w:pPr>
    <w:rPr>
      <w:sz w:val="20"/>
    </w:rPr>
  </w:style>
  <w:style w:type="paragraph" w:styleId="Kop1">
    <w:name w:val="heading 1"/>
    <w:basedOn w:val="Standaard"/>
    <w:next w:val="Standaard"/>
    <w:link w:val="Kop1Char"/>
    <w:uiPriority w:val="9"/>
    <w:qFormat/>
    <w:rsid w:val="007D222F"/>
    <w:pPr>
      <w:keepNext/>
      <w:keepLines/>
      <w:numPr>
        <w:numId w:val="5"/>
      </w:numPr>
      <w:spacing w:line="280" w:lineRule="atLeast"/>
      <w:outlineLvl w:val="0"/>
    </w:pPr>
    <w:rPr>
      <w:rFonts w:eastAsiaTheme="majorEastAsia" w:cstheme="majorBidi"/>
      <w:b/>
      <w:caps/>
      <w:sz w:val="30"/>
      <w:szCs w:val="32"/>
    </w:rPr>
  </w:style>
  <w:style w:type="paragraph" w:styleId="Kop2">
    <w:name w:val="heading 2"/>
    <w:basedOn w:val="Standaard"/>
    <w:next w:val="Standaard"/>
    <w:link w:val="Kop2Char"/>
    <w:uiPriority w:val="9"/>
    <w:unhideWhenUsed/>
    <w:qFormat/>
    <w:rsid w:val="00DC7EE8"/>
    <w:pPr>
      <w:keepNext/>
      <w:keepLines/>
      <w:numPr>
        <w:ilvl w:val="1"/>
        <w:numId w:val="5"/>
      </w:numPr>
      <w:spacing w:before="400" w:line="280" w:lineRule="atLeast"/>
      <w:contextualSpacing/>
      <w:outlineLvl w:val="1"/>
    </w:pPr>
    <w:rPr>
      <w:rFonts w:eastAsiaTheme="majorEastAsia" w:cstheme="majorBidi"/>
      <w:b/>
      <w:caps/>
      <w:sz w:val="24"/>
      <w:szCs w:val="26"/>
    </w:rPr>
  </w:style>
  <w:style w:type="paragraph" w:styleId="Kop3">
    <w:name w:val="heading 3"/>
    <w:basedOn w:val="Standaard"/>
    <w:next w:val="Standaard"/>
    <w:link w:val="Kop3Char"/>
    <w:uiPriority w:val="9"/>
    <w:unhideWhenUsed/>
    <w:qFormat/>
    <w:rsid w:val="004A640C"/>
    <w:pPr>
      <w:keepNext/>
      <w:keepLines/>
      <w:numPr>
        <w:ilvl w:val="2"/>
        <w:numId w:val="5"/>
      </w:numPr>
      <w:spacing w:before="400"/>
      <w:ind w:left="567" w:hanging="567"/>
      <w:contextualSpacing/>
      <w:outlineLvl w:val="2"/>
    </w:pPr>
    <w:rPr>
      <w:rFonts w:eastAsiaTheme="majorEastAsia" w:cstheme="majorBidi"/>
      <w:b/>
      <w:sz w:val="22"/>
      <w:szCs w:val="24"/>
    </w:rPr>
  </w:style>
  <w:style w:type="paragraph" w:styleId="Kop4">
    <w:name w:val="heading 4"/>
    <w:basedOn w:val="Standaard"/>
    <w:next w:val="Standaard"/>
    <w:link w:val="Kop4Char"/>
    <w:uiPriority w:val="9"/>
    <w:semiHidden/>
    <w:unhideWhenUsed/>
    <w:qFormat/>
    <w:rsid w:val="00012EFA"/>
    <w:pPr>
      <w:keepNext/>
      <w:keepLines/>
      <w:spacing w:after="0"/>
      <w:outlineLvl w:val="3"/>
    </w:pPr>
    <w:rPr>
      <w:rFonts w:eastAsiaTheme="majorEastAsia" w:cstheme="majorBidi"/>
      <w:b/>
      <w:iCs/>
    </w:rPr>
  </w:style>
  <w:style w:type="paragraph" w:styleId="Kop5">
    <w:name w:val="heading 5"/>
    <w:basedOn w:val="Standaard"/>
    <w:next w:val="Standaard"/>
    <w:link w:val="Kop5Char"/>
    <w:uiPriority w:val="9"/>
    <w:semiHidden/>
    <w:unhideWhenUsed/>
    <w:qFormat/>
    <w:rsid w:val="000110B7"/>
    <w:pPr>
      <w:keepNext/>
      <w:keepLines/>
      <w:numPr>
        <w:ilvl w:val="4"/>
        <w:numId w:val="5"/>
      </w:numPr>
      <w:spacing w:before="40" w:after="0"/>
      <w:outlineLvl w:val="4"/>
    </w:pPr>
    <w:rPr>
      <w:rFonts w:asciiTheme="majorHAnsi" w:eastAsiaTheme="majorEastAsia" w:hAnsiTheme="majorHAnsi" w:cstheme="majorBidi"/>
      <w:color w:val="338575" w:themeColor="accent1" w:themeShade="BF"/>
    </w:rPr>
  </w:style>
  <w:style w:type="paragraph" w:styleId="Kop6">
    <w:name w:val="heading 6"/>
    <w:basedOn w:val="Standaard"/>
    <w:next w:val="Standaard"/>
    <w:link w:val="Kop6Char"/>
    <w:uiPriority w:val="9"/>
    <w:semiHidden/>
    <w:unhideWhenUsed/>
    <w:qFormat/>
    <w:rsid w:val="000110B7"/>
    <w:pPr>
      <w:keepNext/>
      <w:keepLines/>
      <w:numPr>
        <w:ilvl w:val="5"/>
        <w:numId w:val="5"/>
      </w:numPr>
      <w:spacing w:before="40" w:after="0"/>
      <w:outlineLvl w:val="5"/>
    </w:pPr>
    <w:rPr>
      <w:rFonts w:asciiTheme="majorHAnsi" w:eastAsiaTheme="majorEastAsia" w:hAnsiTheme="majorHAnsi" w:cstheme="majorBidi"/>
      <w:color w:val="22584D" w:themeColor="accent1" w:themeShade="7F"/>
    </w:rPr>
  </w:style>
  <w:style w:type="paragraph" w:styleId="Kop7">
    <w:name w:val="heading 7"/>
    <w:basedOn w:val="Standaard"/>
    <w:next w:val="Standaard"/>
    <w:link w:val="Kop7Char"/>
    <w:uiPriority w:val="9"/>
    <w:semiHidden/>
    <w:unhideWhenUsed/>
    <w:qFormat/>
    <w:rsid w:val="000110B7"/>
    <w:pPr>
      <w:keepNext/>
      <w:keepLines/>
      <w:numPr>
        <w:ilvl w:val="6"/>
        <w:numId w:val="5"/>
      </w:numPr>
      <w:spacing w:before="40" w:after="0"/>
      <w:outlineLvl w:val="6"/>
    </w:pPr>
    <w:rPr>
      <w:rFonts w:asciiTheme="majorHAnsi" w:eastAsiaTheme="majorEastAsia" w:hAnsiTheme="majorHAnsi" w:cstheme="majorBidi"/>
      <w:i/>
      <w:iCs/>
      <w:color w:val="22584D" w:themeColor="accent1" w:themeShade="7F"/>
    </w:rPr>
  </w:style>
  <w:style w:type="paragraph" w:styleId="Kop8">
    <w:name w:val="heading 8"/>
    <w:basedOn w:val="Standaard"/>
    <w:next w:val="Standaard"/>
    <w:link w:val="Kop8Char"/>
    <w:uiPriority w:val="9"/>
    <w:semiHidden/>
    <w:unhideWhenUsed/>
    <w:qFormat/>
    <w:rsid w:val="000110B7"/>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110B7"/>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34B0F"/>
    <w:rPr>
      <w:color w:val="808080"/>
    </w:rPr>
  </w:style>
  <w:style w:type="paragraph" w:customStyle="1" w:styleId="Hoofdtitel">
    <w:name w:val="Hoofdtitel"/>
    <w:basedOn w:val="Standaard"/>
    <w:link w:val="HoofdtitelChar"/>
    <w:qFormat/>
    <w:rsid w:val="00FB0662"/>
    <w:rPr>
      <w:b/>
      <w:caps/>
      <w:sz w:val="60"/>
      <w:szCs w:val="60"/>
    </w:rPr>
  </w:style>
  <w:style w:type="paragraph" w:customStyle="1" w:styleId="Ondertitelvoorpagina">
    <w:name w:val="Ondertitel voorpagina"/>
    <w:basedOn w:val="Standaard"/>
    <w:link w:val="OndertitelvoorpaginaChar"/>
    <w:qFormat/>
    <w:rsid w:val="00FB0662"/>
    <w:rPr>
      <w:b/>
      <w:sz w:val="32"/>
      <w:szCs w:val="60"/>
    </w:rPr>
  </w:style>
  <w:style w:type="character" w:customStyle="1" w:styleId="HoofdtitelChar">
    <w:name w:val="Hoofdtitel Char"/>
    <w:basedOn w:val="Standaardalinea-lettertype"/>
    <w:link w:val="Hoofdtitel"/>
    <w:rsid w:val="00FB0662"/>
    <w:rPr>
      <w:b/>
      <w:caps/>
      <w:sz w:val="60"/>
      <w:szCs w:val="60"/>
    </w:rPr>
  </w:style>
  <w:style w:type="character" w:customStyle="1" w:styleId="OndertitelvoorpaginaChar">
    <w:name w:val="Ondertitel voorpagina Char"/>
    <w:basedOn w:val="Standaardalinea-lettertype"/>
    <w:link w:val="Ondertitelvoorpagina"/>
    <w:rsid w:val="00FB0662"/>
    <w:rPr>
      <w:b/>
      <w:sz w:val="32"/>
      <w:szCs w:val="60"/>
    </w:rPr>
  </w:style>
  <w:style w:type="character" w:customStyle="1" w:styleId="Kop1Char">
    <w:name w:val="Kop 1 Char"/>
    <w:basedOn w:val="Standaardalinea-lettertype"/>
    <w:link w:val="Kop1"/>
    <w:uiPriority w:val="9"/>
    <w:rsid w:val="007D222F"/>
    <w:rPr>
      <w:rFonts w:eastAsiaTheme="majorEastAsia" w:cstheme="majorBidi"/>
      <w:b/>
      <w:caps/>
      <w:sz w:val="30"/>
      <w:szCs w:val="32"/>
    </w:rPr>
  </w:style>
  <w:style w:type="paragraph" w:styleId="Lijstalinea">
    <w:name w:val="List Paragraph"/>
    <w:basedOn w:val="Standaard"/>
    <w:uiPriority w:val="34"/>
    <w:rsid w:val="003006C3"/>
    <w:pPr>
      <w:ind w:left="720"/>
      <w:contextualSpacing/>
    </w:pPr>
  </w:style>
  <w:style w:type="character" w:customStyle="1" w:styleId="Kop2Char">
    <w:name w:val="Kop 2 Char"/>
    <w:basedOn w:val="Standaardalinea-lettertype"/>
    <w:link w:val="Kop2"/>
    <w:uiPriority w:val="9"/>
    <w:rsid w:val="00DC7EE8"/>
    <w:rPr>
      <w:rFonts w:eastAsiaTheme="majorEastAsia" w:cstheme="majorBidi"/>
      <w:b/>
      <w:caps/>
      <w:sz w:val="24"/>
      <w:szCs w:val="26"/>
    </w:rPr>
  </w:style>
  <w:style w:type="character" w:customStyle="1" w:styleId="Kop3Char">
    <w:name w:val="Kop 3 Char"/>
    <w:basedOn w:val="Standaardalinea-lettertype"/>
    <w:link w:val="Kop3"/>
    <w:uiPriority w:val="9"/>
    <w:rsid w:val="004A640C"/>
    <w:rPr>
      <w:rFonts w:eastAsiaTheme="majorEastAsia" w:cstheme="majorBidi"/>
      <w:b/>
      <w:szCs w:val="24"/>
    </w:rPr>
  </w:style>
  <w:style w:type="paragraph" w:styleId="Inhopg1">
    <w:name w:val="toc 1"/>
    <w:basedOn w:val="Standaard"/>
    <w:next w:val="Standaard"/>
    <w:autoRedefine/>
    <w:uiPriority w:val="39"/>
    <w:unhideWhenUsed/>
    <w:rsid w:val="00FB5C9C"/>
    <w:pPr>
      <w:spacing w:before="120" w:after="120"/>
    </w:pPr>
    <w:rPr>
      <w:b/>
      <w:bCs/>
      <w:caps/>
      <w:sz w:val="30"/>
      <w:szCs w:val="20"/>
    </w:rPr>
  </w:style>
  <w:style w:type="character" w:styleId="Hyperlink">
    <w:name w:val="Hyperlink"/>
    <w:basedOn w:val="Standaardalinea-lettertype"/>
    <w:uiPriority w:val="99"/>
    <w:unhideWhenUsed/>
    <w:rsid w:val="0074330E"/>
    <w:rPr>
      <w:color w:val="0563C1" w:themeColor="hyperlink"/>
      <w:u w:val="single"/>
    </w:rPr>
  </w:style>
  <w:style w:type="paragraph" w:styleId="Kopvaninhoudsopgave">
    <w:name w:val="TOC Heading"/>
    <w:basedOn w:val="Kop1"/>
    <w:next w:val="Standaard"/>
    <w:uiPriority w:val="39"/>
    <w:unhideWhenUsed/>
    <w:rsid w:val="00D813BA"/>
    <w:pPr>
      <w:numPr>
        <w:numId w:val="0"/>
      </w:numPr>
      <w:spacing w:before="240" w:line="259" w:lineRule="auto"/>
      <w:outlineLvl w:val="9"/>
    </w:pPr>
    <w:rPr>
      <w:rFonts w:asciiTheme="majorHAnsi" w:hAnsiTheme="majorHAnsi"/>
      <w:b w:val="0"/>
      <w:caps w:val="0"/>
      <w:color w:val="338575" w:themeColor="accent1" w:themeShade="BF"/>
      <w:sz w:val="32"/>
      <w:lang w:eastAsia="nl-NL"/>
    </w:rPr>
  </w:style>
  <w:style w:type="paragraph" w:styleId="Inhopg2">
    <w:name w:val="toc 2"/>
    <w:basedOn w:val="Standaard"/>
    <w:next w:val="Standaard"/>
    <w:autoRedefine/>
    <w:uiPriority w:val="39"/>
    <w:unhideWhenUsed/>
    <w:rsid w:val="00FB5C9C"/>
    <w:pPr>
      <w:ind w:left="198"/>
    </w:pPr>
    <w:rPr>
      <w:b/>
      <w:caps/>
      <w:sz w:val="26"/>
      <w:szCs w:val="20"/>
    </w:rPr>
  </w:style>
  <w:style w:type="paragraph" w:styleId="Inhopg3">
    <w:name w:val="toc 3"/>
    <w:basedOn w:val="Standaard"/>
    <w:next w:val="Standaard"/>
    <w:autoRedefine/>
    <w:uiPriority w:val="39"/>
    <w:unhideWhenUsed/>
    <w:rsid w:val="00D813BA"/>
    <w:pPr>
      <w:ind w:left="400"/>
    </w:pPr>
    <w:rPr>
      <w:i/>
      <w:iCs/>
      <w:szCs w:val="20"/>
    </w:rPr>
  </w:style>
  <w:style w:type="paragraph" w:styleId="Inhopg4">
    <w:name w:val="toc 4"/>
    <w:basedOn w:val="Standaard"/>
    <w:next w:val="Standaard"/>
    <w:autoRedefine/>
    <w:uiPriority w:val="39"/>
    <w:unhideWhenUsed/>
    <w:rsid w:val="00D813BA"/>
    <w:pPr>
      <w:ind w:left="600"/>
    </w:pPr>
    <w:rPr>
      <w:sz w:val="18"/>
      <w:szCs w:val="18"/>
    </w:rPr>
  </w:style>
  <w:style w:type="paragraph" w:styleId="Inhopg5">
    <w:name w:val="toc 5"/>
    <w:basedOn w:val="Standaard"/>
    <w:next w:val="Standaard"/>
    <w:autoRedefine/>
    <w:uiPriority w:val="39"/>
    <w:unhideWhenUsed/>
    <w:rsid w:val="00D813BA"/>
    <w:pPr>
      <w:ind w:left="800"/>
    </w:pPr>
    <w:rPr>
      <w:sz w:val="18"/>
      <w:szCs w:val="18"/>
    </w:rPr>
  </w:style>
  <w:style w:type="paragraph" w:styleId="Inhopg6">
    <w:name w:val="toc 6"/>
    <w:basedOn w:val="Standaard"/>
    <w:next w:val="Standaard"/>
    <w:autoRedefine/>
    <w:uiPriority w:val="39"/>
    <w:unhideWhenUsed/>
    <w:rsid w:val="00D813BA"/>
    <w:pPr>
      <w:ind w:left="1000"/>
    </w:pPr>
    <w:rPr>
      <w:sz w:val="18"/>
      <w:szCs w:val="18"/>
    </w:rPr>
  </w:style>
  <w:style w:type="paragraph" w:styleId="Inhopg7">
    <w:name w:val="toc 7"/>
    <w:basedOn w:val="Standaard"/>
    <w:next w:val="Standaard"/>
    <w:autoRedefine/>
    <w:uiPriority w:val="39"/>
    <w:unhideWhenUsed/>
    <w:rsid w:val="00D813BA"/>
    <w:pPr>
      <w:ind w:left="1200"/>
    </w:pPr>
    <w:rPr>
      <w:sz w:val="18"/>
      <w:szCs w:val="18"/>
    </w:rPr>
  </w:style>
  <w:style w:type="paragraph" w:styleId="Inhopg8">
    <w:name w:val="toc 8"/>
    <w:basedOn w:val="Standaard"/>
    <w:next w:val="Standaard"/>
    <w:autoRedefine/>
    <w:uiPriority w:val="39"/>
    <w:unhideWhenUsed/>
    <w:rsid w:val="00D813BA"/>
    <w:pPr>
      <w:ind w:left="1400"/>
    </w:pPr>
    <w:rPr>
      <w:sz w:val="18"/>
      <w:szCs w:val="18"/>
    </w:rPr>
  </w:style>
  <w:style w:type="paragraph" w:styleId="Inhopg9">
    <w:name w:val="toc 9"/>
    <w:basedOn w:val="Standaard"/>
    <w:next w:val="Standaard"/>
    <w:autoRedefine/>
    <w:uiPriority w:val="39"/>
    <w:unhideWhenUsed/>
    <w:rsid w:val="00D813BA"/>
    <w:pPr>
      <w:ind w:left="1600"/>
    </w:pPr>
    <w:rPr>
      <w:sz w:val="18"/>
      <w:szCs w:val="18"/>
    </w:rPr>
  </w:style>
  <w:style w:type="paragraph" w:styleId="Koptekst">
    <w:name w:val="header"/>
    <w:basedOn w:val="Standaard"/>
    <w:link w:val="KoptekstChar"/>
    <w:uiPriority w:val="99"/>
    <w:unhideWhenUsed/>
    <w:rsid w:val="0006055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6055A"/>
    <w:rPr>
      <w:sz w:val="20"/>
    </w:rPr>
  </w:style>
  <w:style w:type="paragraph" w:styleId="Voettekst">
    <w:name w:val="footer"/>
    <w:basedOn w:val="Standaard"/>
    <w:link w:val="VoettekstChar"/>
    <w:uiPriority w:val="99"/>
    <w:unhideWhenUsed/>
    <w:rsid w:val="0006055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6055A"/>
    <w:rPr>
      <w:sz w:val="20"/>
    </w:rPr>
  </w:style>
  <w:style w:type="table" w:styleId="Tabelraster">
    <w:name w:val="Table Grid"/>
    <w:basedOn w:val="Standaardtabel"/>
    <w:uiPriority w:val="39"/>
    <w:rsid w:val="000B3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rsid w:val="000B3DD2"/>
    <w:pPr>
      <w:spacing w:after="200" w:line="240" w:lineRule="auto"/>
    </w:pPr>
    <w:rPr>
      <w:i/>
      <w:iCs/>
      <w:color w:val="44546A" w:themeColor="text2"/>
      <w:sz w:val="18"/>
      <w:szCs w:val="18"/>
    </w:rPr>
  </w:style>
  <w:style w:type="paragraph" w:styleId="Ballontekst">
    <w:name w:val="Balloon Text"/>
    <w:basedOn w:val="Standaard"/>
    <w:link w:val="BallontekstChar"/>
    <w:uiPriority w:val="99"/>
    <w:semiHidden/>
    <w:unhideWhenUsed/>
    <w:rsid w:val="00843BB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43BBC"/>
    <w:rPr>
      <w:rFonts w:ascii="Segoe UI" w:hAnsi="Segoe UI" w:cs="Segoe UI"/>
      <w:sz w:val="18"/>
      <w:szCs w:val="18"/>
    </w:rPr>
  </w:style>
  <w:style w:type="character" w:customStyle="1" w:styleId="Kop4Char">
    <w:name w:val="Kop 4 Char"/>
    <w:basedOn w:val="Standaardalinea-lettertype"/>
    <w:link w:val="Kop4"/>
    <w:uiPriority w:val="9"/>
    <w:semiHidden/>
    <w:rsid w:val="00012EFA"/>
    <w:rPr>
      <w:rFonts w:eastAsiaTheme="majorEastAsia" w:cstheme="majorBidi"/>
      <w:b/>
      <w:iCs/>
      <w:sz w:val="20"/>
    </w:rPr>
  </w:style>
  <w:style w:type="character" w:customStyle="1" w:styleId="Kop5Char">
    <w:name w:val="Kop 5 Char"/>
    <w:basedOn w:val="Standaardalinea-lettertype"/>
    <w:link w:val="Kop5"/>
    <w:uiPriority w:val="9"/>
    <w:semiHidden/>
    <w:rsid w:val="000110B7"/>
    <w:rPr>
      <w:rFonts w:asciiTheme="majorHAnsi" w:eastAsiaTheme="majorEastAsia" w:hAnsiTheme="majorHAnsi" w:cstheme="majorBidi"/>
      <w:color w:val="338575" w:themeColor="accent1" w:themeShade="BF"/>
      <w:sz w:val="20"/>
    </w:rPr>
  </w:style>
  <w:style w:type="character" w:customStyle="1" w:styleId="Kop6Char">
    <w:name w:val="Kop 6 Char"/>
    <w:basedOn w:val="Standaardalinea-lettertype"/>
    <w:link w:val="Kop6"/>
    <w:uiPriority w:val="9"/>
    <w:semiHidden/>
    <w:rsid w:val="000110B7"/>
    <w:rPr>
      <w:rFonts w:asciiTheme="majorHAnsi" w:eastAsiaTheme="majorEastAsia" w:hAnsiTheme="majorHAnsi" w:cstheme="majorBidi"/>
      <w:color w:val="22584D" w:themeColor="accent1" w:themeShade="7F"/>
      <w:sz w:val="20"/>
    </w:rPr>
  </w:style>
  <w:style w:type="character" w:customStyle="1" w:styleId="Kop7Char">
    <w:name w:val="Kop 7 Char"/>
    <w:basedOn w:val="Standaardalinea-lettertype"/>
    <w:link w:val="Kop7"/>
    <w:uiPriority w:val="9"/>
    <w:semiHidden/>
    <w:rsid w:val="000110B7"/>
    <w:rPr>
      <w:rFonts w:asciiTheme="majorHAnsi" w:eastAsiaTheme="majorEastAsia" w:hAnsiTheme="majorHAnsi" w:cstheme="majorBidi"/>
      <w:i/>
      <w:iCs/>
      <w:color w:val="22584D" w:themeColor="accent1" w:themeShade="7F"/>
      <w:sz w:val="20"/>
    </w:rPr>
  </w:style>
  <w:style w:type="character" w:customStyle="1" w:styleId="Kop8Char">
    <w:name w:val="Kop 8 Char"/>
    <w:basedOn w:val="Standaardalinea-lettertype"/>
    <w:link w:val="Kop8"/>
    <w:uiPriority w:val="9"/>
    <w:semiHidden/>
    <w:rsid w:val="000110B7"/>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110B7"/>
    <w:rPr>
      <w:rFonts w:asciiTheme="majorHAnsi" w:eastAsiaTheme="majorEastAsia" w:hAnsiTheme="majorHAnsi" w:cstheme="majorBidi"/>
      <w:i/>
      <w:iCs/>
      <w:color w:val="272727" w:themeColor="text1" w:themeTint="D8"/>
      <w:sz w:val="21"/>
      <w:szCs w:val="21"/>
    </w:rPr>
  </w:style>
  <w:style w:type="paragraph" w:styleId="Lijstopsomteken">
    <w:name w:val="List Bullet"/>
    <w:basedOn w:val="Standaard"/>
    <w:uiPriority w:val="99"/>
    <w:semiHidden/>
    <w:unhideWhenUsed/>
    <w:qFormat/>
    <w:rsid w:val="004A640C"/>
    <w:pPr>
      <w:numPr>
        <w:numId w:val="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cok\DTV%20CONSULTANTS%20BV\DTV%20Sjablonen%20-%20Documenten\Word\ZONDER%20ZIJBALK%20-%20VOOR%20PRINT%20OP%20BRIEFPAPIER\Leeg%20document%20(zonder%20balk).dotx" TargetMode="External"/></Relationships>
</file>

<file path=word/theme/theme1.xml><?xml version="1.0" encoding="utf-8"?>
<a:theme xmlns:a="http://schemas.openxmlformats.org/drawingml/2006/main" name="Kantoorthema">
  <a:themeElements>
    <a:clrScheme name="DTV kleuren">
      <a:dk1>
        <a:sysClr val="windowText" lastClr="000000"/>
      </a:dk1>
      <a:lt1>
        <a:sysClr val="window" lastClr="FFFFFF"/>
      </a:lt1>
      <a:dk2>
        <a:srgbClr val="44546A"/>
      </a:dk2>
      <a:lt2>
        <a:srgbClr val="E7E6E6"/>
      </a:lt2>
      <a:accent1>
        <a:srgbClr val="45B39D"/>
      </a:accent1>
      <a:accent2>
        <a:srgbClr val="F0CA4C"/>
      </a:accent2>
      <a:accent3>
        <a:srgbClr val="E47B3F"/>
      </a:accent3>
      <a:accent4>
        <a:srgbClr val="E83B57"/>
      </a:accent4>
      <a:accent5>
        <a:srgbClr val="334D5C"/>
      </a:accent5>
      <a:accent6>
        <a:srgbClr val="3C3C3B"/>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6FEBBB012CE948B2902A5E98F68DBF" ma:contentTypeVersion="12" ma:contentTypeDescription="Een nieuw document maken." ma:contentTypeScope="" ma:versionID="3f1ad8a9533ab3addd68d017c032bf2e">
  <xsd:schema xmlns:xsd="http://www.w3.org/2001/XMLSchema" xmlns:xs="http://www.w3.org/2001/XMLSchema" xmlns:p="http://schemas.microsoft.com/office/2006/metadata/properties" xmlns:ns2="ba184f51-4917-4db1-9a5d-093fe358ac88" xmlns:ns3="7bad154f-6822-4241-a728-15e48acc3f46" targetNamespace="http://schemas.microsoft.com/office/2006/metadata/properties" ma:root="true" ma:fieldsID="31d26e1681befe8c4a4699289b344217" ns2:_="" ns3:_="">
    <xsd:import namespace="ba184f51-4917-4db1-9a5d-093fe358ac88"/>
    <xsd:import namespace="7bad154f-6822-4241-a728-15e48acc3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184f51-4917-4db1-9a5d-093fe35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3cda6d18-20bb-416d-8a9c-9436a0fd3910"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ad154f-6822-4241-a728-15e48acc3f4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5fd89be-9514-4aea-af70-0d11c13c0e9c}" ma:internalName="TaxCatchAll" ma:showField="CatchAllData" ma:web="7bad154f-6822-4241-a728-15e48acc3f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bad154f-6822-4241-a728-15e48acc3f46" xsi:nil="true"/>
    <lcf76f155ced4ddcb4097134ff3c332f xmlns="ba184f51-4917-4db1-9a5d-093fe358ac8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E17177-4618-4598-AF32-FF240B0DEEC8}"/>
</file>

<file path=customXml/itemProps2.xml><?xml version="1.0" encoding="utf-8"?>
<ds:datastoreItem xmlns:ds="http://schemas.openxmlformats.org/officeDocument/2006/customXml" ds:itemID="{A8798C13-4D0A-4D8B-89E7-758EC1ADA8CD}">
  <ds:schemaRefs>
    <ds:schemaRef ds:uri="http://schemas.openxmlformats.org/officeDocument/2006/bibliography"/>
  </ds:schemaRefs>
</ds:datastoreItem>
</file>

<file path=customXml/itemProps3.xml><?xml version="1.0" encoding="utf-8"?>
<ds:datastoreItem xmlns:ds="http://schemas.openxmlformats.org/officeDocument/2006/customXml" ds:itemID="{525FFE9C-AF25-4C2A-85CF-CB738B504639}">
  <ds:schemaRefs>
    <ds:schemaRef ds:uri="http://schemas.microsoft.com/office/2006/metadata/properties"/>
    <ds:schemaRef ds:uri="http://schemas.microsoft.com/office/infopath/2007/PartnerControls"/>
    <ds:schemaRef ds:uri="a1589e6f-5b1a-40fe-b841-65125724cf16"/>
    <ds:schemaRef ds:uri="07a45ecc-8a03-4978-ad1c-6aa459438c2e"/>
  </ds:schemaRefs>
</ds:datastoreItem>
</file>

<file path=customXml/itemProps4.xml><?xml version="1.0" encoding="utf-8"?>
<ds:datastoreItem xmlns:ds="http://schemas.openxmlformats.org/officeDocument/2006/customXml" ds:itemID="{4FC92164-ED53-47FF-A2CB-1D4E94CFED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Leeg document (zonder balk)</Template>
  <TotalTime>4</TotalTime>
  <Pages>3</Pages>
  <Words>421</Words>
  <Characters>2317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Wilco Kooijman</dc:creator>
  <cp:keywords/>
  <dc:description/>
  <cp:lastModifiedBy>Wilco Kooijman</cp:lastModifiedBy>
  <cp:revision>6</cp:revision>
  <cp:lastPrinted>2019-07-18T21:59:00Z</cp:lastPrinted>
  <dcterms:created xsi:type="dcterms:W3CDTF">2023-03-17T10:44:00Z</dcterms:created>
  <dcterms:modified xsi:type="dcterms:W3CDTF">2023-06-22T09:51:00Z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0x010100AA6FEBBB012CE948B2902A5E98F68DBF</vt:lpwstr>
  </property>
  <property fmtid="{D5CDD505-2E9C-101B-9397-08002B2CF9AE}" pid="3" name="MediaServiceImageTags">
    <vt:lpwstr/>
  </property>
</Properties>
</file>