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30E61" w14:textId="3671202D" w:rsidR="00BA0BBF" w:rsidRPr="00185579" w:rsidRDefault="009400C4" w:rsidP="00691C08">
      <w:pPr>
        <w:pStyle w:val="Kop1"/>
        <w:numPr>
          <w:ilvl w:val="0"/>
          <w:numId w:val="0"/>
        </w:numPr>
        <w:spacing w:before="0" w:after="0" w:line="300" w:lineRule="exact"/>
        <w:ind w:left="400" w:hanging="400"/>
        <w:contextualSpacing/>
        <w:rPr>
          <w:rFonts w:cs="Arial"/>
        </w:rPr>
      </w:pPr>
      <w:bookmarkStart w:id="0" w:name="_Toc134798487"/>
      <w:r>
        <w:rPr>
          <w:rFonts w:cs="Arial"/>
        </w:rPr>
        <w:t xml:space="preserve">Bijlage </w:t>
      </w:r>
      <w:r w:rsidR="008B558E">
        <w:rPr>
          <w:rFonts w:cs="Arial"/>
        </w:rPr>
        <w:t>3</w:t>
      </w:r>
      <w:r w:rsidR="00285DD2">
        <w:rPr>
          <w:rFonts w:cs="Arial"/>
        </w:rPr>
        <w:t xml:space="preserve"> - </w:t>
      </w:r>
      <w:r w:rsidR="00BA0BBF" w:rsidRPr="00185579">
        <w:rPr>
          <w:rFonts w:cs="Arial"/>
        </w:rPr>
        <w:t>Akkoordverklaring</w:t>
      </w:r>
      <w:r w:rsidR="00537C1B">
        <w:rPr>
          <w:rFonts w:cs="Arial"/>
        </w:rPr>
        <w:t xml:space="preserve"> Eisen </w:t>
      </w:r>
      <w:bookmarkEnd w:id="0"/>
    </w:p>
    <w:p w14:paraId="1CDB90FB" w14:textId="77777777" w:rsidR="00BA0BBF" w:rsidRPr="00185579" w:rsidRDefault="00BA0BBF" w:rsidP="00BA0BBF">
      <w:pPr>
        <w:spacing w:line="300" w:lineRule="exact"/>
        <w:contextualSpacing/>
        <w:rPr>
          <w:rFonts w:cs="Arial"/>
        </w:rPr>
      </w:pPr>
    </w:p>
    <w:p w14:paraId="2E55BCAF" w14:textId="77777777" w:rsidR="00BA0BBF" w:rsidRPr="00185579" w:rsidRDefault="00BA0BBF" w:rsidP="00BA0BBF">
      <w:pPr>
        <w:pStyle w:val="Koptekst"/>
        <w:tabs>
          <w:tab w:val="clear" w:pos="4536"/>
          <w:tab w:val="clear" w:pos="9072"/>
          <w:tab w:val="left" w:pos="0"/>
        </w:tabs>
        <w:spacing w:line="300" w:lineRule="exact"/>
        <w:contextualSpacing/>
        <w:jc w:val="both"/>
        <w:rPr>
          <w:rFonts w:cs="Arial"/>
        </w:rPr>
      </w:pPr>
    </w:p>
    <w:p w14:paraId="2A3454B3" w14:textId="77777777" w:rsidR="00BA0BBF" w:rsidRPr="00185579" w:rsidRDefault="00BA0BBF" w:rsidP="0007776D">
      <w:pPr>
        <w:pStyle w:val="Koptekst"/>
        <w:tabs>
          <w:tab w:val="clear" w:pos="4536"/>
          <w:tab w:val="clear" w:pos="9072"/>
          <w:tab w:val="left" w:pos="0"/>
        </w:tabs>
        <w:spacing w:line="300" w:lineRule="exact"/>
        <w:contextualSpacing/>
        <w:jc w:val="both"/>
        <w:rPr>
          <w:rFonts w:cs="Arial"/>
        </w:rPr>
      </w:pPr>
    </w:p>
    <w:p w14:paraId="34A229AD" w14:textId="77777777" w:rsidR="00BA0BBF" w:rsidRPr="00185579" w:rsidRDefault="00BA0BBF" w:rsidP="0007776D">
      <w:pPr>
        <w:pStyle w:val="Koptekst"/>
        <w:tabs>
          <w:tab w:val="clear" w:pos="4536"/>
          <w:tab w:val="clear" w:pos="9072"/>
          <w:tab w:val="left" w:pos="0"/>
        </w:tabs>
        <w:spacing w:line="300" w:lineRule="exact"/>
        <w:contextualSpacing/>
        <w:jc w:val="both"/>
        <w:rPr>
          <w:rFonts w:cs="Arial"/>
        </w:rPr>
      </w:pPr>
    </w:p>
    <w:p w14:paraId="4C2592BC" w14:textId="77777777" w:rsidR="00BA0BBF" w:rsidRPr="00185579" w:rsidRDefault="00BA0BBF" w:rsidP="0007776D">
      <w:pPr>
        <w:pStyle w:val="Plattetekst"/>
        <w:spacing w:after="0" w:line="300" w:lineRule="exact"/>
        <w:contextualSpacing/>
        <w:jc w:val="both"/>
        <w:rPr>
          <w:rFonts w:cs="Arial"/>
        </w:rPr>
      </w:pPr>
      <w:r w:rsidRPr="00185579">
        <w:rPr>
          <w:rFonts w:cs="Arial"/>
        </w:rPr>
        <w:t>[………………………………………………..Statutaire naam Inschrijver</w:t>
      </w:r>
      <w:r w:rsidR="001274F2">
        <w:rPr>
          <w:rFonts w:cs="Arial"/>
        </w:rPr>
        <w:t>/statutaire namen leden van de c</w:t>
      </w:r>
      <w:r w:rsidRPr="00185579">
        <w:rPr>
          <w:rFonts w:cs="Arial"/>
        </w:rPr>
        <w:t xml:space="preserve">ombinatie] </w:t>
      </w:r>
    </w:p>
    <w:p w14:paraId="587B1BAC" w14:textId="77777777" w:rsidR="00BA0BBF" w:rsidRPr="00185579" w:rsidRDefault="00BA0BBF" w:rsidP="0007776D">
      <w:pPr>
        <w:pStyle w:val="Plattetekst"/>
        <w:spacing w:after="0" w:line="300" w:lineRule="exact"/>
        <w:contextualSpacing/>
        <w:jc w:val="both"/>
        <w:rPr>
          <w:rFonts w:cs="Arial"/>
        </w:rPr>
      </w:pPr>
    </w:p>
    <w:p w14:paraId="05E18C79" w14:textId="77777777" w:rsidR="00AC5396" w:rsidRDefault="00BA0BBF" w:rsidP="0007776D">
      <w:pPr>
        <w:pStyle w:val="Plattetekst"/>
        <w:spacing w:after="0" w:line="300" w:lineRule="exact"/>
        <w:contextualSpacing/>
        <w:jc w:val="both"/>
        <w:rPr>
          <w:rFonts w:cs="Arial"/>
        </w:rPr>
      </w:pPr>
      <w:r w:rsidRPr="00185579">
        <w:rPr>
          <w:rFonts w:cs="Arial"/>
        </w:rPr>
        <w:t>geeft/geven ten behoeve van hun Inschrijving aan dat zij, zonder voorbehou</w:t>
      </w:r>
      <w:r w:rsidR="00537C1B">
        <w:rPr>
          <w:rFonts w:cs="Arial"/>
        </w:rPr>
        <w:t>d(en), akkoord gaat/gaan met</w:t>
      </w:r>
      <w:r w:rsidR="00AC5396">
        <w:rPr>
          <w:rFonts w:cs="Arial"/>
        </w:rPr>
        <w:t>:</w:t>
      </w:r>
      <w:r w:rsidR="00537C1B">
        <w:rPr>
          <w:rFonts w:cs="Arial"/>
        </w:rPr>
        <w:t xml:space="preserve"> </w:t>
      </w:r>
    </w:p>
    <w:p w14:paraId="38D6C284" w14:textId="5E5F603A" w:rsidR="00AC5396" w:rsidRPr="00AC5396" w:rsidRDefault="299D5C22" w:rsidP="005E0429">
      <w:pPr>
        <w:pStyle w:val="Plattetekst"/>
        <w:numPr>
          <w:ilvl w:val="0"/>
          <w:numId w:val="46"/>
        </w:numPr>
        <w:spacing w:after="0" w:line="300" w:lineRule="exact"/>
        <w:contextualSpacing/>
        <w:jc w:val="both"/>
        <w:rPr>
          <w:rFonts w:cs="Arial"/>
          <w:i/>
          <w:iCs/>
        </w:rPr>
      </w:pPr>
      <w:r w:rsidRPr="31D4FDB8">
        <w:rPr>
          <w:rFonts w:cs="Arial"/>
        </w:rPr>
        <w:t>alle gestelde eisen aan Inschrijver en aan de gestelde eisen aan de Inschrijving zoals deze, niet limitatief genoemd worden in</w:t>
      </w:r>
      <w:r w:rsidR="06B84374" w:rsidRPr="31D4FDB8">
        <w:rPr>
          <w:rFonts w:cs="Arial"/>
        </w:rPr>
        <w:t>:</w:t>
      </w:r>
      <w:r w:rsidR="7ABAAC59" w:rsidRPr="31D4FDB8">
        <w:rPr>
          <w:rFonts w:cs="Arial"/>
        </w:rPr>
        <w:t xml:space="preserve"> </w:t>
      </w:r>
    </w:p>
    <w:p w14:paraId="69F1536F" w14:textId="77777777" w:rsidR="00AC5396" w:rsidRPr="00AC5396" w:rsidRDefault="36B35962" w:rsidP="005E0429">
      <w:pPr>
        <w:pStyle w:val="Plattetekst"/>
        <w:numPr>
          <w:ilvl w:val="1"/>
          <w:numId w:val="46"/>
        </w:numPr>
        <w:spacing w:after="0" w:line="300" w:lineRule="exact"/>
        <w:contextualSpacing/>
        <w:jc w:val="both"/>
        <w:rPr>
          <w:rFonts w:cs="Arial"/>
          <w:i/>
          <w:iCs/>
        </w:rPr>
      </w:pPr>
      <w:r w:rsidRPr="4BEC4F0F">
        <w:rPr>
          <w:rFonts w:cs="Arial"/>
        </w:rPr>
        <w:t>Aanbesteding</w:t>
      </w:r>
      <w:r w:rsidR="44852EBD" w:rsidRPr="4BEC4F0F">
        <w:rPr>
          <w:rFonts w:cs="Arial"/>
        </w:rPr>
        <w:t xml:space="preserve">sleidraad </w:t>
      </w:r>
    </w:p>
    <w:p w14:paraId="6A1AAF4D" w14:textId="77777777" w:rsidR="00AC5396" w:rsidRPr="00AC5396" w:rsidRDefault="00BA0BBF" w:rsidP="005E0429">
      <w:pPr>
        <w:pStyle w:val="Plattetekst"/>
        <w:numPr>
          <w:ilvl w:val="1"/>
          <w:numId w:val="46"/>
        </w:numPr>
        <w:spacing w:after="0" w:line="300" w:lineRule="exact"/>
        <w:contextualSpacing/>
        <w:jc w:val="both"/>
        <w:rPr>
          <w:rFonts w:cs="Arial"/>
          <w:i/>
          <w:iCs/>
        </w:rPr>
      </w:pPr>
      <w:r w:rsidRPr="4BEC4F0F">
        <w:rPr>
          <w:rFonts w:cs="Arial"/>
        </w:rPr>
        <w:t>Inclusief alle daarbij behorende annexen en bijlagen.</w:t>
      </w:r>
    </w:p>
    <w:p w14:paraId="1CC3FEFB" w14:textId="62B6FBF4" w:rsidR="00BA0BBF" w:rsidRPr="00AC5396" w:rsidRDefault="0010302C" w:rsidP="005E0429">
      <w:pPr>
        <w:pStyle w:val="Plattetekst"/>
        <w:numPr>
          <w:ilvl w:val="1"/>
          <w:numId w:val="46"/>
        </w:numPr>
        <w:spacing w:after="0" w:line="300" w:lineRule="exact"/>
        <w:contextualSpacing/>
        <w:jc w:val="both"/>
        <w:rPr>
          <w:rFonts w:cs="Arial"/>
          <w:i/>
          <w:iCs/>
        </w:rPr>
      </w:pPr>
      <w:r>
        <w:rPr>
          <w:rFonts w:cs="Arial"/>
        </w:rPr>
        <w:t>D</w:t>
      </w:r>
      <w:r w:rsidR="00BA0BBF" w:rsidRPr="4BEC4F0F">
        <w:rPr>
          <w:rFonts w:cs="Arial"/>
        </w:rPr>
        <w:t xml:space="preserve">e Nota(‘s) van Inlichtingen. </w:t>
      </w:r>
    </w:p>
    <w:p w14:paraId="2619AD24" w14:textId="77777777" w:rsidR="00BA0BBF" w:rsidRPr="00185579" w:rsidRDefault="00BA0BBF" w:rsidP="0007776D">
      <w:pPr>
        <w:spacing w:line="300" w:lineRule="exact"/>
        <w:contextualSpacing/>
        <w:jc w:val="both"/>
        <w:rPr>
          <w:rFonts w:cs="Arial"/>
        </w:rPr>
      </w:pPr>
    </w:p>
    <w:p w14:paraId="4213FC45" w14:textId="00865E63" w:rsidR="00AC5396" w:rsidRDefault="06B84374" w:rsidP="0010302C">
      <w:pPr>
        <w:pStyle w:val="Plattetekst"/>
        <w:numPr>
          <w:ilvl w:val="0"/>
          <w:numId w:val="46"/>
        </w:numPr>
        <w:spacing w:after="0" w:line="300" w:lineRule="exact"/>
        <w:contextualSpacing/>
        <w:jc w:val="both"/>
      </w:pPr>
      <w:r>
        <w:t xml:space="preserve">alle noodzakelijke maatregelen tijdig en onvoorwaardelijk zal nemen teneinde vanaf de start van de </w:t>
      </w:r>
      <w:r w:rsidR="009848D8">
        <w:t>opdracht</w:t>
      </w:r>
      <w:r>
        <w:t xml:space="preserve"> volledig te voldoen aan de inhoud van </w:t>
      </w:r>
      <w:r w:rsidR="009848D8">
        <w:t>alle bovengenoemde documenten</w:t>
      </w:r>
      <w:r>
        <w:t xml:space="preserve">. </w:t>
      </w:r>
    </w:p>
    <w:p w14:paraId="31AACBDB" w14:textId="77777777" w:rsidR="004558D1" w:rsidRDefault="004558D1" w:rsidP="004558D1">
      <w:pPr>
        <w:pStyle w:val="Plattetekst"/>
        <w:spacing w:after="0" w:line="300" w:lineRule="exact"/>
        <w:ind w:left="720"/>
        <w:contextualSpacing/>
        <w:jc w:val="both"/>
      </w:pPr>
    </w:p>
    <w:p w14:paraId="04CF7C3A" w14:textId="12EEA412" w:rsidR="00175F71" w:rsidRPr="006F671F" w:rsidRDefault="00724220" w:rsidP="0010302C">
      <w:pPr>
        <w:pStyle w:val="Plattetekst"/>
        <w:numPr>
          <w:ilvl w:val="0"/>
          <w:numId w:val="46"/>
        </w:numPr>
        <w:spacing w:after="0" w:line="300" w:lineRule="exact"/>
        <w:contextualSpacing/>
        <w:jc w:val="both"/>
      </w:pPr>
      <w:r>
        <w:t xml:space="preserve">het op verzoek </w:t>
      </w:r>
      <w:r w:rsidR="00175F71" w:rsidRPr="00175F71">
        <w:t>aantonen dat zij voldoet aan de gestelde eisen ‘ALGEMENE CONFEISEN ARCHITECTUUR INFORMATIEBEVEILIGING EN PRIVACY’ in hoofdstuk 2 in deel 3 van Annex 1 en werkt hieraan volledig en kosteloos mee</w:t>
      </w:r>
      <w:r w:rsidR="008677B4">
        <w:t>.</w:t>
      </w:r>
    </w:p>
    <w:p w14:paraId="13C1B3C4" w14:textId="77777777" w:rsidR="00BA0BBF" w:rsidRDefault="00BA0BBF" w:rsidP="00BA0BBF">
      <w:pPr>
        <w:spacing w:line="300" w:lineRule="exact"/>
        <w:contextualSpacing/>
        <w:jc w:val="both"/>
        <w:rPr>
          <w:rFonts w:cs="Arial"/>
        </w:rPr>
      </w:pPr>
    </w:p>
    <w:p w14:paraId="091A31BC" w14:textId="77777777" w:rsidR="00DB50D8" w:rsidRDefault="00DB50D8" w:rsidP="00BA0BBF">
      <w:pPr>
        <w:spacing w:line="300" w:lineRule="exact"/>
        <w:contextualSpacing/>
        <w:jc w:val="both"/>
        <w:rPr>
          <w:rFonts w:cs="Arial"/>
        </w:rPr>
      </w:pPr>
    </w:p>
    <w:p w14:paraId="4CF2B05E" w14:textId="77777777" w:rsidR="006C720A" w:rsidRDefault="006C720A" w:rsidP="006C720A">
      <w:pPr>
        <w:contextualSpacing/>
        <w:rPr>
          <w:rFonts w:cs="Arial"/>
        </w:rPr>
      </w:pPr>
      <w:r w:rsidRPr="00131E46">
        <w:rPr>
          <w:rFonts w:cs="Arial"/>
        </w:rPr>
        <w:t>Aldus ingevuld en de gevraagde gegevens naar waarheid verstrekt:</w:t>
      </w:r>
    </w:p>
    <w:p w14:paraId="1564F366" w14:textId="77777777" w:rsidR="00DB50D8" w:rsidRPr="00185579" w:rsidRDefault="00DB50D8" w:rsidP="00BA0BBF">
      <w:pPr>
        <w:spacing w:line="300" w:lineRule="exact"/>
        <w:contextualSpacing/>
        <w:jc w:val="both"/>
        <w:rPr>
          <w:rFonts w:cs="Arial"/>
        </w:rPr>
      </w:pPr>
    </w:p>
    <w:tbl>
      <w:tblPr>
        <w:tblW w:w="84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4"/>
        <w:gridCol w:w="5386"/>
      </w:tblGrid>
      <w:tr w:rsidR="00DB50D8" w:rsidRPr="00185579" w14:paraId="5FDF680E" w14:textId="77777777" w:rsidTr="00B66AA8">
        <w:tc>
          <w:tcPr>
            <w:tcW w:w="3044" w:type="dxa"/>
            <w:shd w:val="pct10" w:color="000000" w:fill="FFFFFF"/>
          </w:tcPr>
          <w:p w14:paraId="5CDA3D16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lang w:eastAsia="ja-JP"/>
              </w:rPr>
            </w:pPr>
            <w:r w:rsidRPr="00043441">
              <w:rPr>
                <w:rFonts w:cs="Arial"/>
                <w:b/>
                <w:bCs/>
              </w:rPr>
              <w:t>Datum</w:t>
            </w:r>
          </w:p>
        </w:tc>
        <w:tc>
          <w:tcPr>
            <w:tcW w:w="5386" w:type="dxa"/>
          </w:tcPr>
          <w:p w14:paraId="3B665533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</w:tc>
      </w:tr>
      <w:tr w:rsidR="00DB50D8" w:rsidRPr="00185579" w14:paraId="3919DFF5" w14:textId="77777777" w:rsidTr="00B66AA8">
        <w:tc>
          <w:tcPr>
            <w:tcW w:w="3044" w:type="dxa"/>
            <w:shd w:val="pct10" w:color="000000" w:fill="FFFFFF"/>
          </w:tcPr>
          <w:p w14:paraId="18A7DBD2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lang w:eastAsia="ja-JP"/>
              </w:rPr>
            </w:pPr>
            <w:r w:rsidRPr="00043441">
              <w:rPr>
                <w:rFonts w:cs="Arial"/>
                <w:b/>
                <w:bCs/>
              </w:rPr>
              <w:t>Plaats</w:t>
            </w:r>
          </w:p>
        </w:tc>
        <w:tc>
          <w:tcPr>
            <w:tcW w:w="5386" w:type="dxa"/>
          </w:tcPr>
          <w:p w14:paraId="7AA8CEFE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</w:tc>
      </w:tr>
      <w:tr w:rsidR="00DB50D8" w:rsidRPr="00185579" w14:paraId="3F5CCA58" w14:textId="77777777" w:rsidTr="00B66AA8">
        <w:tc>
          <w:tcPr>
            <w:tcW w:w="3044" w:type="dxa"/>
            <w:shd w:val="pct10" w:color="000000" w:fill="FFFFFF"/>
          </w:tcPr>
          <w:p w14:paraId="30B1933F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  <w:r w:rsidRPr="00043441">
              <w:rPr>
                <w:rFonts w:cs="Arial"/>
                <w:b/>
                <w:bCs/>
              </w:rPr>
              <w:t>Naam rechtsgeldige vertegenwoordiger</w:t>
            </w:r>
          </w:p>
        </w:tc>
        <w:tc>
          <w:tcPr>
            <w:tcW w:w="5386" w:type="dxa"/>
          </w:tcPr>
          <w:p w14:paraId="276A982D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</w:tc>
      </w:tr>
      <w:tr w:rsidR="00DB50D8" w:rsidRPr="00185579" w14:paraId="6BF25CB8" w14:textId="77777777" w:rsidTr="00B66AA8">
        <w:tc>
          <w:tcPr>
            <w:tcW w:w="3044" w:type="dxa"/>
            <w:shd w:val="pct10" w:color="000000" w:fill="FFFFFF"/>
          </w:tcPr>
          <w:p w14:paraId="65CB5D32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  <w:r w:rsidRPr="00043441">
              <w:rPr>
                <w:rFonts w:cs="Arial"/>
                <w:b/>
                <w:bCs/>
              </w:rPr>
              <w:t>Functie</w:t>
            </w:r>
          </w:p>
        </w:tc>
        <w:tc>
          <w:tcPr>
            <w:tcW w:w="5386" w:type="dxa"/>
          </w:tcPr>
          <w:p w14:paraId="45C32F17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</w:tc>
      </w:tr>
      <w:tr w:rsidR="00DB50D8" w:rsidRPr="00185579" w14:paraId="5EC07E95" w14:textId="77777777" w:rsidTr="00B66AA8">
        <w:tc>
          <w:tcPr>
            <w:tcW w:w="3044" w:type="dxa"/>
            <w:shd w:val="pct10" w:color="000000" w:fill="FFFFFF"/>
          </w:tcPr>
          <w:p w14:paraId="4BDBF71A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  <w:r w:rsidRPr="00043441">
              <w:rPr>
                <w:rFonts w:cs="Arial"/>
                <w:b/>
                <w:bCs/>
              </w:rPr>
              <w:t>Naam Inschrijver</w:t>
            </w:r>
          </w:p>
        </w:tc>
        <w:tc>
          <w:tcPr>
            <w:tcW w:w="5386" w:type="dxa"/>
          </w:tcPr>
          <w:p w14:paraId="50A38ED0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  <w:p w14:paraId="2DAAB0C2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  <w:p w14:paraId="084BCB3C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</w:tc>
      </w:tr>
      <w:tr w:rsidR="00DB50D8" w:rsidRPr="00185579" w14:paraId="38B03C95" w14:textId="77777777" w:rsidTr="00B66AA8">
        <w:trPr>
          <w:trHeight w:val="62"/>
        </w:trPr>
        <w:tc>
          <w:tcPr>
            <w:tcW w:w="3044" w:type="dxa"/>
            <w:shd w:val="pct10" w:color="000000" w:fill="FFFFFF"/>
          </w:tcPr>
          <w:p w14:paraId="19C50667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  <w:r w:rsidRPr="00043441">
              <w:rPr>
                <w:rFonts w:cs="Arial"/>
                <w:b/>
                <w:bCs/>
              </w:rPr>
              <w:t>Handtekening rechtsgeldige vertegenwoordiger</w:t>
            </w:r>
          </w:p>
        </w:tc>
        <w:tc>
          <w:tcPr>
            <w:tcW w:w="5386" w:type="dxa"/>
          </w:tcPr>
          <w:p w14:paraId="369362F4" w14:textId="77777777" w:rsidR="00DB50D8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  <w:p w14:paraId="4F47F3B2" w14:textId="77777777" w:rsidR="00DB50D8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  <w:p w14:paraId="165CD154" w14:textId="77777777" w:rsidR="00DB50D8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  <w:p w14:paraId="01D738F2" w14:textId="77777777" w:rsidR="00DB50D8" w:rsidRPr="00185579" w:rsidRDefault="00DB50D8" w:rsidP="00B66AA8">
            <w:pPr>
              <w:spacing w:line="300" w:lineRule="exact"/>
              <w:contextualSpacing/>
              <w:rPr>
                <w:rFonts w:eastAsia="MS Mincho" w:cs="Arial"/>
                <w:kern w:val="1"/>
                <w:lang w:eastAsia="ja-JP"/>
              </w:rPr>
            </w:pPr>
          </w:p>
        </w:tc>
      </w:tr>
    </w:tbl>
    <w:p w14:paraId="66CCCE3B" w14:textId="77777777" w:rsidR="0007776D" w:rsidRDefault="0007776D" w:rsidP="00394CB1">
      <w:pPr>
        <w:pStyle w:val="Kop1"/>
        <w:numPr>
          <w:ilvl w:val="0"/>
          <w:numId w:val="0"/>
        </w:numPr>
        <w:spacing w:before="0" w:after="0" w:line="300" w:lineRule="exact"/>
        <w:ind w:left="400" w:hanging="400"/>
        <w:contextualSpacing/>
        <w:rPr>
          <w:rFonts w:cs="Arial"/>
          <w:b w:val="0"/>
          <w:bCs w:val="0"/>
        </w:rPr>
      </w:pPr>
    </w:p>
    <w:sectPr w:rsidR="0007776D" w:rsidSect="00EB25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2" w:right="1701" w:bottom="1135" w:left="1701" w:header="156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B8B2A" w14:textId="77777777" w:rsidR="00343946" w:rsidRDefault="00343946">
      <w:r>
        <w:separator/>
      </w:r>
    </w:p>
    <w:p w14:paraId="3E169FFA" w14:textId="77777777" w:rsidR="00343946" w:rsidRDefault="00343946"/>
  </w:endnote>
  <w:endnote w:type="continuationSeparator" w:id="0">
    <w:p w14:paraId="07481985" w14:textId="77777777" w:rsidR="00343946" w:rsidRDefault="00343946">
      <w:r>
        <w:continuationSeparator/>
      </w:r>
    </w:p>
    <w:p w14:paraId="7407BCEF" w14:textId="77777777" w:rsidR="00343946" w:rsidRDefault="00343946"/>
  </w:endnote>
  <w:endnote w:type="continuationNotice" w:id="1">
    <w:p w14:paraId="4CD9DC4B" w14:textId="77777777" w:rsidR="00343946" w:rsidRDefault="003439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-Obliqu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ira">
    <w:altName w:val="Cambria"/>
    <w:charset w:val="00"/>
    <w:family w:val="auto"/>
    <w:pitch w:val="variable"/>
    <w:sig w:usb0="2000000F" w:usb1="00000000" w:usb2="00000000" w:usb3="00000000" w:csb0="00000193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7D75" w14:textId="77777777" w:rsidR="0055011F" w:rsidRDefault="0055011F" w:rsidP="008D39C3">
    <w:pPr>
      <w:pStyle w:val="Voettekst"/>
      <w:tabs>
        <w:tab w:val="clear" w:pos="4536"/>
        <w:tab w:val="left" w:pos="0"/>
        <w:tab w:val="center" w:pos="142"/>
        <w:tab w:val="left" w:pos="1843"/>
        <w:tab w:val="right" w:pos="8080"/>
      </w:tabs>
      <w:jc w:val="both"/>
    </w:pPr>
    <w:r w:rsidRPr="4FAE6BF2">
      <w:rPr>
        <w:rStyle w:val="Paginanummer"/>
        <w:noProof/>
      </w:rPr>
      <w:fldChar w:fldCharType="begin"/>
    </w:r>
    <w:r w:rsidRPr="4FAE6BF2">
      <w:rPr>
        <w:rStyle w:val="Paginanummer"/>
      </w:rPr>
      <w:instrText xml:space="preserve"> PAGE </w:instrText>
    </w:r>
    <w:r w:rsidRPr="4FAE6BF2">
      <w:rPr>
        <w:rStyle w:val="Paginanummer"/>
      </w:rPr>
      <w:fldChar w:fldCharType="separate"/>
    </w:r>
    <w:r w:rsidR="00691C08">
      <w:rPr>
        <w:rStyle w:val="Paginanummer"/>
        <w:noProof/>
      </w:rPr>
      <w:t>2</w:t>
    </w:r>
    <w:r w:rsidRPr="4FAE6BF2">
      <w:rPr>
        <w:rStyle w:val="Paginanummer"/>
        <w:noProof/>
      </w:rPr>
      <w:fldChar w:fldCharType="end"/>
    </w:r>
    <w:r w:rsidRPr="4FAE6BF2">
      <w:rPr>
        <w:rStyle w:val="Paginanummer"/>
      </w:rPr>
      <w:t xml:space="preserve">        </w:t>
    </w:r>
    <w:r>
      <w:rPr>
        <w:rStyle w:val="Paginanummer"/>
      </w:rPr>
      <w:t xml:space="preserve">         </w:t>
    </w:r>
    <w:r>
      <w:rPr>
        <w:rStyle w:val="Paginanummer"/>
      </w:rPr>
      <w:tab/>
    </w:r>
    <w:r>
      <w:rPr>
        <w:rStyle w:val="Paginanummer"/>
      </w:rPr>
      <w:tab/>
      <w:t>Aanbestedingsleidraad -</w:t>
    </w:r>
    <w:r w:rsidRPr="4FAE6BF2">
      <w:rPr>
        <w:rStyle w:val="Paginanummer"/>
      </w:rPr>
      <w:t xml:space="preserve"> Concessie </w:t>
    </w:r>
    <w:r>
      <w:rPr>
        <w:rStyle w:val="Paginanummer"/>
      </w:rPr>
      <w:t xml:space="preserve">Zeeland </w:t>
    </w:r>
    <w:r w:rsidRPr="4FAE6BF2">
      <w:rPr>
        <w:rStyle w:val="Paginanummer"/>
      </w:rPr>
      <w:t>2025</w:t>
    </w:r>
  </w:p>
  <w:p w14:paraId="7B14E68A" w14:textId="77777777" w:rsidR="0055011F" w:rsidRDefault="0055011F" w:rsidP="00896CA3"/>
  <w:p w14:paraId="6BDD31B1" w14:textId="77777777" w:rsidR="0055011F" w:rsidRDefault="0055011F"/>
  <w:p w14:paraId="1FC8535B" w14:textId="77777777" w:rsidR="0055011F" w:rsidRDefault="005501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96640" w14:textId="77777777" w:rsidR="0055011F" w:rsidRPr="004E1C5A" w:rsidRDefault="0055011F" w:rsidP="00EB2587">
    <w:pPr>
      <w:pStyle w:val="Voettekst"/>
      <w:jc w:val="right"/>
      <w:rPr>
        <w:rStyle w:val="Paginanummer"/>
      </w:rPr>
    </w:pPr>
    <w:r>
      <w:rPr>
        <w:rStyle w:val="Paginanummer"/>
      </w:rPr>
      <w:t>Aanbestedingsleidraad -</w:t>
    </w:r>
    <w:r w:rsidRPr="4FAE6BF2">
      <w:rPr>
        <w:rStyle w:val="Paginanummer"/>
      </w:rPr>
      <w:t xml:space="preserve"> Concessie </w:t>
    </w:r>
    <w:r>
      <w:rPr>
        <w:rStyle w:val="Paginanummer"/>
      </w:rPr>
      <w:t>Zeeland 2025</w:t>
    </w:r>
    <w:r>
      <w:tab/>
    </w:r>
    <w:r>
      <w:tab/>
    </w:r>
    <w:r w:rsidRPr="4FAE6BF2">
      <w:rPr>
        <w:rStyle w:val="Paginanummer"/>
        <w:noProof/>
      </w:rPr>
      <w:fldChar w:fldCharType="begin"/>
    </w:r>
    <w:r w:rsidRPr="4FAE6BF2">
      <w:rPr>
        <w:rStyle w:val="Paginanummer"/>
      </w:rPr>
      <w:instrText xml:space="preserve"> PAGE </w:instrText>
    </w:r>
    <w:r w:rsidRPr="4FAE6BF2">
      <w:rPr>
        <w:rStyle w:val="Paginanummer"/>
      </w:rPr>
      <w:fldChar w:fldCharType="separate"/>
    </w:r>
    <w:r w:rsidR="00691C08">
      <w:rPr>
        <w:rStyle w:val="Paginanummer"/>
        <w:noProof/>
      </w:rPr>
      <w:t>3</w:t>
    </w:r>
    <w:r w:rsidRPr="4FAE6BF2">
      <w:rPr>
        <w:rStyle w:val="Paginanummer"/>
        <w:noProof/>
      </w:rPr>
      <w:fldChar w:fldCharType="end"/>
    </w:r>
    <w:r w:rsidRPr="4FAE6BF2">
      <w:rPr>
        <w:rStyle w:val="Paginanummer"/>
      </w:rPr>
      <w:t xml:space="preserve"> </w:t>
    </w:r>
  </w:p>
  <w:p w14:paraId="3D546E9B" w14:textId="77777777" w:rsidR="0055011F" w:rsidRDefault="0055011F"/>
  <w:p w14:paraId="6B24037A" w14:textId="77777777" w:rsidR="0055011F" w:rsidRDefault="0055011F"/>
  <w:p w14:paraId="5FA650FC" w14:textId="77777777" w:rsidR="0055011F" w:rsidRDefault="0055011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55011F" w14:paraId="5C1C6D2C" w14:textId="77777777" w:rsidTr="003245EF">
      <w:trPr>
        <w:trHeight w:val="300"/>
      </w:trPr>
      <w:tc>
        <w:tcPr>
          <w:tcW w:w="2830" w:type="dxa"/>
        </w:tcPr>
        <w:p w14:paraId="3A856FD8" w14:textId="77777777" w:rsidR="0055011F" w:rsidRDefault="0055011F" w:rsidP="003245EF">
          <w:pPr>
            <w:pStyle w:val="Koptekst"/>
            <w:ind w:left="-115"/>
          </w:pPr>
        </w:p>
      </w:tc>
      <w:tc>
        <w:tcPr>
          <w:tcW w:w="2830" w:type="dxa"/>
        </w:tcPr>
        <w:p w14:paraId="2C207AAD" w14:textId="77777777" w:rsidR="0055011F" w:rsidRDefault="0055011F" w:rsidP="003245EF">
          <w:pPr>
            <w:pStyle w:val="Koptekst"/>
            <w:jc w:val="center"/>
          </w:pPr>
        </w:p>
      </w:tc>
      <w:tc>
        <w:tcPr>
          <w:tcW w:w="2830" w:type="dxa"/>
        </w:tcPr>
        <w:p w14:paraId="750F0414" w14:textId="77777777" w:rsidR="0055011F" w:rsidRDefault="0055011F" w:rsidP="003245EF">
          <w:pPr>
            <w:pStyle w:val="Koptekst"/>
            <w:ind w:right="-115"/>
            <w:jc w:val="right"/>
          </w:pPr>
        </w:p>
      </w:tc>
    </w:tr>
  </w:tbl>
  <w:p w14:paraId="49951F34" w14:textId="77777777" w:rsidR="0055011F" w:rsidRDefault="005501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0A2FF" w14:textId="77777777" w:rsidR="00343946" w:rsidRDefault="00343946">
      <w:r>
        <w:separator/>
      </w:r>
    </w:p>
    <w:p w14:paraId="4B49EA40" w14:textId="77777777" w:rsidR="00343946" w:rsidRDefault="00343946"/>
  </w:footnote>
  <w:footnote w:type="continuationSeparator" w:id="0">
    <w:p w14:paraId="0D2C7AFF" w14:textId="77777777" w:rsidR="00343946" w:rsidRDefault="00343946">
      <w:r>
        <w:continuationSeparator/>
      </w:r>
    </w:p>
    <w:p w14:paraId="7E772F85" w14:textId="77777777" w:rsidR="00343946" w:rsidRDefault="00343946"/>
  </w:footnote>
  <w:footnote w:type="continuationNotice" w:id="1">
    <w:p w14:paraId="3541AB2A" w14:textId="77777777" w:rsidR="00343946" w:rsidRDefault="0034394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33AF" w14:textId="77777777" w:rsidR="0055011F" w:rsidRDefault="0055011F" w:rsidP="00EB2587">
    <w:pPr>
      <w:pStyle w:val="Koptekst"/>
      <w:jc w:val="right"/>
    </w:pPr>
    <w:r w:rsidRPr="00CC0291">
      <w:rPr>
        <w:noProof/>
      </w:rPr>
      <w:drawing>
        <wp:anchor distT="0" distB="0" distL="114300" distR="114300" simplePos="0" relativeHeight="251658240" behindDoc="0" locked="0" layoutInCell="1" allowOverlap="1" wp14:anchorId="078980F4" wp14:editId="4124BE33">
          <wp:simplePos x="0" y="0"/>
          <wp:positionH relativeFrom="margin">
            <wp:posOffset>-166370</wp:posOffset>
          </wp:positionH>
          <wp:positionV relativeFrom="paragraph">
            <wp:posOffset>-502826</wp:posOffset>
          </wp:positionV>
          <wp:extent cx="1310640" cy="585901"/>
          <wp:effectExtent l="0" t="0" r="3810" b="5080"/>
          <wp:wrapSquare wrapText="bothSides"/>
          <wp:docPr id="73" name="Afbeelding 73" descr="C:\Users\pch\AppData\Local\Microsoft\Windows\Temporary Internet Files\Content.Outlook\AMDTR9A5\Zeeland_logo_kleu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h\AppData\Local\Microsoft\Windows\Temporary Internet Files\Content.Outlook\AMDTR9A5\Zeeland_logo_kleu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585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5EBC" w14:textId="77777777" w:rsidR="0055011F" w:rsidRDefault="0055011F" w:rsidP="00EB2587">
    <w:pPr>
      <w:pStyle w:val="Koptekst"/>
    </w:pPr>
    <w:r w:rsidRPr="00CC0291">
      <w:rPr>
        <w:noProof/>
      </w:rPr>
      <w:drawing>
        <wp:anchor distT="0" distB="0" distL="114300" distR="114300" simplePos="0" relativeHeight="251658241" behindDoc="0" locked="0" layoutInCell="1" allowOverlap="1" wp14:anchorId="39A185C8" wp14:editId="04961D5B">
          <wp:simplePos x="0" y="0"/>
          <wp:positionH relativeFrom="margin">
            <wp:posOffset>4019885</wp:posOffset>
          </wp:positionH>
          <wp:positionV relativeFrom="paragraph">
            <wp:posOffset>-571906</wp:posOffset>
          </wp:positionV>
          <wp:extent cx="1318260" cy="585901"/>
          <wp:effectExtent l="0" t="0" r="0" b="5080"/>
          <wp:wrapSquare wrapText="bothSides"/>
          <wp:docPr id="74" name="Afbeelding 74" descr="C:\Users\pch\AppData\Local\Microsoft\Windows\Temporary Internet Files\Content.Outlook\AMDTR9A5\Zeeland_logo_kleu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h\AppData\Local\Microsoft\Windows\Temporary Internet Files\Content.Outlook\AMDTR9A5\Zeeland_logo_kleu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585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55011F" w14:paraId="34BEEF94" w14:textId="77777777" w:rsidTr="003245EF">
      <w:trPr>
        <w:trHeight w:val="300"/>
      </w:trPr>
      <w:tc>
        <w:tcPr>
          <w:tcW w:w="2830" w:type="dxa"/>
        </w:tcPr>
        <w:p w14:paraId="159C1C2B" w14:textId="77777777" w:rsidR="0055011F" w:rsidRDefault="0055011F" w:rsidP="003245EF">
          <w:pPr>
            <w:pStyle w:val="Koptekst"/>
            <w:ind w:left="-115"/>
          </w:pPr>
        </w:p>
      </w:tc>
      <w:tc>
        <w:tcPr>
          <w:tcW w:w="2830" w:type="dxa"/>
        </w:tcPr>
        <w:p w14:paraId="20F16BC6" w14:textId="77777777" w:rsidR="0055011F" w:rsidRDefault="0055011F" w:rsidP="003245EF">
          <w:pPr>
            <w:pStyle w:val="Koptekst"/>
            <w:jc w:val="center"/>
          </w:pPr>
        </w:p>
      </w:tc>
      <w:tc>
        <w:tcPr>
          <w:tcW w:w="2830" w:type="dxa"/>
        </w:tcPr>
        <w:p w14:paraId="68C04FB6" w14:textId="77777777" w:rsidR="0055011F" w:rsidRDefault="0055011F" w:rsidP="003245EF">
          <w:pPr>
            <w:pStyle w:val="Koptekst"/>
            <w:ind w:right="-115"/>
            <w:jc w:val="right"/>
          </w:pPr>
        </w:p>
      </w:tc>
    </w:tr>
  </w:tbl>
  <w:p w14:paraId="1BF9E147" w14:textId="77777777" w:rsidR="0055011F" w:rsidRDefault="0055011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8C41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3E7B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E27AD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1CC6F8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A88EB3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F444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9CE9D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1293F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E016C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00483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4C23"/>
    <w:multiLevelType w:val="hybridMultilevel"/>
    <w:tmpl w:val="3DCACA02"/>
    <w:lvl w:ilvl="0" w:tplc="2B8CE83C">
      <w:start w:val="1"/>
      <w:numFmt w:val="decimal"/>
      <w:lvlText w:val="%1."/>
      <w:lvlJc w:val="left"/>
      <w:pPr>
        <w:ind w:left="720" w:hanging="360"/>
      </w:pPr>
    </w:lvl>
    <w:lvl w:ilvl="1" w:tplc="DA6AD62A">
      <w:start w:val="1"/>
      <w:numFmt w:val="lowerLetter"/>
      <w:lvlText w:val="%2."/>
      <w:lvlJc w:val="left"/>
      <w:pPr>
        <w:ind w:left="1440" w:hanging="360"/>
      </w:pPr>
    </w:lvl>
    <w:lvl w:ilvl="2" w:tplc="8CAAD26A">
      <w:start w:val="1"/>
      <w:numFmt w:val="lowerRoman"/>
      <w:lvlText w:val="%3."/>
      <w:lvlJc w:val="right"/>
      <w:pPr>
        <w:ind w:left="2160" w:hanging="180"/>
      </w:pPr>
    </w:lvl>
    <w:lvl w:ilvl="3" w:tplc="C6820ADE">
      <w:start w:val="1"/>
      <w:numFmt w:val="decimal"/>
      <w:lvlText w:val="%4."/>
      <w:lvlJc w:val="left"/>
      <w:pPr>
        <w:ind w:left="2880" w:hanging="360"/>
      </w:pPr>
    </w:lvl>
    <w:lvl w:ilvl="4" w:tplc="6ABC2078">
      <w:start w:val="1"/>
      <w:numFmt w:val="lowerLetter"/>
      <w:lvlText w:val="%5."/>
      <w:lvlJc w:val="left"/>
      <w:pPr>
        <w:ind w:left="3600" w:hanging="360"/>
      </w:pPr>
    </w:lvl>
    <w:lvl w:ilvl="5" w:tplc="E4F88100">
      <w:start w:val="1"/>
      <w:numFmt w:val="lowerRoman"/>
      <w:lvlText w:val="%6."/>
      <w:lvlJc w:val="right"/>
      <w:pPr>
        <w:ind w:left="4320" w:hanging="180"/>
      </w:pPr>
    </w:lvl>
    <w:lvl w:ilvl="6" w:tplc="849CB4F2">
      <w:start w:val="1"/>
      <w:numFmt w:val="decimal"/>
      <w:lvlText w:val="%7."/>
      <w:lvlJc w:val="left"/>
      <w:pPr>
        <w:ind w:left="5040" w:hanging="360"/>
      </w:pPr>
    </w:lvl>
    <w:lvl w:ilvl="7" w:tplc="25385558">
      <w:start w:val="1"/>
      <w:numFmt w:val="lowerLetter"/>
      <w:lvlText w:val="%8."/>
      <w:lvlJc w:val="left"/>
      <w:pPr>
        <w:ind w:left="5760" w:hanging="360"/>
      </w:pPr>
    </w:lvl>
    <w:lvl w:ilvl="8" w:tplc="A55C37A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376F13"/>
    <w:multiLevelType w:val="hybridMultilevel"/>
    <w:tmpl w:val="E28CD3DC"/>
    <w:lvl w:ilvl="0" w:tplc="20000019">
      <w:start w:val="1"/>
      <w:numFmt w:val="lowerLetter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C17662"/>
    <w:multiLevelType w:val="multilevel"/>
    <w:tmpl w:val="8C761BC8"/>
    <w:lvl w:ilvl="0">
      <w:start w:val="1"/>
      <w:numFmt w:val="upperLetter"/>
      <w:pStyle w:val="Kop1-Bijlage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color w:val="C5004B"/>
        <w:kern w:val="32"/>
        <w:sz w:val="28"/>
      </w:rPr>
    </w:lvl>
    <w:lvl w:ilvl="1">
      <w:start w:val="1"/>
      <w:numFmt w:val="decimal"/>
      <w:pStyle w:val="Kop2-Bijlage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i/>
        <w:iCs/>
        <w:color w:val="004B95"/>
        <w:sz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062452D5"/>
    <w:multiLevelType w:val="multilevel"/>
    <w:tmpl w:val="21C62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93394E2"/>
    <w:multiLevelType w:val="hybridMultilevel"/>
    <w:tmpl w:val="E416A9BE"/>
    <w:lvl w:ilvl="0" w:tplc="70EEBA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D6C64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66657B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047C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3001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C9A45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C0375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DCD2F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64AA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382BD0"/>
    <w:multiLevelType w:val="hybridMultilevel"/>
    <w:tmpl w:val="231661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035826"/>
    <w:multiLevelType w:val="hybridMultilevel"/>
    <w:tmpl w:val="5320584E"/>
    <w:lvl w:ilvl="0" w:tplc="12604F1E">
      <w:start w:val="1"/>
      <w:numFmt w:val="bullet"/>
      <w:pStyle w:val="CitaatWit-Opsomming"/>
      <w:lvlText w:val=""/>
      <w:lvlJc w:val="left"/>
      <w:pPr>
        <w:tabs>
          <w:tab w:val="num" w:pos="369"/>
        </w:tabs>
        <w:ind w:left="369" w:hanging="227"/>
      </w:pPr>
      <w:rPr>
        <w:rFonts w:ascii="Symbol" w:hAnsi="Symbol" w:hint="default"/>
        <w:color w:val="C5004B"/>
      </w:rPr>
    </w:lvl>
    <w:lvl w:ilvl="1" w:tplc="E590459C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rebuchet MS" w:eastAsia="Times New Roman" w:hAnsi="Trebuchet MS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1134196E"/>
    <w:multiLevelType w:val="hybridMultilevel"/>
    <w:tmpl w:val="807441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8B2378"/>
    <w:multiLevelType w:val="hybridMultilevel"/>
    <w:tmpl w:val="E9FC1B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1B2518"/>
    <w:multiLevelType w:val="multilevel"/>
    <w:tmpl w:val="80522E5C"/>
    <w:styleLink w:val="OpmaakprofielMeerdereniveaus14ptVetAangepastekleurRGB51"/>
    <w:lvl w:ilvl="0">
      <w:start w:val="1"/>
      <w:numFmt w:val="decimal"/>
      <w:pStyle w:val="Kop1"/>
      <w:lvlText w:val="%1."/>
      <w:lvlJc w:val="left"/>
      <w:pPr>
        <w:tabs>
          <w:tab w:val="num" w:pos="705"/>
        </w:tabs>
        <w:ind w:left="705" w:hanging="705"/>
      </w:pPr>
      <w:rPr>
        <w:rFonts w:ascii="Arial" w:hAnsi="Arial" w:hint="default"/>
        <w:b/>
        <w:bCs/>
        <w:color w:val="CC0066"/>
        <w:kern w:val="32"/>
        <w:sz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705"/>
        </w:tabs>
        <w:ind w:left="705" w:hanging="705"/>
      </w:pPr>
      <w:rPr>
        <w:b/>
        <w:bCs/>
        <w:i/>
        <w:iCs/>
        <w:color w:val="004B95"/>
        <w:sz w:val="18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145"/>
        </w:tabs>
        <w:ind w:left="1145" w:hanging="720"/>
      </w:pPr>
      <w:rPr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0" w15:restartNumberingAfterBreak="0">
    <w:nsid w:val="179F5507"/>
    <w:multiLevelType w:val="hybridMultilevel"/>
    <w:tmpl w:val="5CB03836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8F1529D"/>
    <w:multiLevelType w:val="hybridMultilevel"/>
    <w:tmpl w:val="1EA6195E"/>
    <w:lvl w:ilvl="0" w:tplc="B4906F8C">
      <w:start w:val="1"/>
      <w:numFmt w:val="lowerLetter"/>
      <w:lvlText w:val="%1."/>
      <w:lvlJc w:val="left"/>
      <w:pPr>
        <w:ind w:left="720" w:hanging="360"/>
      </w:pPr>
    </w:lvl>
    <w:lvl w:ilvl="1" w:tplc="B4907CC8">
      <w:start w:val="1"/>
      <w:numFmt w:val="lowerLetter"/>
      <w:lvlText w:val="%2."/>
      <w:lvlJc w:val="left"/>
      <w:pPr>
        <w:ind w:left="1440" w:hanging="360"/>
      </w:pPr>
    </w:lvl>
    <w:lvl w:ilvl="2" w:tplc="6F28C8D8">
      <w:start w:val="1"/>
      <w:numFmt w:val="lowerRoman"/>
      <w:lvlText w:val="%3."/>
      <w:lvlJc w:val="right"/>
      <w:pPr>
        <w:ind w:left="2160" w:hanging="180"/>
      </w:pPr>
    </w:lvl>
    <w:lvl w:ilvl="3" w:tplc="8140E87A">
      <w:start w:val="1"/>
      <w:numFmt w:val="decimal"/>
      <w:lvlText w:val="%4."/>
      <w:lvlJc w:val="left"/>
      <w:pPr>
        <w:ind w:left="2880" w:hanging="360"/>
      </w:pPr>
    </w:lvl>
    <w:lvl w:ilvl="4" w:tplc="4BF0AEFE">
      <w:start w:val="1"/>
      <w:numFmt w:val="lowerLetter"/>
      <w:lvlText w:val="%5."/>
      <w:lvlJc w:val="left"/>
      <w:pPr>
        <w:ind w:left="3600" w:hanging="360"/>
      </w:pPr>
    </w:lvl>
    <w:lvl w:ilvl="5" w:tplc="E422A738">
      <w:start w:val="1"/>
      <w:numFmt w:val="lowerRoman"/>
      <w:lvlText w:val="%6."/>
      <w:lvlJc w:val="right"/>
      <w:pPr>
        <w:ind w:left="4320" w:hanging="180"/>
      </w:pPr>
    </w:lvl>
    <w:lvl w:ilvl="6" w:tplc="A9BC3DBE">
      <w:start w:val="1"/>
      <w:numFmt w:val="decimal"/>
      <w:lvlText w:val="%7."/>
      <w:lvlJc w:val="left"/>
      <w:pPr>
        <w:ind w:left="5040" w:hanging="360"/>
      </w:pPr>
    </w:lvl>
    <w:lvl w:ilvl="7" w:tplc="0610CFD8">
      <w:start w:val="1"/>
      <w:numFmt w:val="lowerLetter"/>
      <w:lvlText w:val="%8."/>
      <w:lvlJc w:val="left"/>
      <w:pPr>
        <w:ind w:left="5760" w:hanging="360"/>
      </w:pPr>
    </w:lvl>
    <w:lvl w:ilvl="8" w:tplc="4462B85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D512CF"/>
    <w:multiLevelType w:val="multilevel"/>
    <w:tmpl w:val="80522E5C"/>
    <w:numStyleLink w:val="OpmaakprofielMeerdereniveaus14ptVetAangepastekleurRGB51"/>
  </w:abstractNum>
  <w:abstractNum w:abstractNumId="23" w15:restartNumberingAfterBreak="0">
    <w:nsid w:val="1D707F0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1D7D7800"/>
    <w:multiLevelType w:val="hybridMultilevel"/>
    <w:tmpl w:val="D0A277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1516CE"/>
    <w:multiLevelType w:val="hybridMultilevel"/>
    <w:tmpl w:val="1EAE51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20466356"/>
    <w:multiLevelType w:val="hybridMultilevel"/>
    <w:tmpl w:val="2982E7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525F54"/>
    <w:multiLevelType w:val="hybridMultilevel"/>
    <w:tmpl w:val="6C768C1A"/>
    <w:lvl w:ilvl="0" w:tplc="4134C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DA5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487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60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18D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CCF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BEE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A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3EA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8700B55"/>
    <w:multiLevelType w:val="hybridMultilevel"/>
    <w:tmpl w:val="EDE622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9776377"/>
    <w:multiLevelType w:val="hybridMultilevel"/>
    <w:tmpl w:val="D130B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3345A"/>
    <w:multiLevelType w:val="hybridMultilevel"/>
    <w:tmpl w:val="D3141DF6"/>
    <w:lvl w:ilvl="0" w:tplc="5BE008AA">
      <w:start w:val="1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A7C24D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2BA043D6"/>
    <w:multiLevelType w:val="hybridMultilevel"/>
    <w:tmpl w:val="DC10F3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BCA2AC0"/>
    <w:multiLevelType w:val="hybridMultilevel"/>
    <w:tmpl w:val="683074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D6A6FB1"/>
    <w:multiLevelType w:val="hybridMultilevel"/>
    <w:tmpl w:val="4692A774"/>
    <w:lvl w:ilvl="0" w:tplc="970E5C54">
      <w:start w:val="1"/>
      <w:numFmt w:val="decimal"/>
      <w:pStyle w:val="Opsomming-subkop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4B95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DDC10BC"/>
    <w:multiLevelType w:val="hybridMultilevel"/>
    <w:tmpl w:val="D86C55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EBA54B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 w15:restartNumberingAfterBreak="0">
    <w:nsid w:val="2EBD31D9"/>
    <w:multiLevelType w:val="hybridMultilevel"/>
    <w:tmpl w:val="9CCA65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F963A71"/>
    <w:multiLevelType w:val="hybridMultilevel"/>
    <w:tmpl w:val="85A0C3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903C05"/>
    <w:multiLevelType w:val="hybridMultilevel"/>
    <w:tmpl w:val="92AEAC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2A47F22"/>
    <w:multiLevelType w:val="hybridMultilevel"/>
    <w:tmpl w:val="DA94E13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35C077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33702860"/>
    <w:multiLevelType w:val="hybridMultilevel"/>
    <w:tmpl w:val="DFC41BAA"/>
    <w:lvl w:ilvl="0" w:tplc="A4F853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8619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97CB8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BA86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AA35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06051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4229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FE82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E2E9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3893CA2"/>
    <w:multiLevelType w:val="hybridMultilevel"/>
    <w:tmpl w:val="9738BF2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4A85A00"/>
    <w:multiLevelType w:val="hybridMultilevel"/>
    <w:tmpl w:val="29782C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B546FE"/>
    <w:multiLevelType w:val="hybridMultilevel"/>
    <w:tmpl w:val="476ED8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4CF2A8E"/>
    <w:multiLevelType w:val="hybridMultilevel"/>
    <w:tmpl w:val="1A8CC6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4F14228"/>
    <w:multiLevelType w:val="hybridMultilevel"/>
    <w:tmpl w:val="7A82658A"/>
    <w:lvl w:ilvl="0" w:tplc="B4906F8C">
      <w:start w:val="1"/>
      <w:numFmt w:val="lowerLetter"/>
      <w:lvlText w:val="%1."/>
      <w:lvlJc w:val="left"/>
      <w:pPr>
        <w:ind w:left="720" w:hanging="360"/>
      </w:pPr>
    </w:lvl>
    <w:lvl w:ilvl="1" w:tplc="B4907CC8">
      <w:start w:val="1"/>
      <w:numFmt w:val="lowerLetter"/>
      <w:lvlText w:val="%2."/>
      <w:lvlJc w:val="left"/>
      <w:pPr>
        <w:ind w:left="1440" w:hanging="360"/>
      </w:pPr>
    </w:lvl>
    <w:lvl w:ilvl="2" w:tplc="6F28C8D8">
      <w:start w:val="1"/>
      <w:numFmt w:val="lowerRoman"/>
      <w:lvlText w:val="%3."/>
      <w:lvlJc w:val="right"/>
      <w:pPr>
        <w:ind w:left="2160" w:hanging="180"/>
      </w:pPr>
    </w:lvl>
    <w:lvl w:ilvl="3" w:tplc="8140E87A">
      <w:start w:val="1"/>
      <w:numFmt w:val="decimal"/>
      <w:lvlText w:val="%4."/>
      <w:lvlJc w:val="left"/>
      <w:pPr>
        <w:ind w:left="2880" w:hanging="360"/>
      </w:pPr>
    </w:lvl>
    <w:lvl w:ilvl="4" w:tplc="4BF0AEFE">
      <w:start w:val="1"/>
      <w:numFmt w:val="lowerLetter"/>
      <w:lvlText w:val="%5."/>
      <w:lvlJc w:val="left"/>
      <w:pPr>
        <w:ind w:left="3600" w:hanging="360"/>
      </w:pPr>
    </w:lvl>
    <w:lvl w:ilvl="5" w:tplc="E422A738">
      <w:start w:val="1"/>
      <w:numFmt w:val="lowerRoman"/>
      <w:lvlText w:val="%6."/>
      <w:lvlJc w:val="right"/>
      <w:pPr>
        <w:ind w:left="4320" w:hanging="180"/>
      </w:pPr>
    </w:lvl>
    <w:lvl w:ilvl="6" w:tplc="A9BC3DBE">
      <w:start w:val="1"/>
      <w:numFmt w:val="decimal"/>
      <w:lvlText w:val="%7."/>
      <w:lvlJc w:val="left"/>
      <w:pPr>
        <w:ind w:left="5040" w:hanging="360"/>
      </w:pPr>
    </w:lvl>
    <w:lvl w:ilvl="7" w:tplc="0610CFD8">
      <w:start w:val="1"/>
      <w:numFmt w:val="lowerLetter"/>
      <w:lvlText w:val="%8."/>
      <w:lvlJc w:val="left"/>
      <w:pPr>
        <w:ind w:left="5760" w:hanging="360"/>
      </w:pPr>
    </w:lvl>
    <w:lvl w:ilvl="8" w:tplc="4462B85C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896326"/>
    <w:multiLevelType w:val="hybridMultilevel"/>
    <w:tmpl w:val="ED8A5F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82F178F"/>
    <w:multiLevelType w:val="hybridMultilevel"/>
    <w:tmpl w:val="07DCDD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C287981"/>
    <w:multiLevelType w:val="hybridMultilevel"/>
    <w:tmpl w:val="56789F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6E11F4"/>
    <w:multiLevelType w:val="multilevel"/>
    <w:tmpl w:val="2F16A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4" w15:restartNumberingAfterBreak="0">
    <w:nsid w:val="3F821AD2"/>
    <w:multiLevelType w:val="hybridMultilevel"/>
    <w:tmpl w:val="26388E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0AF4D51"/>
    <w:multiLevelType w:val="hybridMultilevel"/>
    <w:tmpl w:val="6E1EFF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44C066">
      <w:numFmt w:val="bullet"/>
      <w:lvlText w:val="•"/>
      <w:lvlJc w:val="left"/>
      <w:pPr>
        <w:ind w:left="1080" w:hanging="360"/>
      </w:pPr>
      <w:rPr>
        <w:rFonts w:ascii="SymbolMT" w:eastAsia="Times New Roman" w:hAnsi="SymbolMT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12311BF"/>
    <w:multiLevelType w:val="hybridMultilevel"/>
    <w:tmpl w:val="10F620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50054AD"/>
    <w:multiLevelType w:val="multilevel"/>
    <w:tmpl w:val="52F84B38"/>
    <w:styleLink w:val="WWNum1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 w15:restartNumberingAfterBreak="0">
    <w:nsid w:val="45493797"/>
    <w:multiLevelType w:val="hybridMultilevel"/>
    <w:tmpl w:val="93440C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83D10A8"/>
    <w:multiLevelType w:val="hybridMultilevel"/>
    <w:tmpl w:val="9C9C95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E8F0A03"/>
    <w:multiLevelType w:val="hybridMultilevel"/>
    <w:tmpl w:val="7A8256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4F879AD"/>
    <w:multiLevelType w:val="hybridMultilevel"/>
    <w:tmpl w:val="548E3E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2" w15:restartNumberingAfterBreak="0">
    <w:nsid w:val="55461DCB"/>
    <w:multiLevelType w:val="hybridMultilevel"/>
    <w:tmpl w:val="722210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7A77A97"/>
    <w:multiLevelType w:val="hybridMultilevel"/>
    <w:tmpl w:val="73D050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A8864EA"/>
    <w:multiLevelType w:val="hybridMultilevel"/>
    <w:tmpl w:val="6AE095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4433AC5"/>
    <w:multiLevelType w:val="hybridMultilevel"/>
    <w:tmpl w:val="B71E92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4776288"/>
    <w:multiLevelType w:val="hybridMultilevel"/>
    <w:tmpl w:val="BAC81698"/>
    <w:lvl w:ilvl="0" w:tplc="A8C401E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7" w15:restartNumberingAfterBreak="0">
    <w:nsid w:val="654C7058"/>
    <w:multiLevelType w:val="hybridMultilevel"/>
    <w:tmpl w:val="B90A49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6286146"/>
    <w:multiLevelType w:val="multilevel"/>
    <w:tmpl w:val="2080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666F05DF"/>
    <w:multiLevelType w:val="hybridMultilevel"/>
    <w:tmpl w:val="BCF239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E660E4"/>
    <w:multiLevelType w:val="hybridMultilevel"/>
    <w:tmpl w:val="334E8B9A"/>
    <w:lvl w:ilvl="0" w:tplc="3410CD96">
      <w:start w:val="1"/>
      <w:numFmt w:val="lowerLetter"/>
      <w:lvlText w:val="%1."/>
      <w:lvlJc w:val="left"/>
      <w:pPr>
        <w:ind w:left="720" w:hanging="360"/>
      </w:pPr>
    </w:lvl>
    <w:lvl w:ilvl="1" w:tplc="843EDC6E">
      <w:start w:val="1"/>
      <w:numFmt w:val="lowerLetter"/>
      <w:lvlText w:val="%2."/>
      <w:lvlJc w:val="left"/>
      <w:pPr>
        <w:ind w:left="1440" w:hanging="360"/>
      </w:pPr>
    </w:lvl>
    <w:lvl w:ilvl="2" w:tplc="021AF71E">
      <w:start w:val="1"/>
      <w:numFmt w:val="lowerRoman"/>
      <w:lvlText w:val="%3."/>
      <w:lvlJc w:val="right"/>
      <w:pPr>
        <w:ind w:left="2160" w:hanging="180"/>
      </w:pPr>
    </w:lvl>
    <w:lvl w:ilvl="3" w:tplc="BBC881F6">
      <w:start w:val="1"/>
      <w:numFmt w:val="decimal"/>
      <w:lvlText w:val="%4."/>
      <w:lvlJc w:val="left"/>
      <w:pPr>
        <w:ind w:left="2880" w:hanging="360"/>
      </w:pPr>
    </w:lvl>
    <w:lvl w:ilvl="4" w:tplc="33886A52">
      <w:start w:val="1"/>
      <w:numFmt w:val="lowerLetter"/>
      <w:lvlText w:val="%5."/>
      <w:lvlJc w:val="left"/>
      <w:pPr>
        <w:ind w:left="3600" w:hanging="360"/>
      </w:pPr>
    </w:lvl>
    <w:lvl w:ilvl="5" w:tplc="5566A72C">
      <w:start w:val="1"/>
      <w:numFmt w:val="lowerRoman"/>
      <w:lvlText w:val="%6."/>
      <w:lvlJc w:val="right"/>
      <w:pPr>
        <w:ind w:left="4320" w:hanging="180"/>
      </w:pPr>
    </w:lvl>
    <w:lvl w:ilvl="6" w:tplc="B0CE5668">
      <w:start w:val="1"/>
      <w:numFmt w:val="decimal"/>
      <w:lvlText w:val="%7."/>
      <w:lvlJc w:val="left"/>
      <w:pPr>
        <w:ind w:left="5040" w:hanging="360"/>
      </w:pPr>
    </w:lvl>
    <w:lvl w:ilvl="7" w:tplc="386AA178">
      <w:start w:val="1"/>
      <w:numFmt w:val="lowerLetter"/>
      <w:lvlText w:val="%8."/>
      <w:lvlJc w:val="left"/>
      <w:pPr>
        <w:ind w:left="5760" w:hanging="360"/>
      </w:pPr>
    </w:lvl>
    <w:lvl w:ilvl="8" w:tplc="F0B60C5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1B2969"/>
    <w:multiLevelType w:val="hybridMultilevel"/>
    <w:tmpl w:val="F386FEE6"/>
    <w:lvl w:ilvl="0" w:tplc="342040AA">
      <w:start w:val="1"/>
      <w:numFmt w:val="decimal"/>
      <w:pStyle w:val="Opsomming-nummers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4B95"/>
        <w:sz w:val="18"/>
      </w:rPr>
    </w:lvl>
    <w:lvl w:ilvl="1" w:tplc="E590459C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rebuchet MS" w:eastAsia="Times New Roman" w:hAnsi="Trebuchet MS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2" w15:restartNumberingAfterBreak="0">
    <w:nsid w:val="68BE14F8"/>
    <w:multiLevelType w:val="hybridMultilevel"/>
    <w:tmpl w:val="24FC26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C83644"/>
    <w:multiLevelType w:val="hybridMultilevel"/>
    <w:tmpl w:val="FB2A39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505F30"/>
    <w:multiLevelType w:val="hybridMultilevel"/>
    <w:tmpl w:val="103AC566"/>
    <w:lvl w:ilvl="0" w:tplc="5BE008AA">
      <w:start w:val="1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7CC2447"/>
    <w:multiLevelType w:val="hybridMultilevel"/>
    <w:tmpl w:val="EC007120"/>
    <w:lvl w:ilvl="0" w:tplc="6BC6FF54">
      <w:start w:val="1"/>
      <w:numFmt w:val="bullet"/>
      <w:pStyle w:val="Opsomming"/>
      <w:lvlText w:val=""/>
      <w:lvlJc w:val="left"/>
      <w:pPr>
        <w:tabs>
          <w:tab w:val="num" w:pos="369"/>
        </w:tabs>
        <w:ind w:left="369" w:hanging="227"/>
      </w:pPr>
      <w:rPr>
        <w:rFonts w:ascii="Symbol" w:hAnsi="Symbol" w:hint="default"/>
        <w:color w:val="C5004B"/>
        <w:sz w:val="20"/>
      </w:rPr>
    </w:lvl>
    <w:lvl w:ilvl="1" w:tplc="E590459C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rebuchet MS" w:eastAsia="Times New Roman" w:hAnsi="Trebuchet MS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6" w15:restartNumberingAfterBreak="0">
    <w:nsid w:val="7D085D4A"/>
    <w:multiLevelType w:val="hybridMultilevel"/>
    <w:tmpl w:val="1438F3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D658948"/>
    <w:multiLevelType w:val="hybridMultilevel"/>
    <w:tmpl w:val="64B6141A"/>
    <w:lvl w:ilvl="0" w:tplc="96DAD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504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CE8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88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924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7651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61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CAA3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F815EBF"/>
    <w:multiLevelType w:val="hybridMultilevel"/>
    <w:tmpl w:val="0E4E2C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387325">
    <w:abstractNumId w:val="14"/>
  </w:num>
  <w:num w:numId="2" w16cid:durableId="1255742891">
    <w:abstractNumId w:val="27"/>
  </w:num>
  <w:num w:numId="3" w16cid:durableId="2130664625">
    <w:abstractNumId w:val="77"/>
  </w:num>
  <w:num w:numId="4" w16cid:durableId="1746679553">
    <w:abstractNumId w:val="19"/>
  </w:num>
  <w:num w:numId="5" w16cid:durableId="546720447">
    <w:abstractNumId w:val="16"/>
  </w:num>
  <w:num w:numId="6" w16cid:durableId="1773547229">
    <w:abstractNumId w:val="12"/>
  </w:num>
  <w:num w:numId="7" w16cid:durableId="1786188981">
    <w:abstractNumId w:val="75"/>
  </w:num>
  <w:num w:numId="8" w16cid:durableId="377821574">
    <w:abstractNumId w:val="71"/>
  </w:num>
  <w:num w:numId="9" w16cid:durableId="1882665122">
    <w:abstractNumId w:val="35"/>
  </w:num>
  <w:num w:numId="10" w16cid:durableId="1257246390">
    <w:abstractNumId w:val="9"/>
  </w:num>
  <w:num w:numId="11" w16cid:durableId="894781942">
    <w:abstractNumId w:val="7"/>
  </w:num>
  <w:num w:numId="12" w16cid:durableId="515465585">
    <w:abstractNumId w:val="6"/>
  </w:num>
  <w:num w:numId="13" w16cid:durableId="663507893">
    <w:abstractNumId w:val="5"/>
  </w:num>
  <w:num w:numId="14" w16cid:durableId="950627114">
    <w:abstractNumId w:val="4"/>
  </w:num>
  <w:num w:numId="15" w16cid:durableId="1146556995">
    <w:abstractNumId w:val="8"/>
  </w:num>
  <w:num w:numId="16" w16cid:durableId="1880046159">
    <w:abstractNumId w:val="3"/>
  </w:num>
  <w:num w:numId="17" w16cid:durableId="1034571900">
    <w:abstractNumId w:val="2"/>
  </w:num>
  <w:num w:numId="18" w16cid:durableId="1563952246">
    <w:abstractNumId w:val="1"/>
  </w:num>
  <w:num w:numId="19" w16cid:durableId="108941915">
    <w:abstractNumId w:val="0"/>
  </w:num>
  <w:num w:numId="20" w16cid:durableId="634263119">
    <w:abstractNumId w:val="37"/>
  </w:num>
  <w:num w:numId="21" w16cid:durableId="715206397">
    <w:abstractNumId w:val="23"/>
  </w:num>
  <w:num w:numId="22" w16cid:durableId="1286930797">
    <w:abstractNumId w:val="32"/>
  </w:num>
  <w:num w:numId="23" w16cid:durableId="2127845608">
    <w:abstractNumId w:val="76"/>
  </w:num>
  <w:num w:numId="24" w16cid:durableId="1156146981">
    <w:abstractNumId w:val="33"/>
  </w:num>
  <w:num w:numId="25" w16cid:durableId="1732120695">
    <w:abstractNumId w:val="31"/>
  </w:num>
  <w:num w:numId="26" w16cid:durableId="703364564">
    <w:abstractNumId w:val="47"/>
  </w:num>
  <w:num w:numId="27" w16cid:durableId="1716738560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28" w16cid:durableId="646713935">
    <w:abstractNumId w:val="57"/>
  </w:num>
  <w:num w:numId="29" w16cid:durableId="1575967592">
    <w:abstractNumId w:val="74"/>
  </w:num>
  <w:num w:numId="30" w16cid:durableId="158742442">
    <w:abstractNumId w:val="78"/>
  </w:num>
  <w:num w:numId="31" w16cid:durableId="1076707800">
    <w:abstractNumId w:val="20"/>
  </w:num>
  <w:num w:numId="32" w16cid:durableId="738865795">
    <w:abstractNumId w:val="56"/>
  </w:num>
  <w:num w:numId="33" w16cid:durableId="966357852">
    <w:abstractNumId w:val="36"/>
  </w:num>
  <w:num w:numId="34" w16cid:durableId="44911434">
    <w:abstractNumId w:val="34"/>
  </w:num>
  <w:num w:numId="35" w16cid:durableId="1674263303">
    <w:abstractNumId w:val="69"/>
  </w:num>
  <w:num w:numId="36" w16cid:durableId="1938059495">
    <w:abstractNumId w:val="49"/>
  </w:num>
  <w:num w:numId="37" w16cid:durableId="513421089">
    <w:abstractNumId w:val="29"/>
  </w:num>
  <w:num w:numId="38" w16cid:durableId="757992172">
    <w:abstractNumId w:val="53"/>
  </w:num>
  <w:num w:numId="39" w16cid:durableId="1739160163">
    <w:abstractNumId w:val="54"/>
  </w:num>
  <w:num w:numId="40" w16cid:durableId="1055392633">
    <w:abstractNumId w:val="51"/>
  </w:num>
  <w:num w:numId="41" w16cid:durableId="112331461">
    <w:abstractNumId w:val="28"/>
  </w:num>
  <w:num w:numId="42" w16cid:durableId="1148323775">
    <w:abstractNumId w:val="45"/>
  </w:num>
  <w:num w:numId="43" w16cid:durableId="785582602">
    <w:abstractNumId w:val="52"/>
  </w:num>
  <w:num w:numId="44" w16cid:durableId="1210995953">
    <w:abstractNumId w:val="46"/>
  </w:num>
  <w:num w:numId="45" w16cid:durableId="301230809">
    <w:abstractNumId w:val="67"/>
  </w:num>
  <w:num w:numId="46" w16cid:durableId="97680890">
    <w:abstractNumId w:val="64"/>
  </w:num>
  <w:num w:numId="47" w16cid:durableId="1951620612">
    <w:abstractNumId w:val="38"/>
  </w:num>
  <w:num w:numId="48" w16cid:durableId="957569273">
    <w:abstractNumId w:val="55"/>
  </w:num>
  <w:num w:numId="49" w16cid:durableId="361635844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50" w16cid:durableId="380177871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51" w16cid:durableId="1439258106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20"/>
          <w:szCs w:val="20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52" w16cid:durableId="1547449467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3" w16cid:durableId="395588418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4" w16cid:durableId="1615164153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5" w16cid:durableId="925654511">
    <w:abstractNumId w:val="63"/>
  </w:num>
  <w:num w:numId="56" w16cid:durableId="1848205010">
    <w:abstractNumId w:val="44"/>
  </w:num>
  <w:num w:numId="57" w16cid:durableId="626084040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8" w16cid:durableId="825052316">
    <w:abstractNumId w:val="68"/>
  </w:num>
  <w:num w:numId="59" w16cid:durableId="544946714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60" w16cid:durableId="1106266162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5"/>
      <w:lvl w:ilvl="1">
        <w:start w:val="5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61" w16cid:durableId="1067264851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62" w16cid:durableId="13751578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2898383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551017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3893823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95436719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7209648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9372085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1220214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260791215">
    <w:abstractNumId w:val="43"/>
  </w:num>
  <w:num w:numId="71" w16cid:durableId="1960909778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2" w16cid:durableId="2067601116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3" w16cid:durableId="43063146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4" w16cid:durableId="1915048739">
    <w:abstractNumId w:val="48"/>
  </w:num>
  <w:num w:numId="75" w16cid:durableId="2143961016">
    <w:abstractNumId w:val="42"/>
  </w:num>
  <w:num w:numId="76" w16cid:durableId="1952278598">
    <w:abstractNumId w:val="59"/>
  </w:num>
  <w:num w:numId="77" w16cid:durableId="1397896209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8" w16cid:durableId="1312708067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9" w16cid:durableId="1497456726">
    <w:abstractNumId w:val="13"/>
  </w:num>
  <w:num w:numId="80" w16cid:durableId="2082827132">
    <w:abstractNumId w:val="66"/>
  </w:num>
  <w:num w:numId="81" w16cid:durableId="1911773343">
    <w:abstractNumId w:val="40"/>
  </w:num>
  <w:num w:numId="82" w16cid:durableId="358436783">
    <w:abstractNumId w:val="24"/>
  </w:num>
  <w:num w:numId="83" w16cid:durableId="1214463866">
    <w:abstractNumId w:val="50"/>
  </w:num>
  <w:num w:numId="84" w16cid:durableId="1999650630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85" w16cid:durableId="1795296175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86" w16cid:durableId="2121491748">
    <w:abstractNumId w:val="30"/>
  </w:num>
  <w:num w:numId="87" w16cid:durableId="645814420">
    <w:abstractNumId w:val="58"/>
  </w:num>
  <w:num w:numId="88" w16cid:durableId="147672224">
    <w:abstractNumId w:val="60"/>
  </w:num>
  <w:num w:numId="89" w16cid:durableId="1251698570">
    <w:abstractNumId w:val="15"/>
  </w:num>
  <w:num w:numId="90" w16cid:durableId="922226471">
    <w:abstractNumId w:val="61"/>
  </w:num>
  <w:num w:numId="91" w16cid:durableId="1429161291">
    <w:abstractNumId w:val="18"/>
  </w:num>
  <w:num w:numId="92" w16cid:durableId="875042479">
    <w:abstractNumId w:val="25"/>
  </w:num>
  <w:num w:numId="93" w16cid:durableId="1679311774">
    <w:abstractNumId w:val="41"/>
  </w:num>
  <w:num w:numId="94" w16cid:durableId="973489830">
    <w:abstractNumId w:val="72"/>
  </w:num>
  <w:num w:numId="95" w16cid:durableId="1022437231">
    <w:abstractNumId w:val="11"/>
  </w:num>
  <w:num w:numId="96" w16cid:durableId="405341143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97" w16cid:durableId="1937781893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98" w16cid:durableId="1190217908">
    <w:abstractNumId w:val="65"/>
  </w:num>
  <w:num w:numId="99" w16cid:durableId="343634354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oNotHyphenateCaps/>
  <w:evenAndOddHeaders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humbnailPath" w:val="C:\Users\CTROM\AppData\Local\Temp\tmp41BD.png"/>
  </w:docVars>
  <w:rsids>
    <w:rsidRoot w:val="00AA11F1"/>
    <w:rsid w:val="000004B9"/>
    <w:rsid w:val="00000784"/>
    <w:rsid w:val="00000BAB"/>
    <w:rsid w:val="00000CF9"/>
    <w:rsid w:val="00001178"/>
    <w:rsid w:val="00001355"/>
    <w:rsid w:val="0000136F"/>
    <w:rsid w:val="00001535"/>
    <w:rsid w:val="000016C0"/>
    <w:rsid w:val="000042A6"/>
    <w:rsid w:val="00004341"/>
    <w:rsid w:val="00005553"/>
    <w:rsid w:val="00005B56"/>
    <w:rsid w:val="00006761"/>
    <w:rsid w:val="000067CE"/>
    <w:rsid w:val="00007230"/>
    <w:rsid w:val="00007446"/>
    <w:rsid w:val="0000751B"/>
    <w:rsid w:val="000075FB"/>
    <w:rsid w:val="0000781A"/>
    <w:rsid w:val="00007927"/>
    <w:rsid w:val="00010503"/>
    <w:rsid w:val="00010A5A"/>
    <w:rsid w:val="00010CE5"/>
    <w:rsid w:val="00011321"/>
    <w:rsid w:val="0001194E"/>
    <w:rsid w:val="00011CC8"/>
    <w:rsid w:val="0001244D"/>
    <w:rsid w:val="0001359A"/>
    <w:rsid w:val="00013CED"/>
    <w:rsid w:val="00014812"/>
    <w:rsid w:val="00016EF5"/>
    <w:rsid w:val="00017279"/>
    <w:rsid w:val="000178A8"/>
    <w:rsid w:val="00020787"/>
    <w:rsid w:val="000209B5"/>
    <w:rsid w:val="00020D2C"/>
    <w:rsid w:val="0002129B"/>
    <w:rsid w:val="0002146B"/>
    <w:rsid w:val="000217B9"/>
    <w:rsid w:val="00021949"/>
    <w:rsid w:val="00021A79"/>
    <w:rsid w:val="00021C02"/>
    <w:rsid w:val="00021F6E"/>
    <w:rsid w:val="0002290E"/>
    <w:rsid w:val="00022ACE"/>
    <w:rsid w:val="00022B81"/>
    <w:rsid w:val="0002411A"/>
    <w:rsid w:val="00024241"/>
    <w:rsid w:val="00024A1A"/>
    <w:rsid w:val="00025912"/>
    <w:rsid w:val="00025DA8"/>
    <w:rsid w:val="00026189"/>
    <w:rsid w:val="000262CA"/>
    <w:rsid w:val="0002658E"/>
    <w:rsid w:val="00026B9B"/>
    <w:rsid w:val="00026ECC"/>
    <w:rsid w:val="00026F9B"/>
    <w:rsid w:val="000277FC"/>
    <w:rsid w:val="000279F6"/>
    <w:rsid w:val="00030328"/>
    <w:rsid w:val="00030457"/>
    <w:rsid w:val="00031334"/>
    <w:rsid w:val="0003136E"/>
    <w:rsid w:val="000313D7"/>
    <w:rsid w:val="00031805"/>
    <w:rsid w:val="00031E15"/>
    <w:rsid w:val="000321AF"/>
    <w:rsid w:val="00032261"/>
    <w:rsid w:val="000337C1"/>
    <w:rsid w:val="00033B00"/>
    <w:rsid w:val="00035CBC"/>
    <w:rsid w:val="000362F9"/>
    <w:rsid w:val="00036444"/>
    <w:rsid w:val="00036EFE"/>
    <w:rsid w:val="00037174"/>
    <w:rsid w:val="00037434"/>
    <w:rsid w:val="00037509"/>
    <w:rsid w:val="00037850"/>
    <w:rsid w:val="00041163"/>
    <w:rsid w:val="0004135C"/>
    <w:rsid w:val="00041595"/>
    <w:rsid w:val="00041922"/>
    <w:rsid w:val="0004210A"/>
    <w:rsid w:val="00043441"/>
    <w:rsid w:val="000438E4"/>
    <w:rsid w:val="00043A65"/>
    <w:rsid w:val="00043DF3"/>
    <w:rsid w:val="00043F5D"/>
    <w:rsid w:val="00044340"/>
    <w:rsid w:val="000445C6"/>
    <w:rsid w:val="000452B3"/>
    <w:rsid w:val="00046320"/>
    <w:rsid w:val="000469E9"/>
    <w:rsid w:val="0004733F"/>
    <w:rsid w:val="00047530"/>
    <w:rsid w:val="0004775A"/>
    <w:rsid w:val="00050139"/>
    <w:rsid w:val="0005077D"/>
    <w:rsid w:val="0005088D"/>
    <w:rsid w:val="00050EAC"/>
    <w:rsid w:val="00051D63"/>
    <w:rsid w:val="00051DEB"/>
    <w:rsid w:val="00051EA5"/>
    <w:rsid w:val="00051EE9"/>
    <w:rsid w:val="00052AFD"/>
    <w:rsid w:val="00052DF9"/>
    <w:rsid w:val="0005320B"/>
    <w:rsid w:val="0005387B"/>
    <w:rsid w:val="0005426F"/>
    <w:rsid w:val="000545F0"/>
    <w:rsid w:val="000550CD"/>
    <w:rsid w:val="000550CE"/>
    <w:rsid w:val="000553D3"/>
    <w:rsid w:val="00055A45"/>
    <w:rsid w:val="00055AAA"/>
    <w:rsid w:val="00056C53"/>
    <w:rsid w:val="00056F0A"/>
    <w:rsid w:val="0005716A"/>
    <w:rsid w:val="0005725D"/>
    <w:rsid w:val="00057ACC"/>
    <w:rsid w:val="00057C5C"/>
    <w:rsid w:val="00060569"/>
    <w:rsid w:val="00060C13"/>
    <w:rsid w:val="000616C9"/>
    <w:rsid w:val="0006205B"/>
    <w:rsid w:val="00062203"/>
    <w:rsid w:val="0006262B"/>
    <w:rsid w:val="00062D26"/>
    <w:rsid w:val="00063343"/>
    <w:rsid w:val="000634E2"/>
    <w:rsid w:val="00063523"/>
    <w:rsid w:val="000635A3"/>
    <w:rsid w:val="000638DC"/>
    <w:rsid w:val="00064164"/>
    <w:rsid w:val="00064857"/>
    <w:rsid w:val="00064B68"/>
    <w:rsid w:val="00065182"/>
    <w:rsid w:val="00065A71"/>
    <w:rsid w:val="00065D55"/>
    <w:rsid w:val="000660B5"/>
    <w:rsid w:val="00066CF2"/>
    <w:rsid w:val="00067124"/>
    <w:rsid w:val="00067C7B"/>
    <w:rsid w:val="00070540"/>
    <w:rsid w:val="00070A22"/>
    <w:rsid w:val="00070C72"/>
    <w:rsid w:val="000710EC"/>
    <w:rsid w:val="00071691"/>
    <w:rsid w:val="0007176D"/>
    <w:rsid w:val="00072583"/>
    <w:rsid w:val="0007274B"/>
    <w:rsid w:val="00072D0A"/>
    <w:rsid w:val="00072DB8"/>
    <w:rsid w:val="00073095"/>
    <w:rsid w:val="0007373B"/>
    <w:rsid w:val="000739D0"/>
    <w:rsid w:val="0007485C"/>
    <w:rsid w:val="00074933"/>
    <w:rsid w:val="0007499B"/>
    <w:rsid w:val="00074A3A"/>
    <w:rsid w:val="0007563A"/>
    <w:rsid w:val="00075EB8"/>
    <w:rsid w:val="00076018"/>
    <w:rsid w:val="00076045"/>
    <w:rsid w:val="00076AAA"/>
    <w:rsid w:val="0007776D"/>
    <w:rsid w:val="00080004"/>
    <w:rsid w:val="0008079C"/>
    <w:rsid w:val="00080A73"/>
    <w:rsid w:val="00080B62"/>
    <w:rsid w:val="00080BBD"/>
    <w:rsid w:val="00080E29"/>
    <w:rsid w:val="00081438"/>
    <w:rsid w:val="00081460"/>
    <w:rsid w:val="000814C2"/>
    <w:rsid w:val="00081F57"/>
    <w:rsid w:val="000827B6"/>
    <w:rsid w:val="00083C4C"/>
    <w:rsid w:val="00083C6A"/>
    <w:rsid w:val="000843CA"/>
    <w:rsid w:val="0008554E"/>
    <w:rsid w:val="0008635E"/>
    <w:rsid w:val="00086AEE"/>
    <w:rsid w:val="00086C61"/>
    <w:rsid w:val="00087243"/>
    <w:rsid w:val="00087784"/>
    <w:rsid w:val="000877DE"/>
    <w:rsid w:val="000877E1"/>
    <w:rsid w:val="00087AF8"/>
    <w:rsid w:val="00087C2A"/>
    <w:rsid w:val="00087F72"/>
    <w:rsid w:val="000900F1"/>
    <w:rsid w:val="00090167"/>
    <w:rsid w:val="00090586"/>
    <w:rsid w:val="000913CE"/>
    <w:rsid w:val="000916C2"/>
    <w:rsid w:val="0009218E"/>
    <w:rsid w:val="00092DE9"/>
    <w:rsid w:val="00093016"/>
    <w:rsid w:val="000940CF"/>
    <w:rsid w:val="00094713"/>
    <w:rsid w:val="00095382"/>
    <w:rsid w:val="00095898"/>
    <w:rsid w:val="00095E68"/>
    <w:rsid w:val="00095E87"/>
    <w:rsid w:val="000961E8"/>
    <w:rsid w:val="00096320"/>
    <w:rsid w:val="000969BF"/>
    <w:rsid w:val="00096CB5"/>
    <w:rsid w:val="000970C1"/>
    <w:rsid w:val="00097296"/>
    <w:rsid w:val="0009738E"/>
    <w:rsid w:val="00097598"/>
    <w:rsid w:val="000A0149"/>
    <w:rsid w:val="000A0835"/>
    <w:rsid w:val="000A0BF6"/>
    <w:rsid w:val="000A0F3B"/>
    <w:rsid w:val="000A12E0"/>
    <w:rsid w:val="000A15EF"/>
    <w:rsid w:val="000A1654"/>
    <w:rsid w:val="000A17FC"/>
    <w:rsid w:val="000A1AAC"/>
    <w:rsid w:val="000A1D5C"/>
    <w:rsid w:val="000A2335"/>
    <w:rsid w:val="000A2878"/>
    <w:rsid w:val="000A2906"/>
    <w:rsid w:val="000A2DF4"/>
    <w:rsid w:val="000A2E56"/>
    <w:rsid w:val="000A3100"/>
    <w:rsid w:val="000A311D"/>
    <w:rsid w:val="000A3A10"/>
    <w:rsid w:val="000A3D6F"/>
    <w:rsid w:val="000A3F29"/>
    <w:rsid w:val="000A4882"/>
    <w:rsid w:val="000A4DA2"/>
    <w:rsid w:val="000A5359"/>
    <w:rsid w:val="000A5626"/>
    <w:rsid w:val="000A61DC"/>
    <w:rsid w:val="000A66E7"/>
    <w:rsid w:val="000A6E71"/>
    <w:rsid w:val="000B026F"/>
    <w:rsid w:val="000B0E25"/>
    <w:rsid w:val="000B1F77"/>
    <w:rsid w:val="000B236D"/>
    <w:rsid w:val="000B241E"/>
    <w:rsid w:val="000B26C0"/>
    <w:rsid w:val="000B2DBE"/>
    <w:rsid w:val="000B3108"/>
    <w:rsid w:val="000B3734"/>
    <w:rsid w:val="000B3D72"/>
    <w:rsid w:val="000B3E7D"/>
    <w:rsid w:val="000B417C"/>
    <w:rsid w:val="000B4882"/>
    <w:rsid w:val="000B4B0A"/>
    <w:rsid w:val="000B5A68"/>
    <w:rsid w:val="000B5B33"/>
    <w:rsid w:val="000B5C0E"/>
    <w:rsid w:val="000B5C45"/>
    <w:rsid w:val="000B6004"/>
    <w:rsid w:val="000B636C"/>
    <w:rsid w:val="000B6393"/>
    <w:rsid w:val="000B6C67"/>
    <w:rsid w:val="000B6FCC"/>
    <w:rsid w:val="000B72F6"/>
    <w:rsid w:val="000B74F5"/>
    <w:rsid w:val="000B79CE"/>
    <w:rsid w:val="000B79E0"/>
    <w:rsid w:val="000B7AB4"/>
    <w:rsid w:val="000B7B4A"/>
    <w:rsid w:val="000C0CC2"/>
    <w:rsid w:val="000C1636"/>
    <w:rsid w:val="000C29E2"/>
    <w:rsid w:val="000C2C45"/>
    <w:rsid w:val="000C3BBF"/>
    <w:rsid w:val="000C4352"/>
    <w:rsid w:val="000C474E"/>
    <w:rsid w:val="000C52D1"/>
    <w:rsid w:val="000C5677"/>
    <w:rsid w:val="000C5756"/>
    <w:rsid w:val="000C5CD9"/>
    <w:rsid w:val="000C6AF3"/>
    <w:rsid w:val="000C6D08"/>
    <w:rsid w:val="000C6F0F"/>
    <w:rsid w:val="000C701A"/>
    <w:rsid w:val="000C713C"/>
    <w:rsid w:val="000C789A"/>
    <w:rsid w:val="000D0806"/>
    <w:rsid w:val="000D165D"/>
    <w:rsid w:val="000D2198"/>
    <w:rsid w:val="000D2D9C"/>
    <w:rsid w:val="000D3209"/>
    <w:rsid w:val="000D3449"/>
    <w:rsid w:val="000D349D"/>
    <w:rsid w:val="000D34C2"/>
    <w:rsid w:val="000D3896"/>
    <w:rsid w:val="000D3A79"/>
    <w:rsid w:val="000D3E84"/>
    <w:rsid w:val="000D4F86"/>
    <w:rsid w:val="000D4F89"/>
    <w:rsid w:val="000D5092"/>
    <w:rsid w:val="000D566E"/>
    <w:rsid w:val="000D56FB"/>
    <w:rsid w:val="000D5849"/>
    <w:rsid w:val="000D5EE0"/>
    <w:rsid w:val="000D5F40"/>
    <w:rsid w:val="000D5F7E"/>
    <w:rsid w:val="000D63D4"/>
    <w:rsid w:val="000D6871"/>
    <w:rsid w:val="000D7830"/>
    <w:rsid w:val="000D78A9"/>
    <w:rsid w:val="000D78B8"/>
    <w:rsid w:val="000D78E2"/>
    <w:rsid w:val="000D7CBE"/>
    <w:rsid w:val="000D7CD8"/>
    <w:rsid w:val="000D7EFC"/>
    <w:rsid w:val="000E03F2"/>
    <w:rsid w:val="000E0FAD"/>
    <w:rsid w:val="000E13ED"/>
    <w:rsid w:val="000E1CA1"/>
    <w:rsid w:val="000E1F9C"/>
    <w:rsid w:val="000E2504"/>
    <w:rsid w:val="000E27B6"/>
    <w:rsid w:val="000E3133"/>
    <w:rsid w:val="000E3A40"/>
    <w:rsid w:val="000E3BD1"/>
    <w:rsid w:val="000E3FAD"/>
    <w:rsid w:val="000E5132"/>
    <w:rsid w:val="000E5961"/>
    <w:rsid w:val="000E5A08"/>
    <w:rsid w:val="000E5C47"/>
    <w:rsid w:val="000E5F44"/>
    <w:rsid w:val="000E60DF"/>
    <w:rsid w:val="000E6EC9"/>
    <w:rsid w:val="000E7213"/>
    <w:rsid w:val="000E73A0"/>
    <w:rsid w:val="000E795A"/>
    <w:rsid w:val="000F0471"/>
    <w:rsid w:val="000F0641"/>
    <w:rsid w:val="000F0B6F"/>
    <w:rsid w:val="000F0ED0"/>
    <w:rsid w:val="000F1279"/>
    <w:rsid w:val="000F1322"/>
    <w:rsid w:val="000F1609"/>
    <w:rsid w:val="000F185A"/>
    <w:rsid w:val="000F1868"/>
    <w:rsid w:val="000F18DA"/>
    <w:rsid w:val="000F1B70"/>
    <w:rsid w:val="000F1DF7"/>
    <w:rsid w:val="000F1E0E"/>
    <w:rsid w:val="000F20CE"/>
    <w:rsid w:val="000F21BA"/>
    <w:rsid w:val="000F2EDC"/>
    <w:rsid w:val="000F3E55"/>
    <w:rsid w:val="000F474E"/>
    <w:rsid w:val="000F5113"/>
    <w:rsid w:val="000F5865"/>
    <w:rsid w:val="000F5BC5"/>
    <w:rsid w:val="000F5CAF"/>
    <w:rsid w:val="000F63B3"/>
    <w:rsid w:val="000F6828"/>
    <w:rsid w:val="000F6E91"/>
    <w:rsid w:val="000F7400"/>
    <w:rsid w:val="000F7C91"/>
    <w:rsid w:val="000F7EDB"/>
    <w:rsid w:val="00100294"/>
    <w:rsid w:val="001006C1"/>
    <w:rsid w:val="00100B65"/>
    <w:rsid w:val="00100F04"/>
    <w:rsid w:val="00101418"/>
    <w:rsid w:val="001016B3"/>
    <w:rsid w:val="0010217F"/>
    <w:rsid w:val="001023CB"/>
    <w:rsid w:val="00102503"/>
    <w:rsid w:val="00102D47"/>
    <w:rsid w:val="0010302C"/>
    <w:rsid w:val="00103055"/>
    <w:rsid w:val="001030F9"/>
    <w:rsid w:val="00103A37"/>
    <w:rsid w:val="00103AC1"/>
    <w:rsid w:val="00103C91"/>
    <w:rsid w:val="0010438B"/>
    <w:rsid w:val="001046CC"/>
    <w:rsid w:val="001057D5"/>
    <w:rsid w:val="00106531"/>
    <w:rsid w:val="0010664F"/>
    <w:rsid w:val="00106867"/>
    <w:rsid w:val="00106979"/>
    <w:rsid w:val="0010698B"/>
    <w:rsid w:val="00106B60"/>
    <w:rsid w:val="00106C1D"/>
    <w:rsid w:val="00107CA2"/>
    <w:rsid w:val="00107F22"/>
    <w:rsid w:val="00110406"/>
    <w:rsid w:val="00110B36"/>
    <w:rsid w:val="00111FC1"/>
    <w:rsid w:val="001125AE"/>
    <w:rsid w:val="001125F8"/>
    <w:rsid w:val="00112D3C"/>
    <w:rsid w:val="00112E00"/>
    <w:rsid w:val="00113191"/>
    <w:rsid w:val="001134D5"/>
    <w:rsid w:val="0011383A"/>
    <w:rsid w:val="00113E83"/>
    <w:rsid w:val="00114BB9"/>
    <w:rsid w:val="00114F3B"/>
    <w:rsid w:val="00114F8A"/>
    <w:rsid w:val="0011597B"/>
    <w:rsid w:val="00115C9A"/>
    <w:rsid w:val="00115CC0"/>
    <w:rsid w:val="00115DC4"/>
    <w:rsid w:val="00116CC7"/>
    <w:rsid w:val="00116DB5"/>
    <w:rsid w:val="0011758C"/>
    <w:rsid w:val="001176F9"/>
    <w:rsid w:val="00117EA2"/>
    <w:rsid w:val="00120462"/>
    <w:rsid w:val="00121107"/>
    <w:rsid w:val="0012110D"/>
    <w:rsid w:val="001216B2"/>
    <w:rsid w:val="00121B13"/>
    <w:rsid w:val="00121E35"/>
    <w:rsid w:val="00121F60"/>
    <w:rsid w:val="0012228B"/>
    <w:rsid w:val="00122321"/>
    <w:rsid w:val="001231FF"/>
    <w:rsid w:val="001234AF"/>
    <w:rsid w:val="001236A4"/>
    <w:rsid w:val="0012390B"/>
    <w:rsid w:val="00124B37"/>
    <w:rsid w:val="00124F59"/>
    <w:rsid w:val="0012585C"/>
    <w:rsid w:val="0012698A"/>
    <w:rsid w:val="00126A96"/>
    <w:rsid w:val="00126C56"/>
    <w:rsid w:val="00126F4B"/>
    <w:rsid w:val="001274A0"/>
    <w:rsid w:val="001274F2"/>
    <w:rsid w:val="001274F6"/>
    <w:rsid w:val="00127F15"/>
    <w:rsid w:val="00130212"/>
    <w:rsid w:val="0013050D"/>
    <w:rsid w:val="00130B83"/>
    <w:rsid w:val="00130CBE"/>
    <w:rsid w:val="0013158D"/>
    <w:rsid w:val="00131E46"/>
    <w:rsid w:val="00133EDE"/>
    <w:rsid w:val="00133F23"/>
    <w:rsid w:val="001343EB"/>
    <w:rsid w:val="001350FF"/>
    <w:rsid w:val="00135773"/>
    <w:rsid w:val="001357EB"/>
    <w:rsid w:val="00136157"/>
    <w:rsid w:val="00136410"/>
    <w:rsid w:val="00136885"/>
    <w:rsid w:val="00137E90"/>
    <w:rsid w:val="00140547"/>
    <w:rsid w:val="00140E0F"/>
    <w:rsid w:val="00141178"/>
    <w:rsid w:val="001412AA"/>
    <w:rsid w:val="00141710"/>
    <w:rsid w:val="00141725"/>
    <w:rsid w:val="00141DBE"/>
    <w:rsid w:val="0014228D"/>
    <w:rsid w:val="0014243D"/>
    <w:rsid w:val="00143544"/>
    <w:rsid w:val="00143B73"/>
    <w:rsid w:val="0014406A"/>
    <w:rsid w:val="00144131"/>
    <w:rsid w:val="001442F0"/>
    <w:rsid w:val="0014433B"/>
    <w:rsid w:val="00144406"/>
    <w:rsid w:val="001446A0"/>
    <w:rsid w:val="0014477A"/>
    <w:rsid w:val="00144AD3"/>
    <w:rsid w:val="00145674"/>
    <w:rsid w:val="00145697"/>
    <w:rsid w:val="00145F0A"/>
    <w:rsid w:val="0014609A"/>
    <w:rsid w:val="00146CAF"/>
    <w:rsid w:val="00147AB0"/>
    <w:rsid w:val="0015057A"/>
    <w:rsid w:val="00150E6D"/>
    <w:rsid w:val="00150ED3"/>
    <w:rsid w:val="00152781"/>
    <w:rsid w:val="00152A20"/>
    <w:rsid w:val="00153395"/>
    <w:rsid w:val="00153580"/>
    <w:rsid w:val="001536F5"/>
    <w:rsid w:val="00153D13"/>
    <w:rsid w:val="00153D26"/>
    <w:rsid w:val="00153D7A"/>
    <w:rsid w:val="00153F7C"/>
    <w:rsid w:val="001543D3"/>
    <w:rsid w:val="00154561"/>
    <w:rsid w:val="0015566D"/>
    <w:rsid w:val="0015587D"/>
    <w:rsid w:val="001559F3"/>
    <w:rsid w:val="00155BE5"/>
    <w:rsid w:val="00155D0E"/>
    <w:rsid w:val="00156389"/>
    <w:rsid w:val="001566EB"/>
    <w:rsid w:val="00156909"/>
    <w:rsid w:val="00156C5F"/>
    <w:rsid w:val="001574BF"/>
    <w:rsid w:val="001607BF"/>
    <w:rsid w:val="00161FCB"/>
    <w:rsid w:val="001626D0"/>
    <w:rsid w:val="00162894"/>
    <w:rsid w:val="00163375"/>
    <w:rsid w:val="0016355F"/>
    <w:rsid w:val="0016374A"/>
    <w:rsid w:val="001637FC"/>
    <w:rsid w:val="00163A79"/>
    <w:rsid w:val="00164A2F"/>
    <w:rsid w:val="00164C91"/>
    <w:rsid w:val="00165C6B"/>
    <w:rsid w:val="00166549"/>
    <w:rsid w:val="001667A4"/>
    <w:rsid w:val="00166AC6"/>
    <w:rsid w:val="00166B91"/>
    <w:rsid w:val="0016701E"/>
    <w:rsid w:val="00167707"/>
    <w:rsid w:val="00167AD1"/>
    <w:rsid w:val="0017007C"/>
    <w:rsid w:val="00170E06"/>
    <w:rsid w:val="0017139A"/>
    <w:rsid w:val="001717AF"/>
    <w:rsid w:val="001726CD"/>
    <w:rsid w:val="00172E28"/>
    <w:rsid w:val="001732BF"/>
    <w:rsid w:val="001736B9"/>
    <w:rsid w:val="00173970"/>
    <w:rsid w:val="00173EA1"/>
    <w:rsid w:val="00174934"/>
    <w:rsid w:val="00175433"/>
    <w:rsid w:val="00175485"/>
    <w:rsid w:val="00175F71"/>
    <w:rsid w:val="001776BB"/>
    <w:rsid w:val="00177785"/>
    <w:rsid w:val="00177797"/>
    <w:rsid w:val="001779E7"/>
    <w:rsid w:val="00177E44"/>
    <w:rsid w:val="00180D99"/>
    <w:rsid w:val="0018179F"/>
    <w:rsid w:val="00182034"/>
    <w:rsid w:val="001825BC"/>
    <w:rsid w:val="001825BF"/>
    <w:rsid w:val="00182873"/>
    <w:rsid w:val="00182892"/>
    <w:rsid w:val="00182D20"/>
    <w:rsid w:val="00183074"/>
    <w:rsid w:val="001834A1"/>
    <w:rsid w:val="00184501"/>
    <w:rsid w:val="0018466F"/>
    <w:rsid w:val="00184888"/>
    <w:rsid w:val="001850E1"/>
    <w:rsid w:val="00185579"/>
    <w:rsid w:val="00185A37"/>
    <w:rsid w:val="00185AB7"/>
    <w:rsid w:val="00186241"/>
    <w:rsid w:val="00186495"/>
    <w:rsid w:val="00186757"/>
    <w:rsid w:val="00186CC9"/>
    <w:rsid w:val="00186E71"/>
    <w:rsid w:val="00186FFB"/>
    <w:rsid w:val="001871FF"/>
    <w:rsid w:val="00187236"/>
    <w:rsid w:val="0018746F"/>
    <w:rsid w:val="001878D7"/>
    <w:rsid w:val="00187F1B"/>
    <w:rsid w:val="0019040F"/>
    <w:rsid w:val="00190479"/>
    <w:rsid w:val="00191003"/>
    <w:rsid w:val="0019135A"/>
    <w:rsid w:val="0019151E"/>
    <w:rsid w:val="00191D59"/>
    <w:rsid w:val="00191F1B"/>
    <w:rsid w:val="00191F8E"/>
    <w:rsid w:val="001921FB"/>
    <w:rsid w:val="00193090"/>
    <w:rsid w:val="00194289"/>
    <w:rsid w:val="001952A5"/>
    <w:rsid w:val="001953E1"/>
    <w:rsid w:val="00195697"/>
    <w:rsid w:val="00195A9A"/>
    <w:rsid w:val="00195DB8"/>
    <w:rsid w:val="0019667C"/>
    <w:rsid w:val="00196961"/>
    <w:rsid w:val="0019714E"/>
    <w:rsid w:val="00197367"/>
    <w:rsid w:val="001A0B7E"/>
    <w:rsid w:val="001A1375"/>
    <w:rsid w:val="001A1733"/>
    <w:rsid w:val="001A204C"/>
    <w:rsid w:val="001A2157"/>
    <w:rsid w:val="001A2C84"/>
    <w:rsid w:val="001A301A"/>
    <w:rsid w:val="001A3E7F"/>
    <w:rsid w:val="001A3EED"/>
    <w:rsid w:val="001A4B46"/>
    <w:rsid w:val="001A553E"/>
    <w:rsid w:val="001A576F"/>
    <w:rsid w:val="001A5CCE"/>
    <w:rsid w:val="001A6ACC"/>
    <w:rsid w:val="001A77F1"/>
    <w:rsid w:val="001A79F6"/>
    <w:rsid w:val="001B050B"/>
    <w:rsid w:val="001B0543"/>
    <w:rsid w:val="001B076D"/>
    <w:rsid w:val="001B0E98"/>
    <w:rsid w:val="001B193E"/>
    <w:rsid w:val="001B1B8C"/>
    <w:rsid w:val="001B245E"/>
    <w:rsid w:val="001B2BC0"/>
    <w:rsid w:val="001B3CF3"/>
    <w:rsid w:val="001B431E"/>
    <w:rsid w:val="001B46E1"/>
    <w:rsid w:val="001B5071"/>
    <w:rsid w:val="001B52B2"/>
    <w:rsid w:val="001B5891"/>
    <w:rsid w:val="001B607F"/>
    <w:rsid w:val="001B62D3"/>
    <w:rsid w:val="001B671E"/>
    <w:rsid w:val="001B6C70"/>
    <w:rsid w:val="001B6D9A"/>
    <w:rsid w:val="001B7508"/>
    <w:rsid w:val="001B78BF"/>
    <w:rsid w:val="001B7D27"/>
    <w:rsid w:val="001B7D6D"/>
    <w:rsid w:val="001C07E4"/>
    <w:rsid w:val="001C08F3"/>
    <w:rsid w:val="001C0C6F"/>
    <w:rsid w:val="001C1036"/>
    <w:rsid w:val="001C1153"/>
    <w:rsid w:val="001C2E44"/>
    <w:rsid w:val="001C2EC2"/>
    <w:rsid w:val="001C37B5"/>
    <w:rsid w:val="001C37CC"/>
    <w:rsid w:val="001C3A94"/>
    <w:rsid w:val="001C423B"/>
    <w:rsid w:val="001C45CB"/>
    <w:rsid w:val="001C4615"/>
    <w:rsid w:val="001C46FD"/>
    <w:rsid w:val="001C4A4C"/>
    <w:rsid w:val="001C4CDD"/>
    <w:rsid w:val="001C616F"/>
    <w:rsid w:val="001C646D"/>
    <w:rsid w:val="001C66F8"/>
    <w:rsid w:val="001C6BD5"/>
    <w:rsid w:val="001C70EB"/>
    <w:rsid w:val="001C74CA"/>
    <w:rsid w:val="001C7C97"/>
    <w:rsid w:val="001C7EBC"/>
    <w:rsid w:val="001D050E"/>
    <w:rsid w:val="001D055A"/>
    <w:rsid w:val="001D099A"/>
    <w:rsid w:val="001D16C7"/>
    <w:rsid w:val="001D1B0A"/>
    <w:rsid w:val="001D2AB0"/>
    <w:rsid w:val="001D2C1F"/>
    <w:rsid w:val="001D2CDA"/>
    <w:rsid w:val="001D2DE3"/>
    <w:rsid w:val="001D33B4"/>
    <w:rsid w:val="001D35A0"/>
    <w:rsid w:val="001D4528"/>
    <w:rsid w:val="001D46A4"/>
    <w:rsid w:val="001D48B4"/>
    <w:rsid w:val="001D5143"/>
    <w:rsid w:val="001D54E4"/>
    <w:rsid w:val="001D580D"/>
    <w:rsid w:val="001D6473"/>
    <w:rsid w:val="001D65C8"/>
    <w:rsid w:val="001D690E"/>
    <w:rsid w:val="001D6EAF"/>
    <w:rsid w:val="001D6EBF"/>
    <w:rsid w:val="001E0497"/>
    <w:rsid w:val="001E0CE8"/>
    <w:rsid w:val="001E1661"/>
    <w:rsid w:val="001E1786"/>
    <w:rsid w:val="001E1DB2"/>
    <w:rsid w:val="001E248E"/>
    <w:rsid w:val="001E26DF"/>
    <w:rsid w:val="001E2824"/>
    <w:rsid w:val="001E2D35"/>
    <w:rsid w:val="001E328B"/>
    <w:rsid w:val="001E3D42"/>
    <w:rsid w:val="001E4261"/>
    <w:rsid w:val="001E433F"/>
    <w:rsid w:val="001E4B7B"/>
    <w:rsid w:val="001E4C86"/>
    <w:rsid w:val="001E4E3F"/>
    <w:rsid w:val="001E5A3D"/>
    <w:rsid w:val="001E5E90"/>
    <w:rsid w:val="001E641C"/>
    <w:rsid w:val="001E6861"/>
    <w:rsid w:val="001E6B85"/>
    <w:rsid w:val="001E6CCA"/>
    <w:rsid w:val="001F0893"/>
    <w:rsid w:val="001F0B1F"/>
    <w:rsid w:val="001F1CAB"/>
    <w:rsid w:val="001F1D7F"/>
    <w:rsid w:val="001F2911"/>
    <w:rsid w:val="001F291F"/>
    <w:rsid w:val="001F2F6F"/>
    <w:rsid w:val="001F34A1"/>
    <w:rsid w:val="001F34B2"/>
    <w:rsid w:val="001F35F4"/>
    <w:rsid w:val="001F391C"/>
    <w:rsid w:val="001F3BFF"/>
    <w:rsid w:val="001F3D1C"/>
    <w:rsid w:val="001F5553"/>
    <w:rsid w:val="001F5775"/>
    <w:rsid w:val="001F6262"/>
    <w:rsid w:val="001F65CE"/>
    <w:rsid w:val="001F67A5"/>
    <w:rsid w:val="001F748A"/>
    <w:rsid w:val="001F7770"/>
    <w:rsid w:val="002003A2"/>
    <w:rsid w:val="00200951"/>
    <w:rsid w:val="00200C11"/>
    <w:rsid w:val="002015B0"/>
    <w:rsid w:val="00201A74"/>
    <w:rsid w:val="00201B85"/>
    <w:rsid w:val="00201B88"/>
    <w:rsid w:val="00202348"/>
    <w:rsid w:val="00202EB5"/>
    <w:rsid w:val="00203182"/>
    <w:rsid w:val="002034EC"/>
    <w:rsid w:val="00203559"/>
    <w:rsid w:val="0020398E"/>
    <w:rsid w:val="00203993"/>
    <w:rsid w:val="00203D7A"/>
    <w:rsid w:val="00203F6D"/>
    <w:rsid w:val="002040D5"/>
    <w:rsid w:val="0020422B"/>
    <w:rsid w:val="00204583"/>
    <w:rsid w:val="002045F8"/>
    <w:rsid w:val="00205D3A"/>
    <w:rsid w:val="0020674D"/>
    <w:rsid w:val="0020677F"/>
    <w:rsid w:val="00206D4B"/>
    <w:rsid w:val="00206D9E"/>
    <w:rsid w:val="00206FDC"/>
    <w:rsid w:val="00206FF8"/>
    <w:rsid w:val="00207412"/>
    <w:rsid w:val="00207D4C"/>
    <w:rsid w:val="00207FCC"/>
    <w:rsid w:val="00210D56"/>
    <w:rsid w:val="00210E39"/>
    <w:rsid w:val="0021118F"/>
    <w:rsid w:val="00211324"/>
    <w:rsid w:val="0021157F"/>
    <w:rsid w:val="002119C4"/>
    <w:rsid w:val="0021214F"/>
    <w:rsid w:val="0021220A"/>
    <w:rsid w:val="00212507"/>
    <w:rsid w:val="00213AC4"/>
    <w:rsid w:val="00214A42"/>
    <w:rsid w:val="00215662"/>
    <w:rsid w:val="00215823"/>
    <w:rsid w:val="00215963"/>
    <w:rsid w:val="00215D1F"/>
    <w:rsid w:val="0021623F"/>
    <w:rsid w:val="00216505"/>
    <w:rsid w:val="0021793A"/>
    <w:rsid w:val="00217972"/>
    <w:rsid w:val="00220020"/>
    <w:rsid w:val="002206A7"/>
    <w:rsid w:val="0022094B"/>
    <w:rsid w:val="002213EE"/>
    <w:rsid w:val="00222416"/>
    <w:rsid w:val="002227E1"/>
    <w:rsid w:val="002229D6"/>
    <w:rsid w:val="00223584"/>
    <w:rsid w:val="00223B25"/>
    <w:rsid w:val="00224229"/>
    <w:rsid w:val="00224BA6"/>
    <w:rsid w:val="0022512A"/>
    <w:rsid w:val="002254AE"/>
    <w:rsid w:val="0022571C"/>
    <w:rsid w:val="0022571E"/>
    <w:rsid w:val="00225A4D"/>
    <w:rsid w:val="00225A87"/>
    <w:rsid w:val="00225B75"/>
    <w:rsid w:val="00226486"/>
    <w:rsid w:val="0022679A"/>
    <w:rsid w:val="00226B2B"/>
    <w:rsid w:val="00226C3C"/>
    <w:rsid w:val="00227A36"/>
    <w:rsid w:val="00230E89"/>
    <w:rsid w:val="0023183B"/>
    <w:rsid w:val="00231C65"/>
    <w:rsid w:val="00232216"/>
    <w:rsid w:val="00232B21"/>
    <w:rsid w:val="00232B63"/>
    <w:rsid w:val="002331A1"/>
    <w:rsid w:val="0023372F"/>
    <w:rsid w:val="0023373E"/>
    <w:rsid w:val="00233874"/>
    <w:rsid w:val="00233E0C"/>
    <w:rsid w:val="00234228"/>
    <w:rsid w:val="002348F7"/>
    <w:rsid w:val="00234C07"/>
    <w:rsid w:val="00234FB0"/>
    <w:rsid w:val="002350DE"/>
    <w:rsid w:val="00235411"/>
    <w:rsid w:val="0023552B"/>
    <w:rsid w:val="00235989"/>
    <w:rsid w:val="002362A5"/>
    <w:rsid w:val="00236901"/>
    <w:rsid w:val="0023704B"/>
    <w:rsid w:val="0023760F"/>
    <w:rsid w:val="00237909"/>
    <w:rsid w:val="002379FD"/>
    <w:rsid w:val="00238D2C"/>
    <w:rsid w:val="00240B1C"/>
    <w:rsid w:val="00240CA1"/>
    <w:rsid w:val="00241341"/>
    <w:rsid w:val="002413ED"/>
    <w:rsid w:val="00241A17"/>
    <w:rsid w:val="00241EF8"/>
    <w:rsid w:val="00241FB0"/>
    <w:rsid w:val="002423E6"/>
    <w:rsid w:val="002423F8"/>
    <w:rsid w:val="0024487D"/>
    <w:rsid w:val="00244A95"/>
    <w:rsid w:val="00244AC3"/>
    <w:rsid w:val="00245ADA"/>
    <w:rsid w:val="00246287"/>
    <w:rsid w:val="002462EF"/>
    <w:rsid w:val="00246676"/>
    <w:rsid w:val="0024667D"/>
    <w:rsid w:val="00246B26"/>
    <w:rsid w:val="00246BB4"/>
    <w:rsid w:val="00246DC6"/>
    <w:rsid w:val="00246E65"/>
    <w:rsid w:val="0024713A"/>
    <w:rsid w:val="0024727C"/>
    <w:rsid w:val="0024740B"/>
    <w:rsid w:val="002474A3"/>
    <w:rsid w:val="002476B6"/>
    <w:rsid w:val="002478BE"/>
    <w:rsid w:val="00247958"/>
    <w:rsid w:val="002507BB"/>
    <w:rsid w:val="00250B14"/>
    <w:rsid w:val="002518A6"/>
    <w:rsid w:val="00251A28"/>
    <w:rsid w:val="00252298"/>
    <w:rsid w:val="00253176"/>
    <w:rsid w:val="0025317C"/>
    <w:rsid w:val="00253871"/>
    <w:rsid w:val="00253BC9"/>
    <w:rsid w:val="00253C25"/>
    <w:rsid w:val="00254164"/>
    <w:rsid w:val="002547C9"/>
    <w:rsid w:val="00254A79"/>
    <w:rsid w:val="002550E5"/>
    <w:rsid w:val="00255BB1"/>
    <w:rsid w:val="00255EF9"/>
    <w:rsid w:val="00255FA9"/>
    <w:rsid w:val="002565D4"/>
    <w:rsid w:val="0025771C"/>
    <w:rsid w:val="00260125"/>
    <w:rsid w:val="002604CB"/>
    <w:rsid w:val="00260756"/>
    <w:rsid w:val="00260CFD"/>
    <w:rsid w:val="00261075"/>
    <w:rsid w:val="00261168"/>
    <w:rsid w:val="0026142C"/>
    <w:rsid w:val="002616D0"/>
    <w:rsid w:val="002626D2"/>
    <w:rsid w:val="00262720"/>
    <w:rsid w:val="002634E6"/>
    <w:rsid w:val="002635F9"/>
    <w:rsid w:val="00263DB7"/>
    <w:rsid w:val="00263F6F"/>
    <w:rsid w:val="0026495E"/>
    <w:rsid w:val="00264A10"/>
    <w:rsid w:val="00264F6F"/>
    <w:rsid w:val="0026591A"/>
    <w:rsid w:val="00265CF3"/>
    <w:rsid w:val="0026673B"/>
    <w:rsid w:val="002673E5"/>
    <w:rsid w:val="00267D98"/>
    <w:rsid w:val="0027002D"/>
    <w:rsid w:val="0027060A"/>
    <w:rsid w:val="00270AC6"/>
    <w:rsid w:val="00270CB0"/>
    <w:rsid w:val="00271B85"/>
    <w:rsid w:val="00271E37"/>
    <w:rsid w:val="002726D6"/>
    <w:rsid w:val="00273CE9"/>
    <w:rsid w:val="00274018"/>
    <w:rsid w:val="002743D1"/>
    <w:rsid w:val="00274F1B"/>
    <w:rsid w:val="00275076"/>
    <w:rsid w:val="002751AE"/>
    <w:rsid w:val="0027524E"/>
    <w:rsid w:val="00275724"/>
    <w:rsid w:val="00275850"/>
    <w:rsid w:val="0027595C"/>
    <w:rsid w:val="00275B1A"/>
    <w:rsid w:val="00275C23"/>
    <w:rsid w:val="00275D0F"/>
    <w:rsid w:val="00276623"/>
    <w:rsid w:val="002768D3"/>
    <w:rsid w:val="00276E21"/>
    <w:rsid w:val="002771BB"/>
    <w:rsid w:val="0027730D"/>
    <w:rsid w:val="002777B3"/>
    <w:rsid w:val="0027792B"/>
    <w:rsid w:val="00277BAF"/>
    <w:rsid w:val="00277BCE"/>
    <w:rsid w:val="00277F5B"/>
    <w:rsid w:val="00280EF9"/>
    <w:rsid w:val="002811EC"/>
    <w:rsid w:val="0028159D"/>
    <w:rsid w:val="0028266E"/>
    <w:rsid w:val="00282686"/>
    <w:rsid w:val="002827AD"/>
    <w:rsid w:val="00282DF3"/>
    <w:rsid w:val="00282E67"/>
    <w:rsid w:val="002831AE"/>
    <w:rsid w:val="00283232"/>
    <w:rsid w:val="0028324B"/>
    <w:rsid w:val="0028373B"/>
    <w:rsid w:val="00283D8F"/>
    <w:rsid w:val="00284A65"/>
    <w:rsid w:val="002857EA"/>
    <w:rsid w:val="00285DD2"/>
    <w:rsid w:val="00286282"/>
    <w:rsid w:val="00286B38"/>
    <w:rsid w:val="0028705F"/>
    <w:rsid w:val="00287154"/>
    <w:rsid w:val="00287DF6"/>
    <w:rsid w:val="0029131D"/>
    <w:rsid w:val="00291662"/>
    <w:rsid w:val="002918E3"/>
    <w:rsid w:val="00291DB3"/>
    <w:rsid w:val="00292334"/>
    <w:rsid w:val="002923DC"/>
    <w:rsid w:val="00292575"/>
    <w:rsid w:val="00293117"/>
    <w:rsid w:val="00293804"/>
    <w:rsid w:val="00293AFE"/>
    <w:rsid w:val="002942C2"/>
    <w:rsid w:val="00294C48"/>
    <w:rsid w:val="00295267"/>
    <w:rsid w:val="0029576F"/>
    <w:rsid w:val="00295E48"/>
    <w:rsid w:val="00295FB0"/>
    <w:rsid w:val="002964E7"/>
    <w:rsid w:val="0029705D"/>
    <w:rsid w:val="00297583"/>
    <w:rsid w:val="00297D46"/>
    <w:rsid w:val="002A07E5"/>
    <w:rsid w:val="002A14AC"/>
    <w:rsid w:val="002A1F5C"/>
    <w:rsid w:val="002A20ED"/>
    <w:rsid w:val="002A30A1"/>
    <w:rsid w:val="002A3286"/>
    <w:rsid w:val="002A3439"/>
    <w:rsid w:val="002A4514"/>
    <w:rsid w:val="002A4DD0"/>
    <w:rsid w:val="002A584C"/>
    <w:rsid w:val="002A6037"/>
    <w:rsid w:val="002A6A7A"/>
    <w:rsid w:val="002A6E89"/>
    <w:rsid w:val="002A6ED4"/>
    <w:rsid w:val="002A6FF2"/>
    <w:rsid w:val="002A75C5"/>
    <w:rsid w:val="002A77E0"/>
    <w:rsid w:val="002A79AE"/>
    <w:rsid w:val="002A7FC8"/>
    <w:rsid w:val="002B038B"/>
    <w:rsid w:val="002B0488"/>
    <w:rsid w:val="002B07B1"/>
    <w:rsid w:val="002B1EC1"/>
    <w:rsid w:val="002B274B"/>
    <w:rsid w:val="002B2D84"/>
    <w:rsid w:val="002B2E27"/>
    <w:rsid w:val="002B2EAA"/>
    <w:rsid w:val="002B36AA"/>
    <w:rsid w:val="002B3E2A"/>
    <w:rsid w:val="002B44C0"/>
    <w:rsid w:val="002B4E48"/>
    <w:rsid w:val="002B5263"/>
    <w:rsid w:val="002B5286"/>
    <w:rsid w:val="002B6080"/>
    <w:rsid w:val="002B6705"/>
    <w:rsid w:val="002B707F"/>
    <w:rsid w:val="002B7308"/>
    <w:rsid w:val="002B7694"/>
    <w:rsid w:val="002B77F4"/>
    <w:rsid w:val="002B7BD7"/>
    <w:rsid w:val="002B819E"/>
    <w:rsid w:val="002C037B"/>
    <w:rsid w:val="002C099B"/>
    <w:rsid w:val="002C09E1"/>
    <w:rsid w:val="002C0E41"/>
    <w:rsid w:val="002C16B6"/>
    <w:rsid w:val="002C1AD8"/>
    <w:rsid w:val="002C1DBD"/>
    <w:rsid w:val="002C24CF"/>
    <w:rsid w:val="002C26E1"/>
    <w:rsid w:val="002C27DC"/>
    <w:rsid w:val="002C2B8A"/>
    <w:rsid w:val="002C4050"/>
    <w:rsid w:val="002C4497"/>
    <w:rsid w:val="002C461D"/>
    <w:rsid w:val="002C4D3A"/>
    <w:rsid w:val="002C4DFE"/>
    <w:rsid w:val="002C5308"/>
    <w:rsid w:val="002C574A"/>
    <w:rsid w:val="002C60F6"/>
    <w:rsid w:val="002C6548"/>
    <w:rsid w:val="002C7C09"/>
    <w:rsid w:val="002C7E39"/>
    <w:rsid w:val="002D0287"/>
    <w:rsid w:val="002D0499"/>
    <w:rsid w:val="002D1066"/>
    <w:rsid w:val="002D109A"/>
    <w:rsid w:val="002D2255"/>
    <w:rsid w:val="002D2EA5"/>
    <w:rsid w:val="002D376C"/>
    <w:rsid w:val="002D381C"/>
    <w:rsid w:val="002D38AB"/>
    <w:rsid w:val="002D3EFF"/>
    <w:rsid w:val="002D482D"/>
    <w:rsid w:val="002D5761"/>
    <w:rsid w:val="002D59AA"/>
    <w:rsid w:val="002D5B88"/>
    <w:rsid w:val="002D5FD8"/>
    <w:rsid w:val="002D6A39"/>
    <w:rsid w:val="002D7092"/>
    <w:rsid w:val="002D7606"/>
    <w:rsid w:val="002D7DA0"/>
    <w:rsid w:val="002E0482"/>
    <w:rsid w:val="002E0D5C"/>
    <w:rsid w:val="002E0EB7"/>
    <w:rsid w:val="002E1067"/>
    <w:rsid w:val="002E10DF"/>
    <w:rsid w:val="002E1A36"/>
    <w:rsid w:val="002E1FA1"/>
    <w:rsid w:val="002E2287"/>
    <w:rsid w:val="002E2770"/>
    <w:rsid w:val="002E2827"/>
    <w:rsid w:val="002E2A36"/>
    <w:rsid w:val="002E2FFB"/>
    <w:rsid w:val="002E31B6"/>
    <w:rsid w:val="002E3294"/>
    <w:rsid w:val="002E3345"/>
    <w:rsid w:val="002E3D9D"/>
    <w:rsid w:val="002E3E2E"/>
    <w:rsid w:val="002E4449"/>
    <w:rsid w:val="002E45A4"/>
    <w:rsid w:val="002E4A65"/>
    <w:rsid w:val="002E4C0C"/>
    <w:rsid w:val="002E4CAD"/>
    <w:rsid w:val="002E5715"/>
    <w:rsid w:val="002E5A55"/>
    <w:rsid w:val="002E5B09"/>
    <w:rsid w:val="002E6623"/>
    <w:rsid w:val="002E6E9B"/>
    <w:rsid w:val="002E716F"/>
    <w:rsid w:val="002E7288"/>
    <w:rsid w:val="002E738E"/>
    <w:rsid w:val="002E7BB0"/>
    <w:rsid w:val="002F0169"/>
    <w:rsid w:val="002F01E5"/>
    <w:rsid w:val="002F0617"/>
    <w:rsid w:val="002F0960"/>
    <w:rsid w:val="002F0ABD"/>
    <w:rsid w:val="002F0B77"/>
    <w:rsid w:val="002F2785"/>
    <w:rsid w:val="002F2975"/>
    <w:rsid w:val="002F2C5D"/>
    <w:rsid w:val="002F3053"/>
    <w:rsid w:val="002F3100"/>
    <w:rsid w:val="002F3787"/>
    <w:rsid w:val="002F39D1"/>
    <w:rsid w:val="002F4586"/>
    <w:rsid w:val="002F505B"/>
    <w:rsid w:val="002F519E"/>
    <w:rsid w:val="002F52E8"/>
    <w:rsid w:val="002F56B5"/>
    <w:rsid w:val="002F5B66"/>
    <w:rsid w:val="002F6484"/>
    <w:rsid w:val="002F65A0"/>
    <w:rsid w:val="002F6E3E"/>
    <w:rsid w:val="002F7B94"/>
    <w:rsid w:val="003004B0"/>
    <w:rsid w:val="003005E0"/>
    <w:rsid w:val="00300E0E"/>
    <w:rsid w:val="003010AC"/>
    <w:rsid w:val="003010AD"/>
    <w:rsid w:val="00302000"/>
    <w:rsid w:val="003022DF"/>
    <w:rsid w:val="0030279B"/>
    <w:rsid w:val="00303BC8"/>
    <w:rsid w:val="00303E5A"/>
    <w:rsid w:val="00303EE1"/>
    <w:rsid w:val="00303FD3"/>
    <w:rsid w:val="003040DF"/>
    <w:rsid w:val="003044A8"/>
    <w:rsid w:val="003047C2"/>
    <w:rsid w:val="00304A77"/>
    <w:rsid w:val="00304F2C"/>
    <w:rsid w:val="0030508B"/>
    <w:rsid w:val="00305278"/>
    <w:rsid w:val="003056AF"/>
    <w:rsid w:val="003058DB"/>
    <w:rsid w:val="00306421"/>
    <w:rsid w:val="00306B9A"/>
    <w:rsid w:val="00306CA7"/>
    <w:rsid w:val="00306F43"/>
    <w:rsid w:val="003071A1"/>
    <w:rsid w:val="00307865"/>
    <w:rsid w:val="00307976"/>
    <w:rsid w:val="0031016F"/>
    <w:rsid w:val="00310538"/>
    <w:rsid w:val="00310542"/>
    <w:rsid w:val="0031073B"/>
    <w:rsid w:val="00310AA2"/>
    <w:rsid w:val="00310EE7"/>
    <w:rsid w:val="003110BC"/>
    <w:rsid w:val="0031202D"/>
    <w:rsid w:val="00312E71"/>
    <w:rsid w:val="00312FD5"/>
    <w:rsid w:val="0031343B"/>
    <w:rsid w:val="00313EF3"/>
    <w:rsid w:val="00314600"/>
    <w:rsid w:val="0031473E"/>
    <w:rsid w:val="00314908"/>
    <w:rsid w:val="00314B6D"/>
    <w:rsid w:val="0031545B"/>
    <w:rsid w:val="003157C5"/>
    <w:rsid w:val="00315DCB"/>
    <w:rsid w:val="00316CD9"/>
    <w:rsid w:val="00317072"/>
    <w:rsid w:val="00317987"/>
    <w:rsid w:val="00317E27"/>
    <w:rsid w:val="0032003D"/>
    <w:rsid w:val="0032041D"/>
    <w:rsid w:val="003206F6"/>
    <w:rsid w:val="0032082D"/>
    <w:rsid w:val="00320EC9"/>
    <w:rsid w:val="00320FE9"/>
    <w:rsid w:val="003213B4"/>
    <w:rsid w:val="00321B93"/>
    <w:rsid w:val="0032207F"/>
    <w:rsid w:val="0032254E"/>
    <w:rsid w:val="00322F64"/>
    <w:rsid w:val="00323081"/>
    <w:rsid w:val="00323321"/>
    <w:rsid w:val="00323B99"/>
    <w:rsid w:val="00323D6B"/>
    <w:rsid w:val="0032423B"/>
    <w:rsid w:val="003245EF"/>
    <w:rsid w:val="0032467B"/>
    <w:rsid w:val="003247B7"/>
    <w:rsid w:val="003259C2"/>
    <w:rsid w:val="00326475"/>
    <w:rsid w:val="00326992"/>
    <w:rsid w:val="00326D17"/>
    <w:rsid w:val="00326FF8"/>
    <w:rsid w:val="00330424"/>
    <w:rsid w:val="003306E3"/>
    <w:rsid w:val="00331011"/>
    <w:rsid w:val="003313ED"/>
    <w:rsid w:val="00331C22"/>
    <w:rsid w:val="00331C2D"/>
    <w:rsid w:val="00331C92"/>
    <w:rsid w:val="0033220D"/>
    <w:rsid w:val="003328A4"/>
    <w:rsid w:val="003332F2"/>
    <w:rsid w:val="003337A7"/>
    <w:rsid w:val="00333EFD"/>
    <w:rsid w:val="00333FC4"/>
    <w:rsid w:val="00334980"/>
    <w:rsid w:val="00334ADA"/>
    <w:rsid w:val="00334DE3"/>
    <w:rsid w:val="00335654"/>
    <w:rsid w:val="003362D1"/>
    <w:rsid w:val="003363EB"/>
    <w:rsid w:val="00336703"/>
    <w:rsid w:val="00337416"/>
    <w:rsid w:val="0033760F"/>
    <w:rsid w:val="00337AFC"/>
    <w:rsid w:val="00337C38"/>
    <w:rsid w:val="00340030"/>
    <w:rsid w:val="00340077"/>
    <w:rsid w:val="0034041A"/>
    <w:rsid w:val="00340595"/>
    <w:rsid w:val="003405CA"/>
    <w:rsid w:val="00340F49"/>
    <w:rsid w:val="0034220E"/>
    <w:rsid w:val="0034274F"/>
    <w:rsid w:val="00342B82"/>
    <w:rsid w:val="00342ED7"/>
    <w:rsid w:val="00343946"/>
    <w:rsid w:val="003439C4"/>
    <w:rsid w:val="00344268"/>
    <w:rsid w:val="003442E3"/>
    <w:rsid w:val="003447A3"/>
    <w:rsid w:val="00344AFF"/>
    <w:rsid w:val="00344C19"/>
    <w:rsid w:val="00344D91"/>
    <w:rsid w:val="00344D94"/>
    <w:rsid w:val="00345331"/>
    <w:rsid w:val="00345681"/>
    <w:rsid w:val="00345A2F"/>
    <w:rsid w:val="00345DDB"/>
    <w:rsid w:val="00346234"/>
    <w:rsid w:val="0034650C"/>
    <w:rsid w:val="00346512"/>
    <w:rsid w:val="00346821"/>
    <w:rsid w:val="0034698A"/>
    <w:rsid w:val="00347301"/>
    <w:rsid w:val="00347B19"/>
    <w:rsid w:val="0035024A"/>
    <w:rsid w:val="00350924"/>
    <w:rsid w:val="003509D9"/>
    <w:rsid w:val="00351BF3"/>
    <w:rsid w:val="0035251F"/>
    <w:rsid w:val="003527D7"/>
    <w:rsid w:val="0035295E"/>
    <w:rsid w:val="003529B1"/>
    <w:rsid w:val="00352C63"/>
    <w:rsid w:val="003531B5"/>
    <w:rsid w:val="003532FC"/>
    <w:rsid w:val="00353AAE"/>
    <w:rsid w:val="00353C43"/>
    <w:rsid w:val="003540F9"/>
    <w:rsid w:val="00354AA5"/>
    <w:rsid w:val="00355067"/>
    <w:rsid w:val="003551FD"/>
    <w:rsid w:val="003552A3"/>
    <w:rsid w:val="003562E9"/>
    <w:rsid w:val="003576F2"/>
    <w:rsid w:val="0035790E"/>
    <w:rsid w:val="00357A64"/>
    <w:rsid w:val="00360505"/>
    <w:rsid w:val="00360B0D"/>
    <w:rsid w:val="00360B78"/>
    <w:rsid w:val="00361971"/>
    <w:rsid w:val="00362327"/>
    <w:rsid w:val="003626EF"/>
    <w:rsid w:val="0036385A"/>
    <w:rsid w:val="00363D2F"/>
    <w:rsid w:val="0036435A"/>
    <w:rsid w:val="00364394"/>
    <w:rsid w:val="003644CC"/>
    <w:rsid w:val="00364A21"/>
    <w:rsid w:val="00364D6A"/>
    <w:rsid w:val="00365042"/>
    <w:rsid w:val="003651D4"/>
    <w:rsid w:val="00365534"/>
    <w:rsid w:val="003658DE"/>
    <w:rsid w:val="00365E31"/>
    <w:rsid w:val="00366901"/>
    <w:rsid w:val="00367005"/>
    <w:rsid w:val="00367AF3"/>
    <w:rsid w:val="00371B28"/>
    <w:rsid w:val="003729E1"/>
    <w:rsid w:val="00373072"/>
    <w:rsid w:val="00373677"/>
    <w:rsid w:val="00373777"/>
    <w:rsid w:val="00373811"/>
    <w:rsid w:val="00373B67"/>
    <w:rsid w:val="00374A2D"/>
    <w:rsid w:val="00375750"/>
    <w:rsid w:val="003758D1"/>
    <w:rsid w:val="00375A0D"/>
    <w:rsid w:val="00375AA5"/>
    <w:rsid w:val="00375E91"/>
    <w:rsid w:val="00376270"/>
    <w:rsid w:val="003763AF"/>
    <w:rsid w:val="00376640"/>
    <w:rsid w:val="0037683A"/>
    <w:rsid w:val="003768E4"/>
    <w:rsid w:val="00376B3C"/>
    <w:rsid w:val="00376B68"/>
    <w:rsid w:val="0037720B"/>
    <w:rsid w:val="00377498"/>
    <w:rsid w:val="00377E32"/>
    <w:rsid w:val="00380BD8"/>
    <w:rsid w:val="00380CE2"/>
    <w:rsid w:val="003811AE"/>
    <w:rsid w:val="00381337"/>
    <w:rsid w:val="003816D9"/>
    <w:rsid w:val="003819B2"/>
    <w:rsid w:val="00382621"/>
    <w:rsid w:val="00382B60"/>
    <w:rsid w:val="00382D3F"/>
    <w:rsid w:val="00382DB3"/>
    <w:rsid w:val="00383F63"/>
    <w:rsid w:val="00385517"/>
    <w:rsid w:val="0038569B"/>
    <w:rsid w:val="0038580B"/>
    <w:rsid w:val="00385ECE"/>
    <w:rsid w:val="0038629C"/>
    <w:rsid w:val="00386471"/>
    <w:rsid w:val="0038691F"/>
    <w:rsid w:val="003909A9"/>
    <w:rsid w:val="00390E3A"/>
    <w:rsid w:val="00391453"/>
    <w:rsid w:val="0039163B"/>
    <w:rsid w:val="003918D9"/>
    <w:rsid w:val="00391B5A"/>
    <w:rsid w:val="00391B9E"/>
    <w:rsid w:val="00391ED6"/>
    <w:rsid w:val="00392079"/>
    <w:rsid w:val="00392344"/>
    <w:rsid w:val="00392CBB"/>
    <w:rsid w:val="00393068"/>
    <w:rsid w:val="00393231"/>
    <w:rsid w:val="0039384F"/>
    <w:rsid w:val="0039434B"/>
    <w:rsid w:val="00394961"/>
    <w:rsid w:val="00394CB1"/>
    <w:rsid w:val="003950E7"/>
    <w:rsid w:val="00395AEB"/>
    <w:rsid w:val="00395B2E"/>
    <w:rsid w:val="00395FF1"/>
    <w:rsid w:val="00396058"/>
    <w:rsid w:val="00396E0C"/>
    <w:rsid w:val="003974A9"/>
    <w:rsid w:val="003A03B8"/>
    <w:rsid w:val="003A0515"/>
    <w:rsid w:val="003A08B0"/>
    <w:rsid w:val="003A0CE0"/>
    <w:rsid w:val="003A1249"/>
    <w:rsid w:val="003A1527"/>
    <w:rsid w:val="003A1917"/>
    <w:rsid w:val="003A19AE"/>
    <w:rsid w:val="003A1A17"/>
    <w:rsid w:val="003A1A1A"/>
    <w:rsid w:val="003A1C55"/>
    <w:rsid w:val="003A2529"/>
    <w:rsid w:val="003A2657"/>
    <w:rsid w:val="003A28FC"/>
    <w:rsid w:val="003A3CCC"/>
    <w:rsid w:val="003A4209"/>
    <w:rsid w:val="003A4321"/>
    <w:rsid w:val="003A4A9C"/>
    <w:rsid w:val="003A4BDA"/>
    <w:rsid w:val="003A4E7D"/>
    <w:rsid w:val="003A4F99"/>
    <w:rsid w:val="003A5D3A"/>
    <w:rsid w:val="003A60CA"/>
    <w:rsid w:val="003A61CF"/>
    <w:rsid w:val="003A6200"/>
    <w:rsid w:val="003A64E1"/>
    <w:rsid w:val="003A6787"/>
    <w:rsid w:val="003A6BA5"/>
    <w:rsid w:val="003A6C71"/>
    <w:rsid w:val="003A7753"/>
    <w:rsid w:val="003B09F7"/>
    <w:rsid w:val="003B0E32"/>
    <w:rsid w:val="003B132F"/>
    <w:rsid w:val="003B1A10"/>
    <w:rsid w:val="003B1A4B"/>
    <w:rsid w:val="003B1E15"/>
    <w:rsid w:val="003B4612"/>
    <w:rsid w:val="003B4914"/>
    <w:rsid w:val="003B4BAC"/>
    <w:rsid w:val="003B5433"/>
    <w:rsid w:val="003B54B9"/>
    <w:rsid w:val="003B5772"/>
    <w:rsid w:val="003B5C93"/>
    <w:rsid w:val="003B5E81"/>
    <w:rsid w:val="003B618F"/>
    <w:rsid w:val="003B627A"/>
    <w:rsid w:val="003B65F7"/>
    <w:rsid w:val="003B6956"/>
    <w:rsid w:val="003B697E"/>
    <w:rsid w:val="003B6A66"/>
    <w:rsid w:val="003B726C"/>
    <w:rsid w:val="003B744F"/>
    <w:rsid w:val="003C02BB"/>
    <w:rsid w:val="003C0939"/>
    <w:rsid w:val="003C0A73"/>
    <w:rsid w:val="003C0FC5"/>
    <w:rsid w:val="003C12AB"/>
    <w:rsid w:val="003C19C5"/>
    <w:rsid w:val="003C1F50"/>
    <w:rsid w:val="003C21EF"/>
    <w:rsid w:val="003C21F1"/>
    <w:rsid w:val="003C36D6"/>
    <w:rsid w:val="003C46B5"/>
    <w:rsid w:val="003C4929"/>
    <w:rsid w:val="003C4A43"/>
    <w:rsid w:val="003C4A73"/>
    <w:rsid w:val="003C584E"/>
    <w:rsid w:val="003C5DC9"/>
    <w:rsid w:val="003C62BE"/>
    <w:rsid w:val="003C6A8B"/>
    <w:rsid w:val="003C6B7B"/>
    <w:rsid w:val="003C7189"/>
    <w:rsid w:val="003C79CE"/>
    <w:rsid w:val="003C7EA3"/>
    <w:rsid w:val="003C7F91"/>
    <w:rsid w:val="003D09A2"/>
    <w:rsid w:val="003D0E80"/>
    <w:rsid w:val="003D1048"/>
    <w:rsid w:val="003D120D"/>
    <w:rsid w:val="003D1540"/>
    <w:rsid w:val="003D15E8"/>
    <w:rsid w:val="003D183B"/>
    <w:rsid w:val="003D1A0B"/>
    <w:rsid w:val="003D1F48"/>
    <w:rsid w:val="003D28CF"/>
    <w:rsid w:val="003D2AE8"/>
    <w:rsid w:val="003D3042"/>
    <w:rsid w:val="003D3997"/>
    <w:rsid w:val="003D3FF6"/>
    <w:rsid w:val="003D4479"/>
    <w:rsid w:val="003D4AF7"/>
    <w:rsid w:val="003D4D46"/>
    <w:rsid w:val="003D4D5F"/>
    <w:rsid w:val="003D5429"/>
    <w:rsid w:val="003D63B3"/>
    <w:rsid w:val="003D666D"/>
    <w:rsid w:val="003D753A"/>
    <w:rsid w:val="003E046C"/>
    <w:rsid w:val="003E056F"/>
    <w:rsid w:val="003E0E3F"/>
    <w:rsid w:val="003E0F40"/>
    <w:rsid w:val="003E141B"/>
    <w:rsid w:val="003E2488"/>
    <w:rsid w:val="003E26FE"/>
    <w:rsid w:val="003E2A38"/>
    <w:rsid w:val="003E2CC2"/>
    <w:rsid w:val="003E2E78"/>
    <w:rsid w:val="003E34FD"/>
    <w:rsid w:val="003E3804"/>
    <w:rsid w:val="003E3885"/>
    <w:rsid w:val="003E39C9"/>
    <w:rsid w:val="003E4B3C"/>
    <w:rsid w:val="003E4EE4"/>
    <w:rsid w:val="003E513E"/>
    <w:rsid w:val="003E5272"/>
    <w:rsid w:val="003E564B"/>
    <w:rsid w:val="003E59FA"/>
    <w:rsid w:val="003E60F7"/>
    <w:rsid w:val="003E64C6"/>
    <w:rsid w:val="003E6879"/>
    <w:rsid w:val="003E6B08"/>
    <w:rsid w:val="003E726F"/>
    <w:rsid w:val="003E74D1"/>
    <w:rsid w:val="003F05AE"/>
    <w:rsid w:val="003F1AED"/>
    <w:rsid w:val="003F1D82"/>
    <w:rsid w:val="003F205B"/>
    <w:rsid w:val="003F243E"/>
    <w:rsid w:val="003F2E7D"/>
    <w:rsid w:val="003F3060"/>
    <w:rsid w:val="003F3CE9"/>
    <w:rsid w:val="003F3EBA"/>
    <w:rsid w:val="003F4955"/>
    <w:rsid w:val="003F5525"/>
    <w:rsid w:val="003F5DCF"/>
    <w:rsid w:val="003F6230"/>
    <w:rsid w:val="003F7379"/>
    <w:rsid w:val="003F7595"/>
    <w:rsid w:val="003F788A"/>
    <w:rsid w:val="003F7C07"/>
    <w:rsid w:val="003F7D61"/>
    <w:rsid w:val="003F7F56"/>
    <w:rsid w:val="0040042B"/>
    <w:rsid w:val="00400653"/>
    <w:rsid w:val="004010D8"/>
    <w:rsid w:val="00401602"/>
    <w:rsid w:val="00401871"/>
    <w:rsid w:val="00401BA8"/>
    <w:rsid w:val="0040213E"/>
    <w:rsid w:val="004025A7"/>
    <w:rsid w:val="004028B5"/>
    <w:rsid w:val="004030C2"/>
    <w:rsid w:val="00403141"/>
    <w:rsid w:val="0040317C"/>
    <w:rsid w:val="00403257"/>
    <w:rsid w:val="00403346"/>
    <w:rsid w:val="00403F47"/>
    <w:rsid w:val="00404147"/>
    <w:rsid w:val="0040431E"/>
    <w:rsid w:val="004044A7"/>
    <w:rsid w:val="00405FF2"/>
    <w:rsid w:val="0040643C"/>
    <w:rsid w:val="00406D80"/>
    <w:rsid w:val="004071F0"/>
    <w:rsid w:val="00407473"/>
    <w:rsid w:val="00407DA9"/>
    <w:rsid w:val="00407DCE"/>
    <w:rsid w:val="00410896"/>
    <w:rsid w:val="00411018"/>
    <w:rsid w:val="00411188"/>
    <w:rsid w:val="004116AD"/>
    <w:rsid w:val="00412604"/>
    <w:rsid w:val="0041289B"/>
    <w:rsid w:val="00413340"/>
    <w:rsid w:val="004140E9"/>
    <w:rsid w:val="00414594"/>
    <w:rsid w:val="00414666"/>
    <w:rsid w:val="004147CC"/>
    <w:rsid w:val="004148E1"/>
    <w:rsid w:val="00414B86"/>
    <w:rsid w:val="00414BA0"/>
    <w:rsid w:val="00414F40"/>
    <w:rsid w:val="0041515A"/>
    <w:rsid w:val="00416CDB"/>
    <w:rsid w:val="00416FD0"/>
    <w:rsid w:val="0041738A"/>
    <w:rsid w:val="004177FD"/>
    <w:rsid w:val="0041783F"/>
    <w:rsid w:val="00417ED2"/>
    <w:rsid w:val="004205AB"/>
    <w:rsid w:val="00420E88"/>
    <w:rsid w:val="00420F82"/>
    <w:rsid w:val="00421005"/>
    <w:rsid w:val="00421082"/>
    <w:rsid w:val="004211B3"/>
    <w:rsid w:val="00421340"/>
    <w:rsid w:val="00421C0E"/>
    <w:rsid w:val="00421ED4"/>
    <w:rsid w:val="00421FE0"/>
    <w:rsid w:val="00422326"/>
    <w:rsid w:val="0042266A"/>
    <w:rsid w:val="004233AF"/>
    <w:rsid w:val="00423A6F"/>
    <w:rsid w:val="00423B57"/>
    <w:rsid w:val="00423B76"/>
    <w:rsid w:val="00423C9B"/>
    <w:rsid w:val="00423E8F"/>
    <w:rsid w:val="004247C4"/>
    <w:rsid w:val="00424A42"/>
    <w:rsid w:val="00424D94"/>
    <w:rsid w:val="00424F88"/>
    <w:rsid w:val="00425416"/>
    <w:rsid w:val="004254A1"/>
    <w:rsid w:val="004255DE"/>
    <w:rsid w:val="00425A9F"/>
    <w:rsid w:val="00425CFD"/>
    <w:rsid w:val="00425FF3"/>
    <w:rsid w:val="004261C9"/>
    <w:rsid w:val="00426359"/>
    <w:rsid w:val="00426376"/>
    <w:rsid w:val="004264EF"/>
    <w:rsid w:val="00426C15"/>
    <w:rsid w:val="00426C3B"/>
    <w:rsid w:val="00427ADD"/>
    <w:rsid w:val="00427D5B"/>
    <w:rsid w:val="00427F0D"/>
    <w:rsid w:val="00430427"/>
    <w:rsid w:val="00430D20"/>
    <w:rsid w:val="0043132C"/>
    <w:rsid w:val="00431C92"/>
    <w:rsid w:val="00431D36"/>
    <w:rsid w:val="004322B3"/>
    <w:rsid w:val="0043276D"/>
    <w:rsid w:val="00432F07"/>
    <w:rsid w:val="00433076"/>
    <w:rsid w:val="00433658"/>
    <w:rsid w:val="004336E1"/>
    <w:rsid w:val="00434437"/>
    <w:rsid w:val="00435291"/>
    <w:rsid w:val="00435B8A"/>
    <w:rsid w:val="004362B1"/>
    <w:rsid w:val="00436BE8"/>
    <w:rsid w:val="00436C54"/>
    <w:rsid w:val="004375AC"/>
    <w:rsid w:val="00440409"/>
    <w:rsid w:val="004409DE"/>
    <w:rsid w:val="0044127B"/>
    <w:rsid w:val="004412BD"/>
    <w:rsid w:val="00442308"/>
    <w:rsid w:val="00442D38"/>
    <w:rsid w:val="00442FA8"/>
    <w:rsid w:val="004446DD"/>
    <w:rsid w:val="004448D4"/>
    <w:rsid w:val="00444DBC"/>
    <w:rsid w:val="004458A3"/>
    <w:rsid w:val="00445994"/>
    <w:rsid w:val="00445C25"/>
    <w:rsid w:val="00445EE6"/>
    <w:rsid w:val="004467EE"/>
    <w:rsid w:val="00446E5E"/>
    <w:rsid w:val="00446ED9"/>
    <w:rsid w:val="004470E5"/>
    <w:rsid w:val="0044714E"/>
    <w:rsid w:val="004473B9"/>
    <w:rsid w:val="00447677"/>
    <w:rsid w:val="0044772B"/>
    <w:rsid w:val="00447922"/>
    <w:rsid w:val="00447CAF"/>
    <w:rsid w:val="0045004F"/>
    <w:rsid w:val="00450365"/>
    <w:rsid w:val="00450A31"/>
    <w:rsid w:val="00451550"/>
    <w:rsid w:val="004517B8"/>
    <w:rsid w:val="00451BAC"/>
    <w:rsid w:val="00452021"/>
    <w:rsid w:val="00452133"/>
    <w:rsid w:val="00452614"/>
    <w:rsid w:val="004538FF"/>
    <w:rsid w:val="00453BD9"/>
    <w:rsid w:val="00453CD9"/>
    <w:rsid w:val="00453E3A"/>
    <w:rsid w:val="00453EF9"/>
    <w:rsid w:val="00454210"/>
    <w:rsid w:val="00454729"/>
    <w:rsid w:val="0045489E"/>
    <w:rsid w:val="00455359"/>
    <w:rsid w:val="004558D1"/>
    <w:rsid w:val="00455A6E"/>
    <w:rsid w:val="0045602A"/>
    <w:rsid w:val="004575E4"/>
    <w:rsid w:val="00457CF6"/>
    <w:rsid w:val="004601E8"/>
    <w:rsid w:val="004603DA"/>
    <w:rsid w:val="004614EC"/>
    <w:rsid w:val="0046233E"/>
    <w:rsid w:val="0046261B"/>
    <w:rsid w:val="00462DDF"/>
    <w:rsid w:val="00463090"/>
    <w:rsid w:val="004634DC"/>
    <w:rsid w:val="00464D51"/>
    <w:rsid w:val="00465581"/>
    <w:rsid w:val="0046566B"/>
    <w:rsid w:val="004657CA"/>
    <w:rsid w:val="00465F98"/>
    <w:rsid w:val="0046668D"/>
    <w:rsid w:val="004666C5"/>
    <w:rsid w:val="0046688B"/>
    <w:rsid w:val="00466A42"/>
    <w:rsid w:val="00466C30"/>
    <w:rsid w:val="0046750B"/>
    <w:rsid w:val="004678E1"/>
    <w:rsid w:val="00467B50"/>
    <w:rsid w:val="004700B2"/>
    <w:rsid w:val="004705BF"/>
    <w:rsid w:val="004706AF"/>
    <w:rsid w:val="0047090E"/>
    <w:rsid w:val="00470AEE"/>
    <w:rsid w:val="00470C67"/>
    <w:rsid w:val="00470F08"/>
    <w:rsid w:val="00472056"/>
    <w:rsid w:val="00472199"/>
    <w:rsid w:val="004721C3"/>
    <w:rsid w:val="00472A21"/>
    <w:rsid w:val="00472BA0"/>
    <w:rsid w:val="00472F15"/>
    <w:rsid w:val="00473592"/>
    <w:rsid w:val="004736F9"/>
    <w:rsid w:val="00474303"/>
    <w:rsid w:val="0047489F"/>
    <w:rsid w:val="00474E9C"/>
    <w:rsid w:val="00474F0B"/>
    <w:rsid w:val="00475ED6"/>
    <w:rsid w:val="00475F3A"/>
    <w:rsid w:val="0047667F"/>
    <w:rsid w:val="00476704"/>
    <w:rsid w:val="00477B22"/>
    <w:rsid w:val="00477C19"/>
    <w:rsid w:val="00480D0F"/>
    <w:rsid w:val="00481168"/>
    <w:rsid w:val="004812C1"/>
    <w:rsid w:val="00481926"/>
    <w:rsid w:val="00481FD6"/>
    <w:rsid w:val="00482371"/>
    <w:rsid w:val="004826C6"/>
    <w:rsid w:val="004845C1"/>
    <w:rsid w:val="00484D37"/>
    <w:rsid w:val="00484D73"/>
    <w:rsid w:val="00485181"/>
    <w:rsid w:val="0048550A"/>
    <w:rsid w:val="00485573"/>
    <w:rsid w:val="0048580C"/>
    <w:rsid w:val="00486290"/>
    <w:rsid w:val="004864F0"/>
    <w:rsid w:val="00487163"/>
    <w:rsid w:val="0048771D"/>
    <w:rsid w:val="0048776D"/>
    <w:rsid w:val="004900ED"/>
    <w:rsid w:val="00490A02"/>
    <w:rsid w:val="0049180C"/>
    <w:rsid w:val="00492135"/>
    <w:rsid w:val="00492B35"/>
    <w:rsid w:val="00492CFE"/>
    <w:rsid w:val="0049410D"/>
    <w:rsid w:val="004941E2"/>
    <w:rsid w:val="00494D77"/>
    <w:rsid w:val="00495151"/>
    <w:rsid w:val="00495174"/>
    <w:rsid w:val="004953F5"/>
    <w:rsid w:val="00496099"/>
    <w:rsid w:val="00496100"/>
    <w:rsid w:val="004964BE"/>
    <w:rsid w:val="00496DC8"/>
    <w:rsid w:val="00497196"/>
    <w:rsid w:val="004A071C"/>
    <w:rsid w:val="004A0B7A"/>
    <w:rsid w:val="004A0D7B"/>
    <w:rsid w:val="004A13BA"/>
    <w:rsid w:val="004A1415"/>
    <w:rsid w:val="004A16FA"/>
    <w:rsid w:val="004A1793"/>
    <w:rsid w:val="004A1AE8"/>
    <w:rsid w:val="004A1C56"/>
    <w:rsid w:val="004A224F"/>
    <w:rsid w:val="004A2428"/>
    <w:rsid w:val="004A2C55"/>
    <w:rsid w:val="004A2FAD"/>
    <w:rsid w:val="004A3CB1"/>
    <w:rsid w:val="004A4596"/>
    <w:rsid w:val="004A4A7A"/>
    <w:rsid w:val="004A4C7B"/>
    <w:rsid w:val="004A5C13"/>
    <w:rsid w:val="004A63ED"/>
    <w:rsid w:val="004A71C1"/>
    <w:rsid w:val="004A722E"/>
    <w:rsid w:val="004A725E"/>
    <w:rsid w:val="004A750A"/>
    <w:rsid w:val="004A75CC"/>
    <w:rsid w:val="004A7B77"/>
    <w:rsid w:val="004B1551"/>
    <w:rsid w:val="004B1B5D"/>
    <w:rsid w:val="004B1BA6"/>
    <w:rsid w:val="004B25D1"/>
    <w:rsid w:val="004B28EF"/>
    <w:rsid w:val="004B2B60"/>
    <w:rsid w:val="004B2E2A"/>
    <w:rsid w:val="004B364D"/>
    <w:rsid w:val="004B3679"/>
    <w:rsid w:val="004B3B22"/>
    <w:rsid w:val="004B3CE4"/>
    <w:rsid w:val="004B406B"/>
    <w:rsid w:val="004B485E"/>
    <w:rsid w:val="004B4868"/>
    <w:rsid w:val="004B4890"/>
    <w:rsid w:val="004B4C1A"/>
    <w:rsid w:val="004B55AA"/>
    <w:rsid w:val="004B56F8"/>
    <w:rsid w:val="004B5DEF"/>
    <w:rsid w:val="004B5ED2"/>
    <w:rsid w:val="004B6984"/>
    <w:rsid w:val="004B6DC7"/>
    <w:rsid w:val="004B76DF"/>
    <w:rsid w:val="004B7849"/>
    <w:rsid w:val="004C097A"/>
    <w:rsid w:val="004C115B"/>
    <w:rsid w:val="004C121A"/>
    <w:rsid w:val="004C18B8"/>
    <w:rsid w:val="004C3199"/>
    <w:rsid w:val="004C3632"/>
    <w:rsid w:val="004C3CE2"/>
    <w:rsid w:val="004C3D7B"/>
    <w:rsid w:val="004C48B4"/>
    <w:rsid w:val="004C5461"/>
    <w:rsid w:val="004C651A"/>
    <w:rsid w:val="004C683E"/>
    <w:rsid w:val="004C6A60"/>
    <w:rsid w:val="004C6A82"/>
    <w:rsid w:val="004C73F3"/>
    <w:rsid w:val="004C756B"/>
    <w:rsid w:val="004C7A26"/>
    <w:rsid w:val="004D00AF"/>
    <w:rsid w:val="004D152F"/>
    <w:rsid w:val="004D21E7"/>
    <w:rsid w:val="004D240F"/>
    <w:rsid w:val="004D287A"/>
    <w:rsid w:val="004D311B"/>
    <w:rsid w:val="004D35DD"/>
    <w:rsid w:val="004D3647"/>
    <w:rsid w:val="004D4371"/>
    <w:rsid w:val="004D4852"/>
    <w:rsid w:val="004D4B51"/>
    <w:rsid w:val="004D4C0E"/>
    <w:rsid w:val="004D51D6"/>
    <w:rsid w:val="004D546C"/>
    <w:rsid w:val="004D572C"/>
    <w:rsid w:val="004D6134"/>
    <w:rsid w:val="004D6D6B"/>
    <w:rsid w:val="004D7AD0"/>
    <w:rsid w:val="004E0757"/>
    <w:rsid w:val="004E1035"/>
    <w:rsid w:val="004E1A7B"/>
    <w:rsid w:val="004E1C5A"/>
    <w:rsid w:val="004E29D3"/>
    <w:rsid w:val="004E3058"/>
    <w:rsid w:val="004E314C"/>
    <w:rsid w:val="004E3357"/>
    <w:rsid w:val="004E3861"/>
    <w:rsid w:val="004E39F6"/>
    <w:rsid w:val="004E3BC9"/>
    <w:rsid w:val="004E3D63"/>
    <w:rsid w:val="004E44D6"/>
    <w:rsid w:val="004E47C7"/>
    <w:rsid w:val="004E4E3A"/>
    <w:rsid w:val="004E532D"/>
    <w:rsid w:val="004E5515"/>
    <w:rsid w:val="004E689C"/>
    <w:rsid w:val="004E7183"/>
    <w:rsid w:val="004E7E8C"/>
    <w:rsid w:val="004F013A"/>
    <w:rsid w:val="004F08D5"/>
    <w:rsid w:val="004F1A33"/>
    <w:rsid w:val="004F2955"/>
    <w:rsid w:val="004F2F20"/>
    <w:rsid w:val="004F3468"/>
    <w:rsid w:val="004F37D6"/>
    <w:rsid w:val="004F3B82"/>
    <w:rsid w:val="004F407A"/>
    <w:rsid w:val="004F40E0"/>
    <w:rsid w:val="004F43DF"/>
    <w:rsid w:val="004F5155"/>
    <w:rsid w:val="004F532E"/>
    <w:rsid w:val="004F5438"/>
    <w:rsid w:val="004F5CD1"/>
    <w:rsid w:val="004F5EA0"/>
    <w:rsid w:val="004F6079"/>
    <w:rsid w:val="004F60BA"/>
    <w:rsid w:val="004F66DC"/>
    <w:rsid w:val="004F6950"/>
    <w:rsid w:val="004F7259"/>
    <w:rsid w:val="004F7514"/>
    <w:rsid w:val="004F7615"/>
    <w:rsid w:val="004F79AF"/>
    <w:rsid w:val="004F7D06"/>
    <w:rsid w:val="0050021C"/>
    <w:rsid w:val="005003CB"/>
    <w:rsid w:val="005005EA"/>
    <w:rsid w:val="00500CCF"/>
    <w:rsid w:val="00500FB1"/>
    <w:rsid w:val="00501250"/>
    <w:rsid w:val="00501DA4"/>
    <w:rsid w:val="0050202B"/>
    <w:rsid w:val="0050351F"/>
    <w:rsid w:val="00503857"/>
    <w:rsid w:val="00503E9F"/>
    <w:rsid w:val="005045C3"/>
    <w:rsid w:val="00504711"/>
    <w:rsid w:val="00504A59"/>
    <w:rsid w:val="0050568B"/>
    <w:rsid w:val="00505885"/>
    <w:rsid w:val="005059F4"/>
    <w:rsid w:val="00505EF3"/>
    <w:rsid w:val="00505FCB"/>
    <w:rsid w:val="00506771"/>
    <w:rsid w:val="00506B6C"/>
    <w:rsid w:val="00507348"/>
    <w:rsid w:val="00507763"/>
    <w:rsid w:val="00507804"/>
    <w:rsid w:val="00507B28"/>
    <w:rsid w:val="00507E28"/>
    <w:rsid w:val="00507FDB"/>
    <w:rsid w:val="00510D5F"/>
    <w:rsid w:val="005119D4"/>
    <w:rsid w:val="005123F7"/>
    <w:rsid w:val="005124F9"/>
    <w:rsid w:val="00512C17"/>
    <w:rsid w:val="00513463"/>
    <w:rsid w:val="00514132"/>
    <w:rsid w:val="005141F6"/>
    <w:rsid w:val="00514383"/>
    <w:rsid w:val="00514D34"/>
    <w:rsid w:val="005158D5"/>
    <w:rsid w:val="00515E5A"/>
    <w:rsid w:val="00516531"/>
    <w:rsid w:val="005165EB"/>
    <w:rsid w:val="005166F7"/>
    <w:rsid w:val="005167D5"/>
    <w:rsid w:val="0051706B"/>
    <w:rsid w:val="00517385"/>
    <w:rsid w:val="00517727"/>
    <w:rsid w:val="0051772D"/>
    <w:rsid w:val="00517892"/>
    <w:rsid w:val="0052018C"/>
    <w:rsid w:val="00520FAC"/>
    <w:rsid w:val="005217DB"/>
    <w:rsid w:val="005217E3"/>
    <w:rsid w:val="00521D82"/>
    <w:rsid w:val="005224C5"/>
    <w:rsid w:val="0052279E"/>
    <w:rsid w:val="0052307A"/>
    <w:rsid w:val="005233FB"/>
    <w:rsid w:val="0052365C"/>
    <w:rsid w:val="0052396F"/>
    <w:rsid w:val="005240E9"/>
    <w:rsid w:val="005246BE"/>
    <w:rsid w:val="00524D45"/>
    <w:rsid w:val="00525535"/>
    <w:rsid w:val="00525548"/>
    <w:rsid w:val="00525E5B"/>
    <w:rsid w:val="00526405"/>
    <w:rsid w:val="005268DD"/>
    <w:rsid w:val="005268FF"/>
    <w:rsid w:val="00526A1F"/>
    <w:rsid w:val="0052B395"/>
    <w:rsid w:val="00530CF0"/>
    <w:rsid w:val="00530F4D"/>
    <w:rsid w:val="005324F9"/>
    <w:rsid w:val="0053256F"/>
    <w:rsid w:val="005327D4"/>
    <w:rsid w:val="005328BC"/>
    <w:rsid w:val="00532BFE"/>
    <w:rsid w:val="005331DF"/>
    <w:rsid w:val="00533341"/>
    <w:rsid w:val="005333DF"/>
    <w:rsid w:val="00533A07"/>
    <w:rsid w:val="00533E98"/>
    <w:rsid w:val="005354C1"/>
    <w:rsid w:val="00535520"/>
    <w:rsid w:val="00535AF6"/>
    <w:rsid w:val="00535ED2"/>
    <w:rsid w:val="00536314"/>
    <w:rsid w:val="0053783D"/>
    <w:rsid w:val="00537C1B"/>
    <w:rsid w:val="00537D15"/>
    <w:rsid w:val="00540016"/>
    <w:rsid w:val="00540072"/>
    <w:rsid w:val="0054019F"/>
    <w:rsid w:val="00540859"/>
    <w:rsid w:val="00540EA9"/>
    <w:rsid w:val="00541197"/>
    <w:rsid w:val="00541219"/>
    <w:rsid w:val="00541AA7"/>
    <w:rsid w:val="00541DDC"/>
    <w:rsid w:val="005422BE"/>
    <w:rsid w:val="00542EEC"/>
    <w:rsid w:val="005433C1"/>
    <w:rsid w:val="005435A4"/>
    <w:rsid w:val="005437A1"/>
    <w:rsid w:val="00543B2A"/>
    <w:rsid w:val="00543ECE"/>
    <w:rsid w:val="00543F40"/>
    <w:rsid w:val="00544897"/>
    <w:rsid w:val="00544CDE"/>
    <w:rsid w:val="00545721"/>
    <w:rsid w:val="00545B0D"/>
    <w:rsid w:val="00546075"/>
    <w:rsid w:val="005464D6"/>
    <w:rsid w:val="00546A70"/>
    <w:rsid w:val="00546F78"/>
    <w:rsid w:val="00547633"/>
    <w:rsid w:val="00547C9E"/>
    <w:rsid w:val="0055011F"/>
    <w:rsid w:val="005501DD"/>
    <w:rsid w:val="0055022E"/>
    <w:rsid w:val="00550331"/>
    <w:rsid w:val="00550648"/>
    <w:rsid w:val="00550CAF"/>
    <w:rsid w:val="00550FEA"/>
    <w:rsid w:val="00551024"/>
    <w:rsid w:val="00551638"/>
    <w:rsid w:val="005519E6"/>
    <w:rsid w:val="005526A2"/>
    <w:rsid w:val="005528A0"/>
    <w:rsid w:val="00553410"/>
    <w:rsid w:val="005534AE"/>
    <w:rsid w:val="00553517"/>
    <w:rsid w:val="005539F2"/>
    <w:rsid w:val="00553C56"/>
    <w:rsid w:val="00554126"/>
    <w:rsid w:val="00554E3F"/>
    <w:rsid w:val="005556C2"/>
    <w:rsid w:val="005559DE"/>
    <w:rsid w:val="00555CDB"/>
    <w:rsid w:val="00555D54"/>
    <w:rsid w:val="00556598"/>
    <w:rsid w:val="005566F8"/>
    <w:rsid w:val="005571DE"/>
    <w:rsid w:val="00560962"/>
    <w:rsid w:val="005613E2"/>
    <w:rsid w:val="005629BD"/>
    <w:rsid w:val="00562B33"/>
    <w:rsid w:val="00563282"/>
    <w:rsid w:val="0056338C"/>
    <w:rsid w:val="00563814"/>
    <w:rsid w:val="005659BB"/>
    <w:rsid w:val="00565EE1"/>
    <w:rsid w:val="0056650B"/>
    <w:rsid w:val="0056680E"/>
    <w:rsid w:val="00566BCA"/>
    <w:rsid w:val="00566C31"/>
    <w:rsid w:val="005675F6"/>
    <w:rsid w:val="00567614"/>
    <w:rsid w:val="0056785C"/>
    <w:rsid w:val="00567DA2"/>
    <w:rsid w:val="00567F05"/>
    <w:rsid w:val="00570946"/>
    <w:rsid w:val="0057100C"/>
    <w:rsid w:val="00571561"/>
    <w:rsid w:val="005719DF"/>
    <w:rsid w:val="00571D91"/>
    <w:rsid w:val="00571F13"/>
    <w:rsid w:val="00573994"/>
    <w:rsid w:val="00574EED"/>
    <w:rsid w:val="00575AB8"/>
    <w:rsid w:val="00575B6D"/>
    <w:rsid w:val="005761FF"/>
    <w:rsid w:val="0057634A"/>
    <w:rsid w:val="0057655A"/>
    <w:rsid w:val="00576CBD"/>
    <w:rsid w:val="00576DF5"/>
    <w:rsid w:val="00577256"/>
    <w:rsid w:val="00577C95"/>
    <w:rsid w:val="00577D7E"/>
    <w:rsid w:val="00577FD3"/>
    <w:rsid w:val="00579D4E"/>
    <w:rsid w:val="005803DF"/>
    <w:rsid w:val="00580694"/>
    <w:rsid w:val="00580AE1"/>
    <w:rsid w:val="0058108A"/>
    <w:rsid w:val="005810FC"/>
    <w:rsid w:val="00581743"/>
    <w:rsid w:val="00581C99"/>
    <w:rsid w:val="00581FE3"/>
    <w:rsid w:val="00582154"/>
    <w:rsid w:val="00582AAD"/>
    <w:rsid w:val="005831DC"/>
    <w:rsid w:val="005838F8"/>
    <w:rsid w:val="00583D91"/>
    <w:rsid w:val="00584061"/>
    <w:rsid w:val="005840C4"/>
    <w:rsid w:val="005843E2"/>
    <w:rsid w:val="005848CE"/>
    <w:rsid w:val="00584A5E"/>
    <w:rsid w:val="00584B1A"/>
    <w:rsid w:val="005850D2"/>
    <w:rsid w:val="005856E5"/>
    <w:rsid w:val="005858EC"/>
    <w:rsid w:val="00585B29"/>
    <w:rsid w:val="00585D98"/>
    <w:rsid w:val="00586650"/>
    <w:rsid w:val="00586967"/>
    <w:rsid w:val="0058705F"/>
    <w:rsid w:val="00587443"/>
    <w:rsid w:val="0058788E"/>
    <w:rsid w:val="00587E12"/>
    <w:rsid w:val="00590613"/>
    <w:rsid w:val="00590919"/>
    <w:rsid w:val="005909BA"/>
    <w:rsid w:val="00591E8E"/>
    <w:rsid w:val="005931A9"/>
    <w:rsid w:val="00593750"/>
    <w:rsid w:val="00594167"/>
    <w:rsid w:val="0059417F"/>
    <w:rsid w:val="00595008"/>
    <w:rsid w:val="0059503F"/>
    <w:rsid w:val="005955D6"/>
    <w:rsid w:val="00595798"/>
    <w:rsid w:val="00595D59"/>
    <w:rsid w:val="00595E92"/>
    <w:rsid w:val="0059610F"/>
    <w:rsid w:val="005962DC"/>
    <w:rsid w:val="005972BF"/>
    <w:rsid w:val="005972C0"/>
    <w:rsid w:val="0059761C"/>
    <w:rsid w:val="00597CE5"/>
    <w:rsid w:val="005A0230"/>
    <w:rsid w:val="005A03CA"/>
    <w:rsid w:val="005A1369"/>
    <w:rsid w:val="005A1468"/>
    <w:rsid w:val="005A179F"/>
    <w:rsid w:val="005A1A3E"/>
    <w:rsid w:val="005A1B7D"/>
    <w:rsid w:val="005A2066"/>
    <w:rsid w:val="005A2286"/>
    <w:rsid w:val="005A2709"/>
    <w:rsid w:val="005A2A94"/>
    <w:rsid w:val="005A30F6"/>
    <w:rsid w:val="005A3108"/>
    <w:rsid w:val="005A3DC0"/>
    <w:rsid w:val="005A45EE"/>
    <w:rsid w:val="005A4BD3"/>
    <w:rsid w:val="005A51FD"/>
    <w:rsid w:val="005A5209"/>
    <w:rsid w:val="005A5464"/>
    <w:rsid w:val="005A5688"/>
    <w:rsid w:val="005A5A31"/>
    <w:rsid w:val="005A5F79"/>
    <w:rsid w:val="005A6839"/>
    <w:rsid w:val="005A6B21"/>
    <w:rsid w:val="005A70F4"/>
    <w:rsid w:val="005A7576"/>
    <w:rsid w:val="005A7751"/>
    <w:rsid w:val="005B0965"/>
    <w:rsid w:val="005B12DF"/>
    <w:rsid w:val="005B1A49"/>
    <w:rsid w:val="005B200C"/>
    <w:rsid w:val="005B20D7"/>
    <w:rsid w:val="005B2285"/>
    <w:rsid w:val="005B28D9"/>
    <w:rsid w:val="005B292C"/>
    <w:rsid w:val="005B2D48"/>
    <w:rsid w:val="005B3DF5"/>
    <w:rsid w:val="005B4665"/>
    <w:rsid w:val="005B51CA"/>
    <w:rsid w:val="005B53CE"/>
    <w:rsid w:val="005B57C1"/>
    <w:rsid w:val="005B6DB8"/>
    <w:rsid w:val="005B76BB"/>
    <w:rsid w:val="005B77EE"/>
    <w:rsid w:val="005B7B3D"/>
    <w:rsid w:val="005C0427"/>
    <w:rsid w:val="005C0663"/>
    <w:rsid w:val="005C0C35"/>
    <w:rsid w:val="005C1BB7"/>
    <w:rsid w:val="005C213F"/>
    <w:rsid w:val="005C244B"/>
    <w:rsid w:val="005C2B68"/>
    <w:rsid w:val="005C2B92"/>
    <w:rsid w:val="005C2E46"/>
    <w:rsid w:val="005C3229"/>
    <w:rsid w:val="005C3312"/>
    <w:rsid w:val="005C4231"/>
    <w:rsid w:val="005C495B"/>
    <w:rsid w:val="005C4A88"/>
    <w:rsid w:val="005C4D0E"/>
    <w:rsid w:val="005C557F"/>
    <w:rsid w:val="005C61AD"/>
    <w:rsid w:val="005C68F6"/>
    <w:rsid w:val="005C745F"/>
    <w:rsid w:val="005C7D5D"/>
    <w:rsid w:val="005D0164"/>
    <w:rsid w:val="005D0A0E"/>
    <w:rsid w:val="005D14A1"/>
    <w:rsid w:val="005D170C"/>
    <w:rsid w:val="005D19C4"/>
    <w:rsid w:val="005D1E7E"/>
    <w:rsid w:val="005D1FBB"/>
    <w:rsid w:val="005D234A"/>
    <w:rsid w:val="005D2687"/>
    <w:rsid w:val="005D2712"/>
    <w:rsid w:val="005D2B8B"/>
    <w:rsid w:val="005D3369"/>
    <w:rsid w:val="005D36A6"/>
    <w:rsid w:val="005D3B86"/>
    <w:rsid w:val="005D3E33"/>
    <w:rsid w:val="005D3EAA"/>
    <w:rsid w:val="005D3F18"/>
    <w:rsid w:val="005D418A"/>
    <w:rsid w:val="005D444B"/>
    <w:rsid w:val="005D45AE"/>
    <w:rsid w:val="005D5310"/>
    <w:rsid w:val="005D598C"/>
    <w:rsid w:val="005D624D"/>
    <w:rsid w:val="005D67A9"/>
    <w:rsid w:val="005D6C4B"/>
    <w:rsid w:val="005D75C1"/>
    <w:rsid w:val="005D793E"/>
    <w:rsid w:val="005D7A8E"/>
    <w:rsid w:val="005D7E81"/>
    <w:rsid w:val="005D7EDF"/>
    <w:rsid w:val="005E0206"/>
    <w:rsid w:val="005E0429"/>
    <w:rsid w:val="005E0503"/>
    <w:rsid w:val="005E0576"/>
    <w:rsid w:val="005E174C"/>
    <w:rsid w:val="005E1F98"/>
    <w:rsid w:val="005E2267"/>
    <w:rsid w:val="005E26B8"/>
    <w:rsid w:val="005E2830"/>
    <w:rsid w:val="005E2F19"/>
    <w:rsid w:val="005E311D"/>
    <w:rsid w:val="005E3F0B"/>
    <w:rsid w:val="005E4CED"/>
    <w:rsid w:val="005E5571"/>
    <w:rsid w:val="005E5DEF"/>
    <w:rsid w:val="005E62BD"/>
    <w:rsid w:val="005E6F66"/>
    <w:rsid w:val="005E70BD"/>
    <w:rsid w:val="005E74DA"/>
    <w:rsid w:val="005E77D3"/>
    <w:rsid w:val="005E7B85"/>
    <w:rsid w:val="005E7CE5"/>
    <w:rsid w:val="005E7D64"/>
    <w:rsid w:val="005F054D"/>
    <w:rsid w:val="005F0FDD"/>
    <w:rsid w:val="005F181B"/>
    <w:rsid w:val="005F1954"/>
    <w:rsid w:val="005F19E6"/>
    <w:rsid w:val="005F1E82"/>
    <w:rsid w:val="005F2792"/>
    <w:rsid w:val="005F354E"/>
    <w:rsid w:val="005F3669"/>
    <w:rsid w:val="005F39D1"/>
    <w:rsid w:val="005F3A64"/>
    <w:rsid w:val="005F3FB2"/>
    <w:rsid w:val="005F41A5"/>
    <w:rsid w:val="005F442B"/>
    <w:rsid w:val="005F45D9"/>
    <w:rsid w:val="005F58A1"/>
    <w:rsid w:val="005F5D59"/>
    <w:rsid w:val="005F62EA"/>
    <w:rsid w:val="005F6964"/>
    <w:rsid w:val="005F6E61"/>
    <w:rsid w:val="005F761D"/>
    <w:rsid w:val="005F7B16"/>
    <w:rsid w:val="005F7B3E"/>
    <w:rsid w:val="005F7F79"/>
    <w:rsid w:val="006008A8"/>
    <w:rsid w:val="00600B97"/>
    <w:rsid w:val="00601B0F"/>
    <w:rsid w:val="00601B96"/>
    <w:rsid w:val="00601EA3"/>
    <w:rsid w:val="00602179"/>
    <w:rsid w:val="0060241F"/>
    <w:rsid w:val="00602531"/>
    <w:rsid w:val="00602E36"/>
    <w:rsid w:val="0060317F"/>
    <w:rsid w:val="00603198"/>
    <w:rsid w:val="00603532"/>
    <w:rsid w:val="006035A9"/>
    <w:rsid w:val="00603FFD"/>
    <w:rsid w:val="00604EFD"/>
    <w:rsid w:val="00605665"/>
    <w:rsid w:val="0060591E"/>
    <w:rsid w:val="00605A8E"/>
    <w:rsid w:val="00605BB5"/>
    <w:rsid w:val="00605E48"/>
    <w:rsid w:val="006060AB"/>
    <w:rsid w:val="006064FE"/>
    <w:rsid w:val="006069E2"/>
    <w:rsid w:val="00606CE6"/>
    <w:rsid w:val="00606EC4"/>
    <w:rsid w:val="00607129"/>
    <w:rsid w:val="00607149"/>
    <w:rsid w:val="006074AA"/>
    <w:rsid w:val="00607796"/>
    <w:rsid w:val="00610598"/>
    <w:rsid w:val="006105CC"/>
    <w:rsid w:val="00610843"/>
    <w:rsid w:val="00610A06"/>
    <w:rsid w:val="00610F55"/>
    <w:rsid w:val="006110A9"/>
    <w:rsid w:val="00611E03"/>
    <w:rsid w:val="006121F3"/>
    <w:rsid w:val="00612B77"/>
    <w:rsid w:val="00612C70"/>
    <w:rsid w:val="006137A3"/>
    <w:rsid w:val="00613AA4"/>
    <w:rsid w:val="006141E8"/>
    <w:rsid w:val="00614CAC"/>
    <w:rsid w:val="00614D64"/>
    <w:rsid w:val="00614E52"/>
    <w:rsid w:val="00615CFB"/>
    <w:rsid w:val="00616BC1"/>
    <w:rsid w:val="00616DFB"/>
    <w:rsid w:val="00617074"/>
    <w:rsid w:val="006173FC"/>
    <w:rsid w:val="006175D9"/>
    <w:rsid w:val="006176F1"/>
    <w:rsid w:val="0061796A"/>
    <w:rsid w:val="006207D5"/>
    <w:rsid w:val="00620880"/>
    <w:rsid w:val="006208D2"/>
    <w:rsid w:val="00620B00"/>
    <w:rsid w:val="006212C1"/>
    <w:rsid w:val="006217D1"/>
    <w:rsid w:val="00621E12"/>
    <w:rsid w:val="00621F43"/>
    <w:rsid w:val="006221D5"/>
    <w:rsid w:val="0062274F"/>
    <w:rsid w:val="00622CF5"/>
    <w:rsid w:val="0062303B"/>
    <w:rsid w:val="0062342C"/>
    <w:rsid w:val="006241ED"/>
    <w:rsid w:val="006244B4"/>
    <w:rsid w:val="00624EC4"/>
    <w:rsid w:val="00625268"/>
    <w:rsid w:val="006260B7"/>
    <w:rsid w:val="006260F7"/>
    <w:rsid w:val="006266CF"/>
    <w:rsid w:val="00626DE1"/>
    <w:rsid w:val="00626EE1"/>
    <w:rsid w:val="00627096"/>
    <w:rsid w:val="00627713"/>
    <w:rsid w:val="0062790A"/>
    <w:rsid w:val="00627E10"/>
    <w:rsid w:val="006301BB"/>
    <w:rsid w:val="0063099E"/>
    <w:rsid w:val="006312E5"/>
    <w:rsid w:val="00631573"/>
    <w:rsid w:val="0063179C"/>
    <w:rsid w:val="00631C4B"/>
    <w:rsid w:val="00631D05"/>
    <w:rsid w:val="00631D30"/>
    <w:rsid w:val="00631E51"/>
    <w:rsid w:val="00632CD2"/>
    <w:rsid w:val="00632E04"/>
    <w:rsid w:val="00632FF7"/>
    <w:rsid w:val="0063314F"/>
    <w:rsid w:val="00633B61"/>
    <w:rsid w:val="00633CE7"/>
    <w:rsid w:val="00633EA8"/>
    <w:rsid w:val="00634652"/>
    <w:rsid w:val="006347A2"/>
    <w:rsid w:val="00634E73"/>
    <w:rsid w:val="00634EE2"/>
    <w:rsid w:val="0063533C"/>
    <w:rsid w:val="006355E1"/>
    <w:rsid w:val="00635977"/>
    <w:rsid w:val="00636321"/>
    <w:rsid w:val="00636851"/>
    <w:rsid w:val="006368F7"/>
    <w:rsid w:val="00636952"/>
    <w:rsid w:val="00637113"/>
    <w:rsid w:val="00637776"/>
    <w:rsid w:val="0064158C"/>
    <w:rsid w:val="00641C73"/>
    <w:rsid w:val="00641D1E"/>
    <w:rsid w:val="0064243D"/>
    <w:rsid w:val="00642D47"/>
    <w:rsid w:val="00642F61"/>
    <w:rsid w:val="006434E0"/>
    <w:rsid w:val="00643767"/>
    <w:rsid w:val="0064385A"/>
    <w:rsid w:val="00643922"/>
    <w:rsid w:val="006439CC"/>
    <w:rsid w:val="00646000"/>
    <w:rsid w:val="00646264"/>
    <w:rsid w:val="006463FC"/>
    <w:rsid w:val="006464C9"/>
    <w:rsid w:val="006473EB"/>
    <w:rsid w:val="006479F2"/>
    <w:rsid w:val="00647FDE"/>
    <w:rsid w:val="006501F2"/>
    <w:rsid w:val="00650305"/>
    <w:rsid w:val="00650B04"/>
    <w:rsid w:val="00651144"/>
    <w:rsid w:val="00651406"/>
    <w:rsid w:val="006526D5"/>
    <w:rsid w:val="00652B1A"/>
    <w:rsid w:val="006535DD"/>
    <w:rsid w:val="00653C6A"/>
    <w:rsid w:val="00653F25"/>
    <w:rsid w:val="00654583"/>
    <w:rsid w:val="006548C8"/>
    <w:rsid w:val="0065512A"/>
    <w:rsid w:val="0065574A"/>
    <w:rsid w:val="00655893"/>
    <w:rsid w:val="006559B6"/>
    <w:rsid w:val="00655E4A"/>
    <w:rsid w:val="00655F0A"/>
    <w:rsid w:val="00656ADF"/>
    <w:rsid w:val="00657243"/>
    <w:rsid w:val="0065729F"/>
    <w:rsid w:val="006576A5"/>
    <w:rsid w:val="00657F85"/>
    <w:rsid w:val="0066010A"/>
    <w:rsid w:val="0066046E"/>
    <w:rsid w:val="00661A94"/>
    <w:rsid w:val="00661B03"/>
    <w:rsid w:val="00661ED2"/>
    <w:rsid w:val="006631AC"/>
    <w:rsid w:val="00663AE6"/>
    <w:rsid w:val="00663EB0"/>
    <w:rsid w:val="00663EB7"/>
    <w:rsid w:val="00664119"/>
    <w:rsid w:val="00664272"/>
    <w:rsid w:val="0066458C"/>
    <w:rsid w:val="00664770"/>
    <w:rsid w:val="00664946"/>
    <w:rsid w:val="00665026"/>
    <w:rsid w:val="00666143"/>
    <w:rsid w:val="00666236"/>
    <w:rsid w:val="006667AC"/>
    <w:rsid w:val="00666A93"/>
    <w:rsid w:val="00666C55"/>
    <w:rsid w:val="00667BF9"/>
    <w:rsid w:val="00667D38"/>
    <w:rsid w:val="00667DF4"/>
    <w:rsid w:val="00670259"/>
    <w:rsid w:val="006705E0"/>
    <w:rsid w:val="00670746"/>
    <w:rsid w:val="006713F7"/>
    <w:rsid w:val="006717E3"/>
    <w:rsid w:val="006718BF"/>
    <w:rsid w:val="00671A6A"/>
    <w:rsid w:val="00671CE8"/>
    <w:rsid w:val="00671F92"/>
    <w:rsid w:val="00672D0E"/>
    <w:rsid w:val="00672EB1"/>
    <w:rsid w:val="006744A5"/>
    <w:rsid w:val="00674625"/>
    <w:rsid w:val="006746FE"/>
    <w:rsid w:val="00674D87"/>
    <w:rsid w:val="00675251"/>
    <w:rsid w:val="00675691"/>
    <w:rsid w:val="006759F4"/>
    <w:rsid w:val="00676932"/>
    <w:rsid w:val="00676CB6"/>
    <w:rsid w:val="00676E80"/>
    <w:rsid w:val="006772AE"/>
    <w:rsid w:val="00677C51"/>
    <w:rsid w:val="00680017"/>
    <w:rsid w:val="006802B3"/>
    <w:rsid w:val="0068050A"/>
    <w:rsid w:val="00680A7D"/>
    <w:rsid w:val="00681123"/>
    <w:rsid w:val="00681522"/>
    <w:rsid w:val="006817D4"/>
    <w:rsid w:val="00681B5A"/>
    <w:rsid w:val="006821C3"/>
    <w:rsid w:val="006829A8"/>
    <w:rsid w:val="00685A94"/>
    <w:rsid w:val="00686132"/>
    <w:rsid w:val="0068671F"/>
    <w:rsid w:val="0068683A"/>
    <w:rsid w:val="00690925"/>
    <w:rsid w:val="00691513"/>
    <w:rsid w:val="00691A5A"/>
    <w:rsid w:val="00691B6C"/>
    <w:rsid w:val="00691B9B"/>
    <w:rsid w:val="00691C08"/>
    <w:rsid w:val="00691DBD"/>
    <w:rsid w:val="00691F19"/>
    <w:rsid w:val="00691F6A"/>
    <w:rsid w:val="0069201D"/>
    <w:rsid w:val="00692669"/>
    <w:rsid w:val="00692F28"/>
    <w:rsid w:val="00693612"/>
    <w:rsid w:val="00693E56"/>
    <w:rsid w:val="006940FD"/>
    <w:rsid w:val="00694402"/>
    <w:rsid w:val="00694E52"/>
    <w:rsid w:val="0069534D"/>
    <w:rsid w:val="006955C3"/>
    <w:rsid w:val="00695996"/>
    <w:rsid w:val="00695D69"/>
    <w:rsid w:val="00695F88"/>
    <w:rsid w:val="00696183"/>
    <w:rsid w:val="006968C7"/>
    <w:rsid w:val="006A054B"/>
    <w:rsid w:val="006A0861"/>
    <w:rsid w:val="006A0878"/>
    <w:rsid w:val="006A1436"/>
    <w:rsid w:val="006A15F2"/>
    <w:rsid w:val="006A1D0C"/>
    <w:rsid w:val="006A22F6"/>
    <w:rsid w:val="006A2B48"/>
    <w:rsid w:val="006A2C1D"/>
    <w:rsid w:val="006A2E32"/>
    <w:rsid w:val="006A31B5"/>
    <w:rsid w:val="006A31EA"/>
    <w:rsid w:val="006A3539"/>
    <w:rsid w:val="006A36EC"/>
    <w:rsid w:val="006A457B"/>
    <w:rsid w:val="006A4FDC"/>
    <w:rsid w:val="006A5D0D"/>
    <w:rsid w:val="006A5F16"/>
    <w:rsid w:val="006A6522"/>
    <w:rsid w:val="006A6A1D"/>
    <w:rsid w:val="006A7502"/>
    <w:rsid w:val="006A761F"/>
    <w:rsid w:val="006A7672"/>
    <w:rsid w:val="006A7721"/>
    <w:rsid w:val="006A7877"/>
    <w:rsid w:val="006A7BAD"/>
    <w:rsid w:val="006B018A"/>
    <w:rsid w:val="006B04EC"/>
    <w:rsid w:val="006B0C04"/>
    <w:rsid w:val="006B1817"/>
    <w:rsid w:val="006B1EC0"/>
    <w:rsid w:val="006B1ED3"/>
    <w:rsid w:val="006B2878"/>
    <w:rsid w:val="006B3FB1"/>
    <w:rsid w:val="006B472B"/>
    <w:rsid w:val="006B485F"/>
    <w:rsid w:val="006B4A10"/>
    <w:rsid w:val="006B4E5D"/>
    <w:rsid w:val="006B5003"/>
    <w:rsid w:val="006B6211"/>
    <w:rsid w:val="006B7104"/>
    <w:rsid w:val="006B7407"/>
    <w:rsid w:val="006B78FA"/>
    <w:rsid w:val="006B791C"/>
    <w:rsid w:val="006C055A"/>
    <w:rsid w:val="006C07C7"/>
    <w:rsid w:val="006C07DD"/>
    <w:rsid w:val="006C0A63"/>
    <w:rsid w:val="006C0B31"/>
    <w:rsid w:val="006C0E31"/>
    <w:rsid w:val="006C1617"/>
    <w:rsid w:val="006C1823"/>
    <w:rsid w:val="006C1EB5"/>
    <w:rsid w:val="006C2163"/>
    <w:rsid w:val="006C2178"/>
    <w:rsid w:val="006C24F2"/>
    <w:rsid w:val="006C2FE1"/>
    <w:rsid w:val="006C3B28"/>
    <w:rsid w:val="006C415F"/>
    <w:rsid w:val="006C421A"/>
    <w:rsid w:val="006C4DD2"/>
    <w:rsid w:val="006C5020"/>
    <w:rsid w:val="006C6919"/>
    <w:rsid w:val="006C6928"/>
    <w:rsid w:val="006C69A0"/>
    <w:rsid w:val="006C6EB7"/>
    <w:rsid w:val="006C71CD"/>
    <w:rsid w:val="006C720A"/>
    <w:rsid w:val="006C752A"/>
    <w:rsid w:val="006C76D5"/>
    <w:rsid w:val="006C96CB"/>
    <w:rsid w:val="006D06F1"/>
    <w:rsid w:val="006D07FF"/>
    <w:rsid w:val="006D0C6A"/>
    <w:rsid w:val="006D155B"/>
    <w:rsid w:val="006D18B7"/>
    <w:rsid w:val="006D2F12"/>
    <w:rsid w:val="006D3060"/>
    <w:rsid w:val="006D3472"/>
    <w:rsid w:val="006D350D"/>
    <w:rsid w:val="006D360D"/>
    <w:rsid w:val="006D3C97"/>
    <w:rsid w:val="006D46FB"/>
    <w:rsid w:val="006D4747"/>
    <w:rsid w:val="006D4D27"/>
    <w:rsid w:val="006D56B8"/>
    <w:rsid w:val="006D5923"/>
    <w:rsid w:val="006D6223"/>
    <w:rsid w:val="006D6E4E"/>
    <w:rsid w:val="006D6F3F"/>
    <w:rsid w:val="006E0642"/>
    <w:rsid w:val="006E06B0"/>
    <w:rsid w:val="006E0AF7"/>
    <w:rsid w:val="006E15DF"/>
    <w:rsid w:val="006E1660"/>
    <w:rsid w:val="006E173D"/>
    <w:rsid w:val="006E1C15"/>
    <w:rsid w:val="006E26FF"/>
    <w:rsid w:val="006E2C9C"/>
    <w:rsid w:val="006E30CF"/>
    <w:rsid w:val="006E329B"/>
    <w:rsid w:val="006E34E0"/>
    <w:rsid w:val="006E3606"/>
    <w:rsid w:val="006E380A"/>
    <w:rsid w:val="006E3847"/>
    <w:rsid w:val="006E38DC"/>
    <w:rsid w:val="006E4500"/>
    <w:rsid w:val="006E48D4"/>
    <w:rsid w:val="006E4B3B"/>
    <w:rsid w:val="006E57A8"/>
    <w:rsid w:val="006E6928"/>
    <w:rsid w:val="006E7589"/>
    <w:rsid w:val="006E7C1E"/>
    <w:rsid w:val="006E7C26"/>
    <w:rsid w:val="006F03EA"/>
    <w:rsid w:val="006F06FE"/>
    <w:rsid w:val="006F0B90"/>
    <w:rsid w:val="006F12C7"/>
    <w:rsid w:val="006F14DD"/>
    <w:rsid w:val="006F2424"/>
    <w:rsid w:val="006F25A5"/>
    <w:rsid w:val="006F27A4"/>
    <w:rsid w:val="006F28BD"/>
    <w:rsid w:val="006F2B9E"/>
    <w:rsid w:val="006F3559"/>
    <w:rsid w:val="006F38A9"/>
    <w:rsid w:val="006F3DA5"/>
    <w:rsid w:val="006F4BCE"/>
    <w:rsid w:val="006F52CE"/>
    <w:rsid w:val="006F5958"/>
    <w:rsid w:val="006F5B9F"/>
    <w:rsid w:val="006F5DD3"/>
    <w:rsid w:val="006F5F43"/>
    <w:rsid w:val="006F6513"/>
    <w:rsid w:val="006F68A7"/>
    <w:rsid w:val="006F7416"/>
    <w:rsid w:val="006F7540"/>
    <w:rsid w:val="006F784F"/>
    <w:rsid w:val="006F790E"/>
    <w:rsid w:val="006F7B1D"/>
    <w:rsid w:val="00700BFE"/>
    <w:rsid w:val="00702402"/>
    <w:rsid w:val="00702542"/>
    <w:rsid w:val="00703101"/>
    <w:rsid w:val="007031C9"/>
    <w:rsid w:val="007031E6"/>
    <w:rsid w:val="0070343C"/>
    <w:rsid w:val="00703984"/>
    <w:rsid w:val="00703E76"/>
    <w:rsid w:val="00703E97"/>
    <w:rsid w:val="00704584"/>
    <w:rsid w:val="00704719"/>
    <w:rsid w:val="007053FB"/>
    <w:rsid w:val="00705CA5"/>
    <w:rsid w:val="00705D61"/>
    <w:rsid w:val="00705E52"/>
    <w:rsid w:val="007061A8"/>
    <w:rsid w:val="007064D7"/>
    <w:rsid w:val="007067CF"/>
    <w:rsid w:val="00706FCD"/>
    <w:rsid w:val="00707207"/>
    <w:rsid w:val="00707884"/>
    <w:rsid w:val="007078C5"/>
    <w:rsid w:val="00707DC4"/>
    <w:rsid w:val="007105A3"/>
    <w:rsid w:val="00711686"/>
    <w:rsid w:val="007119C0"/>
    <w:rsid w:val="00711B9A"/>
    <w:rsid w:val="00711CD2"/>
    <w:rsid w:val="00712602"/>
    <w:rsid w:val="00712C94"/>
    <w:rsid w:val="0071336D"/>
    <w:rsid w:val="0071340B"/>
    <w:rsid w:val="00713768"/>
    <w:rsid w:val="007137F3"/>
    <w:rsid w:val="00714223"/>
    <w:rsid w:val="007145D4"/>
    <w:rsid w:val="007149E7"/>
    <w:rsid w:val="007150DA"/>
    <w:rsid w:val="00715605"/>
    <w:rsid w:val="00715F58"/>
    <w:rsid w:val="00716A95"/>
    <w:rsid w:val="00717B3E"/>
    <w:rsid w:val="00717B67"/>
    <w:rsid w:val="007203E9"/>
    <w:rsid w:val="00720700"/>
    <w:rsid w:val="0072092A"/>
    <w:rsid w:val="0072093F"/>
    <w:rsid w:val="00720C67"/>
    <w:rsid w:val="00721507"/>
    <w:rsid w:val="00722401"/>
    <w:rsid w:val="00722BA7"/>
    <w:rsid w:val="00722D06"/>
    <w:rsid w:val="007237AE"/>
    <w:rsid w:val="00723D93"/>
    <w:rsid w:val="00723E3A"/>
    <w:rsid w:val="00724053"/>
    <w:rsid w:val="00724220"/>
    <w:rsid w:val="00724AEA"/>
    <w:rsid w:val="00724B9A"/>
    <w:rsid w:val="00725C1C"/>
    <w:rsid w:val="00726601"/>
    <w:rsid w:val="00726FEB"/>
    <w:rsid w:val="00727A1E"/>
    <w:rsid w:val="00727B9E"/>
    <w:rsid w:val="007314A3"/>
    <w:rsid w:val="00731561"/>
    <w:rsid w:val="00731883"/>
    <w:rsid w:val="00731D90"/>
    <w:rsid w:val="00731F53"/>
    <w:rsid w:val="00732140"/>
    <w:rsid w:val="00732B65"/>
    <w:rsid w:val="00732C90"/>
    <w:rsid w:val="00732EC5"/>
    <w:rsid w:val="0073312D"/>
    <w:rsid w:val="0073355B"/>
    <w:rsid w:val="00733C47"/>
    <w:rsid w:val="007340AF"/>
    <w:rsid w:val="0073411A"/>
    <w:rsid w:val="00734669"/>
    <w:rsid w:val="00734A99"/>
    <w:rsid w:val="00734DC3"/>
    <w:rsid w:val="0073588A"/>
    <w:rsid w:val="00735DC9"/>
    <w:rsid w:val="007371EB"/>
    <w:rsid w:val="00737404"/>
    <w:rsid w:val="0073746F"/>
    <w:rsid w:val="00737B68"/>
    <w:rsid w:val="00737DA0"/>
    <w:rsid w:val="00740183"/>
    <w:rsid w:val="00740777"/>
    <w:rsid w:val="007409F5"/>
    <w:rsid w:val="0074123B"/>
    <w:rsid w:val="007412A1"/>
    <w:rsid w:val="00741484"/>
    <w:rsid w:val="00742621"/>
    <w:rsid w:val="0074296F"/>
    <w:rsid w:val="007437A4"/>
    <w:rsid w:val="00743FD2"/>
    <w:rsid w:val="0074486E"/>
    <w:rsid w:val="00744CE1"/>
    <w:rsid w:val="00745320"/>
    <w:rsid w:val="007459B3"/>
    <w:rsid w:val="00746133"/>
    <w:rsid w:val="00746812"/>
    <w:rsid w:val="007474AB"/>
    <w:rsid w:val="0074758D"/>
    <w:rsid w:val="007475E8"/>
    <w:rsid w:val="00747F85"/>
    <w:rsid w:val="00747FA2"/>
    <w:rsid w:val="007500B8"/>
    <w:rsid w:val="00750A37"/>
    <w:rsid w:val="007527A0"/>
    <w:rsid w:val="007527F6"/>
    <w:rsid w:val="00752CA8"/>
    <w:rsid w:val="00753512"/>
    <w:rsid w:val="0075415E"/>
    <w:rsid w:val="00754544"/>
    <w:rsid w:val="007547CC"/>
    <w:rsid w:val="00754FA7"/>
    <w:rsid w:val="00755620"/>
    <w:rsid w:val="0075569B"/>
    <w:rsid w:val="00756187"/>
    <w:rsid w:val="0075649B"/>
    <w:rsid w:val="00756FDB"/>
    <w:rsid w:val="0075750F"/>
    <w:rsid w:val="00757BDF"/>
    <w:rsid w:val="00757ECC"/>
    <w:rsid w:val="00757F10"/>
    <w:rsid w:val="00760562"/>
    <w:rsid w:val="007607D6"/>
    <w:rsid w:val="00760B07"/>
    <w:rsid w:val="007610F3"/>
    <w:rsid w:val="0076124F"/>
    <w:rsid w:val="00761281"/>
    <w:rsid w:val="00761ED5"/>
    <w:rsid w:val="0076273C"/>
    <w:rsid w:val="00762918"/>
    <w:rsid w:val="00762F2B"/>
    <w:rsid w:val="00763A1D"/>
    <w:rsid w:val="00763D99"/>
    <w:rsid w:val="0076427C"/>
    <w:rsid w:val="0076444D"/>
    <w:rsid w:val="00764681"/>
    <w:rsid w:val="0076545F"/>
    <w:rsid w:val="007654B6"/>
    <w:rsid w:val="007656CD"/>
    <w:rsid w:val="00765BC2"/>
    <w:rsid w:val="00765D1C"/>
    <w:rsid w:val="00765FB5"/>
    <w:rsid w:val="00766C98"/>
    <w:rsid w:val="00766CFA"/>
    <w:rsid w:val="00766E43"/>
    <w:rsid w:val="007670ED"/>
    <w:rsid w:val="0076724D"/>
    <w:rsid w:val="007672B1"/>
    <w:rsid w:val="0076768B"/>
    <w:rsid w:val="00767890"/>
    <w:rsid w:val="00770EC2"/>
    <w:rsid w:val="00771FB9"/>
    <w:rsid w:val="00772528"/>
    <w:rsid w:val="007725BE"/>
    <w:rsid w:val="00772C7C"/>
    <w:rsid w:val="00772ED6"/>
    <w:rsid w:val="007739D9"/>
    <w:rsid w:val="00773A9F"/>
    <w:rsid w:val="00773AEC"/>
    <w:rsid w:val="00773E30"/>
    <w:rsid w:val="00774301"/>
    <w:rsid w:val="007745A2"/>
    <w:rsid w:val="00774824"/>
    <w:rsid w:val="00774B73"/>
    <w:rsid w:val="00774C02"/>
    <w:rsid w:val="0077528F"/>
    <w:rsid w:val="00775E85"/>
    <w:rsid w:val="007760EF"/>
    <w:rsid w:val="00776228"/>
    <w:rsid w:val="00776B4F"/>
    <w:rsid w:val="007775D6"/>
    <w:rsid w:val="00777634"/>
    <w:rsid w:val="00777953"/>
    <w:rsid w:val="00777A7C"/>
    <w:rsid w:val="00777D73"/>
    <w:rsid w:val="00777F63"/>
    <w:rsid w:val="00780BD2"/>
    <w:rsid w:val="007816DD"/>
    <w:rsid w:val="00781DCE"/>
    <w:rsid w:val="00781DD7"/>
    <w:rsid w:val="007820FC"/>
    <w:rsid w:val="00782677"/>
    <w:rsid w:val="00782ADA"/>
    <w:rsid w:val="00782E2E"/>
    <w:rsid w:val="0078395D"/>
    <w:rsid w:val="007839E1"/>
    <w:rsid w:val="00783D30"/>
    <w:rsid w:val="00784132"/>
    <w:rsid w:val="007848F3"/>
    <w:rsid w:val="00784D35"/>
    <w:rsid w:val="007851D6"/>
    <w:rsid w:val="00785501"/>
    <w:rsid w:val="00785503"/>
    <w:rsid w:val="007857ED"/>
    <w:rsid w:val="00785D10"/>
    <w:rsid w:val="00785D31"/>
    <w:rsid w:val="007860C7"/>
    <w:rsid w:val="00786458"/>
    <w:rsid w:val="007867E1"/>
    <w:rsid w:val="00786BA0"/>
    <w:rsid w:val="00786BD0"/>
    <w:rsid w:val="00786BE3"/>
    <w:rsid w:val="007870E0"/>
    <w:rsid w:val="007872E3"/>
    <w:rsid w:val="00787382"/>
    <w:rsid w:val="00787CE4"/>
    <w:rsid w:val="0079054E"/>
    <w:rsid w:val="0079057B"/>
    <w:rsid w:val="007907ED"/>
    <w:rsid w:val="00790DB7"/>
    <w:rsid w:val="007910AA"/>
    <w:rsid w:val="007910BE"/>
    <w:rsid w:val="00791747"/>
    <w:rsid w:val="0079225F"/>
    <w:rsid w:val="0079270E"/>
    <w:rsid w:val="00792C7F"/>
    <w:rsid w:val="00793161"/>
    <w:rsid w:val="007931F6"/>
    <w:rsid w:val="0079358A"/>
    <w:rsid w:val="00793E39"/>
    <w:rsid w:val="00794BE5"/>
    <w:rsid w:val="00794DFF"/>
    <w:rsid w:val="0079523E"/>
    <w:rsid w:val="00795697"/>
    <w:rsid w:val="00796A90"/>
    <w:rsid w:val="00796DD2"/>
    <w:rsid w:val="00796EBF"/>
    <w:rsid w:val="0079736B"/>
    <w:rsid w:val="007976F4"/>
    <w:rsid w:val="007977EA"/>
    <w:rsid w:val="00797CF6"/>
    <w:rsid w:val="007A0905"/>
    <w:rsid w:val="007A0F75"/>
    <w:rsid w:val="007A15B3"/>
    <w:rsid w:val="007A2391"/>
    <w:rsid w:val="007A29C1"/>
    <w:rsid w:val="007A3518"/>
    <w:rsid w:val="007A4067"/>
    <w:rsid w:val="007A41A6"/>
    <w:rsid w:val="007A4822"/>
    <w:rsid w:val="007A5507"/>
    <w:rsid w:val="007A55D8"/>
    <w:rsid w:val="007A6051"/>
    <w:rsid w:val="007A620E"/>
    <w:rsid w:val="007A663C"/>
    <w:rsid w:val="007A77D3"/>
    <w:rsid w:val="007A7907"/>
    <w:rsid w:val="007B0939"/>
    <w:rsid w:val="007B0BC0"/>
    <w:rsid w:val="007B15CF"/>
    <w:rsid w:val="007B1719"/>
    <w:rsid w:val="007B17FC"/>
    <w:rsid w:val="007B18C9"/>
    <w:rsid w:val="007B1AC6"/>
    <w:rsid w:val="007B1B3F"/>
    <w:rsid w:val="007B1CE1"/>
    <w:rsid w:val="007B1DCC"/>
    <w:rsid w:val="007B1EBD"/>
    <w:rsid w:val="007B239F"/>
    <w:rsid w:val="007B284B"/>
    <w:rsid w:val="007B2AA1"/>
    <w:rsid w:val="007B33EB"/>
    <w:rsid w:val="007B3583"/>
    <w:rsid w:val="007B3AE7"/>
    <w:rsid w:val="007B3BDA"/>
    <w:rsid w:val="007B3CBE"/>
    <w:rsid w:val="007B3EED"/>
    <w:rsid w:val="007B3F4A"/>
    <w:rsid w:val="007B43F1"/>
    <w:rsid w:val="007B452B"/>
    <w:rsid w:val="007B46CE"/>
    <w:rsid w:val="007B47BC"/>
    <w:rsid w:val="007B4B4F"/>
    <w:rsid w:val="007B4DD1"/>
    <w:rsid w:val="007B4EED"/>
    <w:rsid w:val="007B5231"/>
    <w:rsid w:val="007B5B1D"/>
    <w:rsid w:val="007B68E2"/>
    <w:rsid w:val="007B6AC3"/>
    <w:rsid w:val="007B6C85"/>
    <w:rsid w:val="007B7DE1"/>
    <w:rsid w:val="007C0418"/>
    <w:rsid w:val="007C1328"/>
    <w:rsid w:val="007C173C"/>
    <w:rsid w:val="007C1D8D"/>
    <w:rsid w:val="007C2479"/>
    <w:rsid w:val="007C27D5"/>
    <w:rsid w:val="007C283A"/>
    <w:rsid w:val="007C2ADC"/>
    <w:rsid w:val="007C2F3F"/>
    <w:rsid w:val="007C30C2"/>
    <w:rsid w:val="007C3BF6"/>
    <w:rsid w:val="007C3CA6"/>
    <w:rsid w:val="007C402E"/>
    <w:rsid w:val="007C4D5D"/>
    <w:rsid w:val="007C54FB"/>
    <w:rsid w:val="007C595F"/>
    <w:rsid w:val="007D02A3"/>
    <w:rsid w:val="007D0985"/>
    <w:rsid w:val="007D0AFF"/>
    <w:rsid w:val="007D0CD0"/>
    <w:rsid w:val="007D2359"/>
    <w:rsid w:val="007D2407"/>
    <w:rsid w:val="007D2467"/>
    <w:rsid w:val="007D2C0A"/>
    <w:rsid w:val="007D2F6C"/>
    <w:rsid w:val="007D36DB"/>
    <w:rsid w:val="007D3743"/>
    <w:rsid w:val="007D398D"/>
    <w:rsid w:val="007D3BCF"/>
    <w:rsid w:val="007D51EE"/>
    <w:rsid w:val="007D54A8"/>
    <w:rsid w:val="007D64F2"/>
    <w:rsid w:val="007D65AE"/>
    <w:rsid w:val="007D671C"/>
    <w:rsid w:val="007D67A6"/>
    <w:rsid w:val="007D6DAA"/>
    <w:rsid w:val="007D6E01"/>
    <w:rsid w:val="007D7014"/>
    <w:rsid w:val="007D786D"/>
    <w:rsid w:val="007E003B"/>
    <w:rsid w:val="007E00F8"/>
    <w:rsid w:val="007E010C"/>
    <w:rsid w:val="007E0715"/>
    <w:rsid w:val="007E115B"/>
    <w:rsid w:val="007E12E6"/>
    <w:rsid w:val="007E14FF"/>
    <w:rsid w:val="007E1995"/>
    <w:rsid w:val="007E22E2"/>
    <w:rsid w:val="007E2495"/>
    <w:rsid w:val="007E2978"/>
    <w:rsid w:val="007E2D25"/>
    <w:rsid w:val="007E2F7D"/>
    <w:rsid w:val="007E3EF0"/>
    <w:rsid w:val="007E41A2"/>
    <w:rsid w:val="007E45DA"/>
    <w:rsid w:val="007E4730"/>
    <w:rsid w:val="007E4872"/>
    <w:rsid w:val="007E5FC5"/>
    <w:rsid w:val="007E6642"/>
    <w:rsid w:val="007E669A"/>
    <w:rsid w:val="007E6CA4"/>
    <w:rsid w:val="007E7324"/>
    <w:rsid w:val="007F1250"/>
    <w:rsid w:val="007F181C"/>
    <w:rsid w:val="007F1D44"/>
    <w:rsid w:val="007F234D"/>
    <w:rsid w:val="007F2385"/>
    <w:rsid w:val="007F2464"/>
    <w:rsid w:val="007F2A84"/>
    <w:rsid w:val="007F34F3"/>
    <w:rsid w:val="007F4047"/>
    <w:rsid w:val="007F4E71"/>
    <w:rsid w:val="007F4E73"/>
    <w:rsid w:val="007F4F4B"/>
    <w:rsid w:val="007F6134"/>
    <w:rsid w:val="007F6653"/>
    <w:rsid w:val="007F6A1F"/>
    <w:rsid w:val="007F6A8C"/>
    <w:rsid w:val="007F6FC3"/>
    <w:rsid w:val="007F7221"/>
    <w:rsid w:val="00800232"/>
    <w:rsid w:val="0080079B"/>
    <w:rsid w:val="008015AE"/>
    <w:rsid w:val="0080209C"/>
    <w:rsid w:val="00802517"/>
    <w:rsid w:val="008026FA"/>
    <w:rsid w:val="00803518"/>
    <w:rsid w:val="00803E97"/>
    <w:rsid w:val="00804560"/>
    <w:rsid w:val="008048DE"/>
    <w:rsid w:val="00804934"/>
    <w:rsid w:val="008049A7"/>
    <w:rsid w:val="00804BD3"/>
    <w:rsid w:val="008058EE"/>
    <w:rsid w:val="00806BE9"/>
    <w:rsid w:val="00806E19"/>
    <w:rsid w:val="00807131"/>
    <w:rsid w:val="00807AA3"/>
    <w:rsid w:val="00807B51"/>
    <w:rsid w:val="0081003A"/>
    <w:rsid w:val="00810301"/>
    <w:rsid w:val="00810C4C"/>
    <w:rsid w:val="00810D07"/>
    <w:rsid w:val="00810FED"/>
    <w:rsid w:val="008110EA"/>
    <w:rsid w:val="0081167F"/>
    <w:rsid w:val="00811FF3"/>
    <w:rsid w:val="008124C3"/>
    <w:rsid w:val="00812C89"/>
    <w:rsid w:val="00812E1B"/>
    <w:rsid w:val="00813542"/>
    <w:rsid w:val="00814DFE"/>
    <w:rsid w:val="008150A1"/>
    <w:rsid w:val="0081565B"/>
    <w:rsid w:val="00815813"/>
    <w:rsid w:val="0081700B"/>
    <w:rsid w:val="00817147"/>
    <w:rsid w:val="00817F35"/>
    <w:rsid w:val="0082058F"/>
    <w:rsid w:val="00821E12"/>
    <w:rsid w:val="00822231"/>
    <w:rsid w:val="00822443"/>
    <w:rsid w:val="0082252D"/>
    <w:rsid w:val="00822F2E"/>
    <w:rsid w:val="0082322B"/>
    <w:rsid w:val="008234CC"/>
    <w:rsid w:val="00823565"/>
    <w:rsid w:val="008235B2"/>
    <w:rsid w:val="00823FBE"/>
    <w:rsid w:val="00824F26"/>
    <w:rsid w:val="0082587E"/>
    <w:rsid w:val="00825F6D"/>
    <w:rsid w:val="008261D7"/>
    <w:rsid w:val="008261E4"/>
    <w:rsid w:val="008271C3"/>
    <w:rsid w:val="00827B7B"/>
    <w:rsid w:val="00830295"/>
    <w:rsid w:val="0083082B"/>
    <w:rsid w:val="008316C8"/>
    <w:rsid w:val="0083171B"/>
    <w:rsid w:val="008319CD"/>
    <w:rsid w:val="00831AF0"/>
    <w:rsid w:val="00831B46"/>
    <w:rsid w:val="00831F6F"/>
    <w:rsid w:val="00832218"/>
    <w:rsid w:val="0083337D"/>
    <w:rsid w:val="00833ADE"/>
    <w:rsid w:val="00833B8A"/>
    <w:rsid w:val="00833CDC"/>
    <w:rsid w:val="00833F89"/>
    <w:rsid w:val="008345F8"/>
    <w:rsid w:val="0083496E"/>
    <w:rsid w:val="008349E2"/>
    <w:rsid w:val="00834BCA"/>
    <w:rsid w:val="00834DA4"/>
    <w:rsid w:val="00834E30"/>
    <w:rsid w:val="00834F34"/>
    <w:rsid w:val="00835018"/>
    <w:rsid w:val="00835E6E"/>
    <w:rsid w:val="0083687E"/>
    <w:rsid w:val="00836AE3"/>
    <w:rsid w:val="00836BA6"/>
    <w:rsid w:val="00836E8E"/>
    <w:rsid w:val="00836F92"/>
    <w:rsid w:val="008371FE"/>
    <w:rsid w:val="00837A67"/>
    <w:rsid w:val="00837B41"/>
    <w:rsid w:val="00837F5E"/>
    <w:rsid w:val="00840092"/>
    <w:rsid w:val="0084009F"/>
    <w:rsid w:val="00840D09"/>
    <w:rsid w:val="00840DC3"/>
    <w:rsid w:val="00840FAB"/>
    <w:rsid w:val="00841096"/>
    <w:rsid w:val="008411AC"/>
    <w:rsid w:val="00841490"/>
    <w:rsid w:val="008433D6"/>
    <w:rsid w:val="0084357A"/>
    <w:rsid w:val="00843E4D"/>
    <w:rsid w:val="00843FD4"/>
    <w:rsid w:val="008440CA"/>
    <w:rsid w:val="008443D8"/>
    <w:rsid w:val="00844DE4"/>
    <w:rsid w:val="0084500C"/>
    <w:rsid w:val="008450AC"/>
    <w:rsid w:val="008455D3"/>
    <w:rsid w:val="00845D3D"/>
    <w:rsid w:val="00846670"/>
    <w:rsid w:val="008466D3"/>
    <w:rsid w:val="00846925"/>
    <w:rsid w:val="0084699E"/>
    <w:rsid w:val="00846DAB"/>
    <w:rsid w:val="00846DAD"/>
    <w:rsid w:val="00846EE7"/>
    <w:rsid w:val="00847250"/>
    <w:rsid w:val="00847700"/>
    <w:rsid w:val="008516F0"/>
    <w:rsid w:val="008518F3"/>
    <w:rsid w:val="00851BE5"/>
    <w:rsid w:val="0085216A"/>
    <w:rsid w:val="00852301"/>
    <w:rsid w:val="00852437"/>
    <w:rsid w:val="00852DD9"/>
    <w:rsid w:val="00853747"/>
    <w:rsid w:val="008537F1"/>
    <w:rsid w:val="00853E3E"/>
    <w:rsid w:val="0085454F"/>
    <w:rsid w:val="00854E91"/>
    <w:rsid w:val="0085582C"/>
    <w:rsid w:val="00855ABD"/>
    <w:rsid w:val="00855C6E"/>
    <w:rsid w:val="00855D7B"/>
    <w:rsid w:val="0085664A"/>
    <w:rsid w:val="008569DA"/>
    <w:rsid w:val="00856DF0"/>
    <w:rsid w:val="00856E17"/>
    <w:rsid w:val="00856EF7"/>
    <w:rsid w:val="008579A1"/>
    <w:rsid w:val="00860330"/>
    <w:rsid w:val="0086110D"/>
    <w:rsid w:val="00861257"/>
    <w:rsid w:val="0086198D"/>
    <w:rsid w:val="00861BA6"/>
    <w:rsid w:val="00861F4F"/>
    <w:rsid w:val="0086314A"/>
    <w:rsid w:val="008631E5"/>
    <w:rsid w:val="008633D3"/>
    <w:rsid w:val="00863427"/>
    <w:rsid w:val="00863449"/>
    <w:rsid w:val="00863499"/>
    <w:rsid w:val="0086382A"/>
    <w:rsid w:val="008638DD"/>
    <w:rsid w:val="0086402C"/>
    <w:rsid w:val="00864320"/>
    <w:rsid w:val="00864ED2"/>
    <w:rsid w:val="00865270"/>
    <w:rsid w:val="00866427"/>
    <w:rsid w:val="0086697C"/>
    <w:rsid w:val="00866C0C"/>
    <w:rsid w:val="00866EF3"/>
    <w:rsid w:val="008675B7"/>
    <w:rsid w:val="00867798"/>
    <w:rsid w:val="008677B4"/>
    <w:rsid w:val="00867E2B"/>
    <w:rsid w:val="00870586"/>
    <w:rsid w:val="00870748"/>
    <w:rsid w:val="0087124F"/>
    <w:rsid w:val="008715C3"/>
    <w:rsid w:val="008721DC"/>
    <w:rsid w:val="00872313"/>
    <w:rsid w:val="00872C42"/>
    <w:rsid w:val="00873613"/>
    <w:rsid w:val="00875B84"/>
    <w:rsid w:val="00875EB8"/>
    <w:rsid w:val="0087766B"/>
    <w:rsid w:val="00877943"/>
    <w:rsid w:val="00880FCD"/>
    <w:rsid w:val="00881122"/>
    <w:rsid w:val="008816DC"/>
    <w:rsid w:val="00881F88"/>
    <w:rsid w:val="008825B7"/>
    <w:rsid w:val="008826C4"/>
    <w:rsid w:val="00882F08"/>
    <w:rsid w:val="0088309C"/>
    <w:rsid w:val="00883104"/>
    <w:rsid w:val="008834DD"/>
    <w:rsid w:val="0088352E"/>
    <w:rsid w:val="00883681"/>
    <w:rsid w:val="00883FC7"/>
    <w:rsid w:val="0088413C"/>
    <w:rsid w:val="008844BA"/>
    <w:rsid w:val="008846B6"/>
    <w:rsid w:val="008855D2"/>
    <w:rsid w:val="00885783"/>
    <w:rsid w:val="00885E64"/>
    <w:rsid w:val="008865FD"/>
    <w:rsid w:val="008878DF"/>
    <w:rsid w:val="00887AD9"/>
    <w:rsid w:val="0089001A"/>
    <w:rsid w:val="0089010B"/>
    <w:rsid w:val="00890B19"/>
    <w:rsid w:val="0089106A"/>
    <w:rsid w:val="0089130D"/>
    <w:rsid w:val="0089174F"/>
    <w:rsid w:val="00891D1F"/>
    <w:rsid w:val="008920E3"/>
    <w:rsid w:val="00892140"/>
    <w:rsid w:val="00892719"/>
    <w:rsid w:val="00893737"/>
    <w:rsid w:val="008938C1"/>
    <w:rsid w:val="00893F69"/>
    <w:rsid w:val="00894162"/>
    <w:rsid w:val="008942EC"/>
    <w:rsid w:val="00894C9C"/>
    <w:rsid w:val="00894F4F"/>
    <w:rsid w:val="0089543C"/>
    <w:rsid w:val="008965EE"/>
    <w:rsid w:val="00896CA3"/>
    <w:rsid w:val="00896E9B"/>
    <w:rsid w:val="00896EDD"/>
    <w:rsid w:val="0089722A"/>
    <w:rsid w:val="00897273"/>
    <w:rsid w:val="0089793A"/>
    <w:rsid w:val="00897DFD"/>
    <w:rsid w:val="008A03B1"/>
    <w:rsid w:val="008A0491"/>
    <w:rsid w:val="008A083E"/>
    <w:rsid w:val="008A1DF2"/>
    <w:rsid w:val="008A207B"/>
    <w:rsid w:val="008A235C"/>
    <w:rsid w:val="008A2561"/>
    <w:rsid w:val="008A2C32"/>
    <w:rsid w:val="008A2E86"/>
    <w:rsid w:val="008A3380"/>
    <w:rsid w:val="008A42FA"/>
    <w:rsid w:val="008A48A6"/>
    <w:rsid w:val="008A49F3"/>
    <w:rsid w:val="008A4B78"/>
    <w:rsid w:val="008A585B"/>
    <w:rsid w:val="008A59EB"/>
    <w:rsid w:val="008A7EB9"/>
    <w:rsid w:val="008B1195"/>
    <w:rsid w:val="008B13E7"/>
    <w:rsid w:val="008B152F"/>
    <w:rsid w:val="008B218C"/>
    <w:rsid w:val="008B25A1"/>
    <w:rsid w:val="008B274B"/>
    <w:rsid w:val="008B27F0"/>
    <w:rsid w:val="008B29DD"/>
    <w:rsid w:val="008B3485"/>
    <w:rsid w:val="008B37D8"/>
    <w:rsid w:val="008B3BC4"/>
    <w:rsid w:val="008B43F8"/>
    <w:rsid w:val="008B46E4"/>
    <w:rsid w:val="008B5316"/>
    <w:rsid w:val="008B558E"/>
    <w:rsid w:val="008B5C8A"/>
    <w:rsid w:val="008B67E4"/>
    <w:rsid w:val="008B6C19"/>
    <w:rsid w:val="008B6DD0"/>
    <w:rsid w:val="008B6E1D"/>
    <w:rsid w:val="008B77CB"/>
    <w:rsid w:val="008B7946"/>
    <w:rsid w:val="008C02B4"/>
    <w:rsid w:val="008C0304"/>
    <w:rsid w:val="008C0618"/>
    <w:rsid w:val="008C1CF5"/>
    <w:rsid w:val="008C2355"/>
    <w:rsid w:val="008C238E"/>
    <w:rsid w:val="008C253E"/>
    <w:rsid w:val="008C2D11"/>
    <w:rsid w:val="008C31BB"/>
    <w:rsid w:val="008C36FD"/>
    <w:rsid w:val="008C4531"/>
    <w:rsid w:val="008C4B15"/>
    <w:rsid w:val="008C4DE7"/>
    <w:rsid w:val="008C5C34"/>
    <w:rsid w:val="008C5D23"/>
    <w:rsid w:val="008C61BB"/>
    <w:rsid w:val="008C64C0"/>
    <w:rsid w:val="008C671D"/>
    <w:rsid w:val="008C6C5A"/>
    <w:rsid w:val="008C6F3B"/>
    <w:rsid w:val="008C6FBE"/>
    <w:rsid w:val="008C74F5"/>
    <w:rsid w:val="008D06B1"/>
    <w:rsid w:val="008D0EF5"/>
    <w:rsid w:val="008D10D7"/>
    <w:rsid w:val="008D14C5"/>
    <w:rsid w:val="008D14D3"/>
    <w:rsid w:val="008D18E1"/>
    <w:rsid w:val="008D2EDB"/>
    <w:rsid w:val="008D3013"/>
    <w:rsid w:val="008D31CF"/>
    <w:rsid w:val="008D321D"/>
    <w:rsid w:val="008D39C3"/>
    <w:rsid w:val="008D462C"/>
    <w:rsid w:val="008D4B17"/>
    <w:rsid w:val="008D4C5D"/>
    <w:rsid w:val="008D6169"/>
    <w:rsid w:val="008D6354"/>
    <w:rsid w:val="008D68D4"/>
    <w:rsid w:val="008D6E4F"/>
    <w:rsid w:val="008D6EDC"/>
    <w:rsid w:val="008D6F4B"/>
    <w:rsid w:val="008D7489"/>
    <w:rsid w:val="008D7C59"/>
    <w:rsid w:val="008E039F"/>
    <w:rsid w:val="008E05D9"/>
    <w:rsid w:val="008E0834"/>
    <w:rsid w:val="008E08BC"/>
    <w:rsid w:val="008E09F0"/>
    <w:rsid w:val="008E1AB3"/>
    <w:rsid w:val="008E1D18"/>
    <w:rsid w:val="008E1D60"/>
    <w:rsid w:val="008E1EED"/>
    <w:rsid w:val="008E2642"/>
    <w:rsid w:val="008E30C9"/>
    <w:rsid w:val="008E3294"/>
    <w:rsid w:val="008E3515"/>
    <w:rsid w:val="008E3BFB"/>
    <w:rsid w:val="008E4053"/>
    <w:rsid w:val="008E4131"/>
    <w:rsid w:val="008E5590"/>
    <w:rsid w:val="008E59E0"/>
    <w:rsid w:val="008E6871"/>
    <w:rsid w:val="008E6F67"/>
    <w:rsid w:val="008E7A24"/>
    <w:rsid w:val="008E7C88"/>
    <w:rsid w:val="008F0226"/>
    <w:rsid w:val="008F022E"/>
    <w:rsid w:val="008F071E"/>
    <w:rsid w:val="008F0D63"/>
    <w:rsid w:val="008F1208"/>
    <w:rsid w:val="008F1AAC"/>
    <w:rsid w:val="008F1B17"/>
    <w:rsid w:val="008F1BE7"/>
    <w:rsid w:val="008F28C3"/>
    <w:rsid w:val="008F3280"/>
    <w:rsid w:val="008F332D"/>
    <w:rsid w:val="008F357A"/>
    <w:rsid w:val="008F3DEB"/>
    <w:rsid w:val="008F45BF"/>
    <w:rsid w:val="008F608F"/>
    <w:rsid w:val="008F65FC"/>
    <w:rsid w:val="008F6C49"/>
    <w:rsid w:val="008F7310"/>
    <w:rsid w:val="008F7D6F"/>
    <w:rsid w:val="008F7F51"/>
    <w:rsid w:val="00900DA5"/>
    <w:rsid w:val="00900DC0"/>
    <w:rsid w:val="009013FD"/>
    <w:rsid w:val="009014A5"/>
    <w:rsid w:val="0090164A"/>
    <w:rsid w:val="009031CC"/>
    <w:rsid w:val="009034C6"/>
    <w:rsid w:val="009036B2"/>
    <w:rsid w:val="00903B17"/>
    <w:rsid w:val="00903CB5"/>
    <w:rsid w:val="009046BA"/>
    <w:rsid w:val="00904F3E"/>
    <w:rsid w:val="009057B8"/>
    <w:rsid w:val="00905D1F"/>
    <w:rsid w:val="00906790"/>
    <w:rsid w:val="009067B5"/>
    <w:rsid w:val="00906D10"/>
    <w:rsid w:val="00907217"/>
    <w:rsid w:val="00907BF5"/>
    <w:rsid w:val="00907CC7"/>
    <w:rsid w:val="00907F4E"/>
    <w:rsid w:val="009112C3"/>
    <w:rsid w:val="009114A8"/>
    <w:rsid w:val="00911A7D"/>
    <w:rsid w:val="00912181"/>
    <w:rsid w:val="0091232B"/>
    <w:rsid w:val="00912405"/>
    <w:rsid w:val="00912B09"/>
    <w:rsid w:val="00912DAE"/>
    <w:rsid w:val="00913121"/>
    <w:rsid w:val="0091338F"/>
    <w:rsid w:val="00913C6E"/>
    <w:rsid w:val="00913E68"/>
    <w:rsid w:val="00914283"/>
    <w:rsid w:val="0091441C"/>
    <w:rsid w:val="009148B7"/>
    <w:rsid w:val="00914CC6"/>
    <w:rsid w:val="009151B1"/>
    <w:rsid w:val="00915598"/>
    <w:rsid w:val="009159C6"/>
    <w:rsid w:val="00916030"/>
    <w:rsid w:val="009169C1"/>
    <w:rsid w:val="00916E17"/>
    <w:rsid w:val="00916E1A"/>
    <w:rsid w:val="009177CC"/>
    <w:rsid w:val="00920040"/>
    <w:rsid w:val="00920863"/>
    <w:rsid w:val="0092096C"/>
    <w:rsid w:val="009214FB"/>
    <w:rsid w:val="00921522"/>
    <w:rsid w:val="00921E6F"/>
    <w:rsid w:val="00922176"/>
    <w:rsid w:val="0092291D"/>
    <w:rsid w:val="00922A56"/>
    <w:rsid w:val="00923ECE"/>
    <w:rsid w:val="00923EFE"/>
    <w:rsid w:val="00925A38"/>
    <w:rsid w:val="00925BDE"/>
    <w:rsid w:val="00925D46"/>
    <w:rsid w:val="00925D5F"/>
    <w:rsid w:val="00925F03"/>
    <w:rsid w:val="0092666D"/>
    <w:rsid w:val="00927026"/>
    <w:rsid w:val="009274DF"/>
    <w:rsid w:val="0093002B"/>
    <w:rsid w:val="009300F2"/>
    <w:rsid w:val="009306D6"/>
    <w:rsid w:val="0093075C"/>
    <w:rsid w:val="0093152B"/>
    <w:rsid w:val="009316F7"/>
    <w:rsid w:val="00931750"/>
    <w:rsid w:val="00931D78"/>
    <w:rsid w:val="00933162"/>
    <w:rsid w:val="009336FA"/>
    <w:rsid w:val="00933773"/>
    <w:rsid w:val="0093385C"/>
    <w:rsid w:val="00933DBE"/>
    <w:rsid w:val="00934535"/>
    <w:rsid w:val="00934620"/>
    <w:rsid w:val="00934EF7"/>
    <w:rsid w:val="00934F19"/>
    <w:rsid w:val="0093549F"/>
    <w:rsid w:val="00935D8B"/>
    <w:rsid w:val="00935DDE"/>
    <w:rsid w:val="00936645"/>
    <w:rsid w:val="00936B83"/>
    <w:rsid w:val="00936BC0"/>
    <w:rsid w:val="00936E7F"/>
    <w:rsid w:val="00936ED1"/>
    <w:rsid w:val="00936FAF"/>
    <w:rsid w:val="009371D3"/>
    <w:rsid w:val="00937213"/>
    <w:rsid w:val="009372C7"/>
    <w:rsid w:val="00937DF5"/>
    <w:rsid w:val="00937FAE"/>
    <w:rsid w:val="009400C4"/>
    <w:rsid w:val="00941808"/>
    <w:rsid w:val="00941D0D"/>
    <w:rsid w:val="00941D2B"/>
    <w:rsid w:val="00941F58"/>
    <w:rsid w:val="00942D5E"/>
    <w:rsid w:val="00943795"/>
    <w:rsid w:val="00943E00"/>
    <w:rsid w:val="009442E2"/>
    <w:rsid w:val="009459C0"/>
    <w:rsid w:val="00945A6A"/>
    <w:rsid w:val="00945F44"/>
    <w:rsid w:val="009462C8"/>
    <w:rsid w:val="00946BBA"/>
    <w:rsid w:val="00947EAE"/>
    <w:rsid w:val="00947EBE"/>
    <w:rsid w:val="009507D2"/>
    <w:rsid w:val="00950BFE"/>
    <w:rsid w:val="00950CA9"/>
    <w:rsid w:val="00951C07"/>
    <w:rsid w:val="00952C6F"/>
    <w:rsid w:val="00954FC0"/>
    <w:rsid w:val="0095544A"/>
    <w:rsid w:val="009558FB"/>
    <w:rsid w:val="00955B74"/>
    <w:rsid w:val="0095672D"/>
    <w:rsid w:val="00956C4F"/>
    <w:rsid w:val="00956CC1"/>
    <w:rsid w:val="00956FF6"/>
    <w:rsid w:val="009579DB"/>
    <w:rsid w:val="00960995"/>
    <w:rsid w:val="00960A99"/>
    <w:rsid w:val="00960C0E"/>
    <w:rsid w:val="00960DE2"/>
    <w:rsid w:val="00961093"/>
    <w:rsid w:val="009618F7"/>
    <w:rsid w:val="00961CB9"/>
    <w:rsid w:val="00962048"/>
    <w:rsid w:val="00962516"/>
    <w:rsid w:val="0096255D"/>
    <w:rsid w:val="009639B6"/>
    <w:rsid w:val="00964204"/>
    <w:rsid w:val="00964306"/>
    <w:rsid w:val="00964CD5"/>
    <w:rsid w:val="0096564A"/>
    <w:rsid w:val="00965A15"/>
    <w:rsid w:val="00965B71"/>
    <w:rsid w:val="00965CB1"/>
    <w:rsid w:val="009664AC"/>
    <w:rsid w:val="00967241"/>
    <w:rsid w:val="00967498"/>
    <w:rsid w:val="0096782B"/>
    <w:rsid w:val="009701E2"/>
    <w:rsid w:val="009702F7"/>
    <w:rsid w:val="00970FD3"/>
    <w:rsid w:val="0097108F"/>
    <w:rsid w:val="0097175E"/>
    <w:rsid w:val="0097270A"/>
    <w:rsid w:val="00973419"/>
    <w:rsid w:val="00973AE0"/>
    <w:rsid w:val="00973B76"/>
    <w:rsid w:val="009741F9"/>
    <w:rsid w:val="009748C9"/>
    <w:rsid w:val="009755A5"/>
    <w:rsid w:val="00975978"/>
    <w:rsid w:val="00975B4C"/>
    <w:rsid w:val="00976250"/>
    <w:rsid w:val="009765C1"/>
    <w:rsid w:val="00976E12"/>
    <w:rsid w:val="009801A9"/>
    <w:rsid w:val="009802FD"/>
    <w:rsid w:val="00980826"/>
    <w:rsid w:val="00980FB3"/>
    <w:rsid w:val="009813BE"/>
    <w:rsid w:val="0098154E"/>
    <w:rsid w:val="009821CF"/>
    <w:rsid w:val="00982365"/>
    <w:rsid w:val="009824E4"/>
    <w:rsid w:val="00982DE0"/>
    <w:rsid w:val="00982F09"/>
    <w:rsid w:val="00984019"/>
    <w:rsid w:val="0098449C"/>
    <w:rsid w:val="00984795"/>
    <w:rsid w:val="009847FF"/>
    <w:rsid w:val="009848D8"/>
    <w:rsid w:val="00984998"/>
    <w:rsid w:val="009850F4"/>
    <w:rsid w:val="00985A10"/>
    <w:rsid w:val="00985D38"/>
    <w:rsid w:val="00985D68"/>
    <w:rsid w:val="00986FAD"/>
    <w:rsid w:val="00987863"/>
    <w:rsid w:val="00987D45"/>
    <w:rsid w:val="009901C4"/>
    <w:rsid w:val="0099093E"/>
    <w:rsid w:val="00990CA1"/>
    <w:rsid w:val="00991115"/>
    <w:rsid w:val="009913B0"/>
    <w:rsid w:val="00991CA1"/>
    <w:rsid w:val="00992A03"/>
    <w:rsid w:val="00992B25"/>
    <w:rsid w:val="00993C2D"/>
    <w:rsid w:val="009940B1"/>
    <w:rsid w:val="009945FA"/>
    <w:rsid w:val="0099482B"/>
    <w:rsid w:val="00994903"/>
    <w:rsid w:val="00994C4B"/>
    <w:rsid w:val="009956A6"/>
    <w:rsid w:val="00995852"/>
    <w:rsid w:val="00995D32"/>
    <w:rsid w:val="009976B0"/>
    <w:rsid w:val="00997E9C"/>
    <w:rsid w:val="009A0740"/>
    <w:rsid w:val="009A0E37"/>
    <w:rsid w:val="009A1C89"/>
    <w:rsid w:val="009A2642"/>
    <w:rsid w:val="009A2E0E"/>
    <w:rsid w:val="009A33DC"/>
    <w:rsid w:val="009A3950"/>
    <w:rsid w:val="009A3D89"/>
    <w:rsid w:val="009A43CD"/>
    <w:rsid w:val="009A4625"/>
    <w:rsid w:val="009A5487"/>
    <w:rsid w:val="009A5BCA"/>
    <w:rsid w:val="009A6108"/>
    <w:rsid w:val="009A6337"/>
    <w:rsid w:val="009A6618"/>
    <w:rsid w:val="009A69A8"/>
    <w:rsid w:val="009A74B5"/>
    <w:rsid w:val="009A7E28"/>
    <w:rsid w:val="009B00A9"/>
    <w:rsid w:val="009B1123"/>
    <w:rsid w:val="009B1244"/>
    <w:rsid w:val="009B1447"/>
    <w:rsid w:val="009B1867"/>
    <w:rsid w:val="009B1F8B"/>
    <w:rsid w:val="009B253A"/>
    <w:rsid w:val="009B27D9"/>
    <w:rsid w:val="009B2BB6"/>
    <w:rsid w:val="009B2F1D"/>
    <w:rsid w:val="009B3652"/>
    <w:rsid w:val="009B365F"/>
    <w:rsid w:val="009B3A9A"/>
    <w:rsid w:val="009B3D0C"/>
    <w:rsid w:val="009B3D0F"/>
    <w:rsid w:val="009B3DA1"/>
    <w:rsid w:val="009B3E85"/>
    <w:rsid w:val="009B433C"/>
    <w:rsid w:val="009B481F"/>
    <w:rsid w:val="009B5827"/>
    <w:rsid w:val="009B62F3"/>
    <w:rsid w:val="009B6686"/>
    <w:rsid w:val="009B6E08"/>
    <w:rsid w:val="009B7451"/>
    <w:rsid w:val="009B75ED"/>
    <w:rsid w:val="009B7B4C"/>
    <w:rsid w:val="009B7D68"/>
    <w:rsid w:val="009C07E4"/>
    <w:rsid w:val="009C0808"/>
    <w:rsid w:val="009C1670"/>
    <w:rsid w:val="009C16AC"/>
    <w:rsid w:val="009C20F8"/>
    <w:rsid w:val="009C217D"/>
    <w:rsid w:val="009C21EB"/>
    <w:rsid w:val="009C22D1"/>
    <w:rsid w:val="009C2D02"/>
    <w:rsid w:val="009C2FD9"/>
    <w:rsid w:val="009C40AD"/>
    <w:rsid w:val="009C486C"/>
    <w:rsid w:val="009C4928"/>
    <w:rsid w:val="009C49CA"/>
    <w:rsid w:val="009C5165"/>
    <w:rsid w:val="009C54AA"/>
    <w:rsid w:val="009C54D9"/>
    <w:rsid w:val="009C574E"/>
    <w:rsid w:val="009C587F"/>
    <w:rsid w:val="009C5A27"/>
    <w:rsid w:val="009C67D3"/>
    <w:rsid w:val="009C6DDA"/>
    <w:rsid w:val="009C7385"/>
    <w:rsid w:val="009C744F"/>
    <w:rsid w:val="009C74C9"/>
    <w:rsid w:val="009C7A97"/>
    <w:rsid w:val="009C7BB1"/>
    <w:rsid w:val="009C7EA4"/>
    <w:rsid w:val="009D06C7"/>
    <w:rsid w:val="009D0DCD"/>
    <w:rsid w:val="009D16FC"/>
    <w:rsid w:val="009D28A6"/>
    <w:rsid w:val="009D2938"/>
    <w:rsid w:val="009D2BA2"/>
    <w:rsid w:val="009D3A26"/>
    <w:rsid w:val="009D411F"/>
    <w:rsid w:val="009D436A"/>
    <w:rsid w:val="009D436B"/>
    <w:rsid w:val="009D4DDE"/>
    <w:rsid w:val="009D5165"/>
    <w:rsid w:val="009D57FE"/>
    <w:rsid w:val="009D5CCA"/>
    <w:rsid w:val="009D6188"/>
    <w:rsid w:val="009D61BF"/>
    <w:rsid w:val="009D6C68"/>
    <w:rsid w:val="009D6EFC"/>
    <w:rsid w:val="009D7002"/>
    <w:rsid w:val="009D7251"/>
    <w:rsid w:val="009D7F68"/>
    <w:rsid w:val="009E09E2"/>
    <w:rsid w:val="009E11D0"/>
    <w:rsid w:val="009E1642"/>
    <w:rsid w:val="009E20C5"/>
    <w:rsid w:val="009E2D88"/>
    <w:rsid w:val="009E2FC5"/>
    <w:rsid w:val="009E3327"/>
    <w:rsid w:val="009E424A"/>
    <w:rsid w:val="009E42AB"/>
    <w:rsid w:val="009E47B8"/>
    <w:rsid w:val="009E4A51"/>
    <w:rsid w:val="009E4FDE"/>
    <w:rsid w:val="009E5E2A"/>
    <w:rsid w:val="009E6338"/>
    <w:rsid w:val="009E66EA"/>
    <w:rsid w:val="009E705D"/>
    <w:rsid w:val="009E706D"/>
    <w:rsid w:val="009E707C"/>
    <w:rsid w:val="009E7565"/>
    <w:rsid w:val="009F027B"/>
    <w:rsid w:val="009F046E"/>
    <w:rsid w:val="009F0E14"/>
    <w:rsid w:val="009F1040"/>
    <w:rsid w:val="009F1058"/>
    <w:rsid w:val="009F1143"/>
    <w:rsid w:val="009F13C1"/>
    <w:rsid w:val="009F18B9"/>
    <w:rsid w:val="009F1E65"/>
    <w:rsid w:val="009F22CB"/>
    <w:rsid w:val="009F25A2"/>
    <w:rsid w:val="009F29F4"/>
    <w:rsid w:val="009F2E51"/>
    <w:rsid w:val="009F2EEF"/>
    <w:rsid w:val="009F2F53"/>
    <w:rsid w:val="009F32FA"/>
    <w:rsid w:val="009F33E9"/>
    <w:rsid w:val="009F3657"/>
    <w:rsid w:val="009F3ED6"/>
    <w:rsid w:val="009F43FB"/>
    <w:rsid w:val="009F5BC9"/>
    <w:rsid w:val="009F629A"/>
    <w:rsid w:val="009F66DB"/>
    <w:rsid w:val="009F6B54"/>
    <w:rsid w:val="009F7540"/>
    <w:rsid w:val="009F7AEC"/>
    <w:rsid w:val="00A00000"/>
    <w:rsid w:val="00A009B1"/>
    <w:rsid w:val="00A010CD"/>
    <w:rsid w:val="00A0136D"/>
    <w:rsid w:val="00A0154C"/>
    <w:rsid w:val="00A0187B"/>
    <w:rsid w:val="00A01D08"/>
    <w:rsid w:val="00A024A7"/>
    <w:rsid w:val="00A02C15"/>
    <w:rsid w:val="00A034FB"/>
    <w:rsid w:val="00A03AE3"/>
    <w:rsid w:val="00A03B70"/>
    <w:rsid w:val="00A03BB5"/>
    <w:rsid w:val="00A03D15"/>
    <w:rsid w:val="00A03D43"/>
    <w:rsid w:val="00A04B98"/>
    <w:rsid w:val="00A05676"/>
    <w:rsid w:val="00A056A9"/>
    <w:rsid w:val="00A05DD0"/>
    <w:rsid w:val="00A06166"/>
    <w:rsid w:val="00A07E2B"/>
    <w:rsid w:val="00A105FF"/>
    <w:rsid w:val="00A107A4"/>
    <w:rsid w:val="00A10888"/>
    <w:rsid w:val="00A109DF"/>
    <w:rsid w:val="00A10B51"/>
    <w:rsid w:val="00A11591"/>
    <w:rsid w:val="00A11C48"/>
    <w:rsid w:val="00A12556"/>
    <w:rsid w:val="00A12668"/>
    <w:rsid w:val="00A128C8"/>
    <w:rsid w:val="00A12C97"/>
    <w:rsid w:val="00A12D48"/>
    <w:rsid w:val="00A130A7"/>
    <w:rsid w:val="00A13794"/>
    <w:rsid w:val="00A13BDE"/>
    <w:rsid w:val="00A144DF"/>
    <w:rsid w:val="00A14953"/>
    <w:rsid w:val="00A14EBF"/>
    <w:rsid w:val="00A151FF"/>
    <w:rsid w:val="00A153AB"/>
    <w:rsid w:val="00A1636D"/>
    <w:rsid w:val="00A173CC"/>
    <w:rsid w:val="00A17C04"/>
    <w:rsid w:val="00A20223"/>
    <w:rsid w:val="00A2142F"/>
    <w:rsid w:val="00A217FA"/>
    <w:rsid w:val="00A21A7F"/>
    <w:rsid w:val="00A22244"/>
    <w:rsid w:val="00A229C1"/>
    <w:rsid w:val="00A22AE3"/>
    <w:rsid w:val="00A22B31"/>
    <w:rsid w:val="00A22D32"/>
    <w:rsid w:val="00A23137"/>
    <w:rsid w:val="00A2328B"/>
    <w:rsid w:val="00A23637"/>
    <w:rsid w:val="00A238DC"/>
    <w:rsid w:val="00A23E75"/>
    <w:rsid w:val="00A23EF7"/>
    <w:rsid w:val="00A24EE0"/>
    <w:rsid w:val="00A269DD"/>
    <w:rsid w:val="00A26A2C"/>
    <w:rsid w:val="00A26AE7"/>
    <w:rsid w:val="00A27376"/>
    <w:rsid w:val="00A27A5C"/>
    <w:rsid w:val="00A27CFD"/>
    <w:rsid w:val="00A30397"/>
    <w:rsid w:val="00A30573"/>
    <w:rsid w:val="00A31214"/>
    <w:rsid w:val="00A31320"/>
    <w:rsid w:val="00A31936"/>
    <w:rsid w:val="00A3196C"/>
    <w:rsid w:val="00A31A03"/>
    <w:rsid w:val="00A31C97"/>
    <w:rsid w:val="00A32188"/>
    <w:rsid w:val="00A32558"/>
    <w:rsid w:val="00A32937"/>
    <w:rsid w:val="00A32A90"/>
    <w:rsid w:val="00A32F00"/>
    <w:rsid w:val="00A33589"/>
    <w:rsid w:val="00A3386C"/>
    <w:rsid w:val="00A354EE"/>
    <w:rsid w:val="00A35534"/>
    <w:rsid w:val="00A35A8A"/>
    <w:rsid w:val="00A366DA"/>
    <w:rsid w:val="00A36E99"/>
    <w:rsid w:val="00A37001"/>
    <w:rsid w:val="00A37228"/>
    <w:rsid w:val="00A37273"/>
    <w:rsid w:val="00A377DA"/>
    <w:rsid w:val="00A37A2C"/>
    <w:rsid w:val="00A37AC8"/>
    <w:rsid w:val="00A40C48"/>
    <w:rsid w:val="00A4117F"/>
    <w:rsid w:val="00A41460"/>
    <w:rsid w:val="00A4175B"/>
    <w:rsid w:val="00A428ED"/>
    <w:rsid w:val="00A43936"/>
    <w:rsid w:val="00A451CC"/>
    <w:rsid w:val="00A45FCC"/>
    <w:rsid w:val="00A46143"/>
    <w:rsid w:val="00A4770B"/>
    <w:rsid w:val="00A4775F"/>
    <w:rsid w:val="00A47E64"/>
    <w:rsid w:val="00A50159"/>
    <w:rsid w:val="00A50A51"/>
    <w:rsid w:val="00A50F19"/>
    <w:rsid w:val="00A50FEA"/>
    <w:rsid w:val="00A51858"/>
    <w:rsid w:val="00A51D06"/>
    <w:rsid w:val="00A52330"/>
    <w:rsid w:val="00A52695"/>
    <w:rsid w:val="00A52AC6"/>
    <w:rsid w:val="00A5316A"/>
    <w:rsid w:val="00A538CC"/>
    <w:rsid w:val="00A54891"/>
    <w:rsid w:val="00A54B24"/>
    <w:rsid w:val="00A5521A"/>
    <w:rsid w:val="00A554CF"/>
    <w:rsid w:val="00A556D7"/>
    <w:rsid w:val="00A55BE3"/>
    <w:rsid w:val="00A55CCE"/>
    <w:rsid w:val="00A55CFB"/>
    <w:rsid w:val="00A56707"/>
    <w:rsid w:val="00A57E0A"/>
    <w:rsid w:val="00A60C62"/>
    <w:rsid w:val="00A60E1F"/>
    <w:rsid w:val="00A611DC"/>
    <w:rsid w:val="00A6146C"/>
    <w:rsid w:val="00A61BAA"/>
    <w:rsid w:val="00A61F00"/>
    <w:rsid w:val="00A62197"/>
    <w:rsid w:val="00A622FE"/>
    <w:rsid w:val="00A63132"/>
    <w:rsid w:val="00A6323D"/>
    <w:rsid w:val="00A63D8F"/>
    <w:rsid w:val="00A63FFC"/>
    <w:rsid w:val="00A641C9"/>
    <w:rsid w:val="00A648D6"/>
    <w:rsid w:val="00A64DE8"/>
    <w:rsid w:val="00A6568C"/>
    <w:rsid w:val="00A6581F"/>
    <w:rsid w:val="00A65C02"/>
    <w:rsid w:val="00A65D37"/>
    <w:rsid w:val="00A6721C"/>
    <w:rsid w:val="00A6768C"/>
    <w:rsid w:val="00A6790C"/>
    <w:rsid w:val="00A679DC"/>
    <w:rsid w:val="00A704DF"/>
    <w:rsid w:val="00A705FC"/>
    <w:rsid w:val="00A706A7"/>
    <w:rsid w:val="00A706D6"/>
    <w:rsid w:val="00A71A47"/>
    <w:rsid w:val="00A71D7C"/>
    <w:rsid w:val="00A71E58"/>
    <w:rsid w:val="00A7233A"/>
    <w:rsid w:val="00A72850"/>
    <w:rsid w:val="00A72910"/>
    <w:rsid w:val="00A72962"/>
    <w:rsid w:val="00A72C66"/>
    <w:rsid w:val="00A73103"/>
    <w:rsid w:val="00A743F3"/>
    <w:rsid w:val="00A74563"/>
    <w:rsid w:val="00A74A02"/>
    <w:rsid w:val="00A75673"/>
    <w:rsid w:val="00A76360"/>
    <w:rsid w:val="00A763A1"/>
    <w:rsid w:val="00A76BD7"/>
    <w:rsid w:val="00A76E9C"/>
    <w:rsid w:val="00A7709F"/>
    <w:rsid w:val="00A77C47"/>
    <w:rsid w:val="00A77CE1"/>
    <w:rsid w:val="00A80380"/>
    <w:rsid w:val="00A8092B"/>
    <w:rsid w:val="00A814C3"/>
    <w:rsid w:val="00A81B78"/>
    <w:rsid w:val="00A81DD8"/>
    <w:rsid w:val="00A821D4"/>
    <w:rsid w:val="00A83CB4"/>
    <w:rsid w:val="00A841E9"/>
    <w:rsid w:val="00A84BEE"/>
    <w:rsid w:val="00A84D2F"/>
    <w:rsid w:val="00A855A8"/>
    <w:rsid w:val="00A85769"/>
    <w:rsid w:val="00A85A69"/>
    <w:rsid w:val="00A86212"/>
    <w:rsid w:val="00A865F0"/>
    <w:rsid w:val="00A86684"/>
    <w:rsid w:val="00A86C34"/>
    <w:rsid w:val="00A86CF3"/>
    <w:rsid w:val="00A86DD6"/>
    <w:rsid w:val="00A904D9"/>
    <w:rsid w:val="00A907C1"/>
    <w:rsid w:val="00A90CDE"/>
    <w:rsid w:val="00A917AE"/>
    <w:rsid w:val="00A91905"/>
    <w:rsid w:val="00A922E8"/>
    <w:rsid w:val="00A92DC9"/>
    <w:rsid w:val="00A92EA1"/>
    <w:rsid w:val="00A93033"/>
    <w:rsid w:val="00A933B5"/>
    <w:rsid w:val="00A93485"/>
    <w:rsid w:val="00A93E1A"/>
    <w:rsid w:val="00A953F1"/>
    <w:rsid w:val="00A95C51"/>
    <w:rsid w:val="00A962AF"/>
    <w:rsid w:val="00A9645D"/>
    <w:rsid w:val="00A9658D"/>
    <w:rsid w:val="00A96D42"/>
    <w:rsid w:val="00A96D46"/>
    <w:rsid w:val="00A97354"/>
    <w:rsid w:val="00A97BA1"/>
    <w:rsid w:val="00AA04FC"/>
    <w:rsid w:val="00AA0CD0"/>
    <w:rsid w:val="00AA0F54"/>
    <w:rsid w:val="00AA11F1"/>
    <w:rsid w:val="00AA161E"/>
    <w:rsid w:val="00AA1975"/>
    <w:rsid w:val="00AA1B9E"/>
    <w:rsid w:val="00AA22E0"/>
    <w:rsid w:val="00AA2813"/>
    <w:rsid w:val="00AA2E9D"/>
    <w:rsid w:val="00AA2F83"/>
    <w:rsid w:val="00AA32BA"/>
    <w:rsid w:val="00AA331C"/>
    <w:rsid w:val="00AA3588"/>
    <w:rsid w:val="00AA3756"/>
    <w:rsid w:val="00AA4248"/>
    <w:rsid w:val="00AA49C7"/>
    <w:rsid w:val="00AA4BEB"/>
    <w:rsid w:val="00AA5462"/>
    <w:rsid w:val="00AA5589"/>
    <w:rsid w:val="00AA5CA4"/>
    <w:rsid w:val="00AA5ED0"/>
    <w:rsid w:val="00AA6CF9"/>
    <w:rsid w:val="00AA7386"/>
    <w:rsid w:val="00AA740F"/>
    <w:rsid w:val="00AA7A22"/>
    <w:rsid w:val="00AA7A95"/>
    <w:rsid w:val="00AA7EC1"/>
    <w:rsid w:val="00AB0792"/>
    <w:rsid w:val="00AB181A"/>
    <w:rsid w:val="00AB26DB"/>
    <w:rsid w:val="00AB2B95"/>
    <w:rsid w:val="00AB2D98"/>
    <w:rsid w:val="00AB37B3"/>
    <w:rsid w:val="00AB3BCF"/>
    <w:rsid w:val="00AB3FA1"/>
    <w:rsid w:val="00AB479E"/>
    <w:rsid w:val="00AB4E88"/>
    <w:rsid w:val="00AB5309"/>
    <w:rsid w:val="00AB5990"/>
    <w:rsid w:val="00AB6469"/>
    <w:rsid w:val="00AB6AB6"/>
    <w:rsid w:val="00AB7231"/>
    <w:rsid w:val="00AB78CB"/>
    <w:rsid w:val="00AB7AB6"/>
    <w:rsid w:val="00AB7EE0"/>
    <w:rsid w:val="00AB7FAE"/>
    <w:rsid w:val="00AC011D"/>
    <w:rsid w:val="00AC0891"/>
    <w:rsid w:val="00AC0CBC"/>
    <w:rsid w:val="00AC0F39"/>
    <w:rsid w:val="00AC133C"/>
    <w:rsid w:val="00AC17B9"/>
    <w:rsid w:val="00AC240C"/>
    <w:rsid w:val="00AC2546"/>
    <w:rsid w:val="00AC2A6B"/>
    <w:rsid w:val="00AC342F"/>
    <w:rsid w:val="00AC4824"/>
    <w:rsid w:val="00AC49DD"/>
    <w:rsid w:val="00AC4AAD"/>
    <w:rsid w:val="00AC4D03"/>
    <w:rsid w:val="00AC4D3C"/>
    <w:rsid w:val="00AC5396"/>
    <w:rsid w:val="00AC56B0"/>
    <w:rsid w:val="00AC6251"/>
    <w:rsid w:val="00AC6688"/>
    <w:rsid w:val="00AC6F36"/>
    <w:rsid w:val="00AC6FB4"/>
    <w:rsid w:val="00AC79D1"/>
    <w:rsid w:val="00AD0EC9"/>
    <w:rsid w:val="00AD2C9D"/>
    <w:rsid w:val="00AD2D88"/>
    <w:rsid w:val="00AD303A"/>
    <w:rsid w:val="00AD325E"/>
    <w:rsid w:val="00AD3AA6"/>
    <w:rsid w:val="00AD3AC5"/>
    <w:rsid w:val="00AD43DF"/>
    <w:rsid w:val="00AD5019"/>
    <w:rsid w:val="00AD501C"/>
    <w:rsid w:val="00AD5E33"/>
    <w:rsid w:val="00AD6AED"/>
    <w:rsid w:val="00AD6CEB"/>
    <w:rsid w:val="00AD6E25"/>
    <w:rsid w:val="00AD6F2F"/>
    <w:rsid w:val="00AD78BD"/>
    <w:rsid w:val="00AD7950"/>
    <w:rsid w:val="00AE0003"/>
    <w:rsid w:val="00AE02B0"/>
    <w:rsid w:val="00AE0508"/>
    <w:rsid w:val="00AE0CD2"/>
    <w:rsid w:val="00AE1724"/>
    <w:rsid w:val="00AE204D"/>
    <w:rsid w:val="00AE241F"/>
    <w:rsid w:val="00AE2619"/>
    <w:rsid w:val="00AE2800"/>
    <w:rsid w:val="00AE2AB8"/>
    <w:rsid w:val="00AE2EFE"/>
    <w:rsid w:val="00AE2F5C"/>
    <w:rsid w:val="00AE314C"/>
    <w:rsid w:val="00AE33F7"/>
    <w:rsid w:val="00AE386E"/>
    <w:rsid w:val="00AE4378"/>
    <w:rsid w:val="00AE4C07"/>
    <w:rsid w:val="00AE514B"/>
    <w:rsid w:val="00AE535C"/>
    <w:rsid w:val="00AE54D6"/>
    <w:rsid w:val="00AE66C5"/>
    <w:rsid w:val="00AE6844"/>
    <w:rsid w:val="00AE6C7D"/>
    <w:rsid w:val="00AE71F6"/>
    <w:rsid w:val="00AE75A3"/>
    <w:rsid w:val="00AE75BD"/>
    <w:rsid w:val="00AE782E"/>
    <w:rsid w:val="00AF080C"/>
    <w:rsid w:val="00AF0D06"/>
    <w:rsid w:val="00AF0E13"/>
    <w:rsid w:val="00AF2984"/>
    <w:rsid w:val="00AF324B"/>
    <w:rsid w:val="00AF3365"/>
    <w:rsid w:val="00AF3964"/>
    <w:rsid w:val="00AF3C3C"/>
    <w:rsid w:val="00AF4903"/>
    <w:rsid w:val="00AF4B37"/>
    <w:rsid w:val="00AF500F"/>
    <w:rsid w:val="00AF57E2"/>
    <w:rsid w:val="00AF5E2D"/>
    <w:rsid w:val="00AF614A"/>
    <w:rsid w:val="00AF61FD"/>
    <w:rsid w:val="00AF691F"/>
    <w:rsid w:val="00AF696E"/>
    <w:rsid w:val="00AF6E36"/>
    <w:rsid w:val="00AF7AE8"/>
    <w:rsid w:val="00B000E3"/>
    <w:rsid w:val="00B005C8"/>
    <w:rsid w:val="00B008CC"/>
    <w:rsid w:val="00B00916"/>
    <w:rsid w:val="00B00C9B"/>
    <w:rsid w:val="00B00E02"/>
    <w:rsid w:val="00B00EAD"/>
    <w:rsid w:val="00B01243"/>
    <w:rsid w:val="00B02011"/>
    <w:rsid w:val="00B021BA"/>
    <w:rsid w:val="00B02A1B"/>
    <w:rsid w:val="00B02D45"/>
    <w:rsid w:val="00B03EC5"/>
    <w:rsid w:val="00B03EF6"/>
    <w:rsid w:val="00B040F5"/>
    <w:rsid w:val="00B0444E"/>
    <w:rsid w:val="00B04795"/>
    <w:rsid w:val="00B04E20"/>
    <w:rsid w:val="00B05099"/>
    <w:rsid w:val="00B05204"/>
    <w:rsid w:val="00B05DA6"/>
    <w:rsid w:val="00B061B8"/>
    <w:rsid w:val="00B0649A"/>
    <w:rsid w:val="00B067CE"/>
    <w:rsid w:val="00B06BF9"/>
    <w:rsid w:val="00B06C94"/>
    <w:rsid w:val="00B07292"/>
    <w:rsid w:val="00B102BA"/>
    <w:rsid w:val="00B10320"/>
    <w:rsid w:val="00B10EBA"/>
    <w:rsid w:val="00B119EE"/>
    <w:rsid w:val="00B11A6E"/>
    <w:rsid w:val="00B11C11"/>
    <w:rsid w:val="00B11ECC"/>
    <w:rsid w:val="00B12C91"/>
    <w:rsid w:val="00B12F64"/>
    <w:rsid w:val="00B13065"/>
    <w:rsid w:val="00B13963"/>
    <w:rsid w:val="00B14623"/>
    <w:rsid w:val="00B149D7"/>
    <w:rsid w:val="00B14AAD"/>
    <w:rsid w:val="00B14AFC"/>
    <w:rsid w:val="00B14F75"/>
    <w:rsid w:val="00B15940"/>
    <w:rsid w:val="00B15F59"/>
    <w:rsid w:val="00B16874"/>
    <w:rsid w:val="00B16DD5"/>
    <w:rsid w:val="00B1732B"/>
    <w:rsid w:val="00B17778"/>
    <w:rsid w:val="00B17B34"/>
    <w:rsid w:val="00B17E9A"/>
    <w:rsid w:val="00B207D7"/>
    <w:rsid w:val="00B208FC"/>
    <w:rsid w:val="00B20992"/>
    <w:rsid w:val="00B20CBA"/>
    <w:rsid w:val="00B20D1D"/>
    <w:rsid w:val="00B20EB3"/>
    <w:rsid w:val="00B21167"/>
    <w:rsid w:val="00B21CD4"/>
    <w:rsid w:val="00B22EA0"/>
    <w:rsid w:val="00B23052"/>
    <w:rsid w:val="00B239BB"/>
    <w:rsid w:val="00B23EB4"/>
    <w:rsid w:val="00B2442D"/>
    <w:rsid w:val="00B24BE4"/>
    <w:rsid w:val="00B25015"/>
    <w:rsid w:val="00B2502C"/>
    <w:rsid w:val="00B2510D"/>
    <w:rsid w:val="00B2521D"/>
    <w:rsid w:val="00B252C2"/>
    <w:rsid w:val="00B252DC"/>
    <w:rsid w:val="00B2546C"/>
    <w:rsid w:val="00B2562F"/>
    <w:rsid w:val="00B25802"/>
    <w:rsid w:val="00B2605D"/>
    <w:rsid w:val="00B269F4"/>
    <w:rsid w:val="00B27D50"/>
    <w:rsid w:val="00B27EC8"/>
    <w:rsid w:val="00B300BA"/>
    <w:rsid w:val="00B303CC"/>
    <w:rsid w:val="00B30EC5"/>
    <w:rsid w:val="00B314F6"/>
    <w:rsid w:val="00B316B4"/>
    <w:rsid w:val="00B31B29"/>
    <w:rsid w:val="00B31F1E"/>
    <w:rsid w:val="00B3203A"/>
    <w:rsid w:val="00B330BB"/>
    <w:rsid w:val="00B3367A"/>
    <w:rsid w:val="00B33ABB"/>
    <w:rsid w:val="00B33E13"/>
    <w:rsid w:val="00B33FC2"/>
    <w:rsid w:val="00B3400E"/>
    <w:rsid w:val="00B3438C"/>
    <w:rsid w:val="00B34738"/>
    <w:rsid w:val="00B34742"/>
    <w:rsid w:val="00B3484C"/>
    <w:rsid w:val="00B34913"/>
    <w:rsid w:val="00B34DD4"/>
    <w:rsid w:val="00B34F20"/>
    <w:rsid w:val="00B34F52"/>
    <w:rsid w:val="00B34F80"/>
    <w:rsid w:val="00B357CE"/>
    <w:rsid w:val="00B36108"/>
    <w:rsid w:val="00B36544"/>
    <w:rsid w:val="00B36928"/>
    <w:rsid w:val="00B3692B"/>
    <w:rsid w:val="00B36998"/>
    <w:rsid w:val="00B36AEE"/>
    <w:rsid w:val="00B36C7E"/>
    <w:rsid w:val="00B36E1A"/>
    <w:rsid w:val="00B37170"/>
    <w:rsid w:val="00B3766A"/>
    <w:rsid w:val="00B37EE9"/>
    <w:rsid w:val="00B3A6BB"/>
    <w:rsid w:val="00B40040"/>
    <w:rsid w:val="00B40726"/>
    <w:rsid w:val="00B408A9"/>
    <w:rsid w:val="00B40ECA"/>
    <w:rsid w:val="00B41F95"/>
    <w:rsid w:val="00B4226A"/>
    <w:rsid w:val="00B42BBF"/>
    <w:rsid w:val="00B42DF9"/>
    <w:rsid w:val="00B439BE"/>
    <w:rsid w:val="00B43BB4"/>
    <w:rsid w:val="00B444C2"/>
    <w:rsid w:val="00B444E3"/>
    <w:rsid w:val="00B445A5"/>
    <w:rsid w:val="00B44B69"/>
    <w:rsid w:val="00B44E24"/>
    <w:rsid w:val="00B44E2C"/>
    <w:rsid w:val="00B45036"/>
    <w:rsid w:val="00B45701"/>
    <w:rsid w:val="00B45834"/>
    <w:rsid w:val="00B45C02"/>
    <w:rsid w:val="00B45C9D"/>
    <w:rsid w:val="00B46412"/>
    <w:rsid w:val="00B46AD6"/>
    <w:rsid w:val="00B4706B"/>
    <w:rsid w:val="00B4759F"/>
    <w:rsid w:val="00B47805"/>
    <w:rsid w:val="00B47881"/>
    <w:rsid w:val="00B47A58"/>
    <w:rsid w:val="00B47DB9"/>
    <w:rsid w:val="00B50492"/>
    <w:rsid w:val="00B504CC"/>
    <w:rsid w:val="00B50AC8"/>
    <w:rsid w:val="00B50E01"/>
    <w:rsid w:val="00B51402"/>
    <w:rsid w:val="00B51E58"/>
    <w:rsid w:val="00B52565"/>
    <w:rsid w:val="00B52769"/>
    <w:rsid w:val="00B52D00"/>
    <w:rsid w:val="00B53CD0"/>
    <w:rsid w:val="00B53E1C"/>
    <w:rsid w:val="00B54755"/>
    <w:rsid w:val="00B54EBF"/>
    <w:rsid w:val="00B54EF4"/>
    <w:rsid w:val="00B55547"/>
    <w:rsid w:val="00B56CF4"/>
    <w:rsid w:val="00B57581"/>
    <w:rsid w:val="00B57868"/>
    <w:rsid w:val="00B57C53"/>
    <w:rsid w:val="00B57F61"/>
    <w:rsid w:val="00B6125D"/>
    <w:rsid w:val="00B62269"/>
    <w:rsid w:val="00B6252F"/>
    <w:rsid w:val="00B63711"/>
    <w:rsid w:val="00B63908"/>
    <w:rsid w:val="00B63F70"/>
    <w:rsid w:val="00B644D6"/>
    <w:rsid w:val="00B65382"/>
    <w:rsid w:val="00B653A9"/>
    <w:rsid w:val="00B654C7"/>
    <w:rsid w:val="00B65AEE"/>
    <w:rsid w:val="00B65E27"/>
    <w:rsid w:val="00B66AA8"/>
    <w:rsid w:val="00B66B41"/>
    <w:rsid w:val="00B6747C"/>
    <w:rsid w:val="00B675A8"/>
    <w:rsid w:val="00B67D84"/>
    <w:rsid w:val="00B67DC6"/>
    <w:rsid w:val="00B704F5"/>
    <w:rsid w:val="00B7082E"/>
    <w:rsid w:val="00B70E50"/>
    <w:rsid w:val="00B71B34"/>
    <w:rsid w:val="00B71CC0"/>
    <w:rsid w:val="00B723B1"/>
    <w:rsid w:val="00B72AD0"/>
    <w:rsid w:val="00B7312D"/>
    <w:rsid w:val="00B737A2"/>
    <w:rsid w:val="00B73BE4"/>
    <w:rsid w:val="00B73C4B"/>
    <w:rsid w:val="00B7524D"/>
    <w:rsid w:val="00B752B9"/>
    <w:rsid w:val="00B7541B"/>
    <w:rsid w:val="00B754EC"/>
    <w:rsid w:val="00B75AFD"/>
    <w:rsid w:val="00B76027"/>
    <w:rsid w:val="00B76812"/>
    <w:rsid w:val="00B76A74"/>
    <w:rsid w:val="00B76E94"/>
    <w:rsid w:val="00B77767"/>
    <w:rsid w:val="00B7792E"/>
    <w:rsid w:val="00B806FB"/>
    <w:rsid w:val="00B80820"/>
    <w:rsid w:val="00B80A7B"/>
    <w:rsid w:val="00B80D16"/>
    <w:rsid w:val="00B80FDF"/>
    <w:rsid w:val="00B816B3"/>
    <w:rsid w:val="00B81911"/>
    <w:rsid w:val="00B81B9C"/>
    <w:rsid w:val="00B82200"/>
    <w:rsid w:val="00B82CE8"/>
    <w:rsid w:val="00B836D3"/>
    <w:rsid w:val="00B83DB9"/>
    <w:rsid w:val="00B83E4D"/>
    <w:rsid w:val="00B847E0"/>
    <w:rsid w:val="00B856ED"/>
    <w:rsid w:val="00B8574C"/>
    <w:rsid w:val="00B86CBB"/>
    <w:rsid w:val="00B87FC1"/>
    <w:rsid w:val="00B8F8A2"/>
    <w:rsid w:val="00B9075F"/>
    <w:rsid w:val="00B91E17"/>
    <w:rsid w:val="00B9203C"/>
    <w:rsid w:val="00B921A2"/>
    <w:rsid w:val="00B9226F"/>
    <w:rsid w:val="00B92C61"/>
    <w:rsid w:val="00B93567"/>
    <w:rsid w:val="00B93F69"/>
    <w:rsid w:val="00B93FBE"/>
    <w:rsid w:val="00B941E8"/>
    <w:rsid w:val="00B94244"/>
    <w:rsid w:val="00B95A18"/>
    <w:rsid w:val="00B95D51"/>
    <w:rsid w:val="00B95EB4"/>
    <w:rsid w:val="00BA0B1F"/>
    <w:rsid w:val="00BA0BBF"/>
    <w:rsid w:val="00BA0DC4"/>
    <w:rsid w:val="00BA0F4B"/>
    <w:rsid w:val="00BA1102"/>
    <w:rsid w:val="00BA1205"/>
    <w:rsid w:val="00BA12EF"/>
    <w:rsid w:val="00BA180D"/>
    <w:rsid w:val="00BA19C8"/>
    <w:rsid w:val="00BA201F"/>
    <w:rsid w:val="00BA21DC"/>
    <w:rsid w:val="00BA230C"/>
    <w:rsid w:val="00BA2361"/>
    <w:rsid w:val="00BA26A3"/>
    <w:rsid w:val="00BA27D5"/>
    <w:rsid w:val="00BA28F4"/>
    <w:rsid w:val="00BA2B3B"/>
    <w:rsid w:val="00BA49AF"/>
    <w:rsid w:val="00BA4F10"/>
    <w:rsid w:val="00BA52FF"/>
    <w:rsid w:val="00BA53CD"/>
    <w:rsid w:val="00BA5A1E"/>
    <w:rsid w:val="00BA6BE5"/>
    <w:rsid w:val="00BA72BD"/>
    <w:rsid w:val="00BA74E0"/>
    <w:rsid w:val="00BA75CE"/>
    <w:rsid w:val="00BB03C0"/>
    <w:rsid w:val="00BB0406"/>
    <w:rsid w:val="00BB0415"/>
    <w:rsid w:val="00BB2B75"/>
    <w:rsid w:val="00BB2C01"/>
    <w:rsid w:val="00BB2E54"/>
    <w:rsid w:val="00BB369B"/>
    <w:rsid w:val="00BB3812"/>
    <w:rsid w:val="00BB43A6"/>
    <w:rsid w:val="00BB49CE"/>
    <w:rsid w:val="00BB4B3C"/>
    <w:rsid w:val="00BB5299"/>
    <w:rsid w:val="00BB52CA"/>
    <w:rsid w:val="00BB5531"/>
    <w:rsid w:val="00BB5AD5"/>
    <w:rsid w:val="00BB609A"/>
    <w:rsid w:val="00BB6581"/>
    <w:rsid w:val="00BB659D"/>
    <w:rsid w:val="00BB71F2"/>
    <w:rsid w:val="00BB7A1A"/>
    <w:rsid w:val="00BB7C44"/>
    <w:rsid w:val="00BC03AE"/>
    <w:rsid w:val="00BC0685"/>
    <w:rsid w:val="00BC0755"/>
    <w:rsid w:val="00BC0892"/>
    <w:rsid w:val="00BC0C31"/>
    <w:rsid w:val="00BC1523"/>
    <w:rsid w:val="00BC15BE"/>
    <w:rsid w:val="00BC23A8"/>
    <w:rsid w:val="00BC2492"/>
    <w:rsid w:val="00BC251F"/>
    <w:rsid w:val="00BC28D8"/>
    <w:rsid w:val="00BC2C0F"/>
    <w:rsid w:val="00BC34D4"/>
    <w:rsid w:val="00BC39E1"/>
    <w:rsid w:val="00BC3D67"/>
    <w:rsid w:val="00BC401B"/>
    <w:rsid w:val="00BC4235"/>
    <w:rsid w:val="00BC468D"/>
    <w:rsid w:val="00BC494C"/>
    <w:rsid w:val="00BC49FC"/>
    <w:rsid w:val="00BC4A14"/>
    <w:rsid w:val="00BC4FE5"/>
    <w:rsid w:val="00BC51B3"/>
    <w:rsid w:val="00BC6518"/>
    <w:rsid w:val="00BC6F8F"/>
    <w:rsid w:val="00BC7764"/>
    <w:rsid w:val="00BC7B69"/>
    <w:rsid w:val="00BC7BFF"/>
    <w:rsid w:val="00BC7DFE"/>
    <w:rsid w:val="00BC7E44"/>
    <w:rsid w:val="00BD0529"/>
    <w:rsid w:val="00BD1AF8"/>
    <w:rsid w:val="00BD1EF0"/>
    <w:rsid w:val="00BD1FE5"/>
    <w:rsid w:val="00BD2520"/>
    <w:rsid w:val="00BD28E8"/>
    <w:rsid w:val="00BD29CC"/>
    <w:rsid w:val="00BD2B09"/>
    <w:rsid w:val="00BD354C"/>
    <w:rsid w:val="00BD4A1D"/>
    <w:rsid w:val="00BD4A43"/>
    <w:rsid w:val="00BD4E4D"/>
    <w:rsid w:val="00BD4EF2"/>
    <w:rsid w:val="00BD5466"/>
    <w:rsid w:val="00BD5574"/>
    <w:rsid w:val="00BD5B6A"/>
    <w:rsid w:val="00BD5CEB"/>
    <w:rsid w:val="00BD6001"/>
    <w:rsid w:val="00BD6A91"/>
    <w:rsid w:val="00BD6F19"/>
    <w:rsid w:val="00BD730D"/>
    <w:rsid w:val="00BD747F"/>
    <w:rsid w:val="00BE0374"/>
    <w:rsid w:val="00BE1B7C"/>
    <w:rsid w:val="00BE221D"/>
    <w:rsid w:val="00BE258F"/>
    <w:rsid w:val="00BE26B7"/>
    <w:rsid w:val="00BE2F41"/>
    <w:rsid w:val="00BE2F97"/>
    <w:rsid w:val="00BE30BA"/>
    <w:rsid w:val="00BE42EE"/>
    <w:rsid w:val="00BE482E"/>
    <w:rsid w:val="00BE485C"/>
    <w:rsid w:val="00BE4B16"/>
    <w:rsid w:val="00BE5185"/>
    <w:rsid w:val="00BE5D9C"/>
    <w:rsid w:val="00BE6163"/>
    <w:rsid w:val="00BE62C5"/>
    <w:rsid w:val="00BE62EF"/>
    <w:rsid w:val="00BE6CEE"/>
    <w:rsid w:val="00BE747C"/>
    <w:rsid w:val="00BE7EFE"/>
    <w:rsid w:val="00BF01E8"/>
    <w:rsid w:val="00BF06BB"/>
    <w:rsid w:val="00BF06CA"/>
    <w:rsid w:val="00BF1CE2"/>
    <w:rsid w:val="00BF270B"/>
    <w:rsid w:val="00BF2918"/>
    <w:rsid w:val="00BF2B40"/>
    <w:rsid w:val="00BF38F9"/>
    <w:rsid w:val="00BF394F"/>
    <w:rsid w:val="00BF39E8"/>
    <w:rsid w:val="00BF4227"/>
    <w:rsid w:val="00BF460C"/>
    <w:rsid w:val="00BF4CF6"/>
    <w:rsid w:val="00BF5DF2"/>
    <w:rsid w:val="00BF602C"/>
    <w:rsid w:val="00BF6366"/>
    <w:rsid w:val="00BF71FF"/>
    <w:rsid w:val="00BF7DB8"/>
    <w:rsid w:val="00BF7DEE"/>
    <w:rsid w:val="00C004C7"/>
    <w:rsid w:val="00C0059E"/>
    <w:rsid w:val="00C00983"/>
    <w:rsid w:val="00C00A78"/>
    <w:rsid w:val="00C00BBC"/>
    <w:rsid w:val="00C00CE5"/>
    <w:rsid w:val="00C01075"/>
    <w:rsid w:val="00C01B48"/>
    <w:rsid w:val="00C01D51"/>
    <w:rsid w:val="00C03256"/>
    <w:rsid w:val="00C033EE"/>
    <w:rsid w:val="00C034CA"/>
    <w:rsid w:val="00C03509"/>
    <w:rsid w:val="00C037D4"/>
    <w:rsid w:val="00C03D5B"/>
    <w:rsid w:val="00C03FE3"/>
    <w:rsid w:val="00C05105"/>
    <w:rsid w:val="00C05DC3"/>
    <w:rsid w:val="00C05E2E"/>
    <w:rsid w:val="00C05F37"/>
    <w:rsid w:val="00C068AF"/>
    <w:rsid w:val="00C071ED"/>
    <w:rsid w:val="00C07593"/>
    <w:rsid w:val="00C07885"/>
    <w:rsid w:val="00C07A66"/>
    <w:rsid w:val="00C07AE3"/>
    <w:rsid w:val="00C07EDA"/>
    <w:rsid w:val="00C07F7B"/>
    <w:rsid w:val="00C103EB"/>
    <w:rsid w:val="00C1109E"/>
    <w:rsid w:val="00C11759"/>
    <w:rsid w:val="00C11917"/>
    <w:rsid w:val="00C1234E"/>
    <w:rsid w:val="00C12466"/>
    <w:rsid w:val="00C12A3A"/>
    <w:rsid w:val="00C137FC"/>
    <w:rsid w:val="00C13E8A"/>
    <w:rsid w:val="00C142CD"/>
    <w:rsid w:val="00C14B64"/>
    <w:rsid w:val="00C14FC2"/>
    <w:rsid w:val="00C151AE"/>
    <w:rsid w:val="00C15303"/>
    <w:rsid w:val="00C15710"/>
    <w:rsid w:val="00C16074"/>
    <w:rsid w:val="00C160BA"/>
    <w:rsid w:val="00C1687C"/>
    <w:rsid w:val="00C16DDD"/>
    <w:rsid w:val="00C170C5"/>
    <w:rsid w:val="00C1722F"/>
    <w:rsid w:val="00C17720"/>
    <w:rsid w:val="00C17B03"/>
    <w:rsid w:val="00C204D3"/>
    <w:rsid w:val="00C204D9"/>
    <w:rsid w:val="00C2070F"/>
    <w:rsid w:val="00C2149E"/>
    <w:rsid w:val="00C217E8"/>
    <w:rsid w:val="00C21C9D"/>
    <w:rsid w:val="00C21F27"/>
    <w:rsid w:val="00C22347"/>
    <w:rsid w:val="00C22F8C"/>
    <w:rsid w:val="00C232E1"/>
    <w:rsid w:val="00C2342F"/>
    <w:rsid w:val="00C23A6D"/>
    <w:rsid w:val="00C24410"/>
    <w:rsid w:val="00C248D9"/>
    <w:rsid w:val="00C24E86"/>
    <w:rsid w:val="00C25954"/>
    <w:rsid w:val="00C2597C"/>
    <w:rsid w:val="00C259EB"/>
    <w:rsid w:val="00C25EB9"/>
    <w:rsid w:val="00C260B1"/>
    <w:rsid w:val="00C26351"/>
    <w:rsid w:val="00C26413"/>
    <w:rsid w:val="00C26666"/>
    <w:rsid w:val="00C26830"/>
    <w:rsid w:val="00C26A4F"/>
    <w:rsid w:val="00C270B6"/>
    <w:rsid w:val="00C27B38"/>
    <w:rsid w:val="00C27D08"/>
    <w:rsid w:val="00C316F0"/>
    <w:rsid w:val="00C319D3"/>
    <w:rsid w:val="00C31A2A"/>
    <w:rsid w:val="00C32607"/>
    <w:rsid w:val="00C326C3"/>
    <w:rsid w:val="00C326C8"/>
    <w:rsid w:val="00C33247"/>
    <w:rsid w:val="00C33472"/>
    <w:rsid w:val="00C337EE"/>
    <w:rsid w:val="00C33D64"/>
    <w:rsid w:val="00C347FA"/>
    <w:rsid w:val="00C34907"/>
    <w:rsid w:val="00C34978"/>
    <w:rsid w:val="00C34A38"/>
    <w:rsid w:val="00C356DC"/>
    <w:rsid w:val="00C37904"/>
    <w:rsid w:val="00C37CA9"/>
    <w:rsid w:val="00C37F6C"/>
    <w:rsid w:val="00C405D8"/>
    <w:rsid w:val="00C40C51"/>
    <w:rsid w:val="00C40E4B"/>
    <w:rsid w:val="00C4125F"/>
    <w:rsid w:val="00C41285"/>
    <w:rsid w:val="00C41480"/>
    <w:rsid w:val="00C414FA"/>
    <w:rsid w:val="00C41E49"/>
    <w:rsid w:val="00C42064"/>
    <w:rsid w:val="00C426E3"/>
    <w:rsid w:val="00C42FEA"/>
    <w:rsid w:val="00C4369F"/>
    <w:rsid w:val="00C44400"/>
    <w:rsid w:val="00C4440D"/>
    <w:rsid w:val="00C44411"/>
    <w:rsid w:val="00C44645"/>
    <w:rsid w:val="00C44A49"/>
    <w:rsid w:val="00C4521C"/>
    <w:rsid w:val="00C4534C"/>
    <w:rsid w:val="00C45E5A"/>
    <w:rsid w:val="00C45F44"/>
    <w:rsid w:val="00C46151"/>
    <w:rsid w:val="00C46360"/>
    <w:rsid w:val="00C46CF0"/>
    <w:rsid w:val="00C4769E"/>
    <w:rsid w:val="00C476E4"/>
    <w:rsid w:val="00C477EA"/>
    <w:rsid w:val="00C47B6D"/>
    <w:rsid w:val="00C47F1B"/>
    <w:rsid w:val="00C50C0F"/>
    <w:rsid w:val="00C51B06"/>
    <w:rsid w:val="00C51F99"/>
    <w:rsid w:val="00C52308"/>
    <w:rsid w:val="00C52871"/>
    <w:rsid w:val="00C528BF"/>
    <w:rsid w:val="00C5331B"/>
    <w:rsid w:val="00C53EF4"/>
    <w:rsid w:val="00C5422B"/>
    <w:rsid w:val="00C5455A"/>
    <w:rsid w:val="00C54BA7"/>
    <w:rsid w:val="00C54CD1"/>
    <w:rsid w:val="00C551C0"/>
    <w:rsid w:val="00C55B85"/>
    <w:rsid w:val="00C5628D"/>
    <w:rsid w:val="00C57954"/>
    <w:rsid w:val="00C57AE5"/>
    <w:rsid w:val="00C57AEA"/>
    <w:rsid w:val="00C6022E"/>
    <w:rsid w:val="00C60922"/>
    <w:rsid w:val="00C6125E"/>
    <w:rsid w:val="00C6165E"/>
    <w:rsid w:val="00C61AED"/>
    <w:rsid w:val="00C61E14"/>
    <w:rsid w:val="00C62C48"/>
    <w:rsid w:val="00C63118"/>
    <w:rsid w:val="00C63DF9"/>
    <w:rsid w:val="00C6413E"/>
    <w:rsid w:val="00C6463F"/>
    <w:rsid w:val="00C64774"/>
    <w:rsid w:val="00C65954"/>
    <w:rsid w:val="00C67075"/>
    <w:rsid w:val="00C677CC"/>
    <w:rsid w:val="00C67AAC"/>
    <w:rsid w:val="00C67FEA"/>
    <w:rsid w:val="00C703D4"/>
    <w:rsid w:val="00C704FD"/>
    <w:rsid w:val="00C7058C"/>
    <w:rsid w:val="00C708EC"/>
    <w:rsid w:val="00C70941"/>
    <w:rsid w:val="00C70B02"/>
    <w:rsid w:val="00C71174"/>
    <w:rsid w:val="00C7125D"/>
    <w:rsid w:val="00C7158B"/>
    <w:rsid w:val="00C716B1"/>
    <w:rsid w:val="00C71C16"/>
    <w:rsid w:val="00C71E7C"/>
    <w:rsid w:val="00C72E6E"/>
    <w:rsid w:val="00C732D6"/>
    <w:rsid w:val="00C737A9"/>
    <w:rsid w:val="00C74112"/>
    <w:rsid w:val="00C7434F"/>
    <w:rsid w:val="00C74EC7"/>
    <w:rsid w:val="00C74FE3"/>
    <w:rsid w:val="00C75835"/>
    <w:rsid w:val="00C75FD8"/>
    <w:rsid w:val="00C760AF"/>
    <w:rsid w:val="00C769A5"/>
    <w:rsid w:val="00C76E83"/>
    <w:rsid w:val="00C77254"/>
    <w:rsid w:val="00C773B6"/>
    <w:rsid w:val="00C77503"/>
    <w:rsid w:val="00C776A4"/>
    <w:rsid w:val="00C77D06"/>
    <w:rsid w:val="00C80212"/>
    <w:rsid w:val="00C80414"/>
    <w:rsid w:val="00C80D07"/>
    <w:rsid w:val="00C80E5F"/>
    <w:rsid w:val="00C8132E"/>
    <w:rsid w:val="00C81756"/>
    <w:rsid w:val="00C81B8D"/>
    <w:rsid w:val="00C82142"/>
    <w:rsid w:val="00C822B9"/>
    <w:rsid w:val="00C82669"/>
    <w:rsid w:val="00C82D2B"/>
    <w:rsid w:val="00C82F54"/>
    <w:rsid w:val="00C83129"/>
    <w:rsid w:val="00C833AD"/>
    <w:rsid w:val="00C8351A"/>
    <w:rsid w:val="00C83D30"/>
    <w:rsid w:val="00C84061"/>
    <w:rsid w:val="00C8459E"/>
    <w:rsid w:val="00C85E05"/>
    <w:rsid w:val="00C8628A"/>
    <w:rsid w:val="00C8634B"/>
    <w:rsid w:val="00C86C5E"/>
    <w:rsid w:val="00C86F4E"/>
    <w:rsid w:val="00C8712B"/>
    <w:rsid w:val="00C87475"/>
    <w:rsid w:val="00C876C7"/>
    <w:rsid w:val="00C878CC"/>
    <w:rsid w:val="00C90799"/>
    <w:rsid w:val="00C90A61"/>
    <w:rsid w:val="00C912E3"/>
    <w:rsid w:val="00C926E0"/>
    <w:rsid w:val="00C927DB"/>
    <w:rsid w:val="00C93143"/>
    <w:rsid w:val="00C93ABE"/>
    <w:rsid w:val="00C93B2B"/>
    <w:rsid w:val="00C93F33"/>
    <w:rsid w:val="00C945E4"/>
    <w:rsid w:val="00C9489F"/>
    <w:rsid w:val="00C94C2D"/>
    <w:rsid w:val="00C952C6"/>
    <w:rsid w:val="00C954DF"/>
    <w:rsid w:val="00C9559E"/>
    <w:rsid w:val="00C96335"/>
    <w:rsid w:val="00C96990"/>
    <w:rsid w:val="00C969DF"/>
    <w:rsid w:val="00C96C82"/>
    <w:rsid w:val="00C9725B"/>
    <w:rsid w:val="00CA006C"/>
    <w:rsid w:val="00CA0318"/>
    <w:rsid w:val="00CA05E5"/>
    <w:rsid w:val="00CA0DA2"/>
    <w:rsid w:val="00CA0EE2"/>
    <w:rsid w:val="00CA1AF8"/>
    <w:rsid w:val="00CA1D0F"/>
    <w:rsid w:val="00CA1F0E"/>
    <w:rsid w:val="00CA25A3"/>
    <w:rsid w:val="00CA37D5"/>
    <w:rsid w:val="00CA38BD"/>
    <w:rsid w:val="00CA3F07"/>
    <w:rsid w:val="00CA54B3"/>
    <w:rsid w:val="00CA5590"/>
    <w:rsid w:val="00CA56B8"/>
    <w:rsid w:val="00CA5A47"/>
    <w:rsid w:val="00CA5B41"/>
    <w:rsid w:val="00CA619B"/>
    <w:rsid w:val="00CA7A73"/>
    <w:rsid w:val="00CA7B5C"/>
    <w:rsid w:val="00CB06D1"/>
    <w:rsid w:val="00CB2453"/>
    <w:rsid w:val="00CB2B0E"/>
    <w:rsid w:val="00CB3598"/>
    <w:rsid w:val="00CB4958"/>
    <w:rsid w:val="00CB4967"/>
    <w:rsid w:val="00CB4AC2"/>
    <w:rsid w:val="00CB4E1D"/>
    <w:rsid w:val="00CB5AA4"/>
    <w:rsid w:val="00CB600C"/>
    <w:rsid w:val="00CB73B3"/>
    <w:rsid w:val="00CB73D9"/>
    <w:rsid w:val="00CB774A"/>
    <w:rsid w:val="00CB7BED"/>
    <w:rsid w:val="00CB7CF2"/>
    <w:rsid w:val="00CB7FE3"/>
    <w:rsid w:val="00CC0460"/>
    <w:rsid w:val="00CC1E80"/>
    <w:rsid w:val="00CC258E"/>
    <w:rsid w:val="00CC29EC"/>
    <w:rsid w:val="00CC3763"/>
    <w:rsid w:val="00CC3DF3"/>
    <w:rsid w:val="00CC444A"/>
    <w:rsid w:val="00CC4598"/>
    <w:rsid w:val="00CC4964"/>
    <w:rsid w:val="00CC5045"/>
    <w:rsid w:val="00CC54CE"/>
    <w:rsid w:val="00CC5796"/>
    <w:rsid w:val="00CC65DE"/>
    <w:rsid w:val="00CC66C7"/>
    <w:rsid w:val="00CC6949"/>
    <w:rsid w:val="00CC7D82"/>
    <w:rsid w:val="00CD0134"/>
    <w:rsid w:val="00CD032B"/>
    <w:rsid w:val="00CD037C"/>
    <w:rsid w:val="00CD06D2"/>
    <w:rsid w:val="00CD0731"/>
    <w:rsid w:val="00CD0846"/>
    <w:rsid w:val="00CD0A3C"/>
    <w:rsid w:val="00CD0EA7"/>
    <w:rsid w:val="00CD0F8F"/>
    <w:rsid w:val="00CD1681"/>
    <w:rsid w:val="00CD1EA1"/>
    <w:rsid w:val="00CD211B"/>
    <w:rsid w:val="00CD22C3"/>
    <w:rsid w:val="00CD244E"/>
    <w:rsid w:val="00CD2BC3"/>
    <w:rsid w:val="00CD2C28"/>
    <w:rsid w:val="00CD2C97"/>
    <w:rsid w:val="00CD3300"/>
    <w:rsid w:val="00CD3766"/>
    <w:rsid w:val="00CD37D5"/>
    <w:rsid w:val="00CD40EA"/>
    <w:rsid w:val="00CD4118"/>
    <w:rsid w:val="00CD42A8"/>
    <w:rsid w:val="00CD4613"/>
    <w:rsid w:val="00CD49F7"/>
    <w:rsid w:val="00CD4F61"/>
    <w:rsid w:val="00CD5803"/>
    <w:rsid w:val="00CD5D3D"/>
    <w:rsid w:val="00CD686C"/>
    <w:rsid w:val="00CD6CC7"/>
    <w:rsid w:val="00CD7526"/>
    <w:rsid w:val="00CD7915"/>
    <w:rsid w:val="00CD7AEE"/>
    <w:rsid w:val="00CD7ED8"/>
    <w:rsid w:val="00CE0A18"/>
    <w:rsid w:val="00CE12C7"/>
    <w:rsid w:val="00CE1423"/>
    <w:rsid w:val="00CE1C25"/>
    <w:rsid w:val="00CE20BD"/>
    <w:rsid w:val="00CE23EF"/>
    <w:rsid w:val="00CE284B"/>
    <w:rsid w:val="00CE2970"/>
    <w:rsid w:val="00CE2980"/>
    <w:rsid w:val="00CE2D46"/>
    <w:rsid w:val="00CE2E31"/>
    <w:rsid w:val="00CE3418"/>
    <w:rsid w:val="00CE4739"/>
    <w:rsid w:val="00CE4B20"/>
    <w:rsid w:val="00CE4C22"/>
    <w:rsid w:val="00CE5242"/>
    <w:rsid w:val="00CE5447"/>
    <w:rsid w:val="00CE54BC"/>
    <w:rsid w:val="00CE563B"/>
    <w:rsid w:val="00CE5D66"/>
    <w:rsid w:val="00CE5E12"/>
    <w:rsid w:val="00CE5E59"/>
    <w:rsid w:val="00CE624A"/>
    <w:rsid w:val="00CE6A6F"/>
    <w:rsid w:val="00CE6B37"/>
    <w:rsid w:val="00CE6E22"/>
    <w:rsid w:val="00CE7119"/>
    <w:rsid w:val="00CE72D4"/>
    <w:rsid w:val="00CE74C9"/>
    <w:rsid w:val="00CF05C6"/>
    <w:rsid w:val="00CF10CB"/>
    <w:rsid w:val="00CF1271"/>
    <w:rsid w:val="00CF12C0"/>
    <w:rsid w:val="00CF1803"/>
    <w:rsid w:val="00CF1CB0"/>
    <w:rsid w:val="00CF1CBF"/>
    <w:rsid w:val="00CF223A"/>
    <w:rsid w:val="00CF239D"/>
    <w:rsid w:val="00CF26F6"/>
    <w:rsid w:val="00CF29BE"/>
    <w:rsid w:val="00CF2B4C"/>
    <w:rsid w:val="00CF2D99"/>
    <w:rsid w:val="00CF3311"/>
    <w:rsid w:val="00CF34C9"/>
    <w:rsid w:val="00CF3695"/>
    <w:rsid w:val="00CF36EE"/>
    <w:rsid w:val="00CF3A9B"/>
    <w:rsid w:val="00CF3B02"/>
    <w:rsid w:val="00CF3BBE"/>
    <w:rsid w:val="00CF4025"/>
    <w:rsid w:val="00CF422E"/>
    <w:rsid w:val="00CF4595"/>
    <w:rsid w:val="00CF46CC"/>
    <w:rsid w:val="00CF4DF3"/>
    <w:rsid w:val="00CF667D"/>
    <w:rsid w:val="00CF6789"/>
    <w:rsid w:val="00CF762B"/>
    <w:rsid w:val="00CF7670"/>
    <w:rsid w:val="00CF775A"/>
    <w:rsid w:val="00CF796C"/>
    <w:rsid w:val="00D00342"/>
    <w:rsid w:val="00D0058D"/>
    <w:rsid w:val="00D008CB"/>
    <w:rsid w:val="00D01616"/>
    <w:rsid w:val="00D016C6"/>
    <w:rsid w:val="00D0242E"/>
    <w:rsid w:val="00D02772"/>
    <w:rsid w:val="00D02B9C"/>
    <w:rsid w:val="00D02BB2"/>
    <w:rsid w:val="00D031D2"/>
    <w:rsid w:val="00D04A20"/>
    <w:rsid w:val="00D04C5D"/>
    <w:rsid w:val="00D0590A"/>
    <w:rsid w:val="00D05A58"/>
    <w:rsid w:val="00D05A6A"/>
    <w:rsid w:val="00D05B6B"/>
    <w:rsid w:val="00D05F46"/>
    <w:rsid w:val="00D067A4"/>
    <w:rsid w:val="00D06937"/>
    <w:rsid w:val="00D06DD9"/>
    <w:rsid w:val="00D0721D"/>
    <w:rsid w:val="00D07BC5"/>
    <w:rsid w:val="00D07DE2"/>
    <w:rsid w:val="00D07F47"/>
    <w:rsid w:val="00D10398"/>
    <w:rsid w:val="00D10622"/>
    <w:rsid w:val="00D10839"/>
    <w:rsid w:val="00D1089E"/>
    <w:rsid w:val="00D10990"/>
    <w:rsid w:val="00D10FC7"/>
    <w:rsid w:val="00D113D1"/>
    <w:rsid w:val="00D11F74"/>
    <w:rsid w:val="00D12CBA"/>
    <w:rsid w:val="00D12CBE"/>
    <w:rsid w:val="00D14066"/>
    <w:rsid w:val="00D143C4"/>
    <w:rsid w:val="00D14595"/>
    <w:rsid w:val="00D15253"/>
    <w:rsid w:val="00D15BAA"/>
    <w:rsid w:val="00D15C69"/>
    <w:rsid w:val="00D15FC2"/>
    <w:rsid w:val="00D16184"/>
    <w:rsid w:val="00D16FFD"/>
    <w:rsid w:val="00D1737B"/>
    <w:rsid w:val="00D1764C"/>
    <w:rsid w:val="00D177F9"/>
    <w:rsid w:val="00D1789F"/>
    <w:rsid w:val="00D20139"/>
    <w:rsid w:val="00D2069A"/>
    <w:rsid w:val="00D207FD"/>
    <w:rsid w:val="00D2110A"/>
    <w:rsid w:val="00D21EC3"/>
    <w:rsid w:val="00D222AE"/>
    <w:rsid w:val="00D22321"/>
    <w:rsid w:val="00D22803"/>
    <w:rsid w:val="00D22871"/>
    <w:rsid w:val="00D22AF1"/>
    <w:rsid w:val="00D22F0D"/>
    <w:rsid w:val="00D23373"/>
    <w:rsid w:val="00D240CC"/>
    <w:rsid w:val="00D2427D"/>
    <w:rsid w:val="00D2485D"/>
    <w:rsid w:val="00D24C2A"/>
    <w:rsid w:val="00D25093"/>
    <w:rsid w:val="00D253FB"/>
    <w:rsid w:val="00D26591"/>
    <w:rsid w:val="00D26740"/>
    <w:rsid w:val="00D27298"/>
    <w:rsid w:val="00D273A1"/>
    <w:rsid w:val="00D275D1"/>
    <w:rsid w:val="00D277ED"/>
    <w:rsid w:val="00D3043F"/>
    <w:rsid w:val="00D306C9"/>
    <w:rsid w:val="00D3100E"/>
    <w:rsid w:val="00D31108"/>
    <w:rsid w:val="00D326C1"/>
    <w:rsid w:val="00D32F5F"/>
    <w:rsid w:val="00D33708"/>
    <w:rsid w:val="00D343B5"/>
    <w:rsid w:val="00D34A02"/>
    <w:rsid w:val="00D34B2D"/>
    <w:rsid w:val="00D34D4A"/>
    <w:rsid w:val="00D35250"/>
    <w:rsid w:val="00D3631D"/>
    <w:rsid w:val="00D36334"/>
    <w:rsid w:val="00D36486"/>
    <w:rsid w:val="00D367BC"/>
    <w:rsid w:val="00D36CD0"/>
    <w:rsid w:val="00D37223"/>
    <w:rsid w:val="00D376CD"/>
    <w:rsid w:val="00D37FEE"/>
    <w:rsid w:val="00D409FE"/>
    <w:rsid w:val="00D419BB"/>
    <w:rsid w:val="00D423C4"/>
    <w:rsid w:val="00D42B61"/>
    <w:rsid w:val="00D42DBF"/>
    <w:rsid w:val="00D442B9"/>
    <w:rsid w:val="00D464A3"/>
    <w:rsid w:val="00D46A23"/>
    <w:rsid w:val="00D46B4F"/>
    <w:rsid w:val="00D4702B"/>
    <w:rsid w:val="00D4725B"/>
    <w:rsid w:val="00D473B2"/>
    <w:rsid w:val="00D47FCF"/>
    <w:rsid w:val="00D500C6"/>
    <w:rsid w:val="00D50214"/>
    <w:rsid w:val="00D50750"/>
    <w:rsid w:val="00D50CD4"/>
    <w:rsid w:val="00D50F21"/>
    <w:rsid w:val="00D51056"/>
    <w:rsid w:val="00D520F9"/>
    <w:rsid w:val="00D523DE"/>
    <w:rsid w:val="00D525F9"/>
    <w:rsid w:val="00D528FB"/>
    <w:rsid w:val="00D53143"/>
    <w:rsid w:val="00D53F17"/>
    <w:rsid w:val="00D54245"/>
    <w:rsid w:val="00D542EC"/>
    <w:rsid w:val="00D54547"/>
    <w:rsid w:val="00D54807"/>
    <w:rsid w:val="00D550E1"/>
    <w:rsid w:val="00D553A4"/>
    <w:rsid w:val="00D55A3E"/>
    <w:rsid w:val="00D55FD1"/>
    <w:rsid w:val="00D563F3"/>
    <w:rsid w:val="00D568BF"/>
    <w:rsid w:val="00D56B81"/>
    <w:rsid w:val="00D5767B"/>
    <w:rsid w:val="00D577B6"/>
    <w:rsid w:val="00D57FAE"/>
    <w:rsid w:val="00D60159"/>
    <w:rsid w:val="00D6035F"/>
    <w:rsid w:val="00D603B1"/>
    <w:rsid w:val="00D60695"/>
    <w:rsid w:val="00D60DE7"/>
    <w:rsid w:val="00D6111A"/>
    <w:rsid w:val="00D61863"/>
    <w:rsid w:val="00D61874"/>
    <w:rsid w:val="00D6193B"/>
    <w:rsid w:val="00D619BE"/>
    <w:rsid w:val="00D62B1F"/>
    <w:rsid w:val="00D62BF6"/>
    <w:rsid w:val="00D635D0"/>
    <w:rsid w:val="00D63D5F"/>
    <w:rsid w:val="00D64B5F"/>
    <w:rsid w:val="00D64FEC"/>
    <w:rsid w:val="00D65516"/>
    <w:rsid w:val="00D66228"/>
    <w:rsid w:val="00D66456"/>
    <w:rsid w:val="00D66631"/>
    <w:rsid w:val="00D66E9A"/>
    <w:rsid w:val="00D67148"/>
    <w:rsid w:val="00D7025E"/>
    <w:rsid w:val="00D70BB3"/>
    <w:rsid w:val="00D70FAB"/>
    <w:rsid w:val="00D71421"/>
    <w:rsid w:val="00D71E74"/>
    <w:rsid w:val="00D72096"/>
    <w:rsid w:val="00D730C3"/>
    <w:rsid w:val="00D73380"/>
    <w:rsid w:val="00D7363A"/>
    <w:rsid w:val="00D73D6C"/>
    <w:rsid w:val="00D73F81"/>
    <w:rsid w:val="00D7495C"/>
    <w:rsid w:val="00D74E63"/>
    <w:rsid w:val="00D750DA"/>
    <w:rsid w:val="00D75971"/>
    <w:rsid w:val="00D76127"/>
    <w:rsid w:val="00D76318"/>
    <w:rsid w:val="00D76504"/>
    <w:rsid w:val="00D768F8"/>
    <w:rsid w:val="00D7732E"/>
    <w:rsid w:val="00D77377"/>
    <w:rsid w:val="00D77388"/>
    <w:rsid w:val="00D77433"/>
    <w:rsid w:val="00D777A5"/>
    <w:rsid w:val="00D77B10"/>
    <w:rsid w:val="00D77DFF"/>
    <w:rsid w:val="00D80898"/>
    <w:rsid w:val="00D809E4"/>
    <w:rsid w:val="00D8145B"/>
    <w:rsid w:val="00D81E69"/>
    <w:rsid w:val="00D8283A"/>
    <w:rsid w:val="00D837E2"/>
    <w:rsid w:val="00D84AA6"/>
    <w:rsid w:val="00D8514E"/>
    <w:rsid w:val="00D8555D"/>
    <w:rsid w:val="00D85B32"/>
    <w:rsid w:val="00D86D7E"/>
    <w:rsid w:val="00D8779E"/>
    <w:rsid w:val="00D87A21"/>
    <w:rsid w:val="00D87B00"/>
    <w:rsid w:val="00D87BBA"/>
    <w:rsid w:val="00D87D50"/>
    <w:rsid w:val="00D87F81"/>
    <w:rsid w:val="00D9033F"/>
    <w:rsid w:val="00D90CBE"/>
    <w:rsid w:val="00D91E3C"/>
    <w:rsid w:val="00D91F3E"/>
    <w:rsid w:val="00D92284"/>
    <w:rsid w:val="00D925F9"/>
    <w:rsid w:val="00D93C92"/>
    <w:rsid w:val="00D93DD9"/>
    <w:rsid w:val="00D943BF"/>
    <w:rsid w:val="00D94630"/>
    <w:rsid w:val="00D947DE"/>
    <w:rsid w:val="00D94984"/>
    <w:rsid w:val="00D95935"/>
    <w:rsid w:val="00D95A64"/>
    <w:rsid w:val="00D95FCF"/>
    <w:rsid w:val="00D96593"/>
    <w:rsid w:val="00D969C7"/>
    <w:rsid w:val="00D96E03"/>
    <w:rsid w:val="00D97349"/>
    <w:rsid w:val="00D9754D"/>
    <w:rsid w:val="00D97759"/>
    <w:rsid w:val="00D97B85"/>
    <w:rsid w:val="00DA0128"/>
    <w:rsid w:val="00DA0330"/>
    <w:rsid w:val="00DA17CC"/>
    <w:rsid w:val="00DA17EB"/>
    <w:rsid w:val="00DA19CC"/>
    <w:rsid w:val="00DA1BFD"/>
    <w:rsid w:val="00DA1D1C"/>
    <w:rsid w:val="00DA20A7"/>
    <w:rsid w:val="00DA21A3"/>
    <w:rsid w:val="00DA2805"/>
    <w:rsid w:val="00DA29C4"/>
    <w:rsid w:val="00DA2B35"/>
    <w:rsid w:val="00DA3244"/>
    <w:rsid w:val="00DA478F"/>
    <w:rsid w:val="00DA4F89"/>
    <w:rsid w:val="00DA513A"/>
    <w:rsid w:val="00DA550B"/>
    <w:rsid w:val="00DA5B61"/>
    <w:rsid w:val="00DA636A"/>
    <w:rsid w:val="00DA6A25"/>
    <w:rsid w:val="00DA6CFA"/>
    <w:rsid w:val="00DA7110"/>
    <w:rsid w:val="00DA71D3"/>
    <w:rsid w:val="00DA7756"/>
    <w:rsid w:val="00DA78ED"/>
    <w:rsid w:val="00DA7984"/>
    <w:rsid w:val="00DB0767"/>
    <w:rsid w:val="00DB0CCD"/>
    <w:rsid w:val="00DB19B5"/>
    <w:rsid w:val="00DB1A4D"/>
    <w:rsid w:val="00DB27CC"/>
    <w:rsid w:val="00DB3099"/>
    <w:rsid w:val="00DB3397"/>
    <w:rsid w:val="00DB3583"/>
    <w:rsid w:val="00DB3654"/>
    <w:rsid w:val="00DB3A32"/>
    <w:rsid w:val="00DB3BA1"/>
    <w:rsid w:val="00DB50D8"/>
    <w:rsid w:val="00DB5566"/>
    <w:rsid w:val="00DB65A1"/>
    <w:rsid w:val="00DB6C82"/>
    <w:rsid w:val="00DB6E5F"/>
    <w:rsid w:val="00DB759B"/>
    <w:rsid w:val="00DB7F97"/>
    <w:rsid w:val="00DC025A"/>
    <w:rsid w:val="00DC04F7"/>
    <w:rsid w:val="00DC060A"/>
    <w:rsid w:val="00DC14AD"/>
    <w:rsid w:val="00DC15E4"/>
    <w:rsid w:val="00DC2CFE"/>
    <w:rsid w:val="00DC3BB4"/>
    <w:rsid w:val="00DC3F3D"/>
    <w:rsid w:val="00DC4249"/>
    <w:rsid w:val="00DC4277"/>
    <w:rsid w:val="00DC62C7"/>
    <w:rsid w:val="00DC7BAF"/>
    <w:rsid w:val="00DD02AF"/>
    <w:rsid w:val="00DD0646"/>
    <w:rsid w:val="00DD0A03"/>
    <w:rsid w:val="00DD0A92"/>
    <w:rsid w:val="00DD0D64"/>
    <w:rsid w:val="00DD1393"/>
    <w:rsid w:val="00DD1500"/>
    <w:rsid w:val="00DD1C1E"/>
    <w:rsid w:val="00DD20E9"/>
    <w:rsid w:val="00DD25CD"/>
    <w:rsid w:val="00DD27CB"/>
    <w:rsid w:val="00DD2895"/>
    <w:rsid w:val="00DD2E78"/>
    <w:rsid w:val="00DD30D3"/>
    <w:rsid w:val="00DD3161"/>
    <w:rsid w:val="00DD40D0"/>
    <w:rsid w:val="00DD5000"/>
    <w:rsid w:val="00DD56DE"/>
    <w:rsid w:val="00DD58E2"/>
    <w:rsid w:val="00DD5A05"/>
    <w:rsid w:val="00DD5B88"/>
    <w:rsid w:val="00DD6229"/>
    <w:rsid w:val="00DD6817"/>
    <w:rsid w:val="00DD7342"/>
    <w:rsid w:val="00DD7923"/>
    <w:rsid w:val="00DD7A5E"/>
    <w:rsid w:val="00DD7F44"/>
    <w:rsid w:val="00DE05AD"/>
    <w:rsid w:val="00DE088C"/>
    <w:rsid w:val="00DE10CD"/>
    <w:rsid w:val="00DE1929"/>
    <w:rsid w:val="00DE1AE8"/>
    <w:rsid w:val="00DE1B80"/>
    <w:rsid w:val="00DE1DA1"/>
    <w:rsid w:val="00DE1F70"/>
    <w:rsid w:val="00DE295A"/>
    <w:rsid w:val="00DE3125"/>
    <w:rsid w:val="00DE3A58"/>
    <w:rsid w:val="00DE3DB2"/>
    <w:rsid w:val="00DE3F64"/>
    <w:rsid w:val="00DE42DE"/>
    <w:rsid w:val="00DE49FF"/>
    <w:rsid w:val="00DE4CF9"/>
    <w:rsid w:val="00DE5C94"/>
    <w:rsid w:val="00DE5E3A"/>
    <w:rsid w:val="00DE6761"/>
    <w:rsid w:val="00DE721A"/>
    <w:rsid w:val="00DE74E7"/>
    <w:rsid w:val="00DE799D"/>
    <w:rsid w:val="00DE7C60"/>
    <w:rsid w:val="00DE7CBD"/>
    <w:rsid w:val="00DEC0AC"/>
    <w:rsid w:val="00DF0258"/>
    <w:rsid w:val="00DF03F7"/>
    <w:rsid w:val="00DF0C00"/>
    <w:rsid w:val="00DF0D63"/>
    <w:rsid w:val="00DF0F8C"/>
    <w:rsid w:val="00DF2277"/>
    <w:rsid w:val="00DF2966"/>
    <w:rsid w:val="00DF2F72"/>
    <w:rsid w:val="00DF3101"/>
    <w:rsid w:val="00DF3F81"/>
    <w:rsid w:val="00DF40AE"/>
    <w:rsid w:val="00DF4798"/>
    <w:rsid w:val="00DF4E83"/>
    <w:rsid w:val="00DF58EC"/>
    <w:rsid w:val="00DF60E4"/>
    <w:rsid w:val="00DF6532"/>
    <w:rsid w:val="00DF69E4"/>
    <w:rsid w:val="00DF6E2D"/>
    <w:rsid w:val="00DF6F83"/>
    <w:rsid w:val="00DF7F16"/>
    <w:rsid w:val="00E0113D"/>
    <w:rsid w:val="00E0151E"/>
    <w:rsid w:val="00E017A6"/>
    <w:rsid w:val="00E02212"/>
    <w:rsid w:val="00E0227A"/>
    <w:rsid w:val="00E023B2"/>
    <w:rsid w:val="00E02405"/>
    <w:rsid w:val="00E03231"/>
    <w:rsid w:val="00E03E1D"/>
    <w:rsid w:val="00E03E61"/>
    <w:rsid w:val="00E03E76"/>
    <w:rsid w:val="00E04C0A"/>
    <w:rsid w:val="00E04E1E"/>
    <w:rsid w:val="00E05347"/>
    <w:rsid w:val="00E055AC"/>
    <w:rsid w:val="00E05660"/>
    <w:rsid w:val="00E0602C"/>
    <w:rsid w:val="00E06322"/>
    <w:rsid w:val="00E07773"/>
    <w:rsid w:val="00E10056"/>
    <w:rsid w:val="00E1076C"/>
    <w:rsid w:val="00E107BC"/>
    <w:rsid w:val="00E10C1E"/>
    <w:rsid w:val="00E11675"/>
    <w:rsid w:val="00E12372"/>
    <w:rsid w:val="00E125BA"/>
    <w:rsid w:val="00E12F7F"/>
    <w:rsid w:val="00E12FC4"/>
    <w:rsid w:val="00E13137"/>
    <w:rsid w:val="00E13386"/>
    <w:rsid w:val="00E13516"/>
    <w:rsid w:val="00E135AE"/>
    <w:rsid w:val="00E13A0C"/>
    <w:rsid w:val="00E13E15"/>
    <w:rsid w:val="00E14230"/>
    <w:rsid w:val="00E144F9"/>
    <w:rsid w:val="00E14B6C"/>
    <w:rsid w:val="00E15E49"/>
    <w:rsid w:val="00E168EC"/>
    <w:rsid w:val="00E16AA6"/>
    <w:rsid w:val="00E16BD4"/>
    <w:rsid w:val="00E1737F"/>
    <w:rsid w:val="00E1755B"/>
    <w:rsid w:val="00E17A75"/>
    <w:rsid w:val="00E17EE6"/>
    <w:rsid w:val="00E2018B"/>
    <w:rsid w:val="00E20EE6"/>
    <w:rsid w:val="00E214D3"/>
    <w:rsid w:val="00E21AF5"/>
    <w:rsid w:val="00E22595"/>
    <w:rsid w:val="00E23412"/>
    <w:rsid w:val="00E23C2F"/>
    <w:rsid w:val="00E24020"/>
    <w:rsid w:val="00E24362"/>
    <w:rsid w:val="00E26017"/>
    <w:rsid w:val="00E2633D"/>
    <w:rsid w:val="00E26430"/>
    <w:rsid w:val="00E264D3"/>
    <w:rsid w:val="00E26525"/>
    <w:rsid w:val="00E269E9"/>
    <w:rsid w:val="00E26B5D"/>
    <w:rsid w:val="00E275E6"/>
    <w:rsid w:val="00E278E4"/>
    <w:rsid w:val="00E27EBB"/>
    <w:rsid w:val="00E27FCB"/>
    <w:rsid w:val="00E30381"/>
    <w:rsid w:val="00E310E9"/>
    <w:rsid w:val="00E31A79"/>
    <w:rsid w:val="00E31C01"/>
    <w:rsid w:val="00E31E71"/>
    <w:rsid w:val="00E32526"/>
    <w:rsid w:val="00E325A0"/>
    <w:rsid w:val="00E326AA"/>
    <w:rsid w:val="00E326D0"/>
    <w:rsid w:val="00E335A2"/>
    <w:rsid w:val="00E33734"/>
    <w:rsid w:val="00E33C67"/>
    <w:rsid w:val="00E33C6D"/>
    <w:rsid w:val="00E33CDB"/>
    <w:rsid w:val="00E34BEA"/>
    <w:rsid w:val="00E34E60"/>
    <w:rsid w:val="00E350EC"/>
    <w:rsid w:val="00E352A6"/>
    <w:rsid w:val="00E353FF"/>
    <w:rsid w:val="00E35973"/>
    <w:rsid w:val="00E35F9F"/>
    <w:rsid w:val="00E3637B"/>
    <w:rsid w:val="00E366E0"/>
    <w:rsid w:val="00E3681B"/>
    <w:rsid w:val="00E36F4F"/>
    <w:rsid w:val="00E3721C"/>
    <w:rsid w:val="00E377C4"/>
    <w:rsid w:val="00E40325"/>
    <w:rsid w:val="00E4034E"/>
    <w:rsid w:val="00E4039C"/>
    <w:rsid w:val="00E409D7"/>
    <w:rsid w:val="00E40F6D"/>
    <w:rsid w:val="00E412B4"/>
    <w:rsid w:val="00E41525"/>
    <w:rsid w:val="00E41569"/>
    <w:rsid w:val="00E41928"/>
    <w:rsid w:val="00E41D66"/>
    <w:rsid w:val="00E4203F"/>
    <w:rsid w:val="00E4252D"/>
    <w:rsid w:val="00E42A73"/>
    <w:rsid w:val="00E43D3D"/>
    <w:rsid w:val="00E43F84"/>
    <w:rsid w:val="00E440DA"/>
    <w:rsid w:val="00E448E3"/>
    <w:rsid w:val="00E4515B"/>
    <w:rsid w:val="00E4534E"/>
    <w:rsid w:val="00E460D4"/>
    <w:rsid w:val="00E4704D"/>
    <w:rsid w:val="00E503AD"/>
    <w:rsid w:val="00E50EE3"/>
    <w:rsid w:val="00E51D6B"/>
    <w:rsid w:val="00E51E20"/>
    <w:rsid w:val="00E526CE"/>
    <w:rsid w:val="00E531F1"/>
    <w:rsid w:val="00E5382E"/>
    <w:rsid w:val="00E538B3"/>
    <w:rsid w:val="00E5395E"/>
    <w:rsid w:val="00E53A70"/>
    <w:rsid w:val="00E540B8"/>
    <w:rsid w:val="00E544CC"/>
    <w:rsid w:val="00E54BBA"/>
    <w:rsid w:val="00E54E8C"/>
    <w:rsid w:val="00E55443"/>
    <w:rsid w:val="00E55703"/>
    <w:rsid w:val="00E559C2"/>
    <w:rsid w:val="00E56A97"/>
    <w:rsid w:val="00E56E5B"/>
    <w:rsid w:val="00E57602"/>
    <w:rsid w:val="00E57A71"/>
    <w:rsid w:val="00E60872"/>
    <w:rsid w:val="00E60C10"/>
    <w:rsid w:val="00E60D09"/>
    <w:rsid w:val="00E61513"/>
    <w:rsid w:val="00E6158C"/>
    <w:rsid w:val="00E62257"/>
    <w:rsid w:val="00E62D8F"/>
    <w:rsid w:val="00E6307D"/>
    <w:rsid w:val="00E638EF"/>
    <w:rsid w:val="00E63996"/>
    <w:rsid w:val="00E63E9C"/>
    <w:rsid w:val="00E63EEE"/>
    <w:rsid w:val="00E647ED"/>
    <w:rsid w:val="00E64BF7"/>
    <w:rsid w:val="00E64F2E"/>
    <w:rsid w:val="00E650D0"/>
    <w:rsid w:val="00E6513B"/>
    <w:rsid w:val="00E658A4"/>
    <w:rsid w:val="00E65A6A"/>
    <w:rsid w:val="00E65C94"/>
    <w:rsid w:val="00E65DB1"/>
    <w:rsid w:val="00E6656D"/>
    <w:rsid w:val="00E66602"/>
    <w:rsid w:val="00E66785"/>
    <w:rsid w:val="00E67380"/>
    <w:rsid w:val="00E67754"/>
    <w:rsid w:val="00E67A63"/>
    <w:rsid w:val="00E67FF1"/>
    <w:rsid w:val="00E70050"/>
    <w:rsid w:val="00E7051B"/>
    <w:rsid w:val="00E710A4"/>
    <w:rsid w:val="00E71759"/>
    <w:rsid w:val="00E7177B"/>
    <w:rsid w:val="00E7260D"/>
    <w:rsid w:val="00E726A5"/>
    <w:rsid w:val="00E72F33"/>
    <w:rsid w:val="00E73E43"/>
    <w:rsid w:val="00E75654"/>
    <w:rsid w:val="00E764B8"/>
    <w:rsid w:val="00E76641"/>
    <w:rsid w:val="00E7753E"/>
    <w:rsid w:val="00E77D49"/>
    <w:rsid w:val="00E800F0"/>
    <w:rsid w:val="00E805D1"/>
    <w:rsid w:val="00E80616"/>
    <w:rsid w:val="00E8098C"/>
    <w:rsid w:val="00E80C87"/>
    <w:rsid w:val="00E817BC"/>
    <w:rsid w:val="00E81944"/>
    <w:rsid w:val="00E82206"/>
    <w:rsid w:val="00E83B89"/>
    <w:rsid w:val="00E83D90"/>
    <w:rsid w:val="00E83F91"/>
    <w:rsid w:val="00E83FB1"/>
    <w:rsid w:val="00E8403F"/>
    <w:rsid w:val="00E84369"/>
    <w:rsid w:val="00E84405"/>
    <w:rsid w:val="00E84B5D"/>
    <w:rsid w:val="00E84F18"/>
    <w:rsid w:val="00E84F2E"/>
    <w:rsid w:val="00E85426"/>
    <w:rsid w:val="00E85645"/>
    <w:rsid w:val="00E856FC"/>
    <w:rsid w:val="00E862D5"/>
    <w:rsid w:val="00E8635F"/>
    <w:rsid w:val="00E86646"/>
    <w:rsid w:val="00E867AE"/>
    <w:rsid w:val="00E87A54"/>
    <w:rsid w:val="00E87E2D"/>
    <w:rsid w:val="00E87E7B"/>
    <w:rsid w:val="00E90103"/>
    <w:rsid w:val="00E9064C"/>
    <w:rsid w:val="00E90C75"/>
    <w:rsid w:val="00E911ED"/>
    <w:rsid w:val="00E91F53"/>
    <w:rsid w:val="00E92651"/>
    <w:rsid w:val="00E92FF9"/>
    <w:rsid w:val="00E93159"/>
    <w:rsid w:val="00E931E0"/>
    <w:rsid w:val="00E93C68"/>
    <w:rsid w:val="00E94155"/>
    <w:rsid w:val="00E97499"/>
    <w:rsid w:val="00E97F93"/>
    <w:rsid w:val="00E97FDB"/>
    <w:rsid w:val="00EA0438"/>
    <w:rsid w:val="00EA084D"/>
    <w:rsid w:val="00EA1A3F"/>
    <w:rsid w:val="00EA1A59"/>
    <w:rsid w:val="00EA1D58"/>
    <w:rsid w:val="00EA211D"/>
    <w:rsid w:val="00EA298F"/>
    <w:rsid w:val="00EA302C"/>
    <w:rsid w:val="00EA3097"/>
    <w:rsid w:val="00EA3998"/>
    <w:rsid w:val="00EA3A28"/>
    <w:rsid w:val="00EA3B11"/>
    <w:rsid w:val="00EA412C"/>
    <w:rsid w:val="00EA4FCD"/>
    <w:rsid w:val="00EA5986"/>
    <w:rsid w:val="00EA62BF"/>
    <w:rsid w:val="00EA7360"/>
    <w:rsid w:val="00EA7386"/>
    <w:rsid w:val="00EA74BD"/>
    <w:rsid w:val="00EA7842"/>
    <w:rsid w:val="00EB043C"/>
    <w:rsid w:val="00EB064C"/>
    <w:rsid w:val="00EB09D0"/>
    <w:rsid w:val="00EB11A6"/>
    <w:rsid w:val="00EB1296"/>
    <w:rsid w:val="00EB14F5"/>
    <w:rsid w:val="00EB1AA3"/>
    <w:rsid w:val="00EB24FF"/>
    <w:rsid w:val="00EB2587"/>
    <w:rsid w:val="00EB31C6"/>
    <w:rsid w:val="00EB322F"/>
    <w:rsid w:val="00EB3A50"/>
    <w:rsid w:val="00EB3B47"/>
    <w:rsid w:val="00EB3C5C"/>
    <w:rsid w:val="00EB3FAB"/>
    <w:rsid w:val="00EB400C"/>
    <w:rsid w:val="00EB4410"/>
    <w:rsid w:val="00EB464D"/>
    <w:rsid w:val="00EB49B3"/>
    <w:rsid w:val="00EB4EEF"/>
    <w:rsid w:val="00EB6625"/>
    <w:rsid w:val="00EB67F7"/>
    <w:rsid w:val="00EB69E1"/>
    <w:rsid w:val="00EB703B"/>
    <w:rsid w:val="00EB7374"/>
    <w:rsid w:val="00EB7467"/>
    <w:rsid w:val="00EB787D"/>
    <w:rsid w:val="00EB7908"/>
    <w:rsid w:val="00EC0165"/>
    <w:rsid w:val="00EC08AF"/>
    <w:rsid w:val="00EC0E93"/>
    <w:rsid w:val="00EC17F6"/>
    <w:rsid w:val="00EC18CD"/>
    <w:rsid w:val="00EC37CA"/>
    <w:rsid w:val="00EC4BF4"/>
    <w:rsid w:val="00EC4F71"/>
    <w:rsid w:val="00EC4FC3"/>
    <w:rsid w:val="00EC5E3E"/>
    <w:rsid w:val="00EC6457"/>
    <w:rsid w:val="00EC6E2D"/>
    <w:rsid w:val="00EC6F2F"/>
    <w:rsid w:val="00EC750C"/>
    <w:rsid w:val="00EC771B"/>
    <w:rsid w:val="00EC7E66"/>
    <w:rsid w:val="00ED03BC"/>
    <w:rsid w:val="00ED0B0D"/>
    <w:rsid w:val="00ED0E13"/>
    <w:rsid w:val="00ED0F39"/>
    <w:rsid w:val="00ED0F55"/>
    <w:rsid w:val="00ED1256"/>
    <w:rsid w:val="00ED1266"/>
    <w:rsid w:val="00ED1778"/>
    <w:rsid w:val="00ED19A3"/>
    <w:rsid w:val="00ED23E5"/>
    <w:rsid w:val="00ED302C"/>
    <w:rsid w:val="00ED30E4"/>
    <w:rsid w:val="00ED3730"/>
    <w:rsid w:val="00ED3A08"/>
    <w:rsid w:val="00ED3E80"/>
    <w:rsid w:val="00ED47AB"/>
    <w:rsid w:val="00ED49BA"/>
    <w:rsid w:val="00ED4F1B"/>
    <w:rsid w:val="00ED55FB"/>
    <w:rsid w:val="00ED5A59"/>
    <w:rsid w:val="00ED6366"/>
    <w:rsid w:val="00ED6537"/>
    <w:rsid w:val="00ED65BC"/>
    <w:rsid w:val="00ED6C16"/>
    <w:rsid w:val="00ED72D8"/>
    <w:rsid w:val="00EE03DA"/>
    <w:rsid w:val="00EE0E3D"/>
    <w:rsid w:val="00EE1CB1"/>
    <w:rsid w:val="00EE1E81"/>
    <w:rsid w:val="00EE20D5"/>
    <w:rsid w:val="00EE3562"/>
    <w:rsid w:val="00EE363E"/>
    <w:rsid w:val="00EE3B5D"/>
    <w:rsid w:val="00EE41C5"/>
    <w:rsid w:val="00EE426C"/>
    <w:rsid w:val="00EE4352"/>
    <w:rsid w:val="00EE4B23"/>
    <w:rsid w:val="00EE5023"/>
    <w:rsid w:val="00EE5858"/>
    <w:rsid w:val="00EE5B72"/>
    <w:rsid w:val="00EE5D6A"/>
    <w:rsid w:val="00EE62AF"/>
    <w:rsid w:val="00EE685E"/>
    <w:rsid w:val="00EE6A5B"/>
    <w:rsid w:val="00EE6AA7"/>
    <w:rsid w:val="00EE6CC3"/>
    <w:rsid w:val="00EE6E79"/>
    <w:rsid w:val="00EE7010"/>
    <w:rsid w:val="00EE71CE"/>
    <w:rsid w:val="00EE73E0"/>
    <w:rsid w:val="00EF0411"/>
    <w:rsid w:val="00EF080F"/>
    <w:rsid w:val="00EF0F2B"/>
    <w:rsid w:val="00EF1318"/>
    <w:rsid w:val="00EF18A7"/>
    <w:rsid w:val="00EF22C7"/>
    <w:rsid w:val="00EF2DBF"/>
    <w:rsid w:val="00EF39F7"/>
    <w:rsid w:val="00EF4660"/>
    <w:rsid w:val="00EF48D8"/>
    <w:rsid w:val="00EF4944"/>
    <w:rsid w:val="00EF4BB6"/>
    <w:rsid w:val="00EF5619"/>
    <w:rsid w:val="00EF57AA"/>
    <w:rsid w:val="00EF58D9"/>
    <w:rsid w:val="00EF5AAC"/>
    <w:rsid w:val="00EF5F79"/>
    <w:rsid w:val="00EF6700"/>
    <w:rsid w:val="00EF6A0A"/>
    <w:rsid w:val="00EF6E93"/>
    <w:rsid w:val="00EF73BF"/>
    <w:rsid w:val="00EF78BD"/>
    <w:rsid w:val="00EF7AFC"/>
    <w:rsid w:val="00EF7B46"/>
    <w:rsid w:val="00F0157F"/>
    <w:rsid w:val="00F01918"/>
    <w:rsid w:val="00F02095"/>
    <w:rsid w:val="00F02588"/>
    <w:rsid w:val="00F02648"/>
    <w:rsid w:val="00F027AA"/>
    <w:rsid w:val="00F02C9E"/>
    <w:rsid w:val="00F02EF3"/>
    <w:rsid w:val="00F0306F"/>
    <w:rsid w:val="00F03C62"/>
    <w:rsid w:val="00F03D24"/>
    <w:rsid w:val="00F04667"/>
    <w:rsid w:val="00F049A7"/>
    <w:rsid w:val="00F04D28"/>
    <w:rsid w:val="00F04EB0"/>
    <w:rsid w:val="00F05534"/>
    <w:rsid w:val="00F05AED"/>
    <w:rsid w:val="00F05F85"/>
    <w:rsid w:val="00F066B4"/>
    <w:rsid w:val="00F06A76"/>
    <w:rsid w:val="00F06ACC"/>
    <w:rsid w:val="00F0710B"/>
    <w:rsid w:val="00F07222"/>
    <w:rsid w:val="00F07554"/>
    <w:rsid w:val="00F07B59"/>
    <w:rsid w:val="00F10BE0"/>
    <w:rsid w:val="00F1166D"/>
    <w:rsid w:val="00F11A86"/>
    <w:rsid w:val="00F123D6"/>
    <w:rsid w:val="00F123FB"/>
    <w:rsid w:val="00F12902"/>
    <w:rsid w:val="00F12B71"/>
    <w:rsid w:val="00F1388F"/>
    <w:rsid w:val="00F14578"/>
    <w:rsid w:val="00F14C9F"/>
    <w:rsid w:val="00F15104"/>
    <w:rsid w:val="00F152C3"/>
    <w:rsid w:val="00F15AD2"/>
    <w:rsid w:val="00F15C92"/>
    <w:rsid w:val="00F15FFF"/>
    <w:rsid w:val="00F164E3"/>
    <w:rsid w:val="00F1673B"/>
    <w:rsid w:val="00F16DAB"/>
    <w:rsid w:val="00F16FEA"/>
    <w:rsid w:val="00F17DD8"/>
    <w:rsid w:val="00F205D7"/>
    <w:rsid w:val="00F207A8"/>
    <w:rsid w:val="00F20852"/>
    <w:rsid w:val="00F20DCB"/>
    <w:rsid w:val="00F2119A"/>
    <w:rsid w:val="00F21BC9"/>
    <w:rsid w:val="00F21F58"/>
    <w:rsid w:val="00F2225A"/>
    <w:rsid w:val="00F2255C"/>
    <w:rsid w:val="00F228CA"/>
    <w:rsid w:val="00F23AC5"/>
    <w:rsid w:val="00F2432A"/>
    <w:rsid w:val="00F25859"/>
    <w:rsid w:val="00F25BD5"/>
    <w:rsid w:val="00F25C29"/>
    <w:rsid w:val="00F26089"/>
    <w:rsid w:val="00F264CA"/>
    <w:rsid w:val="00F2656D"/>
    <w:rsid w:val="00F26A70"/>
    <w:rsid w:val="00F2700D"/>
    <w:rsid w:val="00F27552"/>
    <w:rsid w:val="00F276B1"/>
    <w:rsid w:val="00F27993"/>
    <w:rsid w:val="00F3001D"/>
    <w:rsid w:val="00F3029B"/>
    <w:rsid w:val="00F30E70"/>
    <w:rsid w:val="00F3166F"/>
    <w:rsid w:val="00F3190A"/>
    <w:rsid w:val="00F32156"/>
    <w:rsid w:val="00F32272"/>
    <w:rsid w:val="00F32486"/>
    <w:rsid w:val="00F32754"/>
    <w:rsid w:val="00F32A91"/>
    <w:rsid w:val="00F32CE1"/>
    <w:rsid w:val="00F330EA"/>
    <w:rsid w:val="00F33A1F"/>
    <w:rsid w:val="00F33DAE"/>
    <w:rsid w:val="00F33FDD"/>
    <w:rsid w:val="00F3466A"/>
    <w:rsid w:val="00F34850"/>
    <w:rsid w:val="00F349BE"/>
    <w:rsid w:val="00F34B8A"/>
    <w:rsid w:val="00F354F3"/>
    <w:rsid w:val="00F3573D"/>
    <w:rsid w:val="00F36113"/>
    <w:rsid w:val="00F36226"/>
    <w:rsid w:val="00F37D9B"/>
    <w:rsid w:val="00F37E8F"/>
    <w:rsid w:val="00F4095A"/>
    <w:rsid w:val="00F40A56"/>
    <w:rsid w:val="00F414AC"/>
    <w:rsid w:val="00F420C8"/>
    <w:rsid w:val="00F4227F"/>
    <w:rsid w:val="00F42A2F"/>
    <w:rsid w:val="00F42C52"/>
    <w:rsid w:val="00F43227"/>
    <w:rsid w:val="00F43DAD"/>
    <w:rsid w:val="00F44353"/>
    <w:rsid w:val="00F445EC"/>
    <w:rsid w:val="00F44768"/>
    <w:rsid w:val="00F44899"/>
    <w:rsid w:val="00F448CE"/>
    <w:rsid w:val="00F448E0"/>
    <w:rsid w:val="00F450D5"/>
    <w:rsid w:val="00F4535F"/>
    <w:rsid w:val="00F454F1"/>
    <w:rsid w:val="00F46869"/>
    <w:rsid w:val="00F46A7B"/>
    <w:rsid w:val="00F47250"/>
    <w:rsid w:val="00F47E7B"/>
    <w:rsid w:val="00F50355"/>
    <w:rsid w:val="00F50C76"/>
    <w:rsid w:val="00F50CE8"/>
    <w:rsid w:val="00F50FAA"/>
    <w:rsid w:val="00F51A1F"/>
    <w:rsid w:val="00F51A77"/>
    <w:rsid w:val="00F51BF1"/>
    <w:rsid w:val="00F526E4"/>
    <w:rsid w:val="00F532E5"/>
    <w:rsid w:val="00F538CC"/>
    <w:rsid w:val="00F53971"/>
    <w:rsid w:val="00F54C54"/>
    <w:rsid w:val="00F54F02"/>
    <w:rsid w:val="00F54FCE"/>
    <w:rsid w:val="00F555E8"/>
    <w:rsid w:val="00F57164"/>
    <w:rsid w:val="00F573A8"/>
    <w:rsid w:val="00F57CBB"/>
    <w:rsid w:val="00F57F54"/>
    <w:rsid w:val="00F6022E"/>
    <w:rsid w:val="00F60D31"/>
    <w:rsid w:val="00F60E32"/>
    <w:rsid w:val="00F61173"/>
    <w:rsid w:val="00F61E93"/>
    <w:rsid w:val="00F61FC9"/>
    <w:rsid w:val="00F62A11"/>
    <w:rsid w:val="00F632B4"/>
    <w:rsid w:val="00F63C3E"/>
    <w:rsid w:val="00F64C09"/>
    <w:rsid w:val="00F65804"/>
    <w:rsid w:val="00F65B4E"/>
    <w:rsid w:val="00F670CA"/>
    <w:rsid w:val="00F70BDA"/>
    <w:rsid w:val="00F70EB7"/>
    <w:rsid w:val="00F714B3"/>
    <w:rsid w:val="00F7212C"/>
    <w:rsid w:val="00F724A9"/>
    <w:rsid w:val="00F73D66"/>
    <w:rsid w:val="00F74179"/>
    <w:rsid w:val="00F74BD2"/>
    <w:rsid w:val="00F75384"/>
    <w:rsid w:val="00F76179"/>
    <w:rsid w:val="00F76579"/>
    <w:rsid w:val="00F76661"/>
    <w:rsid w:val="00F76A8D"/>
    <w:rsid w:val="00F76EB5"/>
    <w:rsid w:val="00F77274"/>
    <w:rsid w:val="00F77EAC"/>
    <w:rsid w:val="00F8045B"/>
    <w:rsid w:val="00F80967"/>
    <w:rsid w:val="00F80D20"/>
    <w:rsid w:val="00F80E50"/>
    <w:rsid w:val="00F80E71"/>
    <w:rsid w:val="00F81C37"/>
    <w:rsid w:val="00F82020"/>
    <w:rsid w:val="00F82388"/>
    <w:rsid w:val="00F82662"/>
    <w:rsid w:val="00F82939"/>
    <w:rsid w:val="00F829B7"/>
    <w:rsid w:val="00F82E37"/>
    <w:rsid w:val="00F835B4"/>
    <w:rsid w:val="00F83C96"/>
    <w:rsid w:val="00F8488A"/>
    <w:rsid w:val="00F84B6B"/>
    <w:rsid w:val="00F851B1"/>
    <w:rsid w:val="00F85FB0"/>
    <w:rsid w:val="00F86365"/>
    <w:rsid w:val="00F8636C"/>
    <w:rsid w:val="00F8643D"/>
    <w:rsid w:val="00F87239"/>
    <w:rsid w:val="00F8724C"/>
    <w:rsid w:val="00F87D3C"/>
    <w:rsid w:val="00F87E7B"/>
    <w:rsid w:val="00F87E80"/>
    <w:rsid w:val="00F90015"/>
    <w:rsid w:val="00F900C1"/>
    <w:rsid w:val="00F909B4"/>
    <w:rsid w:val="00F90B93"/>
    <w:rsid w:val="00F90CBC"/>
    <w:rsid w:val="00F91630"/>
    <w:rsid w:val="00F92150"/>
    <w:rsid w:val="00F93386"/>
    <w:rsid w:val="00F953EC"/>
    <w:rsid w:val="00F9552A"/>
    <w:rsid w:val="00F95746"/>
    <w:rsid w:val="00F9576E"/>
    <w:rsid w:val="00F96589"/>
    <w:rsid w:val="00F966E9"/>
    <w:rsid w:val="00F96748"/>
    <w:rsid w:val="00F96A22"/>
    <w:rsid w:val="00F96ABA"/>
    <w:rsid w:val="00F96D54"/>
    <w:rsid w:val="00F96DFE"/>
    <w:rsid w:val="00F96F6A"/>
    <w:rsid w:val="00F97A33"/>
    <w:rsid w:val="00F97BC6"/>
    <w:rsid w:val="00FA0061"/>
    <w:rsid w:val="00FA0598"/>
    <w:rsid w:val="00FA0903"/>
    <w:rsid w:val="00FA0ACF"/>
    <w:rsid w:val="00FA0E54"/>
    <w:rsid w:val="00FA1153"/>
    <w:rsid w:val="00FA149E"/>
    <w:rsid w:val="00FA1546"/>
    <w:rsid w:val="00FA15AC"/>
    <w:rsid w:val="00FA1A7B"/>
    <w:rsid w:val="00FA261C"/>
    <w:rsid w:val="00FA29BB"/>
    <w:rsid w:val="00FA2D74"/>
    <w:rsid w:val="00FA4866"/>
    <w:rsid w:val="00FA5221"/>
    <w:rsid w:val="00FA5474"/>
    <w:rsid w:val="00FA5579"/>
    <w:rsid w:val="00FA5A0B"/>
    <w:rsid w:val="00FA661F"/>
    <w:rsid w:val="00FA6B5E"/>
    <w:rsid w:val="00FA6F78"/>
    <w:rsid w:val="00FA70BA"/>
    <w:rsid w:val="00FA7332"/>
    <w:rsid w:val="00FA79FE"/>
    <w:rsid w:val="00FA7DF8"/>
    <w:rsid w:val="00FB05D9"/>
    <w:rsid w:val="00FB0C11"/>
    <w:rsid w:val="00FB0C36"/>
    <w:rsid w:val="00FB0F3A"/>
    <w:rsid w:val="00FB1824"/>
    <w:rsid w:val="00FB2197"/>
    <w:rsid w:val="00FB310E"/>
    <w:rsid w:val="00FB3AC1"/>
    <w:rsid w:val="00FB3DDD"/>
    <w:rsid w:val="00FB40DC"/>
    <w:rsid w:val="00FB4577"/>
    <w:rsid w:val="00FB4912"/>
    <w:rsid w:val="00FB5E4F"/>
    <w:rsid w:val="00FB6050"/>
    <w:rsid w:val="00FB6362"/>
    <w:rsid w:val="00FB638B"/>
    <w:rsid w:val="00FB65BE"/>
    <w:rsid w:val="00FB6A2D"/>
    <w:rsid w:val="00FB6A4D"/>
    <w:rsid w:val="00FB6D1F"/>
    <w:rsid w:val="00FB6D4F"/>
    <w:rsid w:val="00FB6F0E"/>
    <w:rsid w:val="00FB7700"/>
    <w:rsid w:val="00FB7876"/>
    <w:rsid w:val="00FB79BA"/>
    <w:rsid w:val="00FB7CE0"/>
    <w:rsid w:val="00FC04ED"/>
    <w:rsid w:val="00FC0668"/>
    <w:rsid w:val="00FC0FE5"/>
    <w:rsid w:val="00FC1A7B"/>
    <w:rsid w:val="00FC2329"/>
    <w:rsid w:val="00FC2C8F"/>
    <w:rsid w:val="00FC2DD7"/>
    <w:rsid w:val="00FC31C7"/>
    <w:rsid w:val="00FC325F"/>
    <w:rsid w:val="00FC3381"/>
    <w:rsid w:val="00FC34D0"/>
    <w:rsid w:val="00FC3571"/>
    <w:rsid w:val="00FC35D2"/>
    <w:rsid w:val="00FC35F9"/>
    <w:rsid w:val="00FC37AA"/>
    <w:rsid w:val="00FC3B45"/>
    <w:rsid w:val="00FC5573"/>
    <w:rsid w:val="00FC5597"/>
    <w:rsid w:val="00FC5FFB"/>
    <w:rsid w:val="00FC6CEF"/>
    <w:rsid w:val="00FC6D8B"/>
    <w:rsid w:val="00FC715F"/>
    <w:rsid w:val="00FC76E7"/>
    <w:rsid w:val="00FC788B"/>
    <w:rsid w:val="00FC7994"/>
    <w:rsid w:val="00FC7AB8"/>
    <w:rsid w:val="00FC7C85"/>
    <w:rsid w:val="00FD0078"/>
    <w:rsid w:val="00FD0390"/>
    <w:rsid w:val="00FD0ABF"/>
    <w:rsid w:val="00FD0DA9"/>
    <w:rsid w:val="00FD15DE"/>
    <w:rsid w:val="00FD2F6F"/>
    <w:rsid w:val="00FD388B"/>
    <w:rsid w:val="00FD3C1E"/>
    <w:rsid w:val="00FD3D7E"/>
    <w:rsid w:val="00FD3FA9"/>
    <w:rsid w:val="00FD407A"/>
    <w:rsid w:val="00FD4FE3"/>
    <w:rsid w:val="00FD4FF7"/>
    <w:rsid w:val="00FD50A7"/>
    <w:rsid w:val="00FD5C4F"/>
    <w:rsid w:val="00FD5DFC"/>
    <w:rsid w:val="00FD61A3"/>
    <w:rsid w:val="00FD72BE"/>
    <w:rsid w:val="00FD75D9"/>
    <w:rsid w:val="00FD76B9"/>
    <w:rsid w:val="00FD7CE4"/>
    <w:rsid w:val="00FE0426"/>
    <w:rsid w:val="00FE06B1"/>
    <w:rsid w:val="00FE0DB2"/>
    <w:rsid w:val="00FE153D"/>
    <w:rsid w:val="00FE1A50"/>
    <w:rsid w:val="00FE1CFD"/>
    <w:rsid w:val="00FE1E8A"/>
    <w:rsid w:val="00FE24CD"/>
    <w:rsid w:val="00FE250C"/>
    <w:rsid w:val="00FE310A"/>
    <w:rsid w:val="00FE327A"/>
    <w:rsid w:val="00FE370C"/>
    <w:rsid w:val="00FE38E0"/>
    <w:rsid w:val="00FE3A8A"/>
    <w:rsid w:val="00FE3BA8"/>
    <w:rsid w:val="00FE40C0"/>
    <w:rsid w:val="00FE50B7"/>
    <w:rsid w:val="00FE5394"/>
    <w:rsid w:val="00FE60B9"/>
    <w:rsid w:val="00FE6545"/>
    <w:rsid w:val="00FE6C0D"/>
    <w:rsid w:val="00FE6E74"/>
    <w:rsid w:val="00FE6E9A"/>
    <w:rsid w:val="00FE7730"/>
    <w:rsid w:val="00FF0BFE"/>
    <w:rsid w:val="00FF0F13"/>
    <w:rsid w:val="00FF0FE0"/>
    <w:rsid w:val="00FF11E0"/>
    <w:rsid w:val="00FF188E"/>
    <w:rsid w:val="00FF1A2C"/>
    <w:rsid w:val="00FF1FC2"/>
    <w:rsid w:val="00FF2181"/>
    <w:rsid w:val="00FF2253"/>
    <w:rsid w:val="00FF25BC"/>
    <w:rsid w:val="00FF2C23"/>
    <w:rsid w:val="00FF2F84"/>
    <w:rsid w:val="00FF5652"/>
    <w:rsid w:val="00FF5816"/>
    <w:rsid w:val="00FF5ED9"/>
    <w:rsid w:val="00FF630E"/>
    <w:rsid w:val="00FF6D93"/>
    <w:rsid w:val="00FF6E8F"/>
    <w:rsid w:val="00FF7057"/>
    <w:rsid w:val="00FF747B"/>
    <w:rsid w:val="00FF74DC"/>
    <w:rsid w:val="00FF75FC"/>
    <w:rsid w:val="00FF7E92"/>
    <w:rsid w:val="010EAA6D"/>
    <w:rsid w:val="011D1729"/>
    <w:rsid w:val="011D1CFF"/>
    <w:rsid w:val="011D1EBE"/>
    <w:rsid w:val="01306CE2"/>
    <w:rsid w:val="0133EC9C"/>
    <w:rsid w:val="014156D1"/>
    <w:rsid w:val="0144430C"/>
    <w:rsid w:val="014A7C29"/>
    <w:rsid w:val="01509794"/>
    <w:rsid w:val="0169FC51"/>
    <w:rsid w:val="016A921B"/>
    <w:rsid w:val="017FFADA"/>
    <w:rsid w:val="01C812D5"/>
    <w:rsid w:val="01D03E6B"/>
    <w:rsid w:val="01E9B7DD"/>
    <w:rsid w:val="0211219A"/>
    <w:rsid w:val="021A1A6C"/>
    <w:rsid w:val="0227A929"/>
    <w:rsid w:val="02296A06"/>
    <w:rsid w:val="022AEE23"/>
    <w:rsid w:val="0231B47D"/>
    <w:rsid w:val="0238D648"/>
    <w:rsid w:val="0239CAAB"/>
    <w:rsid w:val="025C0CD6"/>
    <w:rsid w:val="0274EC73"/>
    <w:rsid w:val="0279230F"/>
    <w:rsid w:val="027E32C1"/>
    <w:rsid w:val="028DAFCF"/>
    <w:rsid w:val="0295EB9A"/>
    <w:rsid w:val="02A9B45F"/>
    <w:rsid w:val="02BA233B"/>
    <w:rsid w:val="02C41C9B"/>
    <w:rsid w:val="02F33ECC"/>
    <w:rsid w:val="0301AED2"/>
    <w:rsid w:val="030D195C"/>
    <w:rsid w:val="030E8883"/>
    <w:rsid w:val="033416E4"/>
    <w:rsid w:val="034ED5D4"/>
    <w:rsid w:val="035A450B"/>
    <w:rsid w:val="037B9156"/>
    <w:rsid w:val="038C9FF9"/>
    <w:rsid w:val="0394106C"/>
    <w:rsid w:val="03AA8EF4"/>
    <w:rsid w:val="03D29DE2"/>
    <w:rsid w:val="03DA1A95"/>
    <w:rsid w:val="03F9F853"/>
    <w:rsid w:val="041EC38E"/>
    <w:rsid w:val="042DDFAC"/>
    <w:rsid w:val="04347206"/>
    <w:rsid w:val="04407166"/>
    <w:rsid w:val="04494FA3"/>
    <w:rsid w:val="046C7C4F"/>
    <w:rsid w:val="047D1A60"/>
    <w:rsid w:val="048D8240"/>
    <w:rsid w:val="04AD0EC0"/>
    <w:rsid w:val="04AF4005"/>
    <w:rsid w:val="04AF6EE3"/>
    <w:rsid w:val="04C9C9F3"/>
    <w:rsid w:val="04DC6E15"/>
    <w:rsid w:val="04DE569E"/>
    <w:rsid w:val="04FCA496"/>
    <w:rsid w:val="050E1661"/>
    <w:rsid w:val="0519C807"/>
    <w:rsid w:val="051AEB25"/>
    <w:rsid w:val="053D68D2"/>
    <w:rsid w:val="0553619B"/>
    <w:rsid w:val="055D2B5F"/>
    <w:rsid w:val="055F49EB"/>
    <w:rsid w:val="05745464"/>
    <w:rsid w:val="057632E0"/>
    <w:rsid w:val="05791AB3"/>
    <w:rsid w:val="058B68E7"/>
    <w:rsid w:val="059025EA"/>
    <w:rsid w:val="05944CA1"/>
    <w:rsid w:val="05985E9E"/>
    <w:rsid w:val="05A839DE"/>
    <w:rsid w:val="05DE5E63"/>
    <w:rsid w:val="05EF49BF"/>
    <w:rsid w:val="05FE0580"/>
    <w:rsid w:val="062076BF"/>
    <w:rsid w:val="062482D3"/>
    <w:rsid w:val="06249852"/>
    <w:rsid w:val="064646A2"/>
    <w:rsid w:val="0661FF89"/>
    <w:rsid w:val="0665E2F9"/>
    <w:rsid w:val="06727FC5"/>
    <w:rsid w:val="068D53C0"/>
    <w:rsid w:val="0695CF60"/>
    <w:rsid w:val="06A05297"/>
    <w:rsid w:val="06AFED6F"/>
    <w:rsid w:val="06B84374"/>
    <w:rsid w:val="06BB1A2C"/>
    <w:rsid w:val="06D8BA6D"/>
    <w:rsid w:val="06EE6BF7"/>
    <w:rsid w:val="06FB6438"/>
    <w:rsid w:val="0742B728"/>
    <w:rsid w:val="075AB22F"/>
    <w:rsid w:val="075BBBCE"/>
    <w:rsid w:val="0763FFC5"/>
    <w:rsid w:val="07794EBC"/>
    <w:rsid w:val="079590CE"/>
    <w:rsid w:val="07ADD619"/>
    <w:rsid w:val="07B8A88C"/>
    <w:rsid w:val="07E8C006"/>
    <w:rsid w:val="07FB075A"/>
    <w:rsid w:val="0838CA1E"/>
    <w:rsid w:val="08509325"/>
    <w:rsid w:val="08554EE3"/>
    <w:rsid w:val="085FEF1A"/>
    <w:rsid w:val="0873E06B"/>
    <w:rsid w:val="08902C17"/>
    <w:rsid w:val="08962CC0"/>
    <w:rsid w:val="089C67D5"/>
    <w:rsid w:val="08AB3A57"/>
    <w:rsid w:val="08C32A49"/>
    <w:rsid w:val="08C5A3C8"/>
    <w:rsid w:val="08CD21E5"/>
    <w:rsid w:val="08CD4908"/>
    <w:rsid w:val="08D8387D"/>
    <w:rsid w:val="08EC50B5"/>
    <w:rsid w:val="08F2382A"/>
    <w:rsid w:val="08F886BF"/>
    <w:rsid w:val="0912FC88"/>
    <w:rsid w:val="0924A867"/>
    <w:rsid w:val="093023A1"/>
    <w:rsid w:val="09328501"/>
    <w:rsid w:val="094CE942"/>
    <w:rsid w:val="095FB5D8"/>
    <w:rsid w:val="09ADF859"/>
    <w:rsid w:val="09AE8BD0"/>
    <w:rsid w:val="09E2714F"/>
    <w:rsid w:val="0A136703"/>
    <w:rsid w:val="0A1618C4"/>
    <w:rsid w:val="0A215B44"/>
    <w:rsid w:val="0A24F207"/>
    <w:rsid w:val="0A36AFDB"/>
    <w:rsid w:val="0A3A4B02"/>
    <w:rsid w:val="0A586C28"/>
    <w:rsid w:val="0A59D642"/>
    <w:rsid w:val="0A7FB0B5"/>
    <w:rsid w:val="0A809E41"/>
    <w:rsid w:val="0A898C07"/>
    <w:rsid w:val="0A8DAC53"/>
    <w:rsid w:val="0A8EEC82"/>
    <w:rsid w:val="0A95ED4F"/>
    <w:rsid w:val="0A96964B"/>
    <w:rsid w:val="0A98188F"/>
    <w:rsid w:val="0A9CDDEC"/>
    <w:rsid w:val="0AA1F925"/>
    <w:rsid w:val="0AB26B04"/>
    <w:rsid w:val="0AB5D083"/>
    <w:rsid w:val="0AB63EF2"/>
    <w:rsid w:val="0AC1D1CD"/>
    <w:rsid w:val="0AD22A8D"/>
    <w:rsid w:val="0AE75511"/>
    <w:rsid w:val="0AECA831"/>
    <w:rsid w:val="0AF8C98B"/>
    <w:rsid w:val="0B10094C"/>
    <w:rsid w:val="0B18FFA5"/>
    <w:rsid w:val="0B1E6B28"/>
    <w:rsid w:val="0B2422C2"/>
    <w:rsid w:val="0B2D39D6"/>
    <w:rsid w:val="0B4CCCE3"/>
    <w:rsid w:val="0B597AB4"/>
    <w:rsid w:val="0B6A6EA9"/>
    <w:rsid w:val="0B6B231B"/>
    <w:rsid w:val="0B800CBC"/>
    <w:rsid w:val="0B8F9A52"/>
    <w:rsid w:val="0BAF4972"/>
    <w:rsid w:val="0BB9DC92"/>
    <w:rsid w:val="0BBFF769"/>
    <w:rsid w:val="0BE8FA8D"/>
    <w:rsid w:val="0C1334D2"/>
    <w:rsid w:val="0C15CF74"/>
    <w:rsid w:val="0C1C9540"/>
    <w:rsid w:val="0C1CD3B8"/>
    <w:rsid w:val="0C2A4B46"/>
    <w:rsid w:val="0C48B657"/>
    <w:rsid w:val="0C4DDA58"/>
    <w:rsid w:val="0C50D669"/>
    <w:rsid w:val="0C58F5B0"/>
    <w:rsid w:val="0C5DAFD4"/>
    <w:rsid w:val="0C67A030"/>
    <w:rsid w:val="0C67B65B"/>
    <w:rsid w:val="0C8891B7"/>
    <w:rsid w:val="0C8AAF07"/>
    <w:rsid w:val="0C8CD854"/>
    <w:rsid w:val="0C8D205D"/>
    <w:rsid w:val="0CB4EEBE"/>
    <w:rsid w:val="0CC6C018"/>
    <w:rsid w:val="0CC712DB"/>
    <w:rsid w:val="0CCC3E8F"/>
    <w:rsid w:val="0CCC5777"/>
    <w:rsid w:val="0CCCD5B3"/>
    <w:rsid w:val="0CD205BF"/>
    <w:rsid w:val="0CD90C99"/>
    <w:rsid w:val="0CE03BA3"/>
    <w:rsid w:val="0D22E1AE"/>
    <w:rsid w:val="0D2EA5B0"/>
    <w:rsid w:val="0D39D9DC"/>
    <w:rsid w:val="0D60A41E"/>
    <w:rsid w:val="0D682B36"/>
    <w:rsid w:val="0D80CE29"/>
    <w:rsid w:val="0D9F216F"/>
    <w:rsid w:val="0DAA9C82"/>
    <w:rsid w:val="0DABB69C"/>
    <w:rsid w:val="0DAFCACF"/>
    <w:rsid w:val="0DBF492D"/>
    <w:rsid w:val="0DC5CB67"/>
    <w:rsid w:val="0DC9C02C"/>
    <w:rsid w:val="0DF19074"/>
    <w:rsid w:val="0DF2E168"/>
    <w:rsid w:val="0E0C220E"/>
    <w:rsid w:val="0E15C373"/>
    <w:rsid w:val="0E2039BC"/>
    <w:rsid w:val="0E4BF787"/>
    <w:rsid w:val="0E51E758"/>
    <w:rsid w:val="0E62978C"/>
    <w:rsid w:val="0E8FE6A6"/>
    <w:rsid w:val="0E92B1A6"/>
    <w:rsid w:val="0E996B3C"/>
    <w:rsid w:val="0EA9E8CE"/>
    <w:rsid w:val="0ED218BF"/>
    <w:rsid w:val="0ED4D7DE"/>
    <w:rsid w:val="0EDD6868"/>
    <w:rsid w:val="0EDD7103"/>
    <w:rsid w:val="0EF188C1"/>
    <w:rsid w:val="0EF905A5"/>
    <w:rsid w:val="0F049072"/>
    <w:rsid w:val="0F0C54F5"/>
    <w:rsid w:val="0F102910"/>
    <w:rsid w:val="0F469FC5"/>
    <w:rsid w:val="0F568948"/>
    <w:rsid w:val="0F614FA2"/>
    <w:rsid w:val="0F801481"/>
    <w:rsid w:val="0F8F023A"/>
    <w:rsid w:val="0F8F74C5"/>
    <w:rsid w:val="0FA0A2B3"/>
    <w:rsid w:val="0FA70168"/>
    <w:rsid w:val="0FB31237"/>
    <w:rsid w:val="0FB9C7BA"/>
    <w:rsid w:val="0FBA5D44"/>
    <w:rsid w:val="0FBE66E8"/>
    <w:rsid w:val="0FC9877F"/>
    <w:rsid w:val="0FCAEF0A"/>
    <w:rsid w:val="0FE2D71B"/>
    <w:rsid w:val="0FEB4A38"/>
    <w:rsid w:val="1017CBA8"/>
    <w:rsid w:val="101FE084"/>
    <w:rsid w:val="10240405"/>
    <w:rsid w:val="103D879A"/>
    <w:rsid w:val="103E36C2"/>
    <w:rsid w:val="105609CB"/>
    <w:rsid w:val="10620A54"/>
    <w:rsid w:val="106AF793"/>
    <w:rsid w:val="10781B5D"/>
    <w:rsid w:val="10825C3D"/>
    <w:rsid w:val="1094162F"/>
    <w:rsid w:val="1099ED53"/>
    <w:rsid w:val="10ACBDFF"/>
    <w:rsid w:val="10AFBBA0"/>
    <w:rsid w:val="10C034EE"/>
    <w:rsid w:val="10C9B2BA"/>
    <w:rsid w:val="10CC5D3E"/>
    <w:rsid w:val="10D4FAE4"/>
    <w:rsid w:val="10E02235"/>
    <w:rsid w:val="10E40385"/>
    <w:rsid w:val="1110FCD0"/>
    <w:rsid w:val="11195750"/>
    <w:rsid w:val="111C8133"/>
    <w:rsid w:val="11206199"/>
    <w:rsid w:val="1141F820"/>
    <w:rsid w:val="115DDA95"/>
    <w:rsid w:val="116AC7BD"/>
    <w:rsid w:val="119B9C55"/>
    <w:rsid w:val="11B840F0"/>
    <w:rsid w:val="11BAC436"/>
    <w:rsid w:val="11D5DBDE"/>
    <w:rsid w:val="11DA0723"/>
    <w:rsid w:val="11DC8559"/>
    <w:rsid w:val="11EB307A"/>
    <w:rsid w:val="12117B38"/>
    <w:rsid w:val="12276AAF"/>
    <w:rsid w:val="12407B92"/>
    <w:rsid w:val="12A70C9C"/>
    <w:rsid w:val="12C2731E"/>
    <w:rsid w:val="12F4521F"/>
    <w:rsid w:val="12F7328D"/>
    <w:rsid w:val="12F79A9D"/>
    <w:rsid w:val="130000F8"/>
    <w:rsid w:val="131BD1E8"/>
    <w:rsid w:val="132AAA13"/>
    <w:rsid w:val="134DD1E1"/>
    <w:rsid w:val="134F11B1"/>
    <w:rsid w:val="13541CAF"/>
    <w:rsid w:val="135EC762"/>
    <w:rsid w:val="1375035B"/>
    <w:rsid w:val="137855BA"/>
    <w:rsid w:val="138EB433"/>
    <w:rsid w:val="139127C9"/>
    <w:rsid w:val="139B3E57"/>
    <w:rsid w:val="13AEB552"/>
    <w:rsid w:val="13B9FCFF"/>
    <w:rsid w:val="13BD5CC6"/>
    <w:rsid w:val="13E9A941"/>
    <w:rsid w:val="13EAF109"/>
    <w:rsid w:val="13F4094B"/>
    <w:rsid w:val="13F8D119"/>
    <w:rsid w:val="13FE15F1"/>
    <w:rsid w:val="1409DF68"/>
    <w:rsid w:val="1415993F"/>
    <w:rsid w:val="14209E9F"/>
    <w:rsid w:val="14278B26"/>
    <w:rsid w:val="1460484E"/>
    <w:rsid w:val="1463D51E"/>
    <w:rsid w:val="146CE3DE"/>
    <w:rsid w:val="147642C2"/>
    <w:rsid w:val="1487B35C"/>
    <w:rsid w:val="149F8333"/>
    <w:rsid w:val="14C42916"/>
    <w:rsid w:val="14CF7E73"/>
    <w:rsid w:val="14DC87E0"/>
    <w:rsid w:val="14F1225A"/>
    <w:rsid w:val="150F6E61"/>
    <w:rsid w:val="15133577"/>
    <w:rsid w:val="151845F8"/>
    <w:rsid w:val="1524B484"/>
    <w:rsid w:val="1528F699"/>
    <w:rsid w:val="1528FE50"/>
    <w:rsid w:val="1529AD0A"/>
    <w:rsid w:val="15509461"/>
    <w:rsid w:val="155AF115"/>
    <w:rsid w:val="1565C2E5"/>
    <w:rsid w:val="15808779"/>
    <w:rsid w:val="15823281"/>
    <w:rsid w:val="158930FB"/>
    <w:rsid w:val="1599936E"/>
    <w:rsid w:val="15A04CAB"/>
    <w:rsid w:val="15AF99DC"/>
    <w:rsid w:val="15CC1BC6"/>
    <w:rsid w:val="15CDAD84"/>
    <w:rsid w:val="15E955D4"/>
    <w:rsid w:val="15FD92E6"/>
    <w:rsid w:val="160E0129"/>
    <w:rsid w:val="1615C0E0"/>
    <w:rsid w:val="162080C4"/>
    <w:rsid w:val="162DA86C"/>
    <w:rsid w:val="16314BB8"/>
    <w:rsid w:val="163543B4"/>
    <w:rsid w:val="163E38E0"/>
    <w:rsid w:val="1640EC6E"/>
    <w:rsid w:val="164B80D9"/>
    <w:rsid w:val="1666769D"/>
    <w:rsid w:val="1673FF7C"/>
    <w:rsid w:val="16969021"/>
    <w:rsid w:val="169AF647"/>
    <w:rsid w:val="169B000A"/>
    <w:rsid w:val="16AA9340"/>
    <w:rsid w:val="16B7507C"/>
    <w:rsid w:val="16C56437"/>
    <w:rsid w:val="16EE33D4"/>
    <w:rsid w:val="170772E4"/>
    <w:rsid w:val="171577D6"/>
    <w:rsid w:val="171F7E80"/>
    <w:rsid w:val="17234DF8"/>
    <w:rsid w:val="173CD31E"/>
    <w:rsid w:val="1746066A"/>
    <w:rsid w:val="1757451B"/>
    <w:rsid w:val="175949E1"/>
    <w:rsid w:val="176936E0"/>
    <w:rsid w:val="17815147"/>
    <w:rsid w:val="17865D05"/>
    <w:rsid w:val="178A52FC"/>
    <w:rsid w:val="1798FB5A"/>
    <w:rsid w:val="179FB34C"/>
    <w:rsid w:val="17A79AF2"/>
    <w:rsid w:val="17AD85EF"/>
    <w:rsid w:val="17C1BF9F"/>
    <w:rsid w:val="17C1E437"/>
    <w:rsid w:val="17FB0213"/>
    <w:rsid w:val="180472C4"/>
    <w:rsid w:val="18290C5F"/>
    <w:rsid w:val="18326F40"/>
    <w:rsid w:val="18551040"/>
    <w:rsid w:val="185A4E81"/>
    <w:rsid w:val="1862E15E"/>
    <w:rsid w:val="187259F2"/>
    <w:rsid w:val="1877A58C"/>
    <w:rsid w:val="1881A16C"/>
    <w:rsid w:val="1891C46C"/>
    <w:rsid w:val="18B9A7D3"/>
    <w:rsid w:val="18CAD07B"/>
    <w:rsid w:val="18CDCC34"/>
    <w:rsid w:val="18F93FBE"/>
    <w:rsid w:val="1900EDF9"/>
    <w:rsid w:val="19044A00"/>
    <w:rsid w:val="191744B9"/>
    <w:rsid w:val="191C3C0D"/>
    <w:rsid w:val="194A7956"/>
    <w:rsid w:val="19507ABF"/>
    <w:rsid w:val="195CB145"/>
    <w:rsid w:val="196506F0"/>
    <w:rsid w:val="1969BF52"/>
    <w:rsid w:val="19793D12"/>
    <w:rsid w:val="197C634C"/>
    <w:rsid w:val="19916E84"/>
    <w:rsid w:val="1999C572"/>
    <w:rsid w:val="19B02E32"/>
    <w:rsid w:val="19D1F016"/>
    <w:rsid w:val="19E3EE40"/>
    <w:rsid w:val="19F48434"/>
    <w:rsid w:val="1A01753E"/>
    <w:rsid w:val="1A0D6F31"/>
    <w:rsid w:val="1A291015"/>
    <w:rsid w:val="1A4BEA25"/>
    <w:rsid w:val="1A6C35EA"/>
    <w:rsid w:val="1A80A287"/>
    <w:rsid w:val="1A8553BB"/>
    <w:rsid w:val="1AA0A425"/>
    <w:rsid w:val="1AA2EDA9"/>
    <w:rsid w:val="1AA404A8"/>
    <w:rsid w:val="1AA71139"/>
    <w:rsid w:val="1AB4AB78"/>
    <w:rsid w:val="1AC57951"/>
    <w:rsid w:val="1AC66759"/>
    <w:rsid w:val="1AEEA67C"/>
    <w:rsid w:val="1B401C31"/>
    <w:rsid w:val="1B49B2C4"/>
    <w:rsid w:val="1B4F986A"/>
    <w:rsid w:val="1B59DC57"/>
    <w:rsid w:val="1B61269D"/>
    <w:rsid w:val="1B67DA0A"/>
    <w:rsid w:val="1BAD3D76"/>
    <w:rsid w:val="1BD11923"/>
    <w:rsid w:val="1BD235C3"/>
    <w:rsid w:val="1BEC3C6D"/>
    <w:rsid w:val="1BFDDE9B"/>
    <w:rsid w:val="1C0B4607"/>
    <w:rsid w:val="1C13988C"/>
    <w:rsid w:val="1C305F33"/>
    <w:rsid w:val="1C44F7D4"/>
    <w:rsid w:val="1C48C6EF"/>
    <w:rsid w:val="1C5E9A1A"/>
    <w:rsid w:val="1C9A132F"/>
    <w:rsid w:val="1CB073AB"/>
    <w:rsid w:val="1CB99D3D"/>
    <w:rsid w:val="1CC4799B"/>
    <w:rsid w:val="1CC5A9CE"/>
    <w:rsid w:val="1CC6316F"/>
    <w:rsid w:val="1CD0F034"/>
    <w:rsid w:val="1CDE113D"/>
    <w:rsid w:val="1CEC4C4D"/>
    <w:rsid w:val="1D0C6C47"/>
    <w:rsid w:val="1D0DA82B"/>
    <w:rsid w:val="1D3175EA"/>
    <w:rsid w:val="1D5A6E24"/>
    <w:rsid w:val="1D7DFC67"/>
    <w:rsid w:val="1D8BE8F7"/>
    <w:rsid w:val="1DB38A05"/>
    <w:rsid w:val="1DBE05C0"/>
    <w:rsid w:val="1DEF4F7E"/>
    <w:rsid w:val="1DF12D9C"/>
    <w:rsid w:val="1E00DEC0"/>
    <w:rsid w:val="1E068C1E"/>
    <w:rsid w:val="1E07BD9C"/>
    <w:rsid w:val="1E156CA9"/>
    <w:rsid w:val="1E1B2A86"/>
    <w:rsid w:val="1E2A26A7"/>
    <w:rsid w:val="1E4D61E3"/>
    <w:rsid w:val="1E52B2BA"/>
    <w:rsid w:val="1E833DC2"/>
    <w:rsid w:val="1EAE6EE8"/>
    <w:rsid w:val="1ECA27C6"/>
    <w:rsid w:val="1ED2CB8D"/>
    <w:rsid w:val="1EEA070F"/>
    <w:rsid w:val="1EF919B3"/>
    <w:rsid w:val="1F045A31"/>
    <w:rsid w:val="1F08C079"/>
    <w:rsid w:val="1F23E55B"/>
    <w:rsid w:val="1F28228A"/>
    <w:rsid w:val="1F41F98A"/>
    <w:rsid w:val="1F548D51"/>
    <w:rsid w:val="1F716013"/>
    <w:rsid w:val="1F97BCA8"/>
    <w:rsid w:val="1FB532E6"/>
    <w:rsid w:val="1FC6D5FE"/>
    <w:rsid w:val="1FCF16FF"/>
    <w:rsid w:val="1FD1B3F1"/>
    <w:rsid w:val="1FD88166"/>
    <w:rsid w:val="1FDE63B6"/>
    <w:rsid w:val="1FEE831B"/>
    <w:rsid w:val="1FF1FA2F"/>
    <w:rsid w:val="20367C9F"/>
    <w:rsid w:val="203ACAD6"/>
    <w:rsid w:val="2041C2C5"/>
    <w:rsid w:val="20524756"/>
    <w:rsid w:val="20673E7F"/>
    <w:rsid w:val="207F9F3E"/>
    <w:rsid w:val="20931858"/>
    <w:rsid w:val="20A021B1"/>
    <w:rsid w:val="20A3FA92"/>
    <w:rsid w:val="20A794CE"/>
    <w:rsid w:val="20A85A0B"/>
    <w:rsid w:val="20B36B03"/>
    <w:rsid w:val="20C6DECE"/>
    <w:rsid w:val="20F2E55A"/>
    <w:rsid w:val="211C3F56"/>
    <w:rsid w:val="2144AE7D"/>
    <w:rsid w:val="214E241A"/>
    <w:rsid w:val="2159EBC4"/>
    <w:rsid w:val="2163909E"/>
    <w:rsid w:val="2169615B"/>
    <w:rsid w:val="2184AD25"/>
    <w:rsid w:val="21884B4C"/>
    <w:rsid w:val="21A8FA7A"/>
    <w:rsid w:val="21B59AB2"/>
    <w:rsid w:val="21BDF331"/>
    <w:rsid w:val="21CB3FCE"/>
    <w:rsid w:val="21D28266"/>
    <w:rsid w:val="21D2C230"/>
    <w:rsid w:val="21D980C6"/>
    <w:rsid w:val="21E79C0F"/>
    <w:rsid w:val="21F252D5"/>
    <w:rsid w:val="21F7E1C5"/>
    <w:rsid w:val="21FE025F"/>
    <w:rsid w:val="220D2567"/>
    <w:rsid w:val="2236D83C"/>
    <w:rsid w:val="2239CF02"/>
    <w:rsid w:val="2259EEA5"/>
    <w:rsid w:val="226C8120"/>
    <w:rsid w:val="22893CC6"/>
    <w:rsid w:val="229256D4"/>
    <w:rsid w:val="229D5F2A"/>
    <w:rsid w:val="22A63B5D"/>
    <w:rsid w:val="22A7C91F"/>
    <w:rsid w:val="22B07C9C"/>
    <w:rsid w:val="22E2D86F"/>
    <w:rsid w:val="22F65764"/>
    <w:rsid w:val="22F66FC3"/>
    <w:rsid w:val="22FCD5AD"/>
    <w:rsid w:val="2372EBEF"/>
    <w:rsid w:val="23886729"/>
    <w:rsid w:val="239F5D57"/>
    <w:rsid w:val="23A94BEF"/>
    <w:rsid w:val="23B0008F"/>
    <w:rsid w:val="23B18399"/>
    <w:rsid w:val="23B4BD2C"/>
    <w:rsid w:val="23EB918B"/>
    <w:rsid w:val="23F4D441"/>
    <w:rsid w:val="23FEA7FA"/>
    <w:rsid w:val="23FEEFF0"/>
    <w:rsid w:val="2404F279"/>
    <w:rsid w:val="24142BF4"/>
    <w:rsid w:val="241D018E"/>
    <w:rsid w:val="245EFE69"/>
    <w:rsid w:val="24795ED3"/>
    <w:rsid w:val="248C2921"/>
    <w:rsid w:val="248CD1EE"/>
    <w:rsid w:val="24945383"/>
    <w:rsid w:val="24B38CA7"/>
    <w:rsid w:val="24B9A7DC"/>
    <w:rsid w:val="24C5CFF5"/>
    <w:rsid w:val="24DE16F5"/>
    <w:rsid w:val="24E15FA9"/>
    <w:rsid w:val="24FD3F40"/>
    <w:rsid w:val="250A223F"/>
    <w:rsid w:val="2529F397"/>
    <w:rsid w:val="2531842F"/>
    <w:rsid w:val="25361798"/>
    <w:rsid w:val="2546D3D0"/>
    <w:rsid w:val="25502B2F"/>
    <w:rsid w:val="255CBA9B"/>
    <w:rsid w:val="258D41C0"/>
    <w:rsid w:val="259305A3"/>
    <w:rsid w:val="25A5F531"/>
    <w:rsid w:val="25AB3F06"/>
    <w:rsid w:val="25B9BB66"/>
    <w:rsid w:val="25CCE92F"/>
    <w:rsid w:val="25CD8398"/>
    <w:rsid w:val="25E1C411"/>
    <w:rsid w:val="25EE747A"/>
    <w:rsid w:val="25F8B670"/>
    <w:rsid w:val="25F94BC5"/>
    <w:rsid w:val="260213EF"/>
    <w:rsid w:val="26159678"/>
    <w:rsid w:val="26338A48"/>
    <w:rsid w:val="264E2EE0"/>
    <w:rsid w:val="264E654B"/>
    <w:rsid w:val="26546859"/>
    <w:rsid w:val="26786526"/>
    <w:rsid w:val="2699F84A"/>
    <w:rsid w:val="269B8BE1"/>
    <w:rsid w:val="26A1B2FF"/>
    <w:rsid w:val="26A3AB3D"/>
    <w:rsid w:val="26AC11C1"/>
    <w:rsid w:val="26B63AFB"/>
    <w:rsid w:val="26CFF424"/>
    <w:rsid w:val="26DEB8CE"/>
    <w:rsid w:val="26EDECC9"/>
    <w:rsid w:val="26F1F654"/>
    <w:rsid w:val="270F7424"/>
    <w:rsid w:val="2730E854"/>
    <w:rsid w:val="275B6E62"/>
    <w:rsid w:val="275D5FF3"/>
    <w:rsid w:val="275F5860"/>
    <w:rsid w:val="277DAA9A"/>
    <w:rsid w:val="278BEF0E"/>
    <w:rsid w:val="2794D9E5"/>
    <w:rsid w:val="27B633AE"/>
    <w:rsid w:val="27CE5874"/>
    <w:rsid w:val="27FCB99D"/>
    <w:rsid w:val="2810D1C4"/>
    <w:rsid w:val="28204C10"/>
    <w:rsid w:val="282BDFCE"/>
    <w:rsid w:val="282EBE4A"/>
    <w:rsid w:val="2835D230"/>
    <w:rsid w:val="2854FDC9"/>
    <w:rsid w:val="2874177E"/>
    <w:rsid w:val="28980DF9"/>
    <w:rsid w:val="28A80B59"/>
    <w:rsid w:val="28B2FC6D"/>
    <w:rsid w:val="28D6F773"/>
    <w:rsid w:val="28F73EC3"/>
    <w:rsid w:val="290E9284"/>
    <w:rsid w:val="29392F44"/>
    <w:rsid w:val="293A6483"/>
    <w:rsid w:val="2951096D"/>
    <w:rsid w:val="2951F2F8"/>
    <w:rsid w:val="296E55A6"/>
    <w:rsid w:val="29818C49"/>
    <w:rsid w:val="2986FDCA"/>
    <w:rsid w:val="2988CDAC"/>
    <w:rsid w:val="298BE523"/>
    <w:rsid w:val="2995A292"/>
    <w:rsid w:val="299D5C22"/>
    <w:rsid w:val="29A40022"/>
    <w:rsid w:val="29DF2FDA"/>
    <w:rsid w:val="29E47A3A"/>
    <w:rsid w:val="29E6416F"/>
    <w:rsid w:val="29FDFEC4"/>
    <w:rsid w:val="2A01EDF1"/>
    <w:rsid w:val="2A0B2A8E"/>
    <w:rsid w:val="2A0E5C35"/>
    <w:rsid w:val="2A1CE910"/>
    <w:rsid w:val="2A2C270E"/>
    <w:rsid w:val="2A39E946"/>
    <w:rsid w:val="2A39F0B0"/>
    <w:rsid w:val="2A43E4A8"/>
    <w:rsid w:val="2A45609F"/>
    <w:rsid w:val="2A65A961"/>
    <w:rsid w:val="2A72DFD7"/>
    <w:rsid w:val="2A7F5AE1"/>
    <w:rsid w:val="2A93AE08"/>
    <w:rsid w:val="2AA82463"/>
    <w:rsid w:val="2AB1F8A4"/>
    <w:rsid w:val="2ABD6E79"/>
    <w:rsid w:val="2AD03648"/>
    <w:rsid w:val="2AEAB144"/>
    <w:rsid w:val="2AF69068"/>
    <w:rsid w:val="2B2D155E"/>
    <w:rsid w:val="2B367B32"/>
    <w:rsid w:val="2B6C11FF"/>
    <w:rsid w:val="2B72BDE5"/>
    <w:rsid w:val="2B86653A"/>
    <w:rsid w:val="2B9197AC"/>
    <w:rsid w:val="2BA38968"/>
    <w:rsid w:val="2BC1A3D2"/>
    <w:rsid w:val="2BC3029F"/>
    <w:rsid w:val="2BE5E97B"/>
    <w:rsid w:val="2BF97185"/>
    <w:rsid w:val="2BFCA1E8"/>
    <w:rsid w:val="2C124E6E"/>
    <w:rsid w:val="2C2253CF"/>
    <w:rsid w:val="2C35AAE3"/>
    <w:rsid w:val="2C39CE08"/>
    <w:rsid w:val="2C3DE8CF"/>
    <w:rsid w:val="2C40CB0D"/>
    <w:rsid w:val="2C724284"/>
    <w:rsid w:val="2C8993BA"/>
    <w:rsid w:val="2CAD2534"/>
    <w:rsid w:val="2CBDF0E9"/>
    <w:rsid w:val="2CD4BB66"/>
    <w:rsid w:val="2CDAC283"/>
    <w:rsid w:val="2CE7CD69"/>
    <w:rsid w:val="2CECFCD4"/>
    <w:rsid w:val="2CEE5FC2"/>
    <w:rsid w:val="2CF1C5A1"/>
    <w:rsid w:val="2D06B0C3"/>
    <w:rsid w:val="2D079472"/>
    <w:rsid w:val="2D07FD4C"/>
    <w:rsid w:val="2D0F523C"/>
    <w:rsid w:val="2D10833F"/>
    <w:rsid w:val="2D2B0E9F"/>
    <w:rsid w:val="2D2F46E4"/>
    <w:rsid w:val="2D323261"/>
    <w:rsid w:val="2D3A98FE"/>
    <w:rsid w:val="2D512C98"/>
    <w:rsid w:val="2D79E4DE"/>
    <w:rsid w:val="2D9ADDAB"/>
    <w:rsid w:val="2DB36588"/>
    <w:rsid w:val="2DC1F5C3"/>
    <w:rsid w:val="2DD81B6C"/>
    <w:rsid w:val="2DECFBB6"/>
    <w:rsid w:val="2DEEBB96"/>
    <w:rsid w:val="2DF3FD77"/>
    <w:rsid w:val="2E00B8AA"/>
    <w:rsid w:val="2E0B64F4"/>
    <w:rsid w:val="2E0FE858"/>
    <w:rsid w:val="2E1DA7AD"/>
    <w:rsid w:val="2E3254A2"/>
    <w:rsid w:val="2E3BD50F"/>
    <w:rsid w:val="2E6AAB36"/>
    <w:rsid w:val="2E8CAEA6"/>
    <w:rsid w:val="2E8E18DB"/>
    <w:rsid w:val="2E95F63A"/>
    <w:rsid w:val="2EA16981"/>
    <w:rsid w:val="2ECCD7CF"/>
    <w:rsid w:val="2EDC2F3E"/>
    <w:rsid w:val="2EE79FA4"/>
    <w:rsid w:val="2EEAFF0D"/>
    <w:rsid w:val="2F1930AD"/>
    <w:rsid w:val="2F31EE1D"/>
    <w:rsid w:val="2F53485C"/>
    <w:rsid w:val="2F71102D"/>
    <w:rsid w:val="2F87C835"/>
    <w:rsid w:val="2F8B5A71"/>
    <w:rsid w:val="2F914082"/>
    <w:rsid w:val="2F937472"/>
    <w:rsid w:val="2F9C2FDF"/>
    <w:rsid w:val="2FA44050"/>
    <w:rsid w:val="2FA532F3"/>
    <w:rsid w:val="2FD7A570"/>
    <w:rsid w:val="2FD7CB38"/>
    <w:rsid w:val="2FDBE6C0"/>
    <w:rsid w:val="2FE62A30"/>
    <w:rsid w:val="2FF4531C"/>
    <w:rsid w:val="3012263D"/>
    <w:rsid w:val="301DEE90"/>
    <w:rsid w:val="3024876B"/>
    <w:rsid w:val="302CF597"/>
    <w:rsid w:val="30301A7B"/>
    <w:rsid w:val="30319BD4"/>
    <w:rsid w:val="305A6089"/>
    <w:rsid w:val="306D12C0"/>
    <w:rsid w:val="307A17D7"/>
    <w:rsid w:val="30818113"/>
    <w:rsid w:val="3084A730"/>
    <w:rsid w:val="3085F8F9"/>
    <w:rsid w:val="30B67467"/>
    <w:rsid w:val="30C9997E"/>
    <w:rsid w:val="30DA12BB"/>
    <w:rsid w:val="30DDC70C"/>
    <w:rsid w:val="30E90CF9"/>
    <w:rsid w:val="30F88E58"/>
    <w:rsid w:val="30FA892C"/>
    <w:rsid w:val="30FF1B03"/>
    <w:rsid w:val="31325CCE"/>
    <w:rsid w:val="314040A7"/>
    <w:rsid w:val="3142F2F5"/>
    <w:rsid w:val="314305B6"/>
    <w:rsid w:val="314BD548"/>
    <w:rsid w:val="315A3E39"/>
    <w:rsid w:val="315A53F2"/>
    <w:rsid w:val="315E1B82"/>
    <w:rsid w:val="315E847E"/>
    <w:rsid w:val="317BD52C"/>
    <w:rsid w:val="31BC2164"/>
    <w:rsid w:val="31BCFF4C"/>
    <w:rsid w:val="31BFE76B"/>
    <w:rsid w:val="31C1C491"/>
    <w:rsid w:val="31D4FDB8"/>
    <w:rsid w:val="31F9A9B8"/>
    <w:rsid w:val="3207F235"/>
    <w:rsid w:val="32094B4E"/>
    <w:rsid w:val="320AAC4B"/>
    <w:rsid w:val="321DD345"/>
    <w:rsid w:val="3238524A"/>
    <w:rsid w:val="323C64D2"/>
    <w:rsid w:val="323F4066"/>
    <w:rsid w:val="32483F17"/>
    <w:rsid w:val="324C0346"/>
    <w:rsid w:val="324F946D"/>
    <w:rsid w:val="32550849"/>
    <w:rsid w:val="325B136E"/>
    <w:rsid w:val="32635D91"/>
    <w:rsid w:val="3270E33A"/>
    <w:rsid w:val="32968AC6"/>
    <w:rsid w:val="32990304"/>
    <w:rsid w:val="32A1EC94"/>
    <w:rsid w:val="32A30AC0"/>
    <w:rsid w:val="32B90BEF"/>
    <w:rsid w:val="32CF597A"/>
    <w:rsid w:val="32D450E4"/>
    <w:rsid w:val="32E6D9A1"/>
    <w:rsid w:val="32F4249C"/>
    <w:rsid w:val="3307FDDF"/>
    <w:rsid w:val="331E16EB"/>
    <w:rsid w:val="3339BF6A"/>
    <w:rsid w:val="3356A345"/>
    <w:rsid w:val="3361ED88"/>
    <w:rsid w:val="3386389D"/>
    <w:rsid w:val="338ED10B"/>
    <w:rsid w:val="338F6A40"/>
    <w:rsid w:val="339E5634"/>
    <w:rsid w:val="33C1C857"/>
    <w:rsid w:val="33CCDF9B"/>
    <w:rsid w:val="33CDFB38"/>
    <w:rsid w:val="33E48274"/>
    <w:rsid w:val="33E4B770"/>
    <w:rsid w:val="33F992F1"/>
    <w:rsid w:val="34118451"/>
    <w:rsid w:val="341BB756"/>
    <w:rsid w:val="34240ECD"/>
    <w:rsid w:val="342968DB"/>
    <w:rsid w:val="34403FFE"/>
    <w:rsid w:val="345148C2"/>
    <w:rsid w:val="34551C87"/>
    <w:rsid w:val="346E2675"/>
    <w:rsid w:val="347901F7"/>
    <w:rsid w:val="34923C71"/>
    <w:rsid w:val="34981FA7"/>
    <w:rsid w:val="349A67D3"/>
    <w:rsid w:val="34CCBD29"/>
    <w:rsid w:val="34CEF728"/>
    <w:rsid w:val="34E1C63F"/>
    <w:rsid w:val="34EE29A1"/>
    <w:rsid w:val="350AD35A"/>
    <w:rsid w:val="351AAECC"/>
    <w:rsid w:val="35349E4B"/>
    <w:rsid w:val="355AB4E3"/>
    <w:rsid w:val="3588885C"/>
    <w:rsid w:val="358927FB"/>
    <w:rsid w:val="35936B64"/>
    <w:rsid w:val="35AAF7B2"/>
    <w:rsid w:val="35B2B29E"/>
    <w:rsid w:val="35B5D45A"/>
    <w:rsid w:val="35B86CA6"/>
    <w:rsid w:val="35C77CDC"/>
    <w:rsid w:val="35D92B34"/>
    <w:rsid w:val="35E90D22"/>
    <w:rsid w:val="35F01110"/>
    <w:rsid w:val="35FF7AB0"/>
    <w:rsid w:val="360D7EEF"/>
    <w:rsid w:val="36110035"/>
    <w:rsid w:val="36141EC1"/>
    <w:rsid w:val="361676D9"/>
    <w:rsid w:val="3620A689"/>
    <w:rsid w:val="36278004"/>
    <w:rsid w:val="36296BE5"/>
    <w:rsid w:val="363371DE"/>
    <w:rsid w:val="364474E3"/>
    <w:rsid w:val="364CC2D1"/>
    <w:rsid w:val="36531D7E"/>
    <w:rsid w:val="3675C845"/>
    <w:rsid w:val="367B78D5"/>
    <w:rsid w:val="367D96A0"/>
    <w:rsid w:val="368185C3"/>
    <w:rsid w:val="3683EC86"/>
    <w:rsid w:val="3684EB63"/>
    <w:rsid w:val="369F7F24"/>
    <w:rsid w:val="36ADB902"/>
    <w:rsid w:val="36B184D3"/>
    <w:rsid w:val="36B35962"/>
    <w:rsid w:val="36B9E8FD"/>
    <w:rsid w:val="36BCBFA3"/>
    <w:rsid w:val="36C65F0C"/>
    <w:rsid w:val="36C662CD"/>
    <w:rsid w:val="36CE37FD"/>
    <w:rsid w:val="36D98ADD"/>
    <w:rsid w:val="36FFCCF0"/>
    <w:rsid w:val="370AF083"/>
    <w:rsid w:val="370CEB1A"/>
    <w:rsid w:val="370FAB49"/>
    <w:rsid w:val="37192333"/>
    <w:rsid w:val="374928B4"/>
    <w:rsid w:val="374A388D"/>
    <w:rsid w:val="37545A0C"/>
    <w:rsid w:val="375884CC"/>
    <w:rsid w:val="3758BA30"/>
    <w:rsid w:val="375AA48B"/>
    <w:rsid w:val="375F371A"/>
    <w:rsid w:val="376E9F70"/>
    <w:rsid w:val="37835E7C"/>
    <w:rsid w:val="378A3A3D"/>
    <w:rsid w:val="37A66F5A"/>
    <w:rsid w:val="37A92B53"/>
    <w:rsid w:val="37D83038"/>
    <w:rsid w:val="37E1B9B7"/>
    <w:rsid w:val="37FB9299"/>
    <w:rsid w:val="380E5078"/>
    <w:rsid w:val="38112296"/>
    <w:rsid w:val="382958AC"/>
    <w:rsid w:val="38311884"/>
    <w:rsid w:val="386185E4"/>
    <w:rsid w:val="3870C701"/>
    <w:rsid w:val="387FA5A9"/>
    <w:rsid w:val="38871D14"/>
    <w:rsid w:val="389D69A3"/>
    <w:rsid w:val="38A37970"/>
    <w:rsid w:val="38BDCF7F"/>
    <w:rsid w:val="38F27341"/>
    <w:rsid w:val="3900594A"/>
    <w:rsid w:val="3903F6C8"/>
    <w:rsid w:val="39255133"/>
    <w:rsid w:val="39450C3D"/>
    <w:rsid w:val="396F8B7F"/>
    <w:rsid w:val="39721697"/>
    <w:rsid w:val="397EDCA2"/>
    <w:rsid w:val="399449FD"/>
    <w:rsid w:val="399A1611"/>
    <w:rsid w:val="39A7ACAD"/>
    <w:rsid w:val="39A9A770"/>
    <w:rsid w:val="39AB07F7"/>
    <w:rsid w:val="39AF740E"/>
    <w:rsid w:val="39BC0070"/>
    <w:rsid w:val="39CE98B7"/>
    <w:rsid w:val="39DBCEE1"/>
    <w:rsid w:val="39E43378"/>
    <w:rsid w:val="39F73293"/>
    <w:rsid w:val="3A107C80"/>
    <w:rsid w:val="3A2D6F11"/>
    <w:rsid w:val="3A3A580B"/>
    <w:rsid w:val="3A520E77"/>
    <w:rsid w:val="3A5DCCF4"/>
    <w:rsid w:val="3A9AF6AD"/>
    <w:rsid w:val="3A9B63BD"/>
    <w:rsid w:val="3AC019CD"/>
    <w:rsid w:val="3AC12194"/>
    <w:rsid w:val="3AC2E173"/>
    <w:rsid w:val="3ACA563D"/>
    <w:rsid w:val="3AE9C312"/>
    <w:rsid w:val="3B2E9C1D"/>
    <w:rsid w:val="3B47030E"/>
    <w:rsid w:val="3B4D9FD4"/>
    <w:rsid w:val="3B6D6380"/>
    <w:rsid w:val="3B9AD2C9"/>
    <w:rsid w:val="3BC93F72"/>
    <w:rsid w:val="3BD65D32"/>
    <w:rsid w:val="3BFBECD7"/>
    <w:rsid w:val="3C138C8B"/>
    <w:rsid w:val="3C152B0C"/>
    <w:rsid w:val="3C24986E"/>
    <w:rsid w:val="3C334E03"/>
    <w:rsid w:val="3C385672"/>
    <w:rsid w:val="3C449F27"/>
    <w:rsid w:val="3C498B23"/>
    <w:rsid w:val="3C4E8267"/>
    <w:rsid w:val="3C508EDC"/>
    <w:rsid w:val="3C524F26"/>
    <w:rsid w:val="3C698C48"/>
    <w:rsid w:val="3C6ECB1A"/>
    <w:rsid w:val="3C87A004"/>
    <w:rsid w:val="3C9A94A8"/>
    <w:rsid w:val="3C9E8745"/>
    <w:rsid w:val="3CA5E841"/>
    <w:rsid w:val="3CA67C95"/>
    <w:rsid w:val="3CA97985"/>
    <w:rsid w:val="3CB3FBEA"/>
    <w:rsid w:val="3CCFA344"/>
    <w:rsid w:val="3CE051B7"/>
    <w:rsid w:val="3CE9B94C"/>
    <w:rsid w:val="3CF95780"/>
    <w:rsid w:val="3CFDA240"/>
    <w:rsid w:val="3D015706"/>
    <w:rsid w:val="3D03D3A5"/>
    <w:rsid w:val="3D09A6E6"/>
    <w:rsid w:val="3D1C64A6"/>
    <w:rsid w:val="3D29D1F0"/>
    <w:rsid w:val="3D4FAD18"/>
    <w:rsid w:val="3D53CE40"/>
    <w:rsid w:val="3D5972A4"/>
    <w:rsid w:val="3D79F712"/>
    <w:rsid w:val="3D7F4928"/>
    <w:rsid w:val="3D7FC752"/>
    <w:rsid w:val="3DA51BE3"/>
    <w:rsid w:val="3DB7661D"/>
    <w:rsid w:val="3DC08198"/>
    <w:rsid w:val="3DD282B2"/>
    <w:rsid w:val="3DDCD123"/>
    <w:rsid w:val="3DDE0726"/>
    <w:rsid w:val="3DF0124B"/>
    <w:rsid w:val="3E2EF8A9"/>
    <w:rsid w:val="3E411E4E"/>
    <w:rsid w:val="3E50F04D"/>
    <w:rsid w:val="3E56E1A1"/>
    <w:rsid w:val="3E6431EA"/>
    <w:rsid w:val="3EDDF2C4"/>
    <w:rsid w:val="3F00CC51"/>
    <w:rsid w:val="3F066A53"/>
    <w:rsid w:val="3F08E357"/>
    <w:rsid w:val="3F1B52A6"/>
    <w:rsid w:val="3F25D7B2"/>
    <w:rsid w:val="3F2F1E80"/>
    <w:rsid w:val="3F318F2D"/>
    <w:rsid w:val="3F34420D"/>
    <w:rsid w:val="3F497C8D"/>
    <w:rsid w:val="3F4C95C1"/>
    <w:rsid w:val="3F6AD623"/>
    <w:rsid w:val="3F7362A2"/>
    <w:rsid w:val="3F7C6B78"/>
    <w:rsid w:val="3F998EFC"/>
    <w:rsid w:val="3FA030E9"/>
    <w:rsid w:val="3FA62C9C"/>
    <w:rsid w:val="3FACA97A"/>
    <w:rsid w:val="3FB0A1AC"/>
    <w:rsid w:val="3FB1E428"/>
    <w:rsid w:val="3FB4AECE"/>
    <w:rsid w:val="3FB51FF4"/>
    <w:rsid w:val="3FB7A203"/>
    <w:rsid w:val="3FB86694"/>
    <w:rsid w:val="3FBEB336"/>
    <w:rsid w:val="3FC23563"/>
    <w:rsid w:val="3FC3271E"/>
    <w:rsid w:val="3FC44A6B"/>
    <w:rsid w:val="3FDAE25C"/>
    <w:rsid w:val="3FE4AC40"/>
    <w:rsid w:val="3FE702DA"/>
    <w:rsid w:val="400086A7"/>
    <w:rsid w:val="4001F4C6"/>
    <w:rsid w:val="401A0262"/>
    <w:rsid w:val="403E164A"/>
    <w:rsid w:val="403F59FE"/>
    <w:rsid w:val="4053147E"/>
    <w:rsid w:val="4059F73D"/>
    <w:rsid w:val="406272BA"/>
    <w:rsid w:val="40672B9B"/>
    <w:rsid w:val="40696D90"/>
    <w:rsid w:val="406A0D43"/>
    <w:rsid w:val="407356FD"/>
    <w:rsid w:val="4073DFE9"/>
    <w:rsid w:val="4082EFCA"/>
    <w:rsid w:val="40910B8C"/>
    <w:rsid w:val="40A2C9E7"/>
    <w:rsid w:val="40A545B5"/>
    <w:rsid w:val="40A9F43F"/>
    <w:rsid w:val="40C1C2CE"/>
    <w:rsid w:val="40C99103"/>
    <w:rsid w:val="40CF74B1"/>
    <w:rsid w:val="40D108B5"/>
    <w:rsid w:val="40D7ED17"/>
    <w:rsid w:val="40DB1514"/>
    <w:rsid w:val="40E18C2D"/>
    <w:rsid w:val="40F835B9"/>
    <w:rsid w:val="40FA8E1F"/>
    <w:rsid w:val="41011437"/>
    <w:rsid w:val="414BABA1"/>
    <w:rsid w:val="414BDDA4"/>
    <w:rsid w:val="41613593"/>
    <w:rsid w:val="41632A3C"/>
    <w:rsid w:val="4177DF57"/>
    <w:rsid w:val="41810413"/>
    <w:rsid w:val="4184FED2"/>
    <w:rsid w:val="418F33BC"/>
    <w:rsid w:val="4195EDD4"/>
    <w:rsid w:val="41993A17"/>
    <w:rsid w:val="41AE4C73"/>
    <w:rsid w:val="41C0D16B"/>
    <w:rsid w:val="41C166C8"/>
    <w:rsid w:val="41E60390"/>
    <w:rsid w:val="41F78696"/>
    <w:rsid w:val="420DC383"/>
    <w:rsid w:val="4215B245"/>
    <w:rsid w:val="4222FFD4"/>
    <w:rsid w:val="422F4334"/>
    <w:rsid w:val="423B2804"/>
    <w:rsid w:val="4242BE7C"/>
    <w:rsid w:val="4259ABE1"/>
    <w:rsid w:val="426A810E"/>
    <w:rsid w:val="426C46DE"/>
    <w:rsid w:val="4272465B"/>
    <w:rsid w:val="428C8607"/>
    <w:rsid w:val="4293296D"/>
    <w:rsid w:val="42AC6299"/>
    <w:rsid w:val="42ACAD6F"/>
    <w:rsid w:val="42B3F469"/>
    <w:rsid w:val="42B96E40"/>
    <w:rsid w:val="42BDB21E"/>
    <w:rsid w:val="42C6FD00"/>
    <w:rsid w:val="42E43864"/>
    <w:rsid w:val="42E99DAA"/>
    <w:rsid w:val="42F6BABE"/>
    <w:rsid w:val="4300BD28"/>
    <w:rsid w:val="430E0FD4"/>
    <w:rsid w:val="4310D443"/>
    <w:rsid w:val="43179D9E"/>
    <w:rsid w:val="432FBB2A"/>
    <w:rsid w:val="4339E91D"/>
    <w:rsid w:val="436E230D"/>
    <w:rsid w:val="43764806"/>
    <w:rsid w:val="437DFBBD"/>
    <w:rsid w:val="438DF542"/>
    <w:rsid w:val="43955168"/>
    <w:rsid w:val="43B1C8E6"/>
    <w:rsid w:val="43B31019"/>
    <w:rsid w:val="43B5BCD2"/>
    <w:rsid w:val="43D337F7"/>
    <w:rsid w:val="43E3BA30"/>
    <w:rsid w:val="43F4D19B"/>
    <w:rsid w:val="43FDCE22"/>
    <w:rsid w:val="43FE1A00"/>
    <w:rsid w:val="440AD07C"/>
    <w:rsid w:val="440ED66D"/>
    <w:rsid w:val="44192CEF"/>
    <w:rsid w:val="443CB8F2"/>
    <w:rsid w:val="443E5197"/>
    <w:rsid w:val="44441913"/>
    <w:rsid w:val="44526E81"/>
    <w:rsid w:val="44699394"/>
    <w:rsid w:val="447C5CED"/>
    <w:rsid w:val="44852EBD"/>
    <w:rsid w:val="4492C563"/>
    <w:rsid w:val="449BC340"/>
    <w:rsid w:val="44DB854E"/>
    <w:rsid w:val="44E788B3"/>
    <w:rsid w:val="44F7390A"/>
    <w:rsid w:val="44F9DFF6"/>
    <w:rsid w:val="4506E27F"/>
    <w:rsid w:val="452271DA"/>
    <w:rsid w:val="454EAF86"/>
    <w:rsid w:val="4579EAA6"/>
    <w:rsid w:val="4585F2BD"/>
    <w:rsid w:val="458EAEB4"/>
    <w:rsid w:val="458F153F"/>
    <w:rsid w:val="459A765E"/>
    <w:rsid w:val="45A37662"/>
    <w:rsid w:val="45A812F9"/>
    <w:rsid w:val="45ABE056"/>
    <w:rsid w:val="45BD4796"/>
    <w:rsid w:val="45CDD8F4"/>
    <w:rsid w:val="45D6D025"/>
    <w:rsid w:val="45E90EF0"/>
    <w:rsid w:val="45F38F30"/>
    <w:rsid w:val="45FC761D"/>
    <w:rsid w:val="46063569"/>
    <w:rsid w:val="460D1370"/>
    <w:rsid w:val="46278FF4"/>
    <w:rsid w:val="463024E6"/>
    <w:rsid w:val="463A7935"/>
    <w:rsid w:val="463C0C14"/>
    <w:rsid w:val="465078D4"/>
    <w:rsid w:val="468B5C29"/>
    <w:rsid w:val="468DE62D"/>
    <w:rsid w:val="46A5F062"/>
    <w:rsid w:val="46B667B9"/>
    <w:rsid w:val="46D21652"/>
    <w:rsid w:val="46DD6A46"/>
    <w:rsid w:val="46E580E2"/>
    <w:rsid w:val="470612D2"/>
    <w:rsid w:val="4722251E"/>
    <w:rsid w:val="4747DC6C"/>
    <w:rsid w:val="474894CD"/>
    <w:rsid w:val="474CF8E7"/>
    <w:rsid w:val="4759A90B"/>
    <w:rsid w:val="475C81FB"/>
    <w:rsid w:val="475DE3BC"/>
    <w:rsid w:val="47619111"/>
    <w:rsid w:val="47746FFA"/>
    <w:rsid w:val="4785DA05"/>
    <w:rsid w:val="478C28C6"/>
    <w:rsid w:val="47A55B85"/>
    <w:rsid w:val="47BB0634"/>
    <w:rsid w:val="47BEFE06"/>
    <w:rsid w:val="47C8AA58"/>
    <w:rsid w:val="47DCF761"/>
    <w:rsid w:val="47E1025E"/>
    <w:rsid w:val="47E6C7D0"/>
    <w:rsid w:val="47E873FD"/>
    <w:rsid w:val="4808DC59"/>
    <w:rsid w:val="480F22D0"/>
    <w:rsid w:val="484949EA"/>
    <w:rsid w:val="484A6917"/>
    <w:rsid w:val="48843610"/>
    <w:rsid w:val="4885D5E3"/>
    <w:rsid w:val="488CF02E"/>
    <w:rsid w:val="488E3116"/>
    <w:rsid w:val="48A3059A"/>
    <w:rsid w:val="48B63A96"/>
    <w:rsid w:val="48BC2DF7"/>
    <w:rsid w:val="48BDF57F"/>
    <w:rsid w:val="48C78E12"/>
    <w:rsid w:val="48D460C1"/>
    <w:rsid w:val="48D4BDFA"/>
    <w:rsid w:val="48DA3FAB"/>
    <w:rsid w:val="48E24347"/>
    <w:rsid w:val="48E5E188"/>
    <w:rsid w:val="48E6088A"/>
    <w:rsid w:val="48F57DFC"/>
    <w:rsid w:val="4902BA15"/>
    <w:rsid w:val="4911BD5C"/>
    <w:rsid w:val="497C4C19"/>
    <w:rsid w:val="49AE0434"/>
    <w:rsid w:val="49C09638"/>
    <w:rsid w:val="49C44A4E"/>
    <w:rsid w:val="49C95F0C"/>
    <w:rsid w:val="49CBE350"/>
    <w:rsid w:val="49CEF803"/>
    <w:rsid w:val="49E4F890"/>
    <w:rsid w:val="49EE3960"/>
    <w:rsid w:val="4A2AF134"/>
    <w:rsid w:val="4A2CDE59"/>
    <w:rsid w:val="4AA7D4EB"/>
    <w:rsid w:val="4AC8C88B"/>
    <w:rsid w:val="4AD18A2A"/>
    <w:rsid w:val="4AD6D01F"/>
    <w:rsid w:val="4ADE25A6"/>
    <w:rsid w:val="4AF1E3E0"/>
    <w:rsid w:val="4AF7E286"/>
    <w:rsid w:val="4B08D016"/>
    <w:rsid w:val="4B1A78BA"/>
    <w:rsid w:val="4B1B1C2E"/>
    <w:rsid w:val="4B221D45"/>
    <w:rsid w:val="4B2DF5E9"/>
    <w:rsid w:val="4B50DC33"/>
    <w:rsid w:val="4B633EC9"/>
    <w:rsid w:val="4B643B4B"/>
    <w:rsid w:val="4B7275CA"/>
    <w:rsid w:val="4B730C73"/>
    <w:rsid w:val="4B7C7080"/>
    <w:rsid w:val="4B862CD4"/>
    <w:rsid w:val="4BA6AC49"/>
    <w:rsid w:val="4BB7D88A"/>
    <w:rsid w:val="4BC76A1E"/>
    <w:rsid w:val="4BCDD58D"/>
    <w:rsid w:val="4BCF7F59"/>
    <w:rsid w:val="4BDA62E2"/>
    <w:rsid w:val="4BDA939B"/>
    <w:rsid w:val="4BDB4DF1"/>
    <w:rsid w:val="4BEC4F0F"/>
    <w:rsid w:val="4BF5B79A"/>
    <w:rsid w:val="4C25DB41"/>
    <w:rsid w:val="4C31C135"/>
    <w:rsid w:val="4C4DCDEE"/>
    <w:rsid w:val="4C555AD6"/>
    <w:rsid w:val="4C55BEF3"/>
    <w:rsid w:val="4C5B46C1"/>
    <w:rsid w:val="4C5CB35D"/>
    <w:rsid w:val="4C613D1F"/>
    <w:rsid w:val="4C61ECC4"/>
    <w:rsid w:val="4C7339D3"/>
    <w:rsid w:val="4C796FAC"/>
    <w:rsid w:val="4C9EE14F"/>
    <w:rsid w:val="4CA087A3"/>
    <w:rsid w:val="4CA5149B"/>
    <w:rsid w:val="4CB9A48C"/>
    <w:rsid w:val="4CBB116B"/>
    <w:rsid w:val="4CC9D4D2"/>
    <w:rsid w:val="4D44FF2C"/>
    <w:rsid w:val="4D62EB84"/>
    <w:rsid w:val="4D69DBF0"/>
    <w:rsid w:val="4D6C1CC2"/>
    <w:rsid w:val="4D6EABC6"/>
    <w:rsid w:val="4D713103"/>
    <w:rsid w:val="4D9095AE"/>
    <w:rsid w:val="4DB24ACC"/>
    <w:rsid w:val="4DB94581"/>
    <w:rsid w:val="4DDB7CA1"/>
    <w:rsid w:val="4DF04EE4"/>
    <w:rsid w:val="4DF9B884"/>
    <w:rsid w:val="4E00711E"/>
    <w:rsid w:val="4E0A6557"/>
    <w:rsid w:val="4E0DEFAA"/>
    <w:rsid w:val="4E2B031D"/>
    <w:rsid w:val="4E3779B7"/>
    <w:rsid w:val="4E385986"/>
    <w:rsid w:val="4E4070D8"/>
    <w:rsid w:val="4E48201D"/>
    <w:rsid w:val="4E50C27B"/>
    <w:rsid w:val="4E65C639"/>
    <w:rsid w:val="4E6E4525"/>
    <w:rsid w:val="4E74C709"/>
    <w:rsid w:val="4E8C94A3"/>
    <w:rsid w:val="4E9A684F"/>
    <w:rsid w:val="4E9D80FE"/>
    <w:rsid w:val="4E9FD1B6"/>
    <w:rsid w:val="4ED7921A"/>
    <w:rsid w:val="4EF037E9"/>
    <w:rsid w:val="4EF0A812"/>
    <w:rsid w:val="4F07E7B4"/>
    <w:rsid w:val="4F1ABFD6"/>
    <w:rsid w:val="4F1FCD15"/>
    <w:rsid w:val="4F2F44A7"/>
    <w:rsid w:val="4F395CD6"/>
    <w:rsid w:val="4F736684"/>
    <w:rsid w:val="4F898736"/>
    <w:rsid w:val="4F8C19D6"/>
    <w:rsid w:val="4F9EC1B3"/>
    <w:rsid w:val="4FAB4AB8"/>
    <w:rsid w:val="4FAE6BF2"/>
    <w:rsid w:val="4FB14514"/>
    <w:rsid w:val="4FC1D7E3"/>
    <w:rsid w:val="4FCF5C85"/>
    <w:rsid w:val="4FEB914E"/>
    <w:rsid w:val="4FF0FE35"/>
    <w:rsid w:val="5010F821"/>
    <w:rsid w:val="5014665A"/>
    <w:rsid w:val="503443BC"/>
    <w:rsid w:val="503DA89E"/>
    <w:rsid w:val="506FBEE1"/>
    <w:rsid w:val="50A8334F"/>
    <w:rsid w:val="50BA523E"/>
    <w:rsid w:val="50DB2E1E"/>
    <w:rsid w:val="50EEDAFE"/>
    <w:rsid w:val="50EFB8BF"/>
    <w:rsid w:val="50FD6939"/>
    <w:rsid w:val="512D147C"/>
    <w:rsid w:val="51364D29"/>
    <w:rsid w:val="513A0EB1"/>
    <w:rsid w:val="513D6EB1"/>
    <w:rsid w:val="513F99C4"/>
    <w:rsid w:val="514A0B30"/>
    <w:rsid w:val="516199B8"/>
    <w:rsid w:val="5161F54C"/>
    <w:rsid w:val="51751C2C"/>
    <w:rsid w:val="51816AB1"/>
    <w:rsid w:val="518AFE36"/>
    <w:rsid w:val="519050C3"/>
    <w:rsid w:val="51BDBFCB"/>
    <w:rsid w:val="51D01367"/>
    <w:rsid w:val="51E07483"/>
    <w:rsid w:val="51EF5C94"/>
    <w:rsid w:val="522125C1"/>
    <w:rsid w:val="52233360"/>
    <w:rsid w:val="522BD47D"/>
    <w:rsid w:val="523F957E"/>
    <w:rsid w:val="5274657D"/>
    <w:rsid w:val="527FCE25"/>
    <w:rsid w:val="52899A1E"/>
    <w:rsid w:val="52A4C22E"/>
    <w:rsid w:val="52B322CA"/>
    <w:rsid w:val="52C15EBC"/>
    <w:rsid w:val="52E32C31"/>
    <w:rsid w:val="52E3CD68"/>
    <w:rsid w:val="52E860C8"/>
    <w:rsid w:val="52FC1E7B"/>
    <w:rsid w:val="52FCB82D"/>
    <w:rsid w:val="52FDFD94"/>
    <w:rsid w:val="5315A9B2"/>
    <w:rsid w:val="5326EC83"/>
    <w:rsid w:val="5339F8B0"/>
    <w:rsid w:val="536BE47E"/>
    <w:rsid w:val="536E90A7"/>
    <w:rsid w:val="53C40F69"/>
    <w:rsid w:val="53F9ADD5"/>
    <w:rsid w:val="54097A9D"/>
    <w:rsid w:val="542F6BBD"/>
    <w:rsid w:val="545EBE2E"/>
    <w:rsid w:val="5461697B"/>
    <w:rsid w:val="5464B7A1"/>
    <w:rsid w:val="54BC4B7D"/>
    <w:rsid w:val="54C2BCE4"/>
    <w:rsid w:val="54C55501"/>
    <w:rsid w:val="54C6052B"/>
    <w:rsid w:val="54CDFF51"/>
    <w:rsid w:val="54CE5758"/>
    <w:rsid w:val="54D779D0"/>
    <w:rsid w:val="54DAC13F"/>
    <w:rsid w:val="54F81083"/>
    <w:rsid w:val="5517B428"/>
    <w:rsid w:val="551E11EA"/>
    <w:rsid w:val="552E307E"/>
    <w:rsid w:val="553EF2EC"/>
    <w:rsid w:val="55479776"/>
    <w:rsid w:val="55532616"/>
    <w:rsid w:val="5560B7B4"/>
    <w:rsid w:val="556E7E18"/>
    <w:rsid w:val="55720575"/>
    <w:rsid w:val="557FCFB8"/>
    <w:rsid w:val="558CA576"/>
    <w:rsid w:val="55A09145"/>
    <w:rsid w:val="55A3703D"/>
    <w:rsid w:val="55BFA640"/>
    <w:rsid w:val="55CAE110"/>
    <w:rsid w:val="55D58151"/>
    <w:rsid w:val="55D626D1"/>
    <w:rsid w:val="55EEAAB3"/>
    <w:rsid w:val="55F44D51"/>
    <w:rsid w:val="5608E3CE"/>
    <w:rsid w:val="5611AD1D"/>
    <w:rsid w:val="56136430"/>
    <w:rsid w:val="5639B30F"/>
    <w:rsid w:val="56410E3B"/>
    <w:rsid w:val="56464EFE"/>
    <w:rsid w:val="5662FB4F"/>
    <w:rsid w:val="5680F613"/>
    <w:rsid w:val="56A80BE2"/>
    <w:rsid w:val="56B354C5"/>
    <w:rsid w:val="56BA2BA6"/>
    <w:rsid w:val="56BD062B"/>
    <w:rsid w:val="56C0A63B"/>
    <w:rsid w:val="56C3751A"/>
    <w:rsid w:val="56DAAAAB"/>
    <w:rsid w:val="57065970"/>
    <w:rsid w:val="5715C3E7"/>
    <w:rsid w:val="5733988B"/>
    <w:rsid w:val="57568D50"/>
    <w:rsid w:val="577D7883"/>
    <w:rsid w:val="57873790"/>
    <w:rsid w:val="57A0AA48"/>
    <w:rsid w:val="57B26095"/>
    <w:rsid w:val="57B572CB"/>
    <w:rsid w:val="57BC947A"/>
    <w:rsid w:val="57C6BE55"/>
    <w:rsid w:val="57CFAB3E"/>
    <w:rsid w:val="57DE5D22"/>
    <w:rsid w:val="58067C32"/>
    <w:rsid w:val="582DCE6A"/>
    <w:rsid w:val="584F9E3B"/>
    <w:rsid w:val="585491D4"/>
    <w:rsid w:val="587FF998"/>
    <w:rsid w:val="589F40A7"/>
    <w:rsid w:val="58A66865"/>
    <w:rsid w:val="58C06C25"/>
    <w:rsid w:val="58C3879C"/>
    <w:rsid w:val="58D67D49"/>
    <w:rsid w:val="58E35DD2"/>
    <w:rsid w:val="58F0BB3D"/>
    <w:rsid w:val="592195DA"/>
    <w:rsid w:val="5934B3A8"/>
    <w:rsid w:val="59362CFE"/>
    <w:rsid w:val="5939D579"/>
    <w:rsid w:val="5949BF0F"/>
    <w:rsid w:val="594ADB56"/>
    <w:rsid w:val="5970BC59"/>
    <w:rsid w:val="5980694F"/>
    <w:rsid w:val="59809D68"/>
    <w:rsid w:val="599B62A8"/>
    <w:rsid w:val="599D149C"/>
    <w:rsid w:val="59ACEC57"/>
    <w:rsid w:val="59B239B7"/>
    <w:rsid w:val="59C33FFB"/>
    <w:rsid w:val="59D3C2BB"/>
    <w:rsid w:val="59D5705E"/>
    <w:rsid w:val="59F0A3DD"/>
    <w:rsid w:val="59F38BCB"/>
    <w:rsid w:val="5A210269"/>
    <w:rsid w:val="5A332065"/>
    <w:rsid w:val="5A5F57FD"/>
    <w:rsid w:val="5A8C74AD"/>
    <w:rsid w:val="5AD1452D"/>
    <w:rsid w:val="5B2175CA"/>
    <w:rsid w:val="5B3D1E0A"/>
    <w:rsid w:val="5B5083F0"/>
    <w:rsid w:val="5B5F4850"/>
    <w:rsid w:val="5B662317"/>
    <w:rsid w:val="5B771F1C"/>
    <w:rsid w:val="5BCF6790"/>
    <w:rsid w:val="5BD1ADD6"/>
    <w:rsid w:val="5BE0DA2F"/>
    <w:rsid w:val="5BF24E3F"/>
    <w:rsid w:val="5BF81D81"/>
    <w:rsid w:val="5BF8A4EB"/>
    <w:rsid w:val="5BFF5077"/>
    <w:rsid w:val="5C073C7F"/>
    <w:rsid w:val="5C15B4CF"/>
    <w:rsid w:val="5C21D043"/>
    <w:rsid w:val="5C3ABFA7"/>
    <w:rsid w:val="5C3E2A5D"/>
    <w:rsid w:val="5C568469"/>
    <w:rsid w:val="5C5F6580"/>
    <w:rsid w:val="5C63EA7E"/>
    <w:rsid w:val="5C64BE72"/>
    <w:rsid w:val="5C72C839"/>
    <w:rsid w:val="5C7B9F8D"/>
    <w:rsid w:val="5C8B39AA"/>
    <w:rsid w:val="5C9B7B77"/>
    <w:rsid w:val="5CA395D0"/>
    <w:rsid w:val="5CBB4757"/>
    <w:rsid w:val="5CEEEC13"/>
    <w:rsid w:val="5CF81BE4"/>
    <w:rsid w:val="5CF88146"/>
    <w:rsid w:val="5CFC1302"/>
    <w:rsid w:val="5CFF6E9D"/>
    <w:rsid w:val="5D1120FF"/>
    <w:rsid w:val="5D29E1B5"/>
    <w:rsid w:val="5D30D032"/>
    <w:rsid w:val="5D31657C"/>
    <w:rsid w:val="5D318C3E"/>
    <w:rsid w:val="5D3F8E5D"/>
    <w:rsid w:val="5D9F6541"/>
    <w:rsid w:val="5DBFC71B"/>
    <w:rsid w:val="5DCDC5C1"/>
    <w:rsid w:val="5DDB6A29"/>
    <w:rsid w:val="5DE90B15"/>
    <w:rsid w:val="5DF6CD9B"/>
    <w:rsid w:val="5E04D275"/>
    <w:rsid w:val="5E0E989A"/>
    <w:rsid w:val="5E1C17CA"/>
    <w:rsid w:val="5E2000D0"/>
    <w:rsid w:val="5E24B329"/>
    <w:rsid w:val="5E29929B"/>
    <w:rsid w:val="5E2F179C"/>
    <w:rsid w:val="5E51336A"/>
    <w:rsid w:val="5E579712"/>
    <w:rsid w:val="5E65C9E9"/>
    <w:rsid w:val="5E662DB3"/>
    <w:rsid w:val="5E816311"/>
    <w:rsid w:val="5E868062"/>
    <w:rsid w:val="5E95DE18"/>
    <w:rsid w:val="5EB084CB"/>
    <w:rsid w:val="5F035F94"/>
    <w:rsid w:val="5F1C3A61"/>
    <w:rsid w:val="5F25D95A"/>
    <w:rsid w:val="5F2C2B70"/>
    <w:rsid w:val="5F312F38"/>
    <w:rsid w:val="5F346A66"/>
    <w:rsid w:val="5F5066A7"/>
    <w:rsid w:val="5F532B64"/>
    <w:rsid w:val="5F605996"/>
    <w:rsid w:val="5F6881B6"/>
    <w:rsid w:val="5F6A54DC"/>
    <w:rsid w:val="5F74425F"/>
    <w:rsid w:val="5F87729A"/>
    <w:rsid w:val="5F893ED8"/>
    <w:rsid w:val="5FA2CF8A"/>
    <w:rsid w:val="5FC01D1F"/>
    <w:rsid w:val="5FC99162"/>
    <w:rsid w:val="60033AF0"/>
    <w:rsid w:val="600421CC"/>
    <w:rsid w:val="60052007"/>
    <w:rsid w:val="6032FADB"/>
    <w:rsid w:val="603543CE"/>
    <w:rsid w:val="6037EA0C"/>
    <w:rsid w:val="604C4DFB"/>
    <w:rsid w:val="60593624"/>
    <w:rsid w:val="6086CB5A"/>
    <w:rsid w:val="60B9BBFC"/>
    <w:rsid w:val="60CCFF99"/>
    <w:rsid w:val="60E7B5C9"/>
    <w:rsid w:val="60F36C01"/>
    <w:rsid w:val="6140F6E2"/>
    <w:rsid w:val="6148E9E8"/>
    <w:rsid w:val="61542B66"/>
    <w:rsid w:val="6162235F"/>
    <w:rsid w:val="616D6C06"/>
    <w:rsid w:val="616FB316"/>
    <w:rsid w:val="6180C66C"/>
    <w:rsid w:val="618159D7"/>
    <w:rsid w:val="61837324"/>
    <w:rsid w:val="619D1CF5"/>
    <w:rsid w:val="61A391C9"/>
    <w:rsid w:val="61A6748D"/>
    <w:rsid w:val="61B111DA"/>
    <w:rsid w:val="61B7D526"/>
    <w:rsid w:val="61DDECC2"/>
    <w:rsid w:val="61E86E57"/>
    <w:rsid w:val="61FE44E8"/>
    <w:rsid w:val="623B42D2"/>
    <w:rsid w:val="624D724B"/>
    <w:rsid w:val="62560E57"/>
    <w:rsid w:val="626738A9"/>
    <w:rsid w:val="62777988"/>
    <w:rsid w:val="62943950"/>
    <w:rsid w:val="62959B5B"/>
    <w:rsid w:val="629C6A29"/>
    <w:rsid w:val="62D45D6B"/>
    <w:rsid w:val="62E8C3F3"/>
    <w:rsid w:val="62FC8D38"/>
    <w:rsid w:val="6300BE7D"/>
    <w:rsid w:val="634817ED"/>
    <w:rsid w:val="6352AFCA"/>
    <w:rsid w:val="63560EEC"/>
    <w:rsid w:val="635860FB"/>
    <w:rsid w:val="6359BABD"/>
    <w:rsid w:val="6377AE89"/>
    <w:rsid w:val="637843E6"/>
    <w:rsid w:val="637DB551"/>
    <w:rsid w:val="6381FE55"/>
    <w:rsid w:val="63A1AE36"/>
    <w:rsid w:val="63B0B971"/>
    <w:rsid w:val="63B4FEE7"/>
    <w:rsid w:val="63B63A78"/>
    <w:rsid w:val="63B8B7E4"/>
    <w:rsid w:val="63C49638"/>
    <w:rsid w:val="63C92B63"/>
    <w:rsid w:val="63CEC914"/>
    <w:rsid w:val="63E51353"/>
    <w:rsid w:val="63F033D1"/>
    <w:rsid w:val="63F1D48E"/>
    <w:rsid w:val="63F2F8CE"/>
    <w:rsid w:val="63FB17F3"/>
    <w:rsid w:val="640E15A2"/>
    <w:rsid w:val="6412F074"/>
    <w:rsid w:val="641994E1"/>
    <w:rsid w:val="641CDA1D"/>
    <w:rsid w:val="64278144"/>
    <w:rsid w:val="64591C27"/>
    <w:rsid w:val="646572A5"/>
    <w:rsid w:val="649B49E8"/>
    <w:rsid w:val="649C5D08"/>
    <w:rsid w:val="64A6C6CA"/>
    <w:rsid w:val="64C2795B"/>
    <w:rsid w:val="64E6E5EB"/>
    <w:rsid w:val="64E9C1CC"/>
    <w:rsid w:val="64F21A1E"/>
    <w:rsid w:val="64FF65ED"/>
    <w:rsid w:val="65194565"/>
    <w:rsid w:val="653392E8"/>
    <w:rsid w:val="6538AEAF"/>
    <w:rsid w:val="653A601E"/>
    <w:rsid w:val="65438862"/>
    <w:rsid w:val="654535F8"/>
    <w:rsid w:val="6570D35D"/>
    <w:rsid w:val="65843A40"/>
    <w:rsid w:val="6591A354"/>
    <w:rsid w:val="65963E13"/>
    <w:rsid w:val="659F99F2"/>
    <w:rsid w:val="65A684D3"/>
    <w:rsid w:val="65A70DBD"/>
    <w:rsid w:val="65AD0C9D"/>
    <w:rsid w:val="65DA93BF"/>
    <w:rsid w:val="65DE851C"/>
    <w:rsid w:val="65EC6884"/>
    <w:rsid w:val="661D8932"/>
    <w:rsid w:val="663A303C"/>
    <w:rsid w:val="663C6953"/>
    <w:rsid w:val="665E88F8"/>
    <w:rsid w:val="668A87E2"/>
    <w:rsid w:val="66A5D32D"/>
    <w:rsid w:val="66ADCCC3"/>
    <w:rsid w:val="66D8F83E"/>
    <w:rsid w:val="66E747E6"/>
    <w:rsid w:val="670D6D72"/>
    <w:rsid w:val="670DCA0F"/>
    <w:rsid w:val="6721D7C7"/>
    <w:rsid w:val="67418D3B"/>
    <w:rsid w:val="67496246"/>
    <w:rsid w:val="674BFCA6"/>
    <w:rsid w:val="677CEA82"/>
    <w:rsid w:val="678D3C0A"/>
    <w:rsid w:val="679F5825"/>
    <w:rsid w:val="67A47304"/>
    <w:rsid w:val="67B35B8E"/>
    <w:rsid w:val="67C05EDB"/>
    <w:rsid w:val="67DE5D20"/>
    <w:rsid w:val="682B1581"/>
    <w:rsid w:val="683D3351"/>
    <w:rsid w:val="6844C34B"/>
    <w:rsid w:val="68628D0C"/>
    <w:rsid w:val="6868AA0C"/>
    <w:rsid w:val="686EA222"/>
    <w:rsid w:val="686F3625"/>
    <w:rsid w:val="6872FBA1"/>
    <w:rsid w:val="68994B4C"/>
    <w:rsid w:val="68AE9888"/>
    <w:rsid w:val="68BB5FF8"/>
    <w:rsid w:val="68C7F293"/>
    <w:rsid w:val="68D5A74A"/>
    <w:rsid w:val="68F00464"/>
    <w:rsid w:val="68F29B6A"/>
    <w:rsid w:val="68FD532B"/>
    <w:rsid w:val="69097904"/>
    <w:rsid w:val="692257DF"/>
    <w:rsid w:val="6970283A"/>
    <w:rsid w:val="6971D260"/>
    <w:rsid w:val="6987FA72"/>
    <w:rsid w:val="69948D5D"/>
    <w:rsid w:val="69A5F933"/>
    <w:rsid w:val="69C34F75"/>
    <w:rsid w:val="69C35997"/>
    <w:rsid w:val="69CD0B83"/>
    <w:rsid w:val="69CE8EE6"/>
    <w:rsid w:val="69CF825B"/>
    <w:rsid w:val="69F7A20A"/>
    <w:rsid w:val="69F83D1C"/>
    <w:rsid w:val="6A022F50"/>
    <w:rsid w:val="6A0F12DC"/>
    <w:rsid w:val="6A16652A"/>
    <w:rsid w:val="6A35D4D0"/>
    <w:rsid w:val="6A43EDE5"/>
    <w:rsid w:val="6A516B1B"/>
    <w:rsid w:val="6A5760E9"/>
    <w:rsid w:val="6A6A203C"/>
    <w:rsid w:val="6A72F13B"/>
    <w:rsid w:val="6AA54965"/>
    <w:rsid w:val="6AAFC6F2"/>
    <w:rsid w:val="6AB7D5F2"/>
    <w:rsid w:val="6AE4F9FB"/>
    <w:rsid w:val="6AEFC355"/>
    <w:rsid w:val="6AF3C840"/>
    <w:rsid w:val="6B058AD8"/>
    <w:rsid w:val="6B09B708"/>
    <w:rsid w:val="6B394E7F"/>
    <w:rsid w:val="6B500FB8"/>
    <w:rsid w:val="6B6220B3"/>
    <w:rsid w:val="6B6D73E4"/>
    <w:rsid w:val="6B6ECAB0"/>
    <w:rsid w:val="6B865811"/>
    <w:rsid w:val="6B90746F"/>
    <w:rsid w:val="6B946220"/>
    <w:rsid w:val="6BA9AAF3"/>
    <w:rsid w:val="6BB83052"/>
    <w:rsid w:val="6BE637A8"/>
    <w:rsid w:val="6BFA04E2"/>
    <w:rsid w:val="6C0D5A87"/>
    <w:rsid w:val="6C122F03"/>
    <w:rsid w:val="6C27F169"/>
    <w:rsid w:val="6C32AE3B"/>
    <w:rsid w:val="6C38C22A"/>
    <w:rsid w:val="6C3E314D"/>
    <w:rsid w:val="6C78EE03"/>
    <w:rsid w:val="6CA543DE"/>
    <w:rsid w:val="6CACDB31"/>
    <w:rsid w:val="6CD6F41E"/>
    <w:rsid w:val="6D032B99"/>
    <w:rsid w:val="6D0573C2"/>
    <w:rsid w:val="6D111CAE"/>
    <w:rsid w:val="6D1166CA"/>
    <w:rsid w:val="6D161A48"/>
    <w:rsid w:val="6D24574A"/>
    <w:rsid w:val="6D2B38E7"/>
    <w:rsid w:val="6D330BE3"/>
    <w:rsid w:val="6D57CDEE"/>
    <w:rsid w:val="6D64A5EA"/>
    <w:rsid w:val="6D815A5E"/>
    <w:rsid w:val="6D96D7D2"/>
    <w:rsid w:val="6D9CA84B"/>
    <w:rsid w:val="6D9F713D"/>
    <w:rsid w:val="6D9FF584"/>
    <w:rsid w:val="6DAEE6F5"/>
    <w:rsid w:val="6DB95F75"/>
    <w:rsid w:val="6DBE4F50"/>
    <w:rsid w:val="6DC11B85"/>
    <w:rsid w:val="6DC1FFA0"/>
    <w:rsid w:val="6DD19258"/>
    <w:rsid w:val="6DD4B54A"/>
    <w:rsid w:val="6DD7830B"/>
    <w:rsid w:val="6DEF2646"/>
    <w:rsid w:val="6E068325"/>
    <w:rsid w:val="6E0D0925"/>
    <w:rsid w:val="6E15C6F7"/>
    <w:rsid w:val="6E19AA29"/>
    <w:rsid w:val="6E1D730E"/>
    <w:rsid w:val="6E324BF2"/>
    <w:rsid w:val="6E3A796C"/>
    <w:rsid w:val="6E484C26"/>
    <w:rsid w:val="6E59518D"/>
    <w:rsid w:val="6E621651"/>
    <w:rsid w:val="6E731BFA"/>
    <w:rsid w:val="6E7D58E7"/>
    <w:rsid w:val="6E8C5B75"/>
    <w:rsid w:val="6E90723C"/>
    <w:rsid w:val="6EA26143"/>
    <w:rsid w:val="6EAC98CB"/>
    <w:rsid w:val="6ECF8422"/>
    <w:rsid w:val="6EF2D898"/>
    <w:rsid w:val="6EF7762C"/>
    <w:rsid w:val="6F053196"/>
    <w:rsid w:val="6F130B8B"/>
    <w:rsid w:val="6F15ED84"/>
    <w:rsid w:val="6F20A1CC"/>
    <w:rsid w:val="6F3BAA72"/>
    <w:rsid w:val="6F4892B1"/>
    <w:rsid w:val="6F6248FF"/>
    <w:rsid w:val="6F633E59"/>
    <w:rsid w:val="6F9A9A0A"/>
    <w:rsid w:val="6FAE50B8"/>
    <w:rsid w:val="6FCA7AF9"/>
    <w:rsid w:val="6FCB2704"/>
    <w:rsid w:val="70030660"/>
    <w:rsid w:val="700AEF45"/>
    <w:rsid w:val="702C6EEF"/>
    <w:rsid w:val="70353695"/>
    <w:rsid w:val="704BC4A4"/>
    <w:rsid w:val="7068C0C0"/>
    <w:rsid w:val="706A93D2"/>
    <w:rsid w:val="7077E5CD"/>
    <w:rsid w:val="7092A6A4"/>
    <w:rsid w:val="70C15BB1"/>
    <w:rsid w:val="70E375FE"/>
    <w:rsid w:val="711DC26B"/>
    <w:rsid w:val="712C277B"/>
    <w:rsid w:val="7135913F"/>
    <w:rsid w:val="7135A4A8"/>
    <w:rsid w:val="7147EE3E"/>
    <w:rsid w:val="71620FCC"/>
    <w:rsid w:val="716309C4"/>
    <w:rsid w:val="716F131E"/>
    <w:rsid w:val="7170420E"/>
    <w:rsid w:val="7173D854"/>
    <w:rsid w:val="7187F673"/>
    <w:rsid w:val="71B65879"/>
    <w:rsid w:val="71F6AA3C"/>
    <w:rsid w:val="71FD5F0B"/>
    <w:rsid w:val="72093211"/>
    <w:rsid w:val="720EB83C"/>
    <w:rsid w:val="723A776C"/>
    <w:rsid w:val="7240AADB"/>
    <w:rsid w:val="72581D60"/>
    <w:rsid w:val="72830386"/>
    <w:rsid w:val="7288BC23"/>
    <w:rsid w:val="72939B27"/>
    <w:rsid w:val="72B992CC"/>
    <w:rsid w:val="73083CD8"/>
    <w:rsid w:val="730A4D02"/>
    <w:rsid w:val="730C97A6"/>
    <w:rsid w:val="73292342"/>
    <w:rsid w:val="734213D9"/>
    <w:rsid w:val="735F4094"/>
    <w:rsid w:val="7371445C"/>
    <w:rsid w:val="737A8B95"/>
    <w:rsid w:val="737EDB78"/>
    <w:rsid w:val="739AAFAC"/>
    <w:rsid w:val="73C39141"/>
    <w:rsid w:val="73F091C3"/>
    <w:rsid w:val="73F65F48"/>
    <w:rsid w:val="74176771"/>
    <w:rsid w:val="74194A36"/>
    <w:rsid w:val="74384533"/>
    <w:rsid w:val="7443BB8D"/>
    <w:rsid w:val="7449410A"/>
    <w:rsid w:val="7450339E"/>
    <w:rsid w:val="7463551D"/>
    <w:rsid w:val="7464A867"/>
    <w:rsid w:val="746A2926"/>
    <w:rsid w:val="749AAA86"/>
    <w:rsid w:val="74A83A55"/>
    <w:rsid w:val="74C6203D"/>
    <w:rsid w:val="74C9CC99"/>
    <w:rsid w:val="74CED6EF"/>
    <w:rsid w:val="74D9A6AA"/>
    <w:rsid w:val="74E4AC9F"/>
    <w:rsid w:val="74E8EF7A"/>
    <w:rsid w:val="750D02D0"/>
    <w:rsid w:val="751CE2DC"/>
    <w:rsid w:val="75232187"/>
    <w:rsid w:val="752D77D2"/>
    <w:rsid w:val="7530E035"/>
    <w:rsid w:val="75334E63"/>
    <w:rsid w:val="754AF6D0"/>
    <w:rsid w:val="75750F21"/>
    <w:rsid w:val="75785FE0"/>
    <w:rsid w:val="757B1EB4"/>
    <w:rsid w:val="75827030"/>
    <w:rsid w:val="75861D5B"/>
    <w:rsid w:val="758E2508"/>
    <w:rsid w:val="758E754F"/>
    <w:rsid w:val="758F3049"/>
    <w:rsid w:val="75A580AA"/>
    <w:rsid w:val="75AC868B"/>
    <w:rsid w:val="75E6EDE5"/>
    <w:rsid w:val="75FAECA8"/>
    <w:rsid w:val="75FF6D97"/>
    <w:rsid w:val="76276557"/>
    <w:rsid w:val="76325B92"/>
    <w:rsid w:val="7648EAEB"/>
    <w:rsid w:val="764F2F00"/>
    <w:rsid w:val="765D4ACD"/>
    <w:rsid w:val="76702DFD"/>
    <w:rsid w:val="767260AD"/>
    <w:rsid w:val="76775680"/>
    <w:rsid w:val="767E4192"/>
    <w:rsid w:val="76801C25"/>
    <w:rsid w:val="76817CBA"/>
    <w:rsid w:val="76821752"/>
    <w:rsid w:val="768B7076"/>
    <w:rsid w:val="76B4C210"/>
    <w:rsid w:val="76BAA91C"/>
    <w:rsid w:val="76BEF1E8"/>
    <w:rsid w:val="76E7EF63"/>
    <w:rsid w:val="770AD8E6"/>
    <w:rsid w:val="7739DB74"/>
    <w:rsid w:val="7741510B"/>
    <w:rsid w:val="77431042"/>
    <w:rsid w:val="77510DC0"/>
    <w:rsid w:val="775BC973"/>
    <w:rsid w:val="775F26DB"/>
    <w:rsid w:val="77658B8C"/>
    <w:rsid w:val="776986A8"/>
    <w:rsid w:val="77AB2A6F"/>
    <w:rsid w:val="77B0F58D"/>
    <w:rsid w:val="77BCBB47"/>
    <w:rsid w:val="77F628C8"/>
    <w:rsid w:val="7800805B"/>
    <w:rsid w:val="782D5AE6"/>
    <w:rsid w:val="784E2DC0"/>
    <w:rsid w:val="78518D52"/>
    <w:rsid w:val="7854F569"/>
    <w:rsid w:val="785CB86F"/>
    <w:rsid w:val="787B0866"/>
    <w:rsid w:val="7880F428"/>
    <w:rsid w:val="78979ABE"/>
    <w:rsid w:val="78987812"/>
    <w:rsid w:val="78A10A6B"/>
    <w:rsid w:val="78A4EB49"/>
    <w:rsid w:val="78A63940"/>
    <w:rsid w:val="78B2554F"/>
    <w:rsid w:val="78C97071"/>
    <w:rsid w:val="78D196E9"/>
    <w:rsid w:val="78D64C9A"/>
    <w:rsid w:val="78D8C37D"/>
    <w:rsid w:val="790391AD"/>
    <w:rsid w:val="7910922F"/>
    <w:rsid w:val="7912EB37"/>
    <w:rsid w:val="79141B70"/>
    <w:rsid w:val="792046A9"/>
    <w:rsid w:val="794704F8"/>
    <w:rsid w:val="79543187"/>
    <w:rsid w:val="796D34EC"/>
    <w:rsid w:val="79715B6C"/>
    <w:rsid w:val="7974E8F4"/>
    <w:rsid w:val="79787B4A"/>
    <w:rsid w:val="798177C3"/>
    <w:rsid w:val="79E2F738"/>
    <w:rsid w:val="79E68D70"/>
    <w:rsid w:val="79E99710"/>
    <w:rsid w:val="7A1E41F5"/>
    <w:rsid w:val="7A2F18DB"/>
    <w:rsid w:val="7A57DE30"/>
    <w:rsid w:val="7A5D1B85"/>
    <w:rsid w:val="7A678F47"/>
    <w:rsid w:val="7A6A556B"/>
    <w:rsid w:val="7A71FA0D"/>
    <w:rsid w:val="7A9E22F4"/>
    <w:rsid w:val="7AA46AC4"/>
    <w:rsid w:val="7AA4B3C9"/>
    <w:rsid w:val="7AA6B81C"/>
    <w:rsid w:val="7AB805DC"/>
    <w:rsid w:val="7ABAAC59"/>
    <w:rsid w:val="7ABB14DE"/>
    <w:rsid w:val="7B3BC597"/>
    <w:rsid w:val="7B60A307"/>
    <w:rsid w:val="7B6911B4"/>
    <w:rsid w:val="7B77607E"/>
    <w:rsid w:val="7B8018A2"/>
    <w:rsid w:val="7B824541"/>
    <w:rsid w:val="7B8DCF68"/>
    <w:rsid w:val="7B8FB70F"/>
    <w:rsid w:val="7B9607C5"/>
    <w:rsid w:val="7B9B3EA8"/>
    <w:rsid w:val="7BABF661"/>
    <w:rsid w:val="7BBECD1B"/>
    <w:rsid w:val="7BE1886F"/>
    <w:rsid w:val="7BF129EC"/>
    <w:rsid w:val="7BF1B4D4"/>
    <w:rsid w:val="7BF58FE4"/>
    <w:rsid w:val="7BFB4632"/>
    <w:rsid w:val="7C3E1CBD"/>
    <w:rsid w:val="7C534335"/>
    <w:rsid w:val="7C579B56"/>
    <w:rsid w:val="7C5F41CF"/>
    <w:rsid w:val="7C68AB89"/>
    <w:rsid w:val="7C692F74"/>
    <w:rsid w:val="7C6A6DCF"/>
    <w:rsid w:val="7C818B99"/>
    <w:rsid w:val="7C848908"/>
    <w:rsid w:val="7C92D08E"/>
    <w:rsid w:val="7CA5BC6B"/>
    <w:rsid w:val="7CA5D7B4"/>
    <w:rsid w:val="7CBCB719"/>
    <w:rsid w:val="7CC4F72E"/>
    <w:rsid w:val="7CCA0C8C"/>
    <w:rsid w:val="7CD366D3"/>
    <w:rsid w:val="7CD6871F"/>
    <w:rsid w:val="7CDDE940"/>
    <w:rsid w:val="7CF313A8"/>
    <w:rsid w:val="7CFBE7B3"/>
    <w:rsid w:val="7D01615E"/>
    <w:rsid w:val="7D1CFD51"/>
    <w:rsid w:val="7D5239A7"/>
    <w:rsid w:val="7D5E5CD8"/>
    <w:rsid w:val="7D5F1975"/>
    <w:rsid w:val="7D88D2D3"/>
    <w:rsid w:val="7D956DFC"/>
    <w:rsid w:val="7DB08AA4"/>
    <w:rsid w:val="7DE9D66A"/>
    <w:rsid w:val="7E218440"/>
    <w:rsid w:val="7E274D8B"/>
    <w:rsid w:val="7E2C38AD"/>
    <w:rsid w:val="7E3581CE"/>
    <w:rsid w:val="7E55C0E2"/>
    <w:rsid w:val="7EAA8C6C"/>
    <w:rsid w:val="7EB503D3"/>
    <w:rsid w:val="7EB756ED"/>
    <w:rsid w:val="7EBBC2E1"/>
    <w:rsid w:val="7EDE38FB"/>
    <w:rsid w:val="7EE17460"/>
    <w:rsid w:val="7EE78870"/>
    <w:rsid w:val="7F01E810"/>
    <w:rsid w:val="7F20BD68"/>
    <w:rsid w:val="7F22F982"/>
    <w:rsid w:val="7F33BCC6"/>
    <w:rsid w:val="7F3A8C32"/>
    <w:rsid w:val="7F6FA701"/>
    <w:rsid w:val="7FA2B1BE"/>
    <w:rsid w:val="7FAB1F90"/>
    <w:rsid w:val="7FB3A825"/>
    <w:rsid w:val="7FB8D391"/>
    <w:rsid w:val="7FBF397F"/>
    <w:rsid w:val="7FCFCD20"/>
    <w:rsid w:val="7FDDBB56"/>
    <w:rsid w:val="7FE42A78"/>
    <w:rsid w:val="7FE6EA07"/>
    <w:rsid w:val="7FF0AFE5"/>
    <w:rsid w:val="7FFA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C1E438D"/>
  <w15:docId w15:val="{6A19DC21-7043-4981-AB1B-989A012B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B6C85"/>
    <w:pPr>
      <w:spacing w:line="300" w:lineRule="atLeast"/>
    </w:p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771BB"/>
    <w:pPr>
      <w:keepNext/>
      <w:numPr>
        <w:numId w:val="49"/>
      </w:numPr>
      <w:spacing w:before="240" w:after="60"/>
      <w:outlineLvl w:val="0"/>
    </w:pPr>
    <w:rPr>
      <w:b/>
      <w:bCs/>
      <w:color w:val="C5004B"/>
      <w:kern w:val="32"/>
      <w:sz w:val="28"/>
      <w:szCs w:val="32"/>
    </w:rPr>
  </w:style>
  <w:style w:type="paragraph" w:styleId="Kop2">
    <w:name w:val="heading 2"/>
    <w:aliases w:val="Reset numbering,Bijlage,paragraaf,Paragraaf,2scr,h2,2,l2,Kop,H2,Punt 2,Überschrift 2 Anhang,Überschrift 2 Anhang1,Überschrift 2 Anhang2,Überschrift 2 Anhang11,Überschrift 2 Anhang21,Chapter Title,UNDERRUBRIK 1-2,Heading 2 Colored,head 2,header"/>
    <w:basedOn w:val="Standaard"/>
    <w:next w:val="Standaard"/>
    <w:qFormat/>
    <w:rsid w:val="002771BB"/>
    <w:pPr>
      <w:keepNext/>
      <w:numPr>
        <w:ilvl w:val="1"/>
        <w:numId w:val="49"/>
      </w:numPr>
      <w:outlineLvl w:val="1"/>
    </w:pPr>
    <w:rPr>
      <w:b/>
      <w:i/>
      <w:color w:val="004B95"/>
    </w:rPr>
  </w:style>
  <w:style w:type="paragraph" w:styleId="Kop3">
    <w:name w:val="heading 3"/>
    <w:aliases w:val="Level 1 - 1,Voorwoord,subparagraaf,Subparagraaf,3scr,Sub-paragraaf,Sub-Paragraaf,H3,Heading 3 Colored,3,3rd level"/>
    <w:basedOn w:val="Standaard"/>
    <w:next w:val="Standaard"/>
    <w:qFormat/>
    <w:rsid w:val="00317987"/>
    <w:pPr>
      <w:numPr>
        <w:ilvl w:val="2"/>
        <w:numId w:val="49"/>
      </w:numPr>
      <w:spacing w:before="240"/>
      <w:outlineLvl w:val="2"/>
    </w:pPr>
    <w:rPr>
      <w:color w:val="004B95"/>
    </w:rPr>
  </w:style>
  <w:style w:type="paragraph" w:styleId="Kop4">
    <w:name w:val="heading 4"/>
    <w:basedOn w:val="Standaard"/>
    <w:next w:val="Standaard"/>
    <w:qFormat/>
    <w:rsid w:val="000F20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0F20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0F20CE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0F20CE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0F20CE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0F20CE"/>
    <w:pPr>
      <w:spacing w:before="240" w:after="60"/>
      <w:outlineLvl w:val="8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C4534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C4534C"/>
    <w:pPr>
      <w:tabs>
        <w:tab w:val="center" w:pos="4536"/>
        <w:tab w:val="right" w:pos="9072"/>
      </w:tabs>
    </w:pPr>
  </w:style>
  <w:style w:type="paragraph" w:styleId="Inhopg1">
    <w:name w:val="toc 1"/>
    <w:basedOn w:val="Standaard"/>
    <w:next w:val="Standaard"/>
    <w:autoRedefine/>
    <w:uiPriority w:val="39"/>
    <w:rsid w:val="00964CD5"/>
    <w:pPr>
      <w:tabs>
        <w:tab w:val="left" w:pos="363"/>
        <w:tab w:val="right" w:pos="8494"/>
      </w:tabs>
      <w:ind w:left="363" w:hanging="363"/>
    </w:pPr>
    <w:rPr>
      <w:b/>
      <w:noProof/>
      <w:color w:val="C5004B"/>
    </w:rPr>
  </w:style>
  <w:style w:type="character" w:styleId="Hyperlink">
    <w:name w:val="Hyperlink"/>
    <w:uiPriority w:val="99"/>
    <w:rsid w:val="00186241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4261C9"/>
    <w:pPr>
      <w:tabs>
        <w:tab w:val="left" w:pos="700"/>
        <w:tab w:val="right" w:pos="8494"/>
      </w:tabs>
      <w:ind w:left="700" w:hanging="337"/>
    </w:pPr>
    <w:rPr>
      <w:bCs/>
      <w:iCs/>
      <w:noProof/>
    </w:rPr>
  </w:style>
  <w:style w:type="paragraph" w:styleId="Inhopg3">
    <w:name w:val="toc 3"/>
    <w:basedOn w:val="Standaard"/>
    <w:next w:val="Standaard"/>
    <w:autoRedefine/>
    <w:uiPriority w:val="39"/>
    <w:rsid w:val="0085454F"/>
    <w:pPr>
      <w:tabs>
        <w:tab w:val="left" w:pos="1134"/>
        <w:tab w:val="right" w:pos="8494"/>
      </w:tabs>
      <w:ind w:left="363"/>
    </w:pPr>
  </w:style>
  <w:style w:type="paragraph" w:customStyle="1" w:styleId="Inleiding">
    <w:name w:val="Inleiding"/>
    <w:basedOn w:val="Standaard"/>
    <w:rsid w:val="008A0491"/>
    <w:rPr>
      <w:color w:val="004B95"/>
    </w:rPr>
  </w:style>
  <w:style w:type="numbering" w:customStyle="1" w:styleId="OpmaakprofielMeerdereniveaus14ptVetAangepastekleurRGB51">
    <w:name w:val="Opmaakprofiel Meerdere niveaus 14 pt Vet Aangepaste kleur (RGB(51"/>
    <w:aliases w:val="51,255..."/>
    <w:basedOn w:val="Geenlijst"/>
    <w:rsid w:val="007654B6"/>
    <w:pPr>
      <w:numPr>
        <w:numId w:val="4"/>
      </w:numPr>
    </w:pPr>
  </w:style>
  <w:style w:type="table" w:styleId="Tabelraster">
    <w:name w:val="Table Grid"/>
    <w:basedOn w:val="Standaardtabel"/>
    <w:uiPriority w:val="39"/>
    <w:rsid w:val="00051EA5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Geenlijst"/>
    <w:rsid w:val="000F20CE"/>
    <w:pPr>
      <w:numPr>
        <w:numId w:val="20"/>
      </w:numPr>
    </w:pPr>
  </w:style>
  <w:style w:type="character" w:styleId="Paginanummer">
    <w:name w:val="page number"/>
    <w:rsid w:val="008D7C59"/>
    <w:rPr>
      <w:rFonts w:ascii="Arial" w:hAnsi="Arial"/>
      <w:color w:val="C5004B"/>
      <w:sz w:val="18"/>
    </w:rPr>
  </w:style>
  <w:style w:type="paragraph" w:customStyle="1" w:styleId="RandVoettekst">
    <w:name w:val="Rand Voettekst"/>
    <w:basedOn w:val="Voettekst"/>
    <w:rsid w:val="004E1C5A"/>
    <w:pPr>
      <w:pBdr>
        <w:bottom w:val="single" w:sz="4" w:space="1" w:color="3333FF"/>
      </w:pBdr>
      <w:spacing w:after="120"/>
    </w:pPr>
  </w:style>
  <w:style w:type="paragraph" w:customStyle="1" w:styleId="KopInhoudsopgave">
    <w:name w:val="Kop Inhoudsopgave"/>
    <w:basedOn w:val="Standaard"/>
    <w:rsid w:val="009E7565"/>
    <w:rPr>
      <w:b/>
      <w:color w:val="C5004B"/>
      <w:sz w:val="24"/>
    </w:rPr>
  </w:style>
  <w:style w:type="table" w:customStyle="1" w:styleId="CEEigentijds">
    <w:name w:val="CE Eigentijds"/>
    <w:basedOn w:val="Eigentijdsetabel"/>
    <w:rsid w:val="00A6768C"/>
    <w:pPr>
      <w:tabs>
        <w:tab w:val="left" w:pos="2268"/>
      </w:tabs>
      <w:spacing w:line="240" w:lineRule="auto"/>
    </w:pPr>
    <w:rPr>
      <w:rFonts w:ascii="Trebuchet MS" w:hAnsi="Trebuchet MS"/>
      <w:sz w:val="16"/>
      <w:lang w:val="en-US" w:eastAsia="ja-JP"/>
    </w:rPr>
    <w:tblPr>
      <w:tblInd w:w="2381" w:type="dxa"/>
      <w:tblBorders>
        <w:top w:val="single" w:sz="4" w:space="0" w:color="009EE0"/>
        <w:left w:val="single" w:sz="4" w:space="0" w:color="009EE0"/>
        <w:bottom w:val="single" w:sz="4" w:space="0" w:color="009EE0"/>
        <w:right w:val="single" w:sz="4" w:space="0" w:color="009EE0"/>
        <w:insideH w:val="single" w:sz="4" w:space="0" w:color="009EE0"/>
        <w:insideV w:val="none" w:sz="0" w:space="0" w:color="auto"/>
      </w:tblBorders>
    </w:tblPr>
    <w:tblStylePr w:type="firstRow">
      <w:rPr>
        <w:b/>
        <w:bCs/>
        <w:color w:val="auto"/>
      </w:rPr>
      <w:tblPr/>
      <w:tcPr>
        <w:tcBorders>
          <w:top w:val="single" w:sz="4" w:space="0" w:color="009EE0"/>
          <w:left w:val="single" w:sz="4" w:space="0" w:color="009EE0"/>
          <w:bottom w:val="single" w:sz="4" w:space="0" w:color="009EE0"/>
          <w:right w:val="single" w:sz="4" w:space="0" w:color="009EE0"/>
          <w:insideH w:val="nil"/>
          <w:insideV w:val="nil"/>
          <w:tl2br w:val="nil"/>
          <w:tr2bl w:val="nil"/>
        </w:tcBorders>
        <w:shd w:val="clear" w:color="000000" w:fill="B9E4FF"/>
      </w:tcPr>
    </w:tblStylePr>
    <w:tblStylePr w:type="band1Horz">
      <w:rPr>
        <w:color w:val="auto"/>
      </w:rPr>
      <w:tblPr/>
      <w:tcPr>
        <w:tcBorders>
          <w:top w:val="nil"/>
          <w:left w:val="single" w:sz="4" w:space="0" w:color="009EE0"/>
          <w:bottom w:val="single" w:sz="4" w:space="0" w:color="009EE0"/>
          <w:right w:val="single" w:sz="4" w:space="0" w:color="009EE0"/>
          <w:insideH w:val="nil"/>
          <w:insideV w:val="nil"/>
          <w:tl2br w:val="nil"/>
          <w:tr2bl w:val="nil"/>
        </w:tcBorders>
        <w:shd w:val="clear" w:color="009EE0" w:fill="auto"/>
      </w:tcPr>
    </w:tblStylePr>
    <w:tblStylePr w:type="band2Horz">
      <w:rPr>
        <w:color w:val="auto"/>
      </w:rPr>
      <w:tblPr/>
      <w:tcPr>
        <w:tcBorders>
          <w:top w:val="nil"/>
          <w:left w:val="single" w:sz="4" w:space="0" w:color="009EE0"/>
          <w:bottom w:val="single" w:sz="4" w:space="0" w:color="009EE0"/>
          <w:right w:val="single" w:sz="4" w:space="0" w:color="009EE0"/>
          <w:insideH w:val="nil"/>
          <w:insideV w:val="nil"/>
          <w:tl2br w:val="nil"/>
          <w:tr2bl w:val="nil"/>
        </w:tcBorders>
        <w:shd w:val="clear" w:color="auto" w:fill="E1F4FF"/>
      </w:tcPr>
    </w:tblStylePr>
    <w:tblStylePr w:type="nwCell">
      <w:tblPr/>
      <w:tcPr>
        <w:shd w:val="clear" w:color="auto" w:fill="FFFFFF"/>
      </w:tcPr>
    </w:tblStylePr>
  </w:style>
  <w:style w:type="paragraph" w:customStyle="1" w:styleId="CitaatRood">
    <w:name w:val="Citaat Rood"/>
    <w:basedOn w:val="Standaard"/>
    <w:rsid w:val="00352C63"/>
    <w:pPr>
      <w:spacing w:before="200" w:after="200"/>
      <w:ind w:left="284" w:right="284"/>
    </w:pPr>
    <w:rPr>
      <w:rFonts w:ascii="Trebuchet MS" w:hAnsi="Trebuchet MS"/>
      <w:i/>
      <w:iCs/>
      <w:color w:val="C5004B"/>
    </w:rPr>
  </w:style>
  <w:style w:type="table" w:styleId="Eigentijdsetabel">
    <w:name w:val="Table Contemporary"/>
    <w:basedOn w:val="Standaardtabel"/>
    <w:rsid w:val="00A6768C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Broodtekst">
    <w:name w:val="Broodtekst"/>
    <w:rsid w:val="00E4534E"/>
    <w:pPr>
      <w:spacing w:line="240" w:lineRule="exact"/>
      <w:ind w:left="2268"/>
    </w:pPr>
    <w:rPr>
      <w:rFonts w:ascii="Trebuchet MS" w:hAnsi="Trebuchet MS"/>
      <w:szCs w:val="2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CE7119"/>
  </w:style>
  <w:style w:type="character" w:styleId="Voetnootmarkering">
    <w:name w:val="footnote reference"/>
    <w:uiPriority w:val="99"/>
    <w:rsid w:val="00CE7119"/>
    <w:rPr>
      <w:vertAlign w:val="superscript"/>
    </w:rPr>
  </w:style>
  <w:style w:type="paragraph" w:customStyle="1" w:styleId="Voetnoottekstblauw">
    <w:name w:val="Voetnoottekst blauw"/>
    <w:basedOn w:val="Voetnoottekst"/>
    <w:link w:val="VoetnoottekstblauwChar"/>
    <w:rsid w:val="00CE7119"/>
    <w:rPr>
      <w:color w:val="3333FF"/>
      <w:sz w:val="14"/>
      <w:szCs w:val="14"/>
    </w:rPr>
  </w:style>
  <w:style w:type="character" w:customStyle="1" w:styleId="VoetnoottekstChar">
    <w:name w:val="Voetnoottekst Char"/>
    <w:link w:val="Voetnoottekst"/>
    <w:uiPriority w:val="99"/>
    <w:rsid w:val="00CE7119"/>
    <w:rPr>
      <w:rFonts w:ascii="Arial" w:hAnsi="Arial" w:cs="Arial"/>
      <w:lang w:val="nl-NL" w:eastAsia="nl-NL" w:bidi="ar-SA"/>
    </w:rPr>
  </w:style>
  <w:style w:type="character" w:customStyle="1" w:styleId="VoetnoottekstblauwChar">
    <w:name w:val="Voetnoottekst blauw Char"/>
    <w:link w:val="Voetnoottekstblauw"/>
    <w:rsid w:val="00CE7119"/>
    <w:rPr>
      <w:rFonts w:ascii="Arial" w:hAnsi="Arial" w:cs="Arial"/>
      <w:color w:val="3333FF"/>
      <w:sz w:val="14"/>
      <w:szCs w:val="14"/>
      <w:lang w:val="nl-NL" w:eastAsia="nl-NL" w:bidi="ar-SA"/>
    </w:rPr>
  </w:style>
  <w:style w:type="paragraph" w:customStyle="1" w:styleId="CitaatWit-Opsomming">
    <w:name w:val="Citaat Wit - Opsomming"/>
    <w:basedOn w:val="CitaatRood"/>
    <w:rsid w:val="001B6C70"/>
    <w:pPr>
      <w:numPr>
        <w:numId w:val="5"/>
      </w:numPr>
      <w:tabs>
        <w:tab w:val="left" w:pos="227"/>
      </w:tabs>
      <w:spacing w:before="0" w:after="0"/>
      <w:ind w:right="142"/>
    </w:pPr>
    <w:rPr>
      <w:color w:val="FFFFFF"/>
    </w:rPr>
  </w:style>
  <w:style w:type="paragraph" w:customStyle="1" w:styleId="CitaatOpsomming">
    <w:name w:val="Citaat + Opsomming"/>
    <w:basedOn w:val="CitaatWit-Opsomming"/>
    <w:rsid w:val="00331011"/>
    <w:rPr>
      <w:color w:val="auto"/>
    </w:rPr>
  </w:style>
  <w:style w:type="paragraph" w:styleId="Citaat">
    <w:name w:val="Quote"/>
    <w:basedOn w:val="CitaatRood"/>
    <w:qFormat/>
    <w:rsid w:val="00331011"/>
    <w:pPr>
      <w:spacing w:before="0" w:after="0"/>
      <w:ind w:left="142" w:right="142"/>
    </w:pPr>
    <w:rPr>
      <w:color w:val="auto"/>
    </w:rPr>
  </w:style>
  <w:style w:type="paragraph" w:customStyle="1" w:styleId="Titelblad-titel">
    <w:name w:val="Titelblad - titel"/>
    <w:basedOn w:val="Standaard"/>
    <w:rsid w:val="00BF4CF6"/>
    <w:pPr>
      <w:spacing w:line="280" w:lineRule="exact"/>
    </w:pPr>
    <w:rPr>
      <w:b/>
      <w:sz w:val="28"/>
      <w:szCs w:val="28"/>
    </w:rPr>
  </w:style>
  <w:style w:type="paragraph" w:customStyle="1" w:styleId="Titelblad-subtitel">
    <w:name w:val="Titelblad - subtitel"/>
    <w:basedOn w:val="Standaard"/>
    <w:rsid w:val="00A86212"/>
    <w:pPr>
      <w:spacing w:line="280" w:lineRule="exact"/>
    </w:pPr>
  </w:style>
  <w:style w:type="paragraph" w:customStyle="1" w:styleId="Subkop2">
    <w:name w:val="Subkop 2"/>
    <w:basedOn w:val="Standaard"/>
    <w:next w:val="Standaard"/>
    <w:link w:val="Subkop2Char"/>
    <w:rsid w:val="006E2C9C"/>
    <w:pPr>
      <w:keepNext/>
      <w:ind w:left="697" w:hanging="697"/>
    </w:pPr>
    <w:rPr>
      <w:color w:val="004B95"/>
    </w:rPr>
  </w:style>
  <w:style w:type="paragraph" w:customStyle="1" w:styleId="Kop1-Bijlage">
    <w:name w:val="Kop 1 - Bijlage"/>
    <w:basedOn w:val="Kop1"/>
    <w:rsid w:val="004F5CD1"/>
    <w:pPr>
      <w:numPr>
        <w:numId w:val="6"/>
      </w:numPr>
      <w:tabs>
        <w:tab w:val="clear" w:pos="705"/>
        <w:tab w:val="num" w:pos="400"/>
      </w:tabs>
      <w:ind w:left="400" w:hanging="400"/>
    </w:pPr>
  </w:style>
  <w:style w:type="paragraph" w:customStyle="1" w:styleId="Kop2-Bijlage">
    <w:name w:val="Kop 2 - Bijlage"/>
    <w:basedOn w:val="Kop2"/>
    <w:rsid w:val="004F5CD1"/>
    <w:pPr>
      <w:numPr>
        <w:numId w:val="6"/>
      </w:numPr>
      <w:tabs>
        <w:tab w:val="clear" w:pos="705"/>
        <w:tab w:val="num" w:pos="400"/>
      </w:tabs>
      <w:ind w:left="400" w:hanging="400"/>
    </w:pPr>
    <w:rPr>
      <w:sz w:val="18"/>
      <w:szCs w:val="18"/>
    </w:rPr>
  </w:style>
  <w:style w:type="paragraph" w:customStyle="1" w:styleId="Opsomming">
    <w:name w:val="Opsomming"/>
    <w:basedOn w:val="CitaatOpsomming"/>
    <w:rsid w:val="0026673B"/>
    <w:pPr>
      <w:numPr>
        <w:numId w:val="7"/>
      </w:numPr>
      <w:tabs>
        <w:tab w:val="clear" w:pos="227"/>
        <w:tab w:val="clear" w:pos="369"/>
        <w:tab w:val="left" w:pos="284"/>
      </w:tabs>
      <w:ind w:left="284" w:right="0"/>
    </w:pPr>
    <w:rPr>
      <w:rFonts w:ascii="Arial" w:hAnsi="Arial"/>
      <w:sz w:val="18"/>
      <w:szCs w:val="18"/>
    </w:rPr>
  </w:style>
  <w:style w:type="paragraph" w:customStyle="1" w:styleId="Opsomming-nummers">
    <w:name w:val="Opsomming - nummers"/>
    <w:basedOn w:val="Opsomming"/>
    <w:rsid w:val="00A86212"/>
    <w:pPr>
      <w:numPr>
        <w:numId w:val="8"/>
      </w:numPr>
      <w:tabs>
        <w:tab w:val="clear" w:pos="284"/>
        <w:tab w:val="left" w:pos="227"/>
        <w:tab w:val="left" w:pos="400"/>
      </w:tabs>
    </w:pPr>
  </w:style>
  <w:style w:type="paragraph" w:customStyle="1" w:styleId="Opsomming-subkop">
    <w:name w:val="Opsomming - subkop"/>
    <w:basedOn w:val="Opsomming-nummers"/>
    <w:rsid w:val="00A86212"/>
    <w:pPr>
      <w:numPr>
        <w:numId w:val="9"/>
      </w:numPr>
    </w:pPr>
    <w:rPr>
      <w:color w:val="004B95"/>
    </w:rPr>
  </w:style>
  <w:style w:type="character" w:customStyle="1" w:styleId="Subkop2Char">
    <w:name w:val="Subkop 2 Char"/>
    <w:link w:val="Subkop2"/>
    <w:rsid w:val="00236901"/>
    <w:rPr>
      <w:rFonts w:ascii="Arial" w:hAnsi="Arial" w:cs="Arial"/>
      <w:color w:val="004B95"/>
      <w:sz w:val="18"/>
      <w:szCs w:val="24"/>
      <w:lang w:val="nl-NL" w:eastAsia="nl-NL" w:bidi="ar-SA"/>
    </w:rPr>
  </w:style>
  <w:style w:type="paragraph" w:customStyle="1" w:styleId="NadrukRood">
    <w:name w:val="Nadruk Rood"/>
    <w:basedOn w:val="Standaard"/>
    <w:link w:val="NadrukRoodChar"/>
    <w:rsid w:val="00236901"/>
    <w:rPr>
      <w:b/>
      <w:i/>
      <w:color w:val="C5004B"/>
    </w:rPr>
  </w:style>
  <w:style w:type="character" w:customStyle="1" w:styleId="NadrukRoodChar">
    <w:name w:val="Nadruk Rood Char"/>
    <w:link w:val="NadrukRood"/>
    <w:rsid w:val="00236901"/>
    <w:rPr>
      <w:rFonts w:ascii="Arial" w:hAnsi="Arial" w:cs="Arial"/>
      <w:b/>
      <w:i/>
      <w:color w:val="C5004B"/>
      <w:sz w:val="18"/>
      <w:szCs w:val="24"/>
      <w:lang w:val="nl-NL" w:eastAsia="nl-NL" w:bidi="ar-SA"/>
    </w:rPr>
  </w:style>
  <w:style w:type="paragraph" w:customStyle="1" w:styleId="PatroonDoorzichtigBlauw">
    <w:name w:val="Patroon: Doorzichtig Blauw"/>
    <w:basedOn w:val="Standaard"/>
    <w:rsid w:val="00236901"/>
    <w:pPr>
      <w:shd w:val="clear" w:color="auto" w:fill="F3F9FF"/>
    </w:pPr>
  </w:style>
  <w:style w:type="paragraph" w:customStyle="1" w:styleId="PatroonDoorzichtigBlauwPatroonGeen">
    <w:name w:val="Patroon: Doorzichtig Blauw + Patroon: Geen"/>
    <w:basedOn w:val="PatroonDoorzichtigBlauw"/>
    <w:rsid w:val="000B4882"/>
    <w:pPr>
      <w:shd w:val="clear" w:color="auto" w:fill="auto"/>
    </w:pPr>
  </w:style>
  <w:style w:type="paragraph" w:customStyle="1" w:styleId="Fotobijschriftblauw">
    <w:name w:val="Foto bijschrift blauw"/>
    <w:basedOn w:val="Fotobijschriftblauw2"/>
    <w:link w:val="FotobijschriftblauwChar"/>
    <w:rsid w:val="00352C63"/>
    <w:rPr>
      <w:color w:val="004B95"/>
    </w:rPr>
  </w:style>
  <w:style w:type="paragraph" w:customStyle="1" w:styleId="Fotobijschriftblauw2">
    <w:name w:val="Foto bijschrift blauw2"/>
    <w:basedOn w:val="Fotobijschrift"/>
    <w:link w:val="Fotobijschriftblauw2Char"/>
    <w:rsid w:val="00352C63"/>
  </w:style>
  <w:style w:type="paragraph" w:customStyle="1" w:styleId="Fotobijschrift">
    <w:name w:val="Foto bijschrift"/>
    <w:basedOn w:val="Standaard"/>
    <w:link w:val="FotobijschriftChar"/>
    <w:rsid w:val="00F276B1"/>
    <w:rPr>
      <w:sz w:val="16"/>
      <w:szCs w:val="16"/>
    </w:rPr>
  </w:style>
  <w:style w:type="character" w:customStyle="1" w:styleId="FotobijschriftChar">
    <w:name w:val="Foto bijschrift Char"/>
    <w:link w:val="Fotobijschrift"/>
    <w:rsid w:val="00F276B1"/>
    <w:rPr>
      <w:rFonts w:ascii="Arial" w:hAnsi="Arial" w:cs="Arial"/>
      <w:sz w:val="16"/>
      <w:szCs w:val="16"/>
    </w:rPr>
  </w:style>
  <w:style w:type="character" w:customStyle="1" w:styleId="Fotobijschriftblauw2Char">
    <w:name w:val="Foto bijschrift blauw2 Char"/>
    <w:link w:val="Fotobijschriftblauw2"/>
    <w:rsid w:val="00352C63"/>
    <w:rPr>
      <w:rFonts w:ascii="Arial" w:hAnsi="Arial" w:cs="Arial"/>
      <w:i/>
      <w:sz w:val="16"/>
      <w:szCs w:val="16"/>
      <w:lang w:val="nl-NL" w:eastAsia="nl-NL" w:bidi="ar-SA"/>
    </w:rPr>
  </w:style>
  <w:style w:type="character" w:customStyle="1" w:styleId="FotobijschriftblauwChar">
    <w:name w:val="Foto bijschrift blauw Char"/>
    <w:link w:val="Fotobijschriftblauw"/>
    <w:rsid w:val="00352C63"/>
    <w:rPr>
      <w:rFonts w:ascii="Arial" w:hAnsi="Arial" w:cs="Arial"/>
      <w:i/>
      <w:color w:val="004B95"/>
      <w:sz w:val="16"/>
      <w:szCs w:val="16"/>
      <w:lang w:val="nl-NL" w:eastAsia="nl-NL" w:bidi="ar-SA"/>
    </w:rPr>
  </w:style>
  <w:style w:type="paragraph" w:styleId="Ballontekst">
    <w:name w:val="Balloon Text"/>
    <w:basedOn w:val="Standaard"/>
    <w:semiHidden/>
    <w:rsid w:val="000F20CE"/>
    <w:rPr>
      <w:rFonts w:ascii="Tahoma" w:hAnsi="Tahoma" w:cs="Tahoma"/>
      <w:sz w:val="16"/>
      <w:szCs w:val="16"/>
    </w:rPr>
  </w:style>
  <w:style w:type="numbering" w:styleId="1ai">
    <w:name w:val="Outline List 1"/>
    <w:basedOn w:val="Geenlijst"/>
    <w:rsid w:val="000F20CE"/>
    <w:pPr>
      <w:numPr>
        <w:numId w:val="21"/>
      </w:numPr>
    </w:pPr>
  </w:style>
  <w:style w:type="table" w:styleId="3D-effectenvoortabel1">
    <w:name w:val="Table 3D effects 1"/>
    <w:basedOn w:val="Standaardtabel"/>
    <w:rsid w:val="000F20CE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F20CE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F20CE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0F20CE"/>
  </w:style>
  <w:style w:type="paragraph" w:styleId="Adresenvelop">
    <w:name w:val="envelope address"/>
    <w:basedOn w:val="Standaard"/>
    <w:rsid w:val="000F20CE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rsid w:val="000F20CE"/>
    <w:pPr>
      <w:ind w:left="4252"/>
    </w:pPr>
  </w:style>
  <w:style w:type="paragraph" w:styleId="Afzender">
    <w:name w:val="envelope return"/>
    <w:basedOn w:val="Standaard"/>
    <w:rsid w:val="000F20CE"/>
  </w:style>
  <w:style w:type="numbering" w:styleId="Artikelsectie">
    <w:name w:val="Outline List 3"/>
    <w:basedOn w:val="Geenlijst"/>
    <w:rsid w:val="000F20CE"/>
    <w:pPr>
      <w:numPr>
        <w:numId w:val="22"/>
      </w:numPr>
    </w:pPr>
  </w:style>
  <w:style w:type="paragraph" w:styleId="Berichtkop">
    <w:name w:val="Message Header"/>
    <w:basedOn w:val="Standaard"/>
    <w:rsid w:val="000F20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Bijschrift">
    <w:name w:val="caption"/>
    <w:basedOn w:val="Standaard"/>
    <w:next w:val="Standaard"/>
    <w:qFormat/>
    <w:rsid w:val="000F20CE"/>
    <w:rPr>
      <w:b/>
      <w:bCs/>
    </w:rPr>
  </w:style>
  <w:style w:type="paragraph" w:styleId="Bloktekst">
    <w:name w:val="Block Text"/>
    <w:basedOn w:val="Standaard"/>
    <w:rsid w:val="000F20CE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0F20CE"/>
    <w:pPr>
      <w:ind w:left="180" w:hanging="180"/>
    </w:pPr>
  </w:style>
  <w:style w:type="paragraph" w:styleId="Datum">
    <w:name w:val="Date"/>
    <w:basedOn w:val="Standaard"/>
    <w:next w:val="Standaard"/>
    <w:rsid w:val="000F20CE"/>
  </w:style>
  <w:style w:type="paragraph" w:styleId="Documentstructuur">
    <w:name w:val="Document Map"/>
    <w:basedOn w:val="Standaard"/>
    <w:semiHidden/>
    <w:rsid w:val="000F20CE"/>
    <w:pPr>
      <w:shd w:val="clear" w:color="auto" w:fill="000080"/>
    </w:pPr>
    <w:rPr>
      <w:rFonts w:ascii="Tahoma" w:hAnsi="Tahoma" w:cs="Tahoma"/>
    </w:rPr>
  </w:style>
  <w:style w:type="table" w:styleId="Eenvoudigetabel1">
    <w:name w:val="Table Simple 1"/>
    <w:basedOn w:val="Standaardtabel"/>
    <w:rsid w:val="000F20CE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F20CE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Eindnootmarkering">
    <w:name w:val="endnote reference"/>
    <w:semiHidden/>
    <w:rsid w:val="000F20CE"/>
    <w:rPr>
      <w:vertAlign w:val="superscript"/>
    </w:rPr>
  </w:style>
  <w:style w:type="paragraph" w:styleId="Eindnoottekst">
    <w:name w:val="endnote text"/>
    <w:basedOn w:val="Standaard"/>
    <w:semiHidden/>
    <w:rsid w:val="000F20CE"/>
  </w:style>
  <w:style w:type="table" w:styleId="Elegantetabel">
    <w:name w:val="Table Elegant"/>
    <w:basedOn w:val="Standaardtabel"/>
    <w:rsid w:val="000F20CE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0F20CE"/>
  </w:style>
  <w:style w:type="character" w:styleId="GevolgdeHyperlink">
    <w:name w:val="FollowedHyperlink"/>
    <w:rsid w:val="000F20CE"/>
    <w:rPr>
      <w:color w:val="606420"/>
      <w:u w:val="single"/>
    </w:rPr>
  </w:style>
  <w:style w:type="paragraph" w:styleId="Handtekening">
    <w:name w:val="Signature"/>
    <w:basedOn w:val="Standaard"/>
    <w:rsid w:val="000F20CE"/>
    <w:pPr>
      <w:ind w:left="4252"/>
    </w:pPr>
  </w:style>
  <w:style w:type="paragraph" w:styleId="HTML-voorafopgemaakt">
    <w:name w:val="HTML Preformatted"/>
    <w:basedOn w:val="Standaard"/>
    <w:rsid w:val="000F20CE"/>
    <w:rPr>
      <w:rFonts w:ascii="Courier New" w:hAnsi="Courier New" w:cs="Courier New"/>
    </w:rPr>
  </w:style>
  <w:style w:type="character" w:styleId="HTMLCode">
    <w:name w:val="HTML Code"/>
    <w:rsid w:val="000F20C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0F20CE"/>
    <w:rPr>
      <w:i/>
      <w:iCs/>
    </w:rPr>
  </w:style>
  <w:style w:type="character" w:styleId="HTMLVariable">
    <w:name w:val="HTML Variable"/>
    <w:rsid w:val="000F20CE"/>
    <w:rPr>
      <w:i/>
      <w:iCs/>
    </w:rPr>
  </w:style>
  <w:style w:type="character" w:styleId="HTML-acroniem">
    <w:name w:val="HTML Acronym"/>
    <w:basedOn w:val="Standaardalinea-lettertype"/>
    <w:rsid w:val="000F20CE"/>
  </w:style>
  <w:style w:type="paragraph" w:styleId="HTML-adres">
    <w:name w:val="HTML Address"/>
    <w:basedOn w:val="Standaard"/>
    <w:rsid w:val="000F20CE"/>
    <w:rPr>
      <w:i/>
      <w:iCs/>
    </w:rPr>
  </w:style>
  <w:style w:type="character" w:styleId="HTML-citaat">
    <w:name w:val="HTML Cite"/>
    <w:rsid w:val="000F20CE"/>
    <w:rPr>
      <w:i/>
      <w:iCs/>
    </w:rPr>
  </w:style>
  <w:style w:type="character" w:styleId="HTML-schrijfmachine">
    <w:name w:val="HTML Typewriter"/>
    <w:rsid w:val="000F20CE"/>
    <w:rPr>
      <w:rFonts w:ascii="Courier New" w:hAnsi="Courier New" w:cs="Courier New"/>
      <w:sz w:val="20"/>
      <w:szCs w:val="20"/>
    </w:rPr>
  </w:style>
  <w:style w:type="character" w:styleId="HTML-toetsenbord">
    <w:name w:val="HTML Keyboard"/>
    <w:rsid w:val="000F20CE"/>
    <w:rPr>
      <w:rFonts w:ascii="Courier New" w:hAnsi="Courier New" w:cs="Courier New"/>
      <w:sz w:val="20"/>
      <w:szCs w:val="20"/>
    </w:rPr>
  </w:style>
  <w:style w:type="character" w:styleId="HTML-voorbeeld">
    <w:name w:val="HTML Sample"/>
    <w:rsid w:val="000F20CE"/>
    <w:rPr>
      <w:rFonts w:ascii="Courier New" w:hAnsi="Courier New" w:cs="Courier New"/>
    </w:rPr>
  </w:style>
  <w:style w:type="paragraph" w:styleId="Index1">
    <w:name w:val="index 1"/>
    <w:basedOn w:val="Standaard"/>
    <w:next w:val="Standaard"/>
    <w:autoRedefine/>
    <w:semiHidden/>
    <w:rsid w:val="000F20CE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0F20CE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0F20CE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0F20CE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0F20CE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0F20CE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0F20CE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0F20CE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0F20CE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0F20CE"/>
    <w:rPr>
      <w:b/>
      <w:bCs/>
    </w:rPr>
  </w:style>
  <w:style w:type="paragraph" w:styleId="Inhopg4">
    <w:name w:val="toc 4"/>
    <w:basedOn w:val="Standaard"/>
    <w:next w:val="Standaard"/>
    <w:autoRedefine/>
    <w:uiPriority w:val="39"/>
    <w:rsid w:val="000F20CE"/>
    <w:pPr>
      <w:ind w:left="540"/>
    </w:pPr>
  </w:style>
  <w:style w:type="paragraph" w:styleId="Inhopg5">
    <w:name w:val="toc 5"/>
    <w:basedOn w:val="Standaard"/>
    <w:next w:val="Standaard"/>
    <w:autoRedefine/>
    <w:uiPriority w:val="39"/>
    <w:rsid w:val="000F20CE"/>
    <w:pPr>
      <w:ind w:left="720"/>
    </w:pPr>
  </w:style>
  <w:style w:type="paragraph" w:styleId="Inhopg6">
    <w:name w:val="toc 6"/>
    <w:basedOn w:val="Standaard"/>
    <w:next w:val="Standaard"/>
    <w:autoRedefine/>
    <w:uiPriority w:val="39"/>
    <w:rsid w:val="000F20CE"/>
    <w:pPr>
      <w:ind w:left="900"/>
    </w:pPr>
  </w:style>
  <w:style w:type="paragraph" w:styleId="Inhopg7">
    <w:name w:val="toc 7"/>
    <w:basedOn w:val="Standaard"/>
    <w:next w:val="Standaard"/>
    <w:autoRedefine/>
    <w:uiPriority w:val="39"/>
    <w:rsid w:val="000F20CE"/>
    <w:pPr>
      <w:ind w:left="1080"/>
    </w:pPr>
  </w:style>
  <w:style w:type="paragraph" w:styleId="Inhopg8">
    <w:name w:val="toc 8"/>
    <w:basedOn w:val="Standaard"/>
    <w:next w:val="Standaard"/>
    <w:autoRedefine/>
    <w:uiPriority w:val="39"/>
    <w:rsid w:val="000F20CE"/>
    <w:pPr>
      <w:ind w:left="1260"/>
    </w:pPr>
  </w:style>
  <w:style w:type="paragraph" w:styleId="Inhopg9">
    <w:name w:val="toc 9"/>
    <w:basedOn w:val="Standaard"/>
    <w:next w:val="Standaard"/>
    <w:autoRedefine/>
    <w:uiPriority w:val="39"/>
    <w:rsid w:val="000F20CE"/>
    <w:pPr>
      <w:ind w:left="1440"/>
    </w:pPr>
  </w:style>
  <w:style w:type="table" w:styleId="Klassieketabel1">
    <w:name w:val="Table Classic 1"/>
    <w:basedOn w:val="Standaardtabel"/>
    <w:rsid w:val="000F20CE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F20CE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F20CE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0F20CE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F20CE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F20CE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0F20CE"/>
    <w:pPr>
      <w:spacing w:before="120"/>
    </w:pPr>
    <w:rPr>
      <w:b/>
      <w:bCs/>
      <w:sz w:val="24"/>
    </w:rPr>
  </w:style>
  <w:style w:type="paragraph" w:styleId="Lijst">
    <w:name w:val="List"/>
    <w:basedOn w:val="Standaard"/>
    <w:rsid w:val="000F20CE"/>
    <w:pPr>
      <w:ind w:left="283" w:hanging="283"/>
    </w:pPr>
  </w:style>
  <w:style w:type="paragraph" w:styleId="Lijst2">
    <w:name w:val="List 2"/>
    <w:basedOn w:val="Standaard"/>
    <w:rsid w:val="000F20CE"/>
    <w:pPr>
      <w:ind w:left="566" w:hanging="283"/>
    </w:pPr>
  </w:style>
  <w:style w:type="paragraph" w:styleId="Lijst3">
    <w:name w:val="List 3"/>
    <w:basedOn w:val="Standaard"/>
    <w:rsid w:val="000F20CE"/>
    <w:pPr>
      <w:ind w:left="849" w:hanging="283"/>
    </w:pPr>
  </w:style>
  <w:style w:type="paragraph" w:styleId="Lijst4">
    <w:name w:val="List 4"/>
    <w:basedOn w:val="Standaard"/>
    <w:rsid w:val="000F20CE"/>
    <w:pPr>
      <w:ind w:left="1132" w:hanging="283"/>
    </w:pPr>
  </w:style>
  <w:style w:type="paragraph" w:styleId="Lijst5">
    <w:name w:val="List 5"/>
    <w:basedOn w:val="Standaard"/>
    <w:rsid w:val="000F20CE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0F20CE"/>
  </w:style>
  <w:style w:type="paragraph" w:styleId="Lijstopsomteken">
    <w:name w:val="List Bullet"/>
    <w:basedOn w:val="Standaard"/>
    <w:rsid w:val="000F20CE"/>
    <w:pPr>
      <w:numPr>
        <w:numId w:val="10"/>
      </w:numPr>
    </w:pPr>
  </w:style>
  <w:style w:type="paragraph" w:styleId="Lijstopsomteken2">
    <w:name w:val="List Bullet 2"/>
    <w:basedOn w:val="Standaard"/>
    <w:rsid w:val="000F20CE"/>
    <w:pPr>
      <w:numPr>
        <w:numId w:val="11"/>
      </w:numPr>
    </w:pPr>
  </w:style>
  <w:style w:type="paragraph" w:styleId="Lijstopsomteken3">
    <w:name w:val="List Bullet 3"/>
    <w:basedOn w:val="Standaard"/>
    <w:rsid w:val="000F20CE"/>
    <w:pPr>
      <w:numPr>
        <w:numId w:val="12"/>
      </w:numPr>
    </w:pPr>
  </w:style>
  <w:style w:type="paragraph" w:styleId="Lijstopsomteken4">
    <w:name w:val="List Bullet 4"/>
    <w:basedOn w:val="Standaard"/>
    <w:rsid w:val="000F20CE"/>
    <w:pPr>
      <w:numPr>
        <w:numId w:val="13"/>
      </w:numPr>
    </w:pPr>
  </w:style>
  <w:style w:type="paragraph" w:styleId="Lijstopsomteken5">
    <w:name w:val="List Bullet 5"/>
    <w:basedOn w:val="Standaard"/>
    <w:rsid w:val="000F20CE"/>
    <w:pPr>
      <w:numPr>
        <w:numId w:val="14"/>
      </w:numPr>
    </w:pPr>
  </w:style>
  <w:style w:type="paragraph" w:styleId="Lijstnummering">
    <w:name w:val="List Number"/>
    <w:basedOn w:val="Standaard"/>
    <w:rsid w:val="000F20CE"/>
    <w:pPr>
      <w:numPr>
        <w:numId w:val="15"/>
      </w:numPr>
    </w:pPr>
  </w:style>
  <w:style w:type="paragraph" w:styleId="Lijstnummering2">
    <w:name w:val="List Number 2"/>
    <w:basedOn w:val="Standaard"/>
    <w:rsid w:val="000F20CE"/>
    <w:pPr>
      <w:numPr>
        <w:numId w:val="16"/>
      </w:numPr>
    </w:pPr>
  </w:style>
  <w:style w:type="paragraph" w:styleId="Lijstnummering3">
    <w:name w:val="List Number 3"/>
    <w:basedOn w:val="Standaard"/>
    <w:rsid w:val="000F20CE"/>
    <w:pPr>
      <w:numPr>
        <w:numId w:val="17"/>
      </w:numPr>
    </w:pPr>
  </w:style>
  <w:style w:type="paragraph" w:styleId="Lijstnummering4">
    <w:name w:val="List Number 4"/>
    <w:basedOn w:val="Standaard"/>
    <w:rsid w:val="000F20CE"/>
    <w:pPr>
      <w:numPr>
        <w:numId w:val="18"/>
      </w:numPr>
    </w:pPr>
  </w:style>
  <w:style w:type="paragraph" w:styleId="Lijstnummering5">
    <w:name w:val="List Number 5"/>
    <w:basedOn w:val="Standaard"/>
    <w:rsid w:val="000F20CE"/>
    <w:pPr>
      <w:numPr>
        <w:numId w:val="19"/>
      </w:numPr>
    </w:pPr>
  </w:style>
  <w:style w:type="paragraph" w:styleId="Lijstvoortzetting">
    <w:name w:val="List Continue"/>
    <w:basedOn w:val="Standaard"/>
    <w:rsid w:val="000F20CE"/>
    <w:pPr>
      <w:spacing w:after="120"/>
      <w:ind w:left="283"/>
    </w:pPr>
  </w:style>
  <w:style w:type="paragraph" w:styleId="Lijstvoortzetting2">
    <w:name w:val="List Continue 2"/>
    <w:basedOn w:val="Standaard"/>
    <w:rsid w:val="000F20CE"/>
    <w:pPr>
      <w:spacing w:after="120"/>
      <w:ind w:left="566"/>
    </w:pPr>
  </w:style>
  <w:style w:type="paragraph" w:styleId="Lijstvoortzetting3">
    <w:name w:val="List Continue 3"/>
    <w:basedOn w:val="Standaard"/>
    <w:rsid w:val="000F20CE"/>
    <w:pPr>
      <w:spacing w:after="120"/>
      <w:ind w:left="849"/>
    </w:pPr>
  </w:style>
  <w:style w:type="paragraph" w:styleId="Lijstvoortzetting4">
    <w:name w:val="List Continue 4"/>
    <w:basedOn w:val="Standaard"/>
    <w:rsid w:val="000F20CE"/>
    <w:pPr>
      <w:spacing w:after="120"/>
      <w:ind w:left="1132"/>
    </w:pPr>
  </w:style>
  <w:style w:type="paragraph" w:styleId="Lijstvoortzetting5">
    <w:name w:val="List Continue 5"/>
    <w:basedOn w:val="Standaard"/>
    <w:rsid w:val="000F20CE"/>
    <w:pPr>
      <w:spacing w:after="120"/>
      <w:ind w:left="1415"/>
    </w:pPr>
  </w:style>
  <w:style w:type="paragraph" w:styleId="Macrotekst">
    <w:name w:val="macro"/>
    <w:semiHidden/>
    <w:rsid w:val="000F20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urier New" w:hAnsi="Courier New" w:cs="Courier New"/>
    </w:rPr>
  </w:style>
  <w:style w:type="character" w:styleId="Nadruk">
    <w:name w:val="Emphasis"/>
    <w:qFormat/>
    <w:rsid w:val="000F20CE"/>
    <w:rPr>
      <w:i/>
      <w:iCs/>
    </w:rPr>
  </w:style>
  <w:style w:type="paragraph" w:styleId="Normaalweb">
    <w:name w:val="Normal (Web)"/>
    <w:basedOn w:val="Standaard"/>
    <w:uiPriority w:val="99"/>
    <w:rsid w:val="000F20CE"/>
    <w:rPr>
      <w:sz w:val="24"/>
    </w:rPr>
  </w:style>
  <w:style w:type="paragraph" w:styleId="Notitiekop">
    <w:name w:val="Note Heading"/>
    <w:basedOn w:val="Standaard"/>
    <w:next w:val="Standaard"/>
    <w:rsid w:val="000F20CE"/>
  </w:style>
  <w:style w:type="paragraph" w:styleId="Tekstopmerking">
    <w:name w:val="annotation text"/>
    <w:basedOn w:val="Standaard"/>
    <w:link w:val="TekstopmerkingChar"/>
    <w:uiPriority w:val="99"/>
    <w:semiHidden/>
    <w:rsid w:val="000F20CE"/>
  </w:style>
  <w:style w:type="paragraph" w:styleId="Onderwerpvanopmerking">
    <w:name w:val="annotation subject"/>
    <w:basedOn w:val="Tekstopmerking"/>
    <w:next w:val="Tekstopmerking"/>
    <w:semiHidden/>
    <w:rsid w:val="000F20CE"/>
    <w:rPr>
      <w:b/>
      <w:bCs/>
    </w:rPr>
  </w:style>
  <w:style w:type="paragraph" w:styleId="Plattetekst">
    <w:name w:val="Body Text"/>
    <w:basedOn w:val="Standaard"/>
    <w:link w:val="PlattetekstChar"/>
    <w:rsid w:val="000F20CE"/>
    <w:pPr>
      <w:spacing w:after="120"/>
    </w:pPr>
  </w:style>
  <w:style w:type="paragraph" w:styleId="Plattetekst2">
    <w:name w:val="Body Text 2"/>
    <w:basedOn w:val="Standaard"/>
    <w:rsid w:val="000F20CE"/>
    <w:pPr>
      <w:spacing w:after="120" w:line="480" w:lineRule="auto"/>
    </w:pPr>
  </w:style>
  <w:style w:type="paragraph" w:styleId="Plattetekst3">
    <w:name w:val="Body Text 3"/>
    <w:basedOn w:val="Standaard"/>
    <w:rsid w:val="000F20CE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rsid w:val="000F20CE"/>
    <w:pPr>
      <w:ind w:firstLine="210"/>
    </w:pPr>
  </w:style>
  <w:style w:type="paragraph" w:styleId="Plattetekstinspringen">
    <w:name w:val="Body Text Indent"/>
    <w:basedOn w:val="Standaard"/>
    <w:rsid w:val="000F20CE"/>
    <w:pPr>
      <w:spacing w:after="120"/>
      <w:ind w:left="283"/>
    </w:pPr>
  </w:style>
  <w:style w:type="paragraph" w:styleId="Platteteksteersteinspringing2">
    <w:name w:val="Body Text First Indent 2"/>
    <w:basedOn w:val="Plattetekstinspringen"/>
    <w:rsid w:val="000F20CE"/>
    <w:pPr>
      <w:ind w:firstLine="210"/>
    </w:pPr>
  </w:style>
  <w:style w:type="paragraph" w:styleId="Plattetekstinspringen2">
    <w:name w:val="Body Text Indent 2"/>
    <w:basedOn w:val="Standaard"/>
    <w:rsid w:val="000F20CE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rsid w:val="000F20CE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F20CE"/>
  </w:style>
  <w:style w:type="paragraph" w:styleId="Standaardinspringing">
    <w:name w:val="Normal Indent"/>
    <w:basedOn w:val="Standaard"/>
    <w:rsid w:val="000F20CE"/>
    <w:pPr>
      <w:ind w:left="708"/>
    </w:pPr>
  </w:style>
  <w:style w:type="paragraph" w:styleId="Ondertitel">
    <w:name w:val="Subtitle"/>
    <w:basedOn w:val="Standaard"/>
    <w:qFormat/>
    <w:rsid w:val="000F20CE"/>
    <w:pPr>
      <w:spacing w:after="60"/>
      <w:jc w:val="center"/>
      <w:outlineLvl w:val="1"/>
    </w:pPr>
    <w:rPr>
      <w:sz w:val="24"/>
    </w:rPr>
  </w:style>
  <w:style w:type="table" w:styleId="Tabelkolommen1">
    <w:name w:val="Table Columns 1"/>
    <w:basedOn w:val="Standaardtabel"/>
    <w:rsid w:val="000F20CE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F20CE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F20CE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F20CE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F20CE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F20CE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F20CE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F20CE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F20CE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F20CE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F20CE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F20CE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F20CE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F20CE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F20CE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F20CE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0F20CE"/>
    <w:rPr>
      <w:rFonts w:ascii="Courier New" w:hAnsi="Courier New" w:cs="Courier New"/>
    </w:rPr>
  </w:style>
  <w:style w:type="paragraph" w:styleId="Titel">
    <w:name w:val="Title"/>
    <w:basedOn w:val="Standaard"/>
    <w:qFormat/>
    <w:rsid w:val="000F20CE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0F20CE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F20CE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iPriority w:val="99"/>
    <w:semiHidden/>
    <w:rsid w:val="000F20CE"/>
    <w:rPr>
      <w:sz w:val="16"/>
      <w:szCs w:val="16"/>
    </w:rPr>
  </w:style>
  <w:style w:type="table" w:styleId="Webtabel1">
    <w:name w:val="Table Web 1"/>
    <w:basedOn w:val="Standaardtabel"/>
    <w:rsid w:val="000F20CE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F20CE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F20CE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0F20CE"/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26525"/>
    <w:rPr>
      <w:rFonts w:ascii="Arial" w:hAnsi="Arial" w:cs="Arial"/>
    </w:rPr>
  </w:style>
  <w:style w:type="paragraph" w:customStyle="1" w:styleId="Default">
    <w:name w:val="Default"/>
    <w:rsid w:val="009F027B"/>
    <w:pPr>
      <w:autoSpaceDE w:val="0"/>
      <w:autoSpaceDN w:val="0"/>
      <w:adjustRightInd w:val="0"/>
    </w:pPr>
    <w:rPr>
      <w:rFonts w:ascii="Corbel" w:eastAsiaTheme="minorHAnsi" w:hAnsi="Corbel" w:cs="Corbel"/>
      <w:color w:val="000000"/>
      <w:sz w:val="24"/>
      <w:szCs w:val="24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C37F6C"/>
    <w:pPr>
      <w:spacing w:line="240" w:lineRule="auto"/>
      <w:ind w:left="720"/>
      <w:contextualSpacing/>
    </w:pPr>
    <w:rPr>
      <w:rFonts w:eastAsiaTheme="minorHAnsi"/>
      <w:szCs w:val="22"/>
      <w:lang w:eastAsia="en-US"/>
    </w:rPr>
  </w:style>
  <w:style w:type="paragraph" w:customStyle="1" w:styleId="StandaardArial">
    <w:name w:val="Standaard + Arial"/>
    <w:aliases w:val="Standaard + Trebuchet MS,10 pt,Regelafstand:  Exact 12 pt"/>
    <w:basedOn w:val="Standaard"/>
    <w:link w:val="StandaardArialChar"/>
    <w:rsid w:val="00B408A9"/>
    <w:pPr>
      <w:spacing w:line="260" w:lineRule="exact"/>
    </w:pPr>
    <w:rPr>
      <w:sz w:val="22"/>
      <w:szCs w:val="22"/>
      <w:lang w:eastAsia="en-US"/>
    </w:rPr>
  </w:style>
  <w:style w:type="character" w:customStyle="1" w:styleId="StandaardArialChar">
    <w:name w:val="Standaard + Arial Char"/>
    <w:aliases w:val="Standaard + Trebuchet MS Char,10 pt Char,Regelafstand:  Exact 12 pt Char"/>
    <w:link w:val="StandaardArial"/>
    <w:rsid w:val="00B408A9"/>
    <w:rPr>
      <w:rFonts w:ascii="Arial" w:hAnsi="Arial"/>
      <w:sz w:val="22"/>
      <w:szCs w:val="22"/>
      <w:lang w:eastAsia="en-US"/>
    </w:rPr>
  </w:style>
  <w:style w:type="character" w:customStyle="1" w:styleId="Kop1Char">
    <w:name w:val="Kop 1 Char"/>
    <w:aliases w:val="Section Heading Char,Hoofdstuk Char,sectionHeading Char1,sectionHeading Char Char"/>
    <w:link w:val="Kop1"/>
    <w:rsid w:val="007A29C1"/>
    <w:rPr>
      <w:b/>
      <w:bCs/>
      <w:color w:val="C5004B"/>
      <w:kern w:val="32"/>
      <w:sz w:val="28"/>
      <w:szCs w:val="32"/>
    </w:rPr>
  </w:style>
  <w:style w:type="paragraph" w:styleId="Revisie">
    <w:name w:val="Revision"/>
    <w:hidden/>
    <w:uiPriority w:val="99"/>
    <w:semiHidden/>
    <w:rsid w:val="00670746"/>
    <w:rPr>
      <w:rFonts w:cs="Arial"/>
      <w:sz w:val="18"/>
      <w:szCs w:val="24"/>
    </w:rPr>
  </w:style>
  <w:style w:type="character" w:customStyle="1" w:styleId="title1">
    <w:name w:val="title1"/>
    <w:basedOn w:val="Standaardalinea-lettertype"/>
    <w:rsid w:val="00800232"/>
    <w:rPr>
      <w:b/>
      <w:bCs/>
    </w:rPr>
  </w:style>
  <w:style w:type="character" w:customStyle="1" w:styleId="PlattetekstChar">
    <w:name w:val="Platte tekst Char"/>
    <w:basedOn w:val="Standaardalinea-lettertype"/>
    <w:link w:val="Plattetekst"/>
    <w:rsid w:val="00CC5045"/>
    <w:rPr>
      <w:rFonts w:ascii="Arial" w:hAnsi="Arial" w:cs="Arial"/>
      <w:sz w:val="18"/>
      <w:szCs w:val="24"/>
    </w:rPr>
  </w:style>
  <w:style w:type="paragraph" w:customStyle="1" w:styleId="Geenafstand2">
    <w:name w:val="Geen afstand2"/>
    <w:rsid w:val="00C74EC7"/>
    <w:rPr>
      <w:rFonts w:ascii="Calibri" w:hAnsi="Calibri"/>
      <w:noProof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rsid w:val="00263DB7"/>
    <w:rPr>
      <w:rFonts w:ascii="Arial" w:hAnsi="Arial" w:cs="Arial"/>
      <w:sz w:val="18"/>
      <w:szCs w:val="24"/>
    </w:rPr>
  </w:style>
  <w:style w:type="paragraph" w:customStyle="1" w:styleId="BTStandaardTabel">
    <w:name w:val="BT_StandaardTabel"/>
    <w:basedOn w:val="Standaard"/>
    <w:uiPriority w:val="99"/>
    <w:rsid w:val="00263DB7"/>
    <w:pPr>
      <w:spacing w:before="40" w:after="40" w:line="240" w:lineRule="auto"/>
    </w:pPr>
    <w:rPr>
      <w:rFonts w:ascii="Calibri" w:hAnsi="Calibri"/>
      <w:szCs w:val="22"/>
    </w:rPr>
  </w:style>
  <w:style w:type="paragraph" w:customStyle="1" w:styleId="al9">
    <w:name w:val="al9"/>
    <w:basedOn w:val="Standaard"/>
    <w:rsid w:val="00DD7342"/>
    <w:pPr>
      <w:spacing w:after="225" w:line="240" w:lineRule="auto"/>
    </w:pPr>
    <w:rPr>
      <w:sz w:val="24"/>
    </w:rPr>
  </w:style>
  <w:style w:type="table" w:styleId="Rastertabel4-Accent1">
    <w:name w:val="Grid Table 4 Accent 1"/>
    <w:basedOn w:val="Standaardtabel"/>
    <w:uiPriority w:val="49"/>
    <w:rsid w:val="00DD7342"/>
    <w:tblPr>
      <w:tblStyleRowBandSize w:val="1"/>
      <w:tblStyleColBandSize w:val="1"/>
      <w:tblBorders>
        <w:top w:val="single" w:sz="4" w:space="0" w:color="EE80BC" w:themeColor="accent1" w:themeTint="99"/>
        <w:left w:val="single" w:sz="4" w:space="0" w:color="EE80BC" w:themeColor="accent1" w:themeTint="99"/>
        <w:bottom w:val="single" w:sz="4" w:space="0" w:color="EE80BC" w:themeColor="accent1" w:themeTint="99"/>
        <w:right w:val="single" w:sz="4" w:space="0" w:color="EE80BC" w:themeColor="accent1" w:themeTint="99"/>
        <w:insideH w:val="single" w:sz="4" w:space="0" w:color="EE80BC" w:themeColor="accent1" w:themeTint="99"/>
        <w:insideV w:val="single" w:sz="4" w:space="0" w:color="EE80B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2D91" w:themeColor="accent1"/>
          <w:left w:val="single" w:sz="4" w:space="0" w:color="E32D91" w:themeColor="accent1"/>
          <w:bottom w:val="single" w:sz="4" w:space="0" w:color="E32D91" w:themeColor="accent1"/>
          <w:right w:val="single" w:sz="4" w:space="0" w:color="E32D91" w:themeColor="accent1"/>
          <w:insideH w:val="nil"/>
          <w:insideV w:val="nil"/>
        </w:tcBorders>
        <w:shd w:val="clear" w:color="auto" w:fill="E32D91" w:themeFill="accent1"/>
      </w:tcPr>
    </w:tblStylePr>
    <w:tblStylePr w:type="lastRow">
      <w:rPr>
        <w:b/>
        <w:bCs/>
      </w:rPr>
      <w:tblPr/>
      <w:tcPr>
        <w:tcBorders>
          <w:top w:val="double" w:sz="4" w:space="0" w:color="E32D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E8" w:themeFill="accent1" w:themeFillTint="33"/>
      </w:tcPr>
    </w:tblStylePr>
    <w:tblStylePr w:type="band1Horz">
      <w:tblPr/>
      <w:tcPr>
        <w:shd w:val="clear" w:color="auto" w:fill="F9D4E8" w:themeFill="accent1" w:themeFillTint="33"/>
      </w:tcPr>
    </w:tblStylePr>
  </w:style>
  <w:style w:type="character" w:customStyle="1" w:styleId="fontstyle01">
    <w:name w:val="fontstyle01"/>
    <w:basedOn w:val="Standaardalinea-lettertype"/>
    <w:rsid w:val="00F448C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Standard">
    <w:name w:val="Standard"/>
    <w:rsid w:val="00F448CE"/>
    <w:pPr>
      <w:suppressAutoHyphens/>
      <w:autoSpaceDN w:val="0"/>
      <w:textAlignment w:val="baseline"/>
    </w:pPr>
    <w:rPr>
      <w:rFonts w:cs="Arial"/>
      <w:kern w:val="3"/>
      <w:szCs w:val="24"/>
    </w:rPr>
  </w:style>
  <w:style w:type="paragraph" w:customStyle="1" w:styleId="Textbody">
    <w:name w:val="Text body"/>
    <w:basedOn w:val="Standard"/>
    <w:rsid w:val="00F448CE"/>
    <w:rPr>
      <w:rFonts w:ascii="Times New Roman" w:hAnsi="Times New Roman" w:cs="Times New Roman"/>
      <w:sz w:val="22"/>
    </w:rPr>
  </w:style>
  <w:style w:type="numbering" w:customStyle="1" w:styleId="WWNum17">
    <w:name w:val="WWNum17"/>
    <w:basedOn w:val="Geenlijst"/>
    <w:rsid w:val="00414F40"/>
    <w:pPr>
      <w:numPr>
        <w:numId w:val="28"/>
      </w:numPr>
    </w:pPr>
  </w:style>
  <w:style w:type="character" w:customStyle="1" w:styleId="fontstyle21">
    <w:name w:val="fontstyle21"/>
    <w:basedOn w:val="Standaardalinea-lettertype"/>
    <w:rsid w:val="004F1A33"/>
    <w:rPr>
      <w:rFonts w:ascii="Helvetica-Oblique" w:hAnsi="Helvetica-Oblique" w:hint="default"/>
      <w:b w:val="0"/>
      <w:bCs w:val="0"/>
      <w:i/>
      <w:iCs/>
      <w:color w:val="000000"/>
      <w:sz w:val="20"/>
      <w:szCs w:val="20"/>
    </w:rPr>
  </w:style>
  <w:style w:type="paragraph" w:customStyle="1" w:styleId="xmsonormal">
    <w:name w:val="x_msonormal"/>
    <w:basedOn w:val="Standaard"/>
    <w:rsid w:val="00D306C9"/>
    <w:pPr>
      <w:spacing w:line="240" w:lineRule="auto"/>
    </w:pPr>
    <w:rPr>
      <w:rFonts w:ascii="Calibri" w:eastAsiaTheme="minorHAnsi" w:hAnsi="Calibri" w:cs="Calibri"/>
      <w:sz w:val="22"/>
      <w:szCs w:val="22"/>
    </w:rPr>
  </w:style>
  <w:style w:type="table" w:customStyle="1" w:styleId="Tabelraster10">
    <w:name w:val="Tabelraster1"/>
    <w:basedOn w:val="Standaardtabel"/>
    <w:next w:val="Tabelraster"/>
    <w:uiPriority w:val="59"/>
    <w:rsid w:val="004E7E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style31"/>
    <w:basedOn w:val="Standaardalinea-lettertype"/>
    <w:rsid w:val="00E3681B"/>
    <w:rPr>
      <w:rFonts w:ascii="Symbol" w:hAnsi="Symbo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Standaardalinea-lettertype"/>
    <w:rsid w:val="00E3681B"/>
    <w:rPr>
      <w:rFonts w:ascii="Verdana" w:hAnsi="Verdana" w:hint="default"/>
      <w:b w:val="0"/>
      <w:bCs w:val="0"/>
      <w:i w:val="0"/>
      <w:iCs w:val="0"/>
      <w:color w:val="365F91"/>
      <w:sz w:val="18"/>
      <w:szCs w:val="18"/>
    </w:rPr>
  </w:style>
  <w:style w:type="character" w:customStyle="1" w:styleId="fontstyle11">
    <w:name w:val="fontstyle11"/>
    <w:basedOn w:val="Standaardalinea-lettertype"/>
    <w:rsid w:val="00EC18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TZHOtussenkop">
    <w:name w:val="_TZHO_tussenkop"/>
    <w:basedOn w:val="Standaard"/>
    <w:link w:val="TZHOtussenkopChar"/>
    <w:qFormat/>
    <w:rsid w:val="00375E91"/>
    <w:pPr>
      <w:spacing w:line="240" w:lineRule="auto"/>
      <w:ind w:left="567" w:right="-51"/>
    </w:pPr>
    <w:rPr>
      <w:rFonts w:eastAsiaTheme="minorHAnsi" w:cs="Arial"/>
      <w:b/>
      <w:szCs w:val="18"/>
      <w:lang w:eastAsia="en-US"/>
    </w:rPr>
  </w:style>
  <w:style w:type="character" w:customStyle="1" w:styleId="TZHOtussenkopChar">
    <w:name w:val="_TZHO_tussenkop Char"/>
    <w:basedOn w:val="Standaardalinea-lettertype"/>
    <w:link w:val="TZHOtussenkop"/>
    <w:rsid w:val="00375E91"/>
    <w:rPr>
      <w:rFonts w:eastAsiaTheme="minorHAnsi" w:cs="Arial"/>
      <w:b/>
      <w:szCs w:val="18"/>
      <w:lang w:eastAsia="en-US"/>
    </w:rPr>
  </w:style>
  <w:style w:type="paragraph" w:customStyle="1" w:styleId="TZHOtekst">
    <w:name w:val="_TZHO_tekst"/>
    <w:basedOn w:val="Standaard"/>
    <w:link w:val="TZHOtekstChar"/>
    <w:uiPriority w:val="1"/>
    <w:qFormat/>
    <w:rsid w:val="00375E91"/>
    <w:pPr>
      <w:spacing w:after="160" w:line="240" w:lineRule="auto"/>
      <w:ind w:left="567" w:right="-51"/>
    </w:pPr>
    <w:rPr>
      <w:rFonts w:eastAsiaTheme="minorHAnsi" w:cs="Arial"/>
      <w:szCs w:val="18"/>
      <w:lang w:eastAsia="en-US"/>
    </w:rPr>
  </w:style>
  <w:style w:type="character" w:customStyle="1" w:styleId="TZHOtekstChar">
    <w:name w:val="_TZHO_tekst Char"/>
    <w:basedOn w:val="Standaardalinea-lettertype"/>
    <w:link w:val="TZHOtekst"/>
    <w:uiPriority w:val="1"/>
    <w:rsid w:val="00375E91"/>
    <w:rPr>
      <w:rFonts w:eastAsiaTheme="minorHAnsi" w:cs="Arial"/>
      <w:szCs w:val="18"/>
      <w:lang w:eastAsia="en-US"/>
    </w:rPr>
  </w:style>
  <w:style w:type="paragraph" w:customStyle="1" w:styleId="paragraph">
    <w:name w:val="paragraph"/>
    <w:basedOn w:val="Standaard"/>
    <w:rsid w:val="00375E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375E91"/>
  </w:style>
  <w:style w:type="character" w:customStyle="1" w:styleId="eop">
    <w:name w:val="eop"/>
    <w:basedOn w:val="Standaardalinea-lettertype"/>
    <w:rsid w:val="00375E91"/>
  </w:style>
  <w:style w:type="character" w:customStyle="1" w:styleId="spellingerror">
    <w:name w:val="spellingerror"/>
    <w:basedOn w:val="Standaardalinea-lettertype"/>
    <w:rsid w:val="00375E91"/>
  </w:style>
  <w:style w:type="character" w:customStyle="1" w:styleId="contextualspellingandgrammarerror">
    <w:name w:val="contextualspellingandgrammarerror"/>
    <w:basedOn w:val="Standaardalinea-lettertype"/>
    <w:rsid w:val="00375E91"/>
  </w:style>
  <w:style w:type="table" w:styleId="Onopgemaaktetabel1">
    <w:name w:val="Plain Table 1"/>
    <w:basedOn w:val="Standaardtabel"/>
    <w:uiPriority w:val="41"/>
    <w:rsid w:val="00375E91"/>
    <w:rPr>
      <w:rFonts w:asciiTheme="minorHAnsi" w:eastAsiaTheme="minorHAnsi" w:hAnsiTheme="minorHAnsi" w:cstheme="minorBidi"/>
      <w:sz w:val="24"/>
      <w:szCs w:val="24"/>
      <w:lang w:val="en-GB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ZHOkop2">
    <w:name w:val="_TZHO_kop2"/>
    <w:basedOn w:val="TZHOtekst"/>
    <w:link w:val="TZHOkop2Char"/>
    <w:qFormat/>
    <w:rsid w:val="00A24EE0"/>
    <w:pPr>
      <w:spacing w:after="120"/>
      <w:ind w:left="1134"/>
    </w:pPr>
    <w:rPr>
      <w:rFonts w:ascii="Saira" w:hAnsi="Saira"/>
      <w:caps/>
      <w:color w:val="E32D91" w:themeColor="accent1"/>
    </w:rPr>
  </w:style>
  <w:style w:type="character" w:customStyle="1" w:styleId="TZHOkop2Char">
    <w:name w:val="_TZHO_kop2 Char"/>
    <w:basedOn w:val="TZHOtekstChar"/>
    <w:link w:val="TZHOkop2"/>
    <w:rsid w:val="00A24EE0"/>
    <w:rPr>
      <w:rFonts w:ascii="Saira" w:eastAsiaTheme="minorHAnsi" w:hAnsi="Saira" w:cs="Arial"/>
      <w:caps/>
      <w:color w:val="E32D91" w:themeColor="accent1"/>
      <w:szCs w:val="18"/>
      <w:lang w:eastAsia="en-US"/>
    </w:rPr>
  </w:style>
  <w:style w:type="paragraph" w:customStyle="1" w:styleId="BasistekstMuConsult">
    <w:name w:val="Basistekst MuConsult"/>
    <w:basedOn w:val="Standaard"/>
    <w:qFormat/>
    <w:rsid w:val="00A24EE0"/>
    <w:rPr>
      <w:rFonts w:cs="Maiandra GD"/>
      <w:color w:val="000000" w:themeColor="text1"/>
      <w:sz w:val="22"/>
      <w:szCs w:val="18"/>
    </w:rPr>
  </w:style>
  <w:style w:type="table" w:customStyle="1" w:styleId="TabelstijlMuConsult">
    <w:name w:val="Tabelstijl MuConsult"/>
    <w:basedOn w:val="Standaardtabel"/>
    <w:uiPriority w:val="99"/>
    <w:rsid w:val="00A24EE0"/>
    <w:rPr>
      <w:rFonts w:ascii="Times New Roman" w:hAnsi="Times New Roman"/>
    </w:rPr>
    <w:tblPr>
      <w:tblInd w:w="0" w:type="nil"/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4" w:space="0" w:color="auto"/>
        </w:tcBorders>
        <w:shd w:val="clear" w:color="auto" w:fill="D9D9D9" w:themeFill="background1" w:themeFillShade="D9"/>
      </w:tcPr>
    </w:tblStylePr>
  </w:style>
  <w:style w:type="paragraph" w:customStyle="1" w:styleId="PTI2">
    <w:name w:val="PTI 2"/>
    <w:basedOn w:val="Standaard"/>
    <w:qFormat/>
    <w:rsid w:val="00F06A76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rFonts w:ascii="Verdana" w:hAnsi="Verdana"/>
      <w:sz w:val="16"/>
      <w:lang w:val="nl"/>
    </w:rPr>
  </w:style>
  <w:style w:type="paragraph" w:styleId="Geenafstand">
    <w:name w:val="No Spacing"/>
    <w:uiPriority w:val="1"/>
    <w:qFormat/>
    <w:rsid w:val="00F06A76"/>
  </w:style>
  <w:style w:type="character" w:customStyle="1" w:styleId="content-text">
    <w:name w:val="content-text"/>
    <w:basedOn w:val="Standaardalinea-lettertype"/>
    <w:rsid w:val="00E658A4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4941E2"/>
    <w:rPr>
      <w:color w:val="605E5C"/>
      <w:shd w:val="clear" w:color="auto" w:fill="E1DFDD"/>
    </w:rPr>
  </w:style>
  <w:style w:type="table" w:styleId="Onopgemaaktetabel3">
    <w:name w:val="Plain Table 3"/>
    <w:basedOn w:val="Standaardtabel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D5F7E"/>
    <w:rPr>
      <w:rFonts w:eastAsiaTheme="minorHAnsi"/>
      <w:szCs w:val="22"/>
      <w:lang w:eastAsia="en-US"/>
    </w:rPr>
  </w:style>
  <w:style w:type="paragraph" w:customStyle="1" w:styleId="Plattetekst0">
    <w:name w:val="Plattetekst"/>
    <w:basedOn w:val="Standaard"/>
    <w:qFormat/>
    <w:rsid w:val="00043441"/>
    <w:pPr>
      <w:tabs>
        <w:tab w:val="left" w:pos="284"/>
        <w:tab w:val="left" w:pos="567"/>
      </w:tabs>
      <w:spacing w:line="260" w:lineRule="atLeast"/>
    </w:pPr>
    <w:rPr>
      <w:rFonts w:asciiTheme="minorHAnsi" w:eastAsiaTheme="minorHAnsi" w:hAnsiTheme="minorHAnsi" w:cstheme="minorBidi"/>
      <w:sz w:val="19"/>
      <w:szCs w:val="22"/>
      <w:lang w:eastAsia="en-US"/>
    </w:rPr>
  </w:style>
  <w:style w:type="table" w:customStyle="1" w:styleId="Rastertabel4-Accent31">
    <w:name w:val="Rastertabel 4 - Accent 31"/>
    <w:basedOn w:val="Standaardtabel"/>
    <w:uiPriority w:val="49"/>
    <w:rsid w:val="0004344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50CBFD"/>
        <w:left w:val="single" w:sz="4" w:space="0" w:color="50CBFD"/>
        <w:bottom w:val="single" w:sz="4" w:space="0" w:color="50CBFD"/>
        <w:right w:val="single" w:sz="4" w:space="0" w:color="50CBFD"/>
        <w:insideH w:val="single" w:sz="4" w:space="0" w:color="50CBFD"/>
        <w:insideV w:val="single" w:sz="4" w:space="0" w:color="50CBF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299D6"/>
          <w:left w:val="single" w:sz="4" w:space="0" w:color="0299D6"/>
          <w:bottom w:val="single" w:sz="4" w:space="0" w:color="0299D6"/>
          <w:right w:val="single" w:sz="4" w:space="0" w:color="0299D6"/>
          <w:insideH w:val="nil"/>
          <w:insideV w:val="nil"/>
        </w:tcBorders>
        <w:shd w:val="clear" w:color="auto" w:fill="0299D6"/>
      </w:tcPr>
    </w:tblStylePr>
    <w:tblStylePr w:type="lastRow">
      <w:rPr>
        <w:b/>
        <w:bCs/>
      </w:rPr>
      <w:tblPr/>
      <w:tcPr>
        <w:tcBorders>
          <w:top w:val="double" w:sz="4" w:space="0" w:color="0299D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DFE"/>
      </w:tcPr>
    </w:tblStylePr>
    <w:tblStylePr w:type="band1Horz">
      <w:tblPr/>
      <w:tcPr>
        <w:shd w:val="clear" w:color="auto" w:fill="C4EDFE"/>
      </w:tcPr>
    </w:tblStylePr>
  </w:style>
  <w:style w:type="character" w:customStyle="1" w:styleId="apple-converted-space">
    <w:name w:val="apple-converted-space"/>
    <w:basedOn w:val="Standaardalinea-lettertype"/>
    <w:rsid w:val="006A7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8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3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MsOffice\Pz-sjablonen\productie\Wizard\Interne%20formulieren\Huisstijl%20Basis%20Nota%20-%20Rapport.dotm" TargetMode="External"/></Relationships>
</file>

<file path=word/theme/theme1.xml><?xml version="1.0" encoding="utf-8"?>
<a:theme xmlns:a="http://schemas.openxmlformats.org/drawingml/2006/main" name="Kantoorthema">
  <a:themeElements>
    <a:clrScheme name="Rood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2" ma:contentTypeDescription="Een nieuw document maken." ma:contentTypeScope="" ma:versionID="3f1ad8a9533ab3addd68d017c032bf2e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31d26e1681befe8c4a4699289b344217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43274-0C68-46E4-9FFD-25DBCD99E5DF}">
  <ds:schemaRefs>
    <ds:schemaRef ds:uri="http://schemas.microsoft.com/office/2006/metadata/properties"/>
    <ds:schemaRef ds:uri="http://schemas.microsoft.com/office/infopath/2007/PartnerControls"/>
    <ds:schemaRef ds:uri="7bad154f-6822-4241-a728-15e48acc3f46"/>
    <ds:schemaRef ds:uri="ba184f51-4917-4db1-9a5d-093fe358ac88"/>
  </ds:schemaRefs>
</ds:datastoreItem>
</file>

<file path=customXml/itemProps2.xml><?xml version="1.0" encoding="utf-8"?>
<ds:datastoreItem xmlns:ds="http://schemas.openxmlformats.org/officeDocument/2006/customXml" ds:itemID="{68A9C15F-A43F-41E0-9414-863B899FD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34F00-A566-44BD-B8CF-09F876B28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84f51-4917-4db1-9a5d-093fe358ac88"/>
    <ds:schemaRef ds:uri="7bad154f-6822-4241-a728-15e48acc3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E9542E-3B8C-40B7-BB3F-7AC0D510A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Huisstijl Basis Nota - Rapport</Template>
  <TotalTime>5</TotalTime>
  <Pages>1</Pages>
  <Words>140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Wonen, Werken en Recreëren</vt:lpstr>
    </vt:vector>
  </TitlesOfParts>
  <Company>Provincie Zeeland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Wonen, Werken en Recreëren</dc:title>
  <dc:subject/>
  <dc:creator>Cor Tromp</dc:creator>
  <cp:keywords/>
  <dc:description/>
  <cp:lastModifiedBy>Agnes van Heukelom</cp:lastModifiedBy>
  <cp:revision>12</cp:revision>
  <cp:lastPrinted>2023-04-14T10:10:00Z</cp:lastPrinted>
  <dcterms:created xsi:type="dcterms:W3CDTF">2023-05-31T11:30:00Z</dcterms:created>
  <dcterms:modified xsi:type="dcterms:W3CDTF">2023-06-29T05:57:00Z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0x010100AC6954DD03345C4DA36A236B1FA27A41</vt:lpwstr>
  </property>
  <property fmtid="{D5CDD505-2E9C-101B-9397-08002B2CF9AE}" pid="3" name="MediaServiceImageTags">
    <vt:lpwstr/>
  </property>
</Properties>
</file>