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0176" w14:textId="5CFE9653" w:rsidR="00F06A76" w:rsidRPr="00185579" w:rsidRDefault="00285DD2" w:rsidP="00F06A76">
      <w:pPr>
        <w:pStyle w:val="Kop1"/>
        <w:numPr>
          <w:ilvl w:val="0"/>
          <w:numId w:val="0"/>
        </w:numPr>
        <w:spacing w:before="0" w:after="0" w:line="300" w:lineRule="exact"/>
        <w:ind w:left="400" w:hanging="400"/>
        <w:contextualSpacing/>
        <w:rPr>
          <w:rFonts w:cs="Arial"/>
        </w:rPr>
      </w:pPr>
      <w:bookmarkStart w:id="0" w:name="_Toc134798490"/>
      <w:r>
        <w:rPr>
          <w:rFonts w:cs="Arial"/>
        </w:rPr>
        <w:t xml:space="preserve">Bijlage </w:t>
      </w:r>
      <w:r w:rsidR="00F87A3C">
        <w:rPr>
          <w:rFonts w:cs="Arial"/>
        </w:rPr>
        <w:t>7</w:t>
      </w:r>
      <w:r>
        <w:rPr>
          <w:rFonts w:cs="Arial"/>
        </w:rPr>
        <w:t xml:space="preserve"> - </w:t>
      </w:r>
      <w:r w:rsidR="00F06A76" w:rsidRPr="000E71BE">
        <w:rPr>
          <w:szCs w:val="28"/>
        </w:rPr>
        <w:t>Verklaring</w:t>
      </w:r>
      <w:r w:rsidR="00F06A76" w:rsidRPr="00146C85">
        <w:rPr>
          <w:szCs w:val="28"/>
        </w:rPr>
        <w:t xml:space="preserve"> geen Russische betrokkenheid</w:t>
      </w:r>
      <w:bookmarkEnd w:id="0"/>
    </w:p>
    <w:p w14:paraId="1371FAD7" w14:textId="77777777" w:rsidR="00F06A76" w:rsidRDefault="00F06A76" w:rsidP="00131E46">
      <w:pPr>
        <w:spacing w:line="240" w:lineRule="auto"/>
        <w:rPr>
          <w:rFonts w:cs="Arial"/>
        </w:rPr>
      </w:pPr>
    </w:p>
    <w:p w14:paraId="16B0BDF5" w14:textId="77777777" w:rsidR="00F06A76" w:rsidRDefault="00F06A76" w:rsidP="00F06A76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15742E28" w14:textId="77777777" w:rsidR="00D97349" w:rsidRDefault="00D97349" w:rsidP="00D97349">
      <w:pPr>
        <w:spacing w:line="276" w:lineRule="auto"/>
        <w:jc w:val="both"/>
        <w:rPr>
          <w:rFonts w:cs="Arial"/>
        </w:rPr>
      </w:pPr>
      <w:r w:rsidRPr="00951E1A">
        <w:t xml:space="preserve">Naar aanleiding van de Russische invasie van Oekraïne heeft de Europese Unie op 8 april 2022 diverse </w:t>
      </w:r>
      <w:r>
        <w:t xml:space="preserve">economische </w:t>
      </w:r>
      <w:r w:rsidRPr="00951E1A">
        <w:t xml:space="preserve">sancties ingesteld tegen Rusland. </w:t>
      </w:r>
      <w:r>
        <w:t>Eén van deze sancties</w:t>
      </w:r>
      <w:r w:rsidRPr="00951E1A">
        <w:t xml:space="preserve"> ook gevolgen voor Europese aanbestedingen. Dit in die zin dat er een verbod bestaat </w:t>
      </w:r>
      <w:r>
        <w:t>op</w:t>
      </w:r>
      <w:r w:rsidRPr="00951E1A">
        <w:t xml:space="preserve"> het gunnen van opdrac</w:t>
      </w:r>
      <w:r>
        <w:t>hten aan Russische entiteiten.</w:t>
      </w:r>
      <w:r w:rsidRPr="00951E1A">
        <w:t xml:space="preserve"> </w:t>
      </w:r>
      <w:r w:rsidRPr="00951E1A">
        <w:rPr>
          <w:rFonts w:cs="Arial"/>
        </w:rPr>
        <w:t>Deze specifieke sanctie geld</w:t>
      </w:r>
      <w:r>
        <w:rPr>
          <w:rFonts w:cs="Arial"/>
        </w:rPr>
        <w:t>t</w:t>
      </w:r>
      <w:r w:rsidRPr="00951E1A">
        <w:rPr>
          <w:rFonts w:cs="Arial"/>
        </w:rPr>
        <w:t xml:space="preserve"> voor alle aanbestedingen</w:t>
      </w:r>
      <w:r>
        <w:rPr>
          <w:rFonts w:cs="Arial"/>
        </w:rPr>
        <w:t xml:space="preserve"> met een geraamde opdrachtwaarde</w:t>
      </w:r>
      <w:r w:rsidRPr="00951E1A">
        <w:rPr>
          <w:rFonts w:cs="Arial"/>
        </w:rPr>
        <w:t xml:space="preserve"> </w:t>
      </w:r>
      <w:r w:rsidRPr="002442DF">
        <w:rPr>
          <w:rFonts w:cs="Arial"/>
          <w:i/>
        </w:rPr>
        <w:t>boven</w:t>
      </w:r>
      <w:r w:rsidRPr="00951E1A">
        <w:rPr>
          <w:rFonts w:cs="Arial"/>
        </w:rPr>
        <w:t xml:space="preserve"> de Europese aanbestedingsdrempels. Het gaat dan onder meer om aanbestedingen die onder hoofdstuk 2 van de Aanbestedingswet 2012 vallen.</w:t>
      </w:r>
      <w:r>
        <w:rPr>
          <w:rFonts w:cs="Arial"/>
        </w:rPr>
        <w:t xml:space="preserve"> </w:t>
      </w:r>
    </w:p>
    <w:p w14:paraId="251B7951" w14:textId="77777777" w:rsidR="00D97349" w:rsidRDefault="00D97349" w:rsidP="00D97349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Om die reden wordt van de </w:t>
      </w:r>
      <w:r w:rsidR="00A706D6">
        <w:rPr>
          <w:rFonts w:cs="Arial"/>
        </w:rPr>
        <w:t>Inschrijver</w:t>
      </w:r>
      <w:r>
        <w:rPr>
          <w:rFonts w:cs="Arial"/>
        </w:rPr>
        <w:t xml:space="preserve"> verlangd dat deze de onderhavige verklaring indient. De verklaring dient rechtsgelding ondertekend te zijn door de </w:t>
      </w:r>
      <w:r w:rsidRPr="002442DF">
        <w:rPr>
          <w:rFonts w:cs="Arial"/>
          <w:i/>
        </w:rPr>
        <w:t>vertegenwoordigingsbevoegde</w:t>
      </w:r>
      <w:r>
        <w:rPr>
          <w:rFonts w:cs="Arial"/>
        </w:rPr>
        <w:t xml:space="preserve"> persoon binnen uw onderneming. </w:t>
      </w:r>
    </w:p>
    <w:p w14:paraId="2A09E887" w14:textId="77777777" w:rsidR="00F06A76" w:rsidRDefault="00F06A76" w:rsidP="00F06A76">
      <w:pPr>
        <w:spacing w:line="276" w:lineRule="auto"/>
        <w:jc w:val="center"/>
        <w:rPr>
          <w:b/>
          <w:sz w:val="24"/>
          <w:szCs w:val="24"/>
        </w:rPr>
      </w:pPr>
    </w:p>
    <w:p w14:paraId="592A3D30" w14:textId="77777777" w:rsidR="00F06A76" w:rsidRPr="00686C78" w:rsidRDefault="00F06A76" w:rsidP="00F06A76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VERKLARING</w:t>
      </w:r>
    </w:p>
    <w:p w14:paraId="447A327A" w14:textId="77777777" w:rsidR="00F06A76" w:rsidRDefault="02A9B45F" w:rsidP="00F06A76">
      <w:pPr>
        <w:pStyle w:val="Koptekst"/>
        <w:spacing w:line="276" w:lineRule="auto"/>
        <w:jc w:val="both"/>
        <w:rPr>
          <w:rFonts w:cs="Arial"/>
        </w:rPr>
      </w:pPr>
      <w:r w:rsidRPr="39255133">
        <w:rPr>
          <w:rFonts w:cs="Arial"/>
        </w:rPr>
        <w:t xml:space="preserve">Met het doen van een inschrijving in het kader van deze </w:t>
      </w:r>
      <w:r w:rsidR="36B35962" w:rsidRPr="00611E03">
        <w:rPr>
          <w:rFonts w:cs="Arial"/>
        </w:rPr>
        <w:t>Aanbesteding</w:t>
      </w:r>
      <w:r w:rsidR="19B02E32" w:rsidRPr="00611E03">
        <w:rPr>
          <w:rFonts w:cs="Arial"/>
        </w:rPr>
        <w:t xml:space="preserve"> (</w:t>
      </w:r>
      <w:r w:rsidR="00611E03" w:rsidRPr="00611E03">
        <w:rPr>
          <w:rFonts w:cs="Arial"/>
        </w:rPr>
        <w:t>Concessie Bus en Auto – Provincie Zeeland 2025 t/m 2032)</w:t>
      </w:r>
      <w:r w:rsidRPr="00611E03">
        <w:rPr>
          <w:rFonts w:cs="Arial"/>
        </w:rPr>
        <w:t xml:space="preserve"> verklaart ondergetekende</w:t>
      </w:r>
      <w:r w:rsidRPr="39255133">
        <w:rPr>
          <w:rFonts w:cs="Arial"/>
        </w:rPr>
        <w:t xml:space="preserve"> vertegenwoordigingsbevoegde namens de </w:t>
      </w:r>
      <w:r w:rsidR="00A706D6">
        <w:rPr>
          <w:rFonts w:cs="Arial"/>
        </w:rPr>
        <w:t>Inschrijver</w:t>
      </w:r>
      <w:r w:rsidRPr="39255133">
        <w:rPr>
          <w:rFonts w:cs="Arial"/>
        </w:rPr>
        <w:t xml:space="preserve"> naar waarheid dat zowel in het kader van de inschrijving als bij de uitvoering van de opdracht </w:t>
      </w:r>
      <w:r w:rsidRPr="39255133">
        <w:rPr>
          <w:rFonts w:cs="Arial"/>
          <w:b/>
          <w:bCs/>
          <w:u w:val="single"/>
        </w:rPr>
        <w:t>geen</w:t>
      </w:r>
      <w:r w:rsidRPr="39255133">
        <w:rPr>
          <w:rFonts w:cs="Arial"/>
        </w:rPr>
        <w:t xml:space="preserve"> sprake is van enige Russische betrokkenheid, zoals bedoeld in:</w:t>
      </w:r>
    </w:p>
    <w:p w14:paraId="1EEF5C92" w14:textId="77777777" w:rsidR="00F06A76" w:rsidRDefault="00F06A76" w:rsidP="00F06A76">
      <w:pPr>
        <w:pStyle w:val="Koptekst"/>
        <w:spacing w:line="276" w:lineRule="auto"/>
        <w:jc w:val="both"/>
        <w:rPr>
          <w:rFonts w:cs="Arial"/>
        </w:rPr>
      </w:pPr>
    </w:p>
    <w:p w14:paraId="5FBF163E" w14:textId="77777777" w:rsidR="00F06A76" w:rsidRDefault="00F06A76" w:rsidP="005E0429">
      <w:pPr>
        <w:pStyle w:val="Koptekst"/>
        <w:numPr>
          <w:ilvl w:val="0"/>
          <w:numId w:val="40"/>
        </w:numPr>
        <w:tabs>
          <w:tab w:val="clear" w:pos="9072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center" w:pos="4703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right" w:pos="9406"/>
        </w:tabs>
        <w:spacing w:line="276" w:lineRule="auto"/>
        <w:jc w:val="both"/>
        <w:rPr>
          <w:rFonts w:cs="Arial"/>
        </w:rPr>
      </w:pPr>
      <w:r w:rsidRPr="0002150F">
        <w:rPr>
          <w:rFonts w:cs="Arial"/>
        </w:rPr>
        <w:t xml:space="preserve">artikel 5 van </w:t>
      </w:r>
      <w:r w:rsidRPr="003947F9">
        <w:rPr>
          <w:rFonts w:cs="Arial"/>
          <w:i/>
        </w:rPr>
        <w:t>Verordening (EU) 833/2014</w:t>
      </w:r>
      <w:r w:rsidRPr="0002150F">
        <w:rPr>
          <w:rFonts w:cs="Arial"/>
        </w:rPr>
        <w:t xml:space="preserve"> van 31 juli 2014</w:t>
      </w:r>
      <w:r>
        <w:rPr>
          <w:rFonts w:cs="Arial"/>
        </w:rPr>
        <w:t>,</w:t>
      </w:r>
      <w:r w:rsidRPr="0002150F">
        <w:rPr>
          <w:rFonts w:cs="Arial"/>
        </w:rPr>
        <w:t xml:space="preserve"> betreffende de beperkende maatregelen naar aanleiding van de acties van Rusland die de situatie in Oekraïne destabiliseren, zoals gewijzigd bij </w:t>
      </w:r>
      <w:r w:rsidRPr="003947F9">
        <w:rPr>
          <w:rFonts w:cs="Arial"/>
          <w:i/>
        </w:rPr>
        <w:t>Verordening (EU) 2022/576</w:t>
      </w:r>
      <w:r>
        <w:rPr>
          <w:rFonts w:cs="Arial"/>
        </w:rPr>
        <w:t xml:space="preserve"> van 8 april 2022; en</w:t>
      </w:r>
    </w:p>
    <w:p w14:paraId="40C5341F" w14:textId="77777777" w:rsidR="00F06A76" w:rsidRDefault="00F06A76" w:rsidP="005E0429">
      <w:pPr>
        <w:pStyle w:val="Koptekst"/>
        <w:numPr>
          <w:ilvl w:val="0"/>
          <w:numId w:val="40"/>
        </w:numPr>
        <w:tabs>
          <w:tab w:val="clear" w:pos="9072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center" w:pos="4703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right" w:pos="9406"/>
        </w:tabs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artikel 1 van het </w:t>
      </w:r>
      <w:r w:rsidRPr="003947F9">
        <w:rPr>
          <w:rFonts w:cs="Arial"/>
          <w:i/>
        </w:rPr>
        <w:t>Besluit 2014/512/GBVB</w:t>
      </w:r>
      <w:r>
        <w:rPr>
          <w:rFonts w:cs="Arial"/>
        </w:rPr>
        <w:t xml:space="preserve"> betreffende beperkende maatregelen naar aanleiding van acties van Rusland die de situatie in Oekraïne destabiliseren, zoals gewijzigd bij </w:t>
      </w:r>
      <w:r w:rsidRPr="003947F9">
        <w:rPr>
          <w:rFonts w:cs="Arial"/>
          <w:i/>
        </w:rPr>
        <w:t>Besluit 2022/578</w:t>
      </w:r>
      <w:r>
        <w:rPr>
          <w:rFonts w:cs="Arial"/>
          <w:i/>
        </w:rPr>
        <w:t>/GBVB</w:t>
      </w:r>
      <w:r>
        <w:rPr>
          <w:rFonts w:cs="Arial"/>
        </w:rPr>
        <w:t xml:space="preserve"> van 8 april 2022.</w:t>
      </w:r>
    </w:p>
    <w:p w14:paraId="686D5CCE" w14:textId="77777777" w:rsidR="00F06A76" w:rsidRDefault="00F06A76" w:rsidP="00F06A76">
      <w:pPr>
        <w:pStyle w:val="Geenafstand"/>
        <w:spacing w:line="276" w:lineRule="auto"/>
      </w:pPr>
    </w:p>
    <w:p w14:paraId="468E38FB" w14:textId="77777777" w:rsidR="00F06A76" w:rsidRDefault="00F06A76" w:rsidP="00F06A76">
      <w:pPr>
        <w:pStyle w:val="Geenafstand"/>
        <w:spacing w:line="276" w:lineRule="auto"/>
      </w:pPr>
      <w:r>
        <w:t>O</w:t>
      </w:r>
      <w:r w:rsidRPr="00146C85">
        <w:t>ndergetekende verte</w:t>
      </w:r>
      <w:r>
        <w:t>genwoordigingsbevoegde verklaart in</w:t>
      </w:r>
      <w:r w:rsidRPr="00146C85">
        <w:t xml:space="preserve"> het bijzonder dat</w:t>
      </w:r>
      <w:r w:rsidRPr="008A1922">
        <w:t xml:space="preserve"> </w:t>
      </w:r>
      <w:r>
        <w:t xml:space="preserve">de </w:t>
      </w:r>
      <w:r w:rsidR="00A706D6">
        <w:t>Inschrijver</w:t>
      </w:r>
      <w:r w:rsidRPr="00146C85">
        <w:t xml:space="preserve">: </w:t>
      </w:r>
    </w:p>
    <w:p w14:paraId="592CCF79" w14:textId="77777777" w:rsidR="00F06A76" w:rsidRDefault="00F06A76" w:rsidP="005E0429">
      <w:pPr>
        <w:pStyle w:val="Geenafstand"/>
        <w:numPr>
          <w:ilvl w:val="0"/>
          <w:numId w:val="41"/>
        </w:numPr>
        <w:spacing w:line="276" w:lineRule="auto"/>
      </w:pPr>
      <w:r w:rsidRPr="00F2214F">
        <w:rPr>
          <w:b/>
        </w:rPr>
        <w:t>geen</w:t>
      </w:r>
      <w:r>
        <w:t xml:space="preserve"> natuurlijk persoon met een Russische nationaliteit is dan wel geen in Rusland woonachtig natuurlijk persoon is;</w:t>
      </w:r>
    </w:p>
    <w:p w14:paraId="27202A14" w14:textId="77777777" w:rsidR="00F06A76" w:rsidRDefault="00F06A76" w:rsidP="005E0429">
      <w:pPr>
        <w:pStyle w:val="Geenafstand"/>
        <w:numPr>
          <w:ilvl w:val="0"/>
          <w:numId w:val="41"/>
        </w:numPr>
        <w:spacing w:line="276" w:lineRule="auto"/>
      </w:pPr>
      <w:r w:rsidRPr="00F2214F">
        <w:rPr>
          <w:b/>
        </w:rPr>
        <w:t>geen</w:t>
      </w:r>
      <w:r>
        <w:t xml:space="preserve"> in Rusland gevestigde rechtspersoon, entiteit of lichaam is;</w:t>
      </w:r>
    </w:p>
    <w:p w14:paraId="17FB01EE" w14:textId="77777777" w:rsidR="00F06A76" w:rsidRDefault="00F06A76" w:rsidP="005E0429">
      <w:pPr>
        <w:pStyle w:val="Geenafstand"/>
        <w:numPr>
          <w:ilvl w:val="0"/>
          <w:numId w:val="41"/>
        </w:numPr>
        <w:spacing w:line="276" w:lineRule="auto"/>
      </w:pPr>
      <w:r w:rsidRPr="00F2214F">
        <w:rPr>
          <w:b/>
        </w:rPr>
        <w:t>geen</w:t>
      </w:r>
      <w:r>
        <w:t xml:space="preserve"> rechtspersoon is die voor meer dan 50% eigendom van een Russische partij</w:t>
      </w:r>
      <w:r w:rsidRPr="0086360E">
        <w:t xml:space="preserve"> </w:t>
      </w:r>
      <w:r>
        <w:t>is, zoals hierboven onder sub a. t/m sub b. benoemd;</w:t>
      </w:r>
    </w:p>
    <w:p w14:paraId="1385D7F0" w14:textId="77777777" w:rsidR="00F06A76" w:rsidRDefault="00F06A76" w:rsidP="005E0429">
      <w:pPr>
        <w:pStyle w:val="Geenafstand"/>
        <w:numPr>
          <w:ilvl w:val="0"/>
          <w:numId w:val="41"/>
        </w:numPr>
        <w:spacing w:line="276" w:lineRule="auto"/>
      </w:pPr>
      <w:r w:rsidRPr="00F2214F">
        <w:rPr>
          <w:b/>
        </w:rPr>
        <w:t>geen</w:t>
      </w:r>
      <w:r>
        <w:t xml:space="preserve"> natuurlijk persoon of rechtspersoon is die handelt in belang van of op aanwijzing van een Russische partij, zoals hierboven onder sub a. t/m sub c. benoemd;</w:t>
      </w:r>
    </w:p>
    <w:p w14:paraId="10B9C8D0" w14:textId="77777777" w:rsidR="00F06A76" w:rsidRDefault="00F06A76" w:rsidP="005E0429">
      <w:pPr>
        <w:pStyle w:val="Geenafstand"/>
        <w:numPr>
          <w:ilvl w:val="0"/>
          <w:numId w:val="41"/>
        </w:numPr>
        <w:spacing w:line="276" w:lineRule="auto"/>
      </w:pPr>
      <w:r>
        <w:t xml:space="preserve">bij de uitvoering van de opdracht –als niet Russische partij – </w:t>
      </w:r>
      <w:r w:rsidRPr="00F2214F">
        <w:rPr>
          <w:b/>
        </w:rPr>
        <w:t>geen dan wel voor maximaal 10%</w:t>
      </w:r>
      <w:r>
        <w:t xml:space="preserve"> van de contractwaarde gebruik maakt van onderaannemers, leveranciers of entiteiten die wél als Russische partij worden aangemerkt, zoals hierboven onder sub a. t/m sub d. benoemd.</w:t>
      </w:r>
    </w:p>
    <w:p w14:paraId="42599700" w14:textId="77777777" w:rsidR="00F06A76" w:rsidRPr="00146C85" w:rsidRDefault="00F06A76" w:rsidP="00F06A76">
      <w:pPr>
        <w:pStyle w:val="Normaalweb"/>
        <w:spacing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De partijen zoals bedoeld in sub a. t/m sub d., betreffen nadrukkelijk ook alle bedrijven die deel uitmaken van een inschrijvend consortium c.q. een inschrijvende combinatie. </w:t>
      </w:r>
    </w:p>
    <w:p w14:paraId="0202A0C3" w14:textId="77777777" w:rsidR="00F06A76" w:rsidRDefault="00F06A76" w:rsidP="00F06A76">
      <w:pPr>
        <w:pStyle w:val="Normaalweb"/>
        <w:spacing w:line="276" w:lineRule="auto"/>
        <w:jc w:val="both"/>
        <w:rPr>
          <w:rFonts w:cs="Arial"/>
          <w:sz w:val="20"/>
        </w:rPr>
      </w:pPr>
      <w:r w:rsidRPr="004A7EDB">
        <w:rPr>
          <w:rFonts w:cs="Arial"/>
          <w:sz w:val="20"/>
        </w:rPr>
        <w:t xml:space="preserve">De personen als bedoeld onder sub c. en sub d. betreffen nadrukkelijk ook natuurlijke personen en rechtspersonen gevestigd in de EU/EER of in een ander land dan Rusland. </w:t>
      </w:r>
    </w:p>
    <w:p w14:paraId="39DE1070" w14:textId="77777777" w:rsidR="00F06A76" w:rsidRDefault="00F06A76" w:rsidP="00F06A76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</w:p>
    <w:p w14:paraId="278F2E57" w14:textId="77777777" w:rsidR="006C720A" w:rsidRDefault="006C720A" w:rsidP="006C720A">
      <w:pPr>
        <w:contextualSpacing/>
        <w:rPr>
          <w:rFonts w:cs="Arial"/>
        </w:rPr>
      </w:pPr>
      <w:r w:rsidRPr="00131E46">
        <w:rPr>
          <w:rFonts w:cs="Arial"/>
        </w:rPr>
        <w:t>Aldus ingevuld en de gevraagde gegevens naar waarheid verstrekt:</w:t>
      </w:r>
    </w:p>
    <w:p w14:paraId="3AF19433" w14:textId="77777777" w:rsidR="006C720A" w:rsidRDefault="006C720A" w:rsidP="006C720A">
      <w:pPr>
        <w:contextualSpacing/>
        <w:rPr>
          <w:rFonts w:cs="Arial"/>
        </w:rPr>
      </w:pPr>
    </w:p>
    <w:tbl>
      <w:tblPr>
        <w:tblW w:w="907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F06A76" w:rsidRPr="00F71BAF" w14:paraId="4D3C7018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60CF4523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Plaats en datum</w:t>
            </w:r>
          </w:p>
          <w:p w14:paraId="0A9C3D0A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  <w:p w14:paraId="26DE5CA3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3B948EF0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2A7E0810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22A51992" w14:textId="77777777" w:rsidR="00F06A76" w:rsidRPr="00DB50D8" w:rsidRDefault="00A706D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Inschrijver</w:t>
            </w:r>
            <w:r w:rsidR="00F06A76" w:rsidRPr="00DB50D8">
              <w:rPr>
                <w:rFonts w:eastAsia="MS Mincho" w:cs="Arial"/>
                <w:b/>
                <w:lang w:eastAsia="ja-JP"/>
              </w:rPr>
              <w:t xml:space="preserve"> (naam onderneming)</w:t>
            </w:r>
          </w:p>
          <w:p w14:paraId="32D2A924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56AF9F45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264D155E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40081A2A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KvK-nummer onderneming</w:t>
            </w:r>
          </w:p>
          <w:p w14:paraId="11E09A9F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709885AC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6A5820AF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7639709E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Naam- en voorletters vertegenwoordigingsbevoegde</w:t>
            </w:r>
          </w:p>
          <w:p w14:paraId="14A24374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30027BE7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3A3FDC31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51EADC9F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Functie vertegenwoordigingsbevoegde</w:t>
            </w:r>
          </w:p>
          <w:p w14:paraId="3A1EB40D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46EE2CF7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0E6EC5A2" w14:textId="77777777" w:rsidTr="00403141">
        <w:tc>
          <w:tcPr>
            <w:tcW w:w="3223" w:type="dxa"/>
            <w:shd w:val="clear" w:color="auto" w:fill="D9D9D9" w:themeFill="background1" w:themeFillShade="D9"/>
          </w:tcPr>
          <w:p w14:paraId="3EEF232F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  <w:p w14:paraId="7725A4AD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Vestigingsadres:</w:t>
            </w:r>
          </w:p>
          <w:p w14:paraId="7A2B828C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Straat</w:t>
            </w:r>
          </w:p>
          <w:p w14:paraId="723C1EE1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Postcode, Plaats</w:t>
            </w:r>
          </w:p>
          <w:p w14:paraId="07799ED8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Postbus</w:t>
            </w:r>
          </w:p>
          <w:p w14:paraId="5FCF76BE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Postcode, Plaats</w:t>
            </w:r>
          </w:p>
        </w:tc>
        <w:tc>
          <w:tcPr>
            <w:tcW w:w="5849" w:type="dxa"/>
          </w:tcPr>
          <w:p w14:paraId="350B52A8" w14:textId="77777777" w:rsidR="00F06A76" w:rsidRPr="00403141" w:rsidRDefault="00F06A76" w:rsidP="00403141">
            <w:pPr>
              <w:spacing w:before="90"/>
              <w:contextualSpacing/>
              <w:rPr>
                <w:rFonts w:eastAsia="MS Mincho" w:cs="Arial"/>
                <w:lang w:eastAsia="ja-JP"/>
              </w:rPr>
            </w:pPr>
          </w:p>
        </w:tc>
      </w:tr>
      <w:tr w:rsidR="00F06A76" w:rsidRPr="00F71BAF" w14:paraId="380D06DB" w14:textId="77777777" w:rsidTr="00403141">
        <w:trPr>
          <w:trHeight w:val="924"/>
        </w:trPr>
        <w:tc>
          <w:tcPr>
            <w:tcW w:w="3223" w:type="dxa"/>
            <w:shd w:val="clear" w:color="auto" w:fill="D9D9D9" w:themeFill="background1" w:themeFillShade="D9"/>
          </w:tcPr>
          <w:p w14:paraId="4AA0A015" w14:textId="77777777" w:rsidR="00403141" w:rsidRPr="00DB50D8" w:rsidRDefault="00403141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  <w:p w14:paraId="0F2A235E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  <w:r w:rsidRPr="00DB50D8">
              <w:rPr>
                <w:rFonts w:eastAsia="MS Mincho" w:cs="Arial"/>
                <w:b/>
                <w:lang w:eastAsia="ja-JP"/>
              </w:rPr>
              <w:t>Handtekening vertegenwoordigingsbevoegde</w:t>
            </w:r>
          </w:p>
          <w:p w14:paraId="5E9B898A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  <w:p w14:paraId="0FF85C69" w14:textId="77777777" w:rsidR="00F06A76" w:rsidRPr="00DB50D8" w:rsidRDefault="00F06A76" w:rsidP="00403141">
            <w:pPr>
              <w:contextualSpacing/>
              <w:rPr>
                <w:rFonts w:eastAsia="MS Mincho" w:cs="Arial"/>
                <w:b/>
                <w:lang w:eastAsia="ja-JP"/>
              </w:rPr>
            </w:pPr>
          </w:p>
        </w:tc>
        <w:tc>
          <w:tcPr>
            <w:tcW w:w="5849" w:type="dxa"/>
          </w:tcPr>
          <w:p w14:paraId="45FDE37D" w14:textId="77777777" w:rsidR="00F06A76" w:rsidRPr="00403141" w:rsidRDefault="00F06A76" w:rsidP="00403141">
            <w:pPr>
              <w:contextualSpacing/>
              <w:rPr>
                <w:rFonts w:eastAsia="MS Mincho" w:cs="Arial"/>
                <w:lang w:eastAsia="ja-JP"/>
              </w:rPr>
            </w:pPr>
          </w:p>
        </w:tc>
      </w:tr>
    </w:tbl>
    <w:p w14:paraId="66CCCE3B" w14:textId="77777777" w:rsidR="0007776D" w:rsidRDefault="0007776D" w:rsidP="00691C08">
      <w:pPr>
        <w:pStyle w:val="Kop1"/>
        <w:numPr>
          <w:ilvl w:val="0"/>
          <w:numId w:val="0"/>
        </w:numPr>
        <w:spacing w:before="0" w:after="0" w:line="300" w:lineRule="exact"/>
        <w:ind w:left="400" w:hanging="400"/>
        <w:contextualSpacing/>
        <w:rPr>
          <w:rFonts w:cs="Arial"/>
          <w:b w:val="0"/>
          <w:bCs w:val="0"/>
        </w:rPr>
      </w:pPr>
    </w:p>
    <w:sectPr w:rsidR="0007776D" w:rsidSect="00EB25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2" w:right="1701" w:bottom="1135" w:left="1701" w:header="15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B8B2A" w14:textId="77777777" w:rsidR="00343946" w:rsidRDefault="00343946">
      <w:r>
        <w:separator/>
      </w:r>
    </w:p>
    <w:p w14:paraId="3E169FFA" w14:textId="77777777" w:rsidR="00343946" w:rsidRDefault="00343946"/>
  </w:endnote>
  <w:endnote w:type="continuationSeparator" w:id="0">
    <w:p w14:paraId="07481985" w14:textId="77777777" w:rsidR="00343946" w:rsidRDefault="00343946">
      <w:r>
        <w:continuationSeparator/>
      </w:r>
    </w:p>
    <w:p w14:paraId="7407BCEF" w14:textId="77777777" w:rsidR="00343946" w:rsidRDefault="00343946"/>
  </w:endnote>
  <w:endnote w:type="continuationNotice" w:id="1">
    <w:p w14:paraId="4CD9DC4B" w14:textId="77777777" w:rsidR="00343946" w:rsidRDefault="003439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-Obliqu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ira">
    <w:altName w:val="Cambria"/>
    <w:charset w:val="00"/>
    <w:family w:val="auto"/>
    <w:pitch w:val="variable"/>
    <w:sig w:usb0="2000000F" w:usb1="00000000" w:usb2="00000000" w:usb3="00000000" w:csb0="00000193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354808"/>
      <w:docPartObj>
        <w:docPartGallery w:val="Page Numbers (Bottom of Page)"/>
        <w:docPartUnique/>
      </w:docPartObj>
    </w:sdtPr>
    <w:sdtEndPr>
      <w:rPr>
        <w:rStyle w:val="Paginanummer"/>
        <w:color w:val="C5004B"/>
        <w:sz w:val="18"/>
      </w:rPr>
    </w:sdtEndPr>
    <w:sdtContent>
      <w:p w14:paraId="4BBC89E7" w14:textId="7C1EE68C" w:rsidR="00DB105A" w:rsidRPr="00DB105A" w:rsidRDefault="00DB105A">
        <w:pPr>
          <w:pStyle w:val="Voettekst"/>
          <w:jc w:val="right"/>
          <w:rPr>
            <w:rStyle w:val="Paginanummer"/>
          </w:rPr>
        </w:pPr>
        <w:r w:rsidRPr="00DB105A">
          <w:rPr>
            <w:rStyle w:val="Paginanummer"/>
          </w:rPr>
          <w:fldChar w:fldCharType="begin"/>
        </w:r>
        <w:r w:rsidRPr="00DB105A">
          <w:rPr>
            <w:rStyle w:val="Paginanummer"/>
          </w:rPr>
          <w:instrText>PAGE   \* MERGEFORMAT</w:instrText>
        </w:r>
        <w:r w:rsidRPr="00DB105A">
          <w:rPr>
            <w:rStyle w:val="Paginanummer"/>
          </w:rPr>
          <w:fldChar w:fldCharType="separate"/>
        </w:r>
        <w:r w:rsidRPr="00DB105A">
          <w:rPr>
            <w:rStyle w:val="Paginanummer"/>
          </w:rPr>
          <w:t>2</w:t>
        </w:r>
        <w:r w:rsidRPr="00DB105A">
          <w:rPr>
            <w:rStyle w:val="Paginanummer"/>
          </w:rPr>
          <w:fldChar w:fldCharType="end"/>
        </w:r>
      </w:p>
    </w:sdtContent>
  </w:sdt>
  <w:p w14:paraId="1FC8535B" w14:textId="77777777" w:rsidR="0055011F" w:rsidRDefault="005501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6640" w14:textId="77777777" w:rsidR="0055011F" w:rsidRPr="004E1C5A" w:rsidRDefault="0055011F" w:rsidP="00EB2587">
    <w:pPr>
      <w:pStyle w:val="Voettekst"/>
      <w:jc w:val="right"/>
      <w:rPr>
        <w:rStyle w:val="Paginanummer"/>
      </w:rPr>
    </w:pPr>
    <w:r>
      <w:rPr>
        <w:rStyle w:val="Paginanummer"/>
      </w:rPr>
      <w:t>Aanbestedingsleidraad -</w:t>
    </w:r>
    <w:r w:rsidRPr="4FAE6BF2">
      <w:rPr>
        <w:rStyle w:val="Paginanummer"/>
      </w:rPr>
      <w:t xml:space="preserve"> Concessie </w:t>
    </w:r>
    <w:r>
      <w:rPr>
        <w:rStyle w:val="Paginanummer"/>
      </w:rPr>
      <w:t>Zeeland 2025</w:t>
    </w:r>
    <w:r>
      <w:tab/>
    </w:r>
    <w:r>
      <w:tab/>
    </w:r>
    <w:r w:rsidRPr="4FAE6BF2">
      <w:rPr>
        <w:rStyle w:val="Paginanummer"/>
        <w:noProof/>
      </w:rPr>
      <w:fldChar w:fldCharType="begin"/>
    </w:r>
    <w:r w:rsidRPr="4FAE6BF2">
      <w:rPr>
        <w:rStyle w:val="Paginanummer"/>
      </w:rPr>
      <w:instrText xml:space="preserve"> PAGE </w:instrText>
    </w:r>
    <w:r w:rsidRPr="4FAE6BF2">
      <w:rPr>
        <w:rStyle w:val="Paginanummer"/>
      </w:rPr>
      <w:fldChar w:fldCharType="separate"/>
    </w:r>
    <w:r w:rsidR="00691C08">
      <w:rPr>
        <w:rStyle w:val="Paginanummer"/>
        <w:noProof/>
      </w:rPr>
      <w:t>3</w:t>
    </w:r>
    <w:r w:rsidRPr="4FAE6BF2">
      <w:rPr>
        <w:rStyle w:val="Paginanummer"/>
        <w:noProof/>
      </w:rPr>
      <w:fldChar w:fldCharType="end"/>
    </w:r>
    <w:r w:rsidRPr="4FAE6BF2">
      <w:rPr>
        <w:rStyle w:val="Paginanummer"/>
      </w:rPr>
      <w:t xml:space="preserve"> </w:t>
    </w:r>
  </w:p>
  <w:p w14:paraId="3D546E9B" w14:textId="77777777" w:rsidR="0055011F" w:rsidRDefault="0055011F"/>
  <w:p w14:paraId="6B24037A" w14:textId="77777777" w:rsidR="0055011F" w:rsidRDefault="0055011F"/>
  <w:p w14:paraId="5FA650FC" w14:textId="77777777" w:rsidR="0055011F" w:rsidRDefault="005501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1349523"/>
      <w:docPartObj>
        <w:docPartGallery w:val="Page Numbers (Bottom of Page)"/>
        <w:docPartUnique/>
      </w:docPartObj>
    </w:sdtPr>
    <w:sdtContent>
      <w:p w14:paraId="3C741E03" w14:textId="0F923B78" w:rsidR="00CF6AD8" w:rsidRDefault="00F02D74">
        <w:pPr>
          <w:pStyle w:val="Voettekst"/>
          <w:jc w:val="right"/>
        </w:pPr>
        <w:r w:rsidRPr="4FAE6BF2">
          <w:rPr>
            <w:rStyle w:val="Paginanummer"/>
            <w:noProof/>
          </w:rPr>
          <w:fldChar w:fldCharType="begin"/>
        </w:r>
        <w:r w:rsidRPr="4FAE6BF2">
          <w:rPr>
            <w:rStyle w:val="Paginanummer"/>
          </w:rPr>
          <w:instrText xml:space="preserve"> PAGE </w:instrText>
        </w:r>
        <w:r w:rsidRPr="4FAE6BF2">
          <w:rPr>
            <w:rStyle w:val="Paginanummer"/>
          </w:rPr>
          <w:fldChar w:fldCharType="separate"/>
        </w:r>
        <w:r>
          <w:rPr>
            <w:rStyle w:val="Paginanummer"/>
          </w:rPr>
          <w:t>2</w:t>
        </w:r>
        <w:r w:rsidRPr="4FAE6BF2">
          <w:rPr>
            <w:rStyle w:val="Paginanummer"/>
            <w:noProof/>
          </w:rPr>
          <w:fldChar w:fldCharType="end"/>
        </w:r>
        <w:r w:rsidRPr="4FAE6BF2">
          <w:rPr>
            <w:rStyle w:val="Paginanummer"/>
          </w:rPr>
          <w:t xml:space="preserve">       </w:t>
        </w:r>
      </w:p>
    </w:sdtContent>
  </w:sdt>
  <w:p w14:paraId="49951F34" w14:textId="77777777" w:rsidR="0055011F" w:rsidRDefault="005501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0A2FF" w14:textId="77777777" w:rsidR="00343946" w:rsidRDefault="00343946">
      <w:r>
        <w:separator/>
      </w:r>
    </w:p>
    <w:p w14:paraId="4B49EA40" w14:textId="77777777" w:rsidR="00343946" w:rsidRDefault="00343946"/>
  </w:footnote>
  <w:footnote w:type="continuationSeparator" w:id="0">
    <w:p w14:paraId="0D2C7AFF" w14:textId="77777777" w:rsidR="00343946" w:rsidRDefault="00343946">
      <w:r>
        <w:continuationSeparator/>
      </w:r>
    </w:p>
    <w:p w14:paraId="7E772F85" w14:textId="77777777" w:rsidR="00343946" w:rsidRDefault="00343946"/>
  </w:footnote>
  <w:footnote w:type="continuationNotice" w:id="1">
    <w:p w14:paraId="3541AB2A" w14:textId="77777777" w:rsidR="00343946" w:rsidRDefault="003439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33AF" w14:textId="77777777" w:rsidR="0055011F" w:rsidRDefault="0055011F" w:rsidP="00EB2587">
    <w:pPr>
      <w:pStyle w:val="Koptekst"/>
      <w:jc w:val="right"/>
    </w:pPr>
    <w:r w:rsidRPr="00CC0291">
      <w:rPr>
        <w:noProof/>
      </w:rPr>
      <w:drawing>
        <wp:anchor distT="0" distB="0" distL="114300" distR="114300" simplePos="0" relativeHeight="251658240" behindDoc="0" locked="0" layoutInCell="1" allowOverlap="1" wp14:anchorId="078980F4" wp14:editId="4124BE33">
          <wp:simplePos x="0" y="0"/>
          <wp:positionH relativeFrom="margin">
            <wp:posOffset>-166370</wp:posOffset>
          </wp:positionH>
          <wp:positionV relativeFrom="paragraph">
            <wp:posOffset>-502826</wp:posOffset>
          </wp:positionV>
          <wp:extent cx="1310640" cy="585901"/>
          <wp:effectExtent l="0" t="0" r="3810" b="5080"/>
          <wp:wrapSquare wrapText="bothSides"/>
          <wp:docPr id="73" name="Afbeelding 73" descr="C:\Users\pch\AppData\Local\Microsoft\Windows\Temporary Internet Files\Content.Outlook\AMDTR9A5\Zeeland_logo_k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h\AppData\Local\Microsoft\Windows\Temporary Internet Files\Content.Outlook\AMDTR9A5\Zeeland_logo_k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585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5EBC" w14:textId="77777777" w:rsidR="0055011F" w:rsidRDefault="0055011F" w:rsidP="00EB2587">
    <w:pPr>
      <w:pStyle w:val="Koptekst"/>
    </w:pPr>
    <w:r w:rsidRPr="00CC0291">
      <w:rPr>
        <w:noProof/>
      </w:rPr>
      <w:drawing>
        <wp:anchor distT="0" distB="0" distL="114300" distR="114300" simplePos="0" relativeHeight="251658241" behindDoc="0" locked="0" layoutInCell="1" allowOverlap="1" wp14:anchorId="39A185C8" wp14:editId="04961D5B">
          <wp:simplePos x="0" y="0"/>
          <wp:positionH relativeFrom="margin">
            <wp:posOffset>4019885</wp:posOffset>
          </wp:positionH>
          <wp:positionV relativeFrom="paragraph">
            <wp:posOffset>-571906</wp:posOffset>
          </wp:positionV>
          <wp:extent cx="1318260" cy="585901"/>
          <wp:effectExtent l="0" t="0" r="0" b="5080"/>
          <wp:wrapSquare wrapText="bothSides"/>
          <wp:docPr id="74" name="Afbeelding 74" descr="C:\Users\pch\AppData\Local\Microsoft\Windows\Temporary Internet Files\Content.Outlook\AMDTR9A5\Zeeland_logo_k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h\AppData\Local\Microsoft\Windows\Temporary Internet Files\Content.Outlook\AMDTR9A5\Zeeland_logo_k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585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55011F" w14:paraId="34BEEF94" w14:textId="77777777" w:rsidTr="003245EF">
      <w:trPr>
        <w:trHeight w:val="300"/>
      </w:trPr>
      <w:tc>
        <w:tcPr>
          <w:tcW w:w="2830" w:type="dxa"/>
        </w:tcPr>
        <w:p w14:paraId="159C1C2B" w14:textId="77777777" w:rsidR="0055011F" w:rsidRDefault="0055011F" w:rsidP="003245EF">
          <w:pPr>
            <w:pStyle w:val="Koptekst"/>
            <w:ind w:left="-115"/>
          </w:pPr>
        </w:p>
      </w:tc>
      <w:tc>
        <w:tcPr>
          <w:tcW w:w="2830" w:type="dxa"/>
        </w:tcPr>
        <w:p w14:paraId="20F16BC6" w14:textId="77777777" w:rsidR="0055011F" w:rsidRDefault="0055011F" w:rsidP="003245EF">
          <w:pPr>
            <w:pStyle w:val="Koptekst"/>
            <w:jc w:val="center"/>
          </w:pPr>
        </w:p>
      </w:tc>
      <w:tc>
        <w:tcPr>
          <w:tcW w:w="2830" w:type="dxa"/>
        </w:tcPr>
        <w:p w14:paraId="68C04FB6" w14:textId="77777777" w:rsidR="0055011F" w:rsidRDefault="0055011F" w:rsidP="003245EF">
          <w:pPr>
            <w:pStyle w:val="Koptekst"/>
            <w:ind w:right="-115"/>
            <w:jc w:val="right"/>
          </w:pPr>
        </w:p>
      </w:tc>
    </w:tr>
  </w:tbl>
  <w:p w14:paraId="1BF9E147" w14:textId="77777777" w:rsidR="0055011F" w:rsidRDefault="0055011F" w:rsidP="00F02D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8C41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3E7B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E27AD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1CC6F8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88EB3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F444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9CE9D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1293F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E016C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00483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4C23"/>
    <w:multiLevelType w:val="hybridMultilevel"/>
    <w:tmpl w:val="3DCACA02"/>
    <w:lvl w:ilvl="0" w:tplc="2B8CE83C">
      <w:start w:val="1"/>
      <w:numFmt w:val="decimal"/>
      <w:lvlText w:val="%1."/>
      <w:lvlJc w:val="left"/>
      <w:pPr>
        <w:ind w:left="720" w:hanging="360"/>
      </w:pPr>
    </w:lvl>
    <w:lvl w:ilvl="1" w:tplc="DA6AD62A">
      <w:start w:val="1"/>
      <w:numFmt w:val="lowerLetter"/>
      <w:lvlText w:val="%2."/>
      <w:lvlJc w:val="left"/>
      <w:pPr>
        <w:ind w:left="1440" w:hanging="360"/>
      </w:pPr>
    </w:lvl>
    <w:lvl w:ilvl="2" w:tplc="8CAAD26A">
      <w:start w:val="1"/>
      <w:numFmt w:val="lowerRoman"/>
      <w:lvlText w:val="%3."/>
      <w:lvlJc w:val="right"/>
      <w:pPr>
        <w:ind w:left="2160" w:hanging="180"/>
      </w:pPr>
    </w:lvl>
    <w:lvl w:ilvl="3" w:tplc="C6820ADE">
      <w:start w:val="1"/>
      <w:numFmt w:val="decimal"/>
      <w:lvlText w:val="%4."/>
      <w:lvlJc w:val="left"/>
      <w:pPr>
        <w:ind w:left="2880" w:hanging="360"/>
      </w:pPr>
    </w:lvl>
    <w:lvl w:ilvl="4" w:tplc="6ABC2078">
      <w:start w:val="1"/>
      <w:numFmt w:val="lowerLetter"/>
      <w:lvlText w:val="%5."/>
      <w:lvlJc w:val="left"/>
      <w:pPr>
        <w:ind w:left="3600" w:hanging="360"/>
      </w:pPr>
    </w:lvl>
    <w:lvl w:ilvl="5" w:tplc="E4F88100">
      <w:start w:val="1"/>
      <w:numFmt w:val="lowerRoman"/>
      <w:lvlText w:val="%6."/>
      <w:lvlJc w:val="right"/>
      <w:pPr>
        <w:ind w:left="4320" w:hanging="180"/>
      </w:pPr>
    </w:lvl>
    <w:lvl w:ilvl="6" w:tplc="849CB4F2">
      <w:start w:val="1"/>
      <w:numFmt w:val="decimal"/>
      <w:lvlText w:val="%7."/>
      <w:lvlJc w:val="left"/>
      <w:pPr>
        <w:ind w:left="5040" w:hanging="360"/>
      </w:pPr>
    </w:lvl>
    <w:lvl w:ilvl="7" w:tplc="25385558">
      <w:start w:val="1"/>
      <w:numFmt w:val="lowerLetter"/>
      <w:lvlText w:val="%8."/>
      <w:lvlJc w:val="left"/>
      <w:pPr>
        <w:ind w:left="5760" w:hanging="360"/>
      </w:pPr>
    </w:lvl>
    <w:lvl w:ilvl="8" w:tplc="A55C37A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376F13"/>
    <w:multiLevelType w:val="hybridMultilevel"/>
    <w:tmpl w:val="E28CD3DC"/>
    <w:lvl w:ilvl="0" w:tplc="20000019">
      <w:start w:val="1"/>
      <w:numFmt w:val="lowerLetter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C17662"/>
    <w:multiLevelType w:val="multilevel"/>
    <w:tmpl w:val="8C761BC8"/>
    <w:lvl w:ilvl="0">
      <w:start w:val="1"/>
      <w:numFmt w:val="upperLetter"/>
      <w:pStyle w:val="Kop1-Bijlage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color w:val="C5004B"/>
        <w:kern w:val="32"/>
        <w:sz w:val="28"/>
      </w:rPr>
    </w:lvl>
    <w:lvl w:ilvl="1">
      <w:start w:val="1"/>
      <w:numFmt w:val="decimal"/>
      <w:pStyle w:val="Kop2-Bijlage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i/>
        <w:iCs/>
        <w:color w:val="004B95"/>
        <w:sz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062452D5"/>
    <w:multiLevelType w:val="multilevel"/>
    <w:tmpl w:val="21C62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93394E2"/>
    <w:multiLevelType w:val="hybridMultilevel"/>
    <w:tmpl w:val="E416A9BE"/>
    <w:lvl w:ilvl="0" w:tplc="70EEBA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D6C6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66657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047C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3001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C9A45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C037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DCD2F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64AA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382BD0"/>
    <w:multiLevelType w:val="hybridMultilevel"/>
    <w:tmpl w:val="231661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035826"/>
    <w:multiLevelType w:val="hybridMultilevel"/>
    <w:tmpl w:val="5320584E"/>
    <w:lvl w:ilvl="0" w:tplc="12604F1E">
      <w:start w:val="1"/>
      <w:numFmt w:val="bullet"/>
      <w:pStyle w:val="CitaatWit-Opsomming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hint="default"/>
        <w:color w:val="C5004B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1134196E"/>
    <w:multiLevelType w:val="hybridMultilevel"/>
    <w:tmpl w:val="807441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8B2378"/>
    <w:multiLevelType w:val="hybridMultilevel"/>
    <w:tmpl w:val="E9FC1B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1B2518"/>
    <w:multiLevelType w:val="multilevel"/>
    <w:tmpl w:val="80522E5C"/>
    <w:styleLink w:val="OpmaakprofielMeerdereniveaus14ptVetAangepastekleurRGB51"/>
    <w:lvl w:ilvl="0">
      <w:start w:val="1"/>
      <w:numFmt w:val="decimal"/>
      <w:pStyle w:val="Kop1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 w:hint="default"/>
        <w:b/>
        <w:bCs/>
        <w:color w:val="CC0066"/>
        <w:kern w:val="32"/>
        <w:sz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705"/>
        </w:tabs>
        <w:ind w:left="705" w:hanging="705"/>
      </w:pPr>
      <w:rPr>
        <w:b/>
        <w:bCs/>
        <w:i/>
        <w:iCs/>
        <w:color w:val="004B95"/>
        <w:sz w:val="18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145"/>
        </w:tabs>
        <w:ind w:left="1145" w:hanging="720"/>
      </w:pPr>
      <w:rPr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0" w15:restartNumberingAfterBreak="0">
    <w:nsid w:val="179F5507"/>
    <w:multiLevelType w:val="hybridMultilevel"/>
    <w:tmpl w:val="5CB03836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8F1529D"/>
    <w:multiLevelType w:val="hybridMultilevel"/>
    <w:tmpl w:val="1EA6195E"/>
    <w:lvl w:ilvl="0" w:tplc="B4906F8C">
      <w:start w:val="1"/>
      <w:numFmt w:val="lowerLetter"/>
      <w:lvlText w:val="%1."/>
      <w:lvlJc w:val="left"/>
      <w:pPr>
        <w:ind w:left="720" w:hanging="360"/>
      </w:pPr>
    </w:lvl>
    <w:lvl w:ilvl="1" w:tplc="B4907CC8">
      <w:start w:val="1"/>
      <w:numFmt w:val="lowerLetter"/>
      <w:lvlText w:val="%2."/>
      <w:lvlJc w:val="left"/>
      <w:pPr>
        <w:ind w:left="1440" w:hanging="360"/>
      </w:pPr>
    </w:lvl>
    <w:lvl w:ilvl="2" w:tplc="6F28C8D8">
      <w:start w:val="1"/>
      <w:numFmt w:val="lowerRoman"/>
      <w:lvlText w:val="%3."/>
      <w:lvlJc w:val="right"/>
      <w:pPr>
        <w:ind w:left="2160" w:hanging="180"/>
      </w:pPr>
    </w:lvl>
    <w:lvl w:ilvl="3" w:tplc="8140E87A">
      <w:start w:val="1"/>
      <w:numFmt w:val="decimal"/>
      <w:lvlText w:val="%4."/>
      <w:lvlJc w:val="left"/>
      <w:pPr>
        <w:ind w:left="2880" w:hanging="360"/>
      </w:pPr>
    </w:lvl>
    <w:lvl w:ilvl="4" w:tplc="4BF0AEFE">
      <w:start w:val="1"/>
      <w:numFmt w:val="lowerLetter"/>
      <w:lvlText w:val="%5."/>
      <w:lvlJc w:val="left"/>
      <w:pPr>
        <w:ind w:left="3600" w:hanging="360"/>
      </w:pPr>
    </w:lvl>
    <w:lvl w:ilvl="5" w:tplc="E422A738">
      <w:start w:val="1"/>
      <w:numFmt w:val="lowerRoman"/>
      <w:lvlText w:val="%6."/>
      <w:lvlJc w:val="right"/>
      <w:pPr>
        <w:ind w:left="4320" w:hanging="180"/>
      </w:pPr>
    </w:lvl>
    <w:lvl w:ilvl="6" w:tplc="A9BC3DBE">
      <w:start w:val="1"/>
      <w:numFmt w:val="decimal"/>
      <w:lvlText w:val="%7."/>
      <w:lvlJc w:val="left"/>
      <w:pPr>
        <w:ind w:left="5040" w:hanging="360"/>
      </w:pPr>
    </w:lvl>
    <w:lvl w:ilvl="7" w:tplc="0610CFD8">
      <w:start w:val="1"/>
      <w:numFmt w:val="lowerLetter"/>
      <w:lvlText w:val="%8."/>
      <w:lvlJc w:val="left"/>
      <w:pPr>
        <w:ind w:left="5760" w:hanging="360"/>
      </w:pPr>
    </w:lvl>
    <w:lvl w:ilvl="8" w:tplc="4462B85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D512CF"/>
    <w:multiLevelType w:val="multilevel"/>
    <w:tmpl w:val="80522E5C"/>
    <w:numStyleLink w:val="OpmaakprofielMeerdereniveaus14ptVetAangepastekleurRGB51"/>
  </w:abstractNum>
  <w:abstractNum w:abstractNumId="23" w15:restartNumberingAfterBreak="0">
    <w:nsid w:val="1D707F0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1D7D7800"/>
    <w:multiLevelType w:val="hybridMultilevel"/>
    <w:tmpl w:val="D0A277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1516CE"/>
    <w:multiLevelType w:val="hybridMultilevel"/>
    <w:tmpl w:val="1EAE51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20466356"/>
    <w:multiLevelType w:val="hybridMultilevel"/>
    <w:tmpl w:val="2982E7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525F54"/>
    <w:multiLevelType w:val="hybridMultilevel"/>
    <w:tmpl w:val="6C768C1A"/>
    <w:lvl w:ilvl="0" w:tplc="4134C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DA5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487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60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8D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CCF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BEE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A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3EA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8700B55"/>
    <w:multiLevelType w:val="hybridMultilevel"/>
    <w:tmpl w:val="EDE622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9776377"/>
    <w:multiLevelType w:val="hybridMultilevel"/>
    <w:tmpl w:val="D130B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3345A"/>
    <w:multiLevelType w:val="hybridMultilevel"/>
    <w:tmpl w:val="D3141DF6"/>
    <w:lvl w:ilvl="0" w:tplc="5BE008A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A7C24D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2BA043D6"/>
    <w:multiLevelType w:val="hybridMultilevel"/>
    <w:tmpl w:val="DC10F3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BCA2AC0"/>
    <w:multiLevelType w:val="hybridMultilevel"/>
    <w:tmpl w:val="683074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D6A6FB1"/>
    <w:multiLevelType w:val="hybridMultilevel"/>
    <w:tmpl w:val="4692A774"/>
    <w:lvl w:ilvl="0" w:tplc="970E5C54">
      <w:start w:val="1"/>
      <w:numFmt w:val="decimal"/>
      <w:pStyle w:val="Opsomming-subkop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4B95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DDC10BC"/>
    <w:multiLevelType w:val="hybridMultilevel"/>
    <w:tmpl w:val="D86C55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EBA54B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 w15:restartNumberingAfterBreak="0">
    <w:nsid w:val="2EBD31D9"/>
    <w:multiLevelType w:val="hybridMultilevel"/>
    <w:tmpl w:val="9CCA65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F963A71"/>
    <w:multiLevelType w:val="hybridMultilevel"/>
    <w:tmpl w:val="85A0C3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903C05"/>
    <w:multiLevelType w:val="hybridMultilevel"/>
    <w:tmpl w:val="92AEAC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2A47F22"/>
    <w:multiLevelType w:val="hybridMultilevel"/>
    <w:tmpl w:val="DA94E13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35C077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33702860"/>
    <w:multiLevelType w:val="hybridMultilevel"/>
    <w:tmpl w:val="DFC41BAA"/>
    <w:lvl w:ilvl="0" w:tplc="A4F853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8619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97CB8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BA86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AA35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06051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4229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FE82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E2E9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3893CA2"/>
    <w:multiLevelType w:val="hybridMultilevel"/>
    <w:tmpl w:val="9738BF2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4A85A00"/>
    <w:multiLevelType w:val="hybridMultilevel"/>
    <w:tmpl w:val="29782C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B546FE"/>
    <w:multiLevelType w:val="hybridMultilevel"/>
    <w:tmpl w:val="476ED8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4CF2A8E"/>
    <w:multiLevelType w:val="hybridMultilevel"/>
    <w:tmpl w:val="1A8CC6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4F14228"/>
    <w:multiLevelType w:val="hybridMultilevel"/>
    <w:tmpl w:val="7A82658A"/>
    <w:lvl w:ilvl="0" w:tplc="B4906F8C">
      <w:start w:val="1"/>
      <w:numFmt w:val="lowerLetter"/>
      <w:lvlText w:val="%1."/>
      <w:lvlJc w:val="left"/>
      <w:pPr>
        <w:ind w:left="720" w:hanging="360"/>
      </w:pPr>
    </w:lvl>
    <w:lvl w:ilvl="1" w:tplc="B4907CC8">
      <w:start w:val="1"/>
      <w:numFmt w:val="lowerLetter"/>
      <w:lvlText w:val="%2."/>
      <w:lvlJc w:val="left"/>
      <w:pPr>
        <w:ind w:left="1440" w:hanging="360"/>
      </w:pPr>
    </w:lvl>
    <w:lvl w:ilvl="2" w:tplc="6F28C8D8">
      <w:start w:val="1"/>
      <w:numFmt w:val="lowerRoman"/>
      <w:lvlText w:val="%3."/>
      <w:lvlJc w:val="right"/>
      <w:pPr>
        <w:ind w:left="2160" w:hanging="180"/>
      </w:pPr>
    </w:lvl>
    <w:lvl w:ilvl="3" w:tplc="8140E87A">
      <w:start w:val="1"/>
      <w:numFmt w:val="decimal"/>
      <w:lvlText w:val="%4."/>
      <w:lvlJc w:val="left"/>
      <w:pPr>
        <w:ind w:left="2880" w:hanging="360"/>
      </w:pPr>
    </w:lvl>
    <w:lvl w:ilvl="4" w:tplc="4BF0AEFE">
      <w:start w:val="1"/>
      <w:numFmt w:val="lowerLetter"/>
      <w:lvlText w:val="%5."/>
      <w:lvlJc w:val="left"/>
      <w:pPr>
        <w:ind w:left="3600" w:hanging="360"/>
      </w:pPr>
    </w:lvl>
    <w:lvl w:ilvl="5" w:tplc="E422A738">
      <w:start w:val="1"/>
      <w:numFmt w:val="lowerRoman"/>
      <w:lvlText w:val="%6."/>
      <w:lvlJc w:val="right"/>
      <w:pPr>
        <w:ind w:left="4320" w:hanging="180"/>
      </w:pPr>
    </w:lvl>
    <w:lvl w:ilvl="6" w:tplc="A9BC3DBE">
      <w:start w:val="1"/>
      <w:numFmt w:val="decimal"/>
      <w:lvlText w:val="%7."/>
      <w:lvlJc w:val="left"/>
      <w:pPr>
        <w:ind w:left="5040" w:hanging="360"/>
      </w:pPr>
    </w:lvl>
    <w:lvl w:ilvl="7" w:tplc="0610CFD8">
      <w:start w:val="1"/>
      <w:numFmt w:val="lowerLetter"/>
      <w:lvlText w:val="%8."/>
      <w:lvlJc w:val="left"/>
      <w:pPr>
        <w:ind w:left="5760" w:hanging="360"/>
      </w:pPr>
    </w:lvl>
    <w:lvl w:ilvl="8" w:tplc="4462B85C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896326"/>
    <w:multiLevelType w:val="hybridMultilevel"/>
    <w:tmpl w:val="ED8A5F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82F178F"/>
    <w:multiLevelType w:val="hybridMultilevel"/>
    <w:tmpl w:val="07DCDD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C287981"/>
    <w:multiLevelType w:val="hybridMultilevel"/>
    <w:tmpl w:val="56789F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6E11F4"/>
    <w:multiLevelType w:val="multilevel"/>
    <w:tmpl w:val="2F16A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4" w15:restartNumberingAfterBreak="0">
    <w:nsid w:val="3F821AD2"/>
    <w:multiLevelType w:val="hybridMultilevel"/>
    <w:tmpl w:val="26388E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0AF4D51"/>
    <w:multiLevelType w:val="hybridMultilevel"/>
    <w:tmpl w:val="6E1EFF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44C066">
      <w:numFmt w:val="bullet"/>
      <w:lvlText w:val="•"/>
      <w:lvlJc w:val="left"/>
      <w:pPr>
        <w:ind w:left="1080" w:hanging="360"/>
      </w:pPr>
      <w:rPr>
        <w:rFonts w:ascii="SymbolMT" w:eastAsia="Times New Roman" w:hAnsi="SymbolMT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12311BF"/>
    <w:multiLevelType w:val="hybridMultilevel"/>
    <w:tmpl w:val="10F620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50054AD"/>
    <w:multiLevelType w:val="multilevel"/>
    <w:tmpl w:val="52F84B38"/>
    <w:styleLink w:val="WWNum1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45493797"/>
    <w:multiLevelType w:val="hybridMultilevel"/>
    <w:tmpl w:val="93440C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83D10A8"/>
    <w:multiLevelType w:val="hybridMultilevel"/>
    <w:tmpl w:val="9C9C95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E8F0A03"/>
    <w:multiLevelType w:val="hybridMultilevel"/>
    <w:tmpl w:val="7A8256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4F879AD"/>
    <w:multiLevelType w:val="hybridMultilevel"/>
    <w:tmpl w:val="548E3E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2" w15:restartNumberingAfterBreak="0">
    <w:nsid w:val="55461DCB"/>
    <w:multiLevelType w:val="hybridMultilevel"/>
    <w:tmpl w:val="722210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7A77A97"/>
    <w:multiLevelType w:val="hybridMultilevel"/>
    <w:tmpl w:val="73D050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A8864EA"/>
    <w:multiLevelType w:val="hybridMultilevel"/>
    <w:tmpl w:val="6AE095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4433AC5"/>
    <w:multiLevelType w:val="hybridMultilevel"/>
    <w:tmpl w:val="B71E9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776288"/>
    <w:multiLevelType w:val="hybridMultilevel"/>
    <w:tmpl w:val="BAC81698"/>
    <w:lvl w:ilvl="0" w:tplc="A8C401E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7" w15:restartNumberingAfterBreak="0">
    <w:nsid w:val="654C7058"/>
    <w:multiLevelType w:val="hybridMultilevel"/>
    <w:tmpl w:val="B90A49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6286146"/>
    <w:multiLevelType w:val="multilevel"/>
    <w:tmpl w:val="2080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666F05DF"/>
    <w:multiLevelType w:val="hybridMultilevel"/>
    <w:tmpl w:val="BCF239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E660E4"/>
    <w:multiLevelType w:val="hybridMultilevel"/>
    <w:tmpl w:val="334E8B9A"/>
    <w:lvl w:ilvl="0" w:tplc="3410CD96">
      <w:start w:val="1"/>
      <w:numFmt w:val="lowerLetter"/>
      <w:lvlText w:val="%1."/>
      <w:lvlJc w:val="left"/>
      <w:pPr>
        <w:ind w:left="720" w:hanging="360"/>
      </w:pPr>
    </w:lvl>
    <w:lvl w:ilvl="1" w:tplc="843EDC6E">
      <w:start w:val="1"/>
      <w:numFmt w:val="lowerLetter"/>
      <w:lvlText w:val="%2."/>
      <w:lvlJc w:val="left"/>
      <w:pPr>
        <w:ind w:left="1440" w:hanging="360"/>
      </w:pPr>
    </w:lvl>
    <w:lvl w:ilvl="2" w:tplc="021AF71E">
      <w:start w:val="1"/>
      <w:numFmt w:val="lowerRoman"/>
      <w:lvlText w:val="%3."/>
      <w:lvlJc w:val="right"/>
      <w:pPr>
        <w:ind w:left="2160" w:hanging="180"/>
      </w:pPr>
    </w:lvl>
    <w:lvl w:ilvl="3" w:tplc="BBC881F6">
      <w:start w:val="1"/>
      <w:numFmt w:val="decimal"/>
      <w:lvlText w:val="%4."/>
      <w:lvlJc w:val="left"/>
      <w:pPr>
        <w:ind w:left="2880" w:hanging="360"/>
      </w:pPr>
    </w:lvl>
    <w:lvl w:ilvl="4" w:tplc="33886A52">
      <w:start w:val="1"/>
      <w:numFmt w:val="lowerLetter"/>
      <w:lvlText w:val="%5."/>
      <w:lvlJc w:val="left"/>
      <w:pPr>
        <w:ind w:left="3600" w:hanging="360"/>
      </w:pPr>
    </w:lvl>
    <w:lvl w:ilvl="5" w:tplc="5566A72C">
      <w:start w:val="1"/>
      <w:numFmt w:val="lowerRoman"/>
      <w:lvlText w:val="%6."/>
      <w:lvlJc w:val="right"/>
      <w:pPr>
        <w:ind w:left="4320" w:hanging="180"/>
      </w:pPr>
    </w:lvl>
    <w:lvl w:ilvl="6" w:tplc="B0CE5668">
      <w:start w:val="1"/>
      <w:numFmt w:val="decimal"/>
      <w:lvlText w:val="%7."/>
      <w:lvlJc w:val="left"/>
      <w:pPr>
        <w:ind w:left="5040" w:hanging="360"/>
      </w:pPr>
    </w:lvl>
    <w:lvl w:ilvl="7" w:tplc="386AA178">
      <w:start w:val="1"/>
      <w:numFmt w:val="lowerLetter"/>
      <w:lvlText w:val="%8."/>
      <w:lvlJc w:val="left"/>
      <w:pPr>
        <w:ind w:left="5760" w:hanging="360"/>
      </w:pPr>
    </w:lvl>
    <w:lvl w:ilvl="8" w:tplc="F0B60C5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1B2969"/>
    <w:multiLevelType w:val="hybridMultilevel"/>
    <w:tmpl w:val="F386FEE6"/>
    <w:lvl w:ilvl="0" w:tplc="342040AA">
      <w:start w:val="1"/>
      <w:numFmt w:val="decimal"/>
      <w:pStyle w:val="Opsomming-nummers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4B95"/>
        <w:sz w:val="18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2" w15:restartNumberingAfterBreak="0">
    <w:nsid w:val="68BE14F8"/>
    <w:multiLevelType w:val="hybridMultilevel"/>
    <w:tmpl w:val="24FC26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C83644"/>
    <w:multiLevelType w:val="hybridMultilevel"/>
    <w:tmpl w:val="FB2A39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505F30"/>
    <w:multiLevelType w:val="hybridMultilevel"/>
    <w:tmpl w:val="103AC566"/>
    <w:lvl w:ilvl="0" w:tplc="5BE008A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7CC2447"/>
    <w:multiLevelType w:val="hybridMultilevel"/>
    <w:tmpl w:val="EC007120"/>
    <w:lvl w:ilvl="0" w:tplc="6BC6FF54">
      <w:start w:val="1"/>
      <w:numFmt w:val="bullet"/>
      <w:pStyle w:val="Opsomming"/>
      <w:lvlText w:val=""/>
      <w:lvlJc w:val="left"/>
      <w:pPr>
        <w:tabs>
          <w:tab w:val="num" w:pos="369"/>
        </w:tabs>
        <w:ind w:left="369" w:hanging="227"/>
      </w:pPr>
      <w:rPr>
        <w:rFonts w:ascii="Symbol" w:hAnsi="Symbol" w:hint="default"/>
        <w:color w:val="C5004B"/>
        <w:sz w:val="20"/>
      </w:rPr>
    </w:lvl>
    <w:lvl w:ilvl="1" w:tplc="E590459C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rebuchet MS" w:eastAsia="Times New Roman" w:hAnsi="Trebuchet MS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6" w15:restartNumberingAfterBreak="0">
    <w:nsid w:val="7D085D4A"/>
    <w:multiLevelType w:val="hybridMultilevel"/>
    <w:tmpl w:val="1438F3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D658948"/>
    <w:multiLevelType w:val="hybridMultilevel"/>
    <w:tmpl w:val="64B6141A"/>
    <w:lvl w:ilvl="0" w:tplc="96DAD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504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CE8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88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924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765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61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AA3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F815EBF"/>
    <w:multiLevelType w:val="hybridMultilevel"/>
    <w:tmpl w:val="0E4E2C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387325">
    <w:abstractNumId w:val="14"/>
  </w:num>
  <w:num w:numId="2" w16cid:durableId="1255742891">
    <w:abstractNumId w:val="27"/>
  </w:num>
  <w:num w:numId="3" w16cid:durableId="2130664625">
    <w:abstractNumId w:val="77"/>
  </w:num>
  <w:num w:numId="4" w16cid:durableId="1746679553">
    <w:abstractNumId w:val="19"/>
  </w:num>
  <w:num w:numId="5" w16cid:durableId="546720447">
    <w:abstractNumId w:val="16"/>
  </w:num>
  <w:num w:numId="6" w16cid:durableId="1773547229">
    <w:abstractNumId w:val="12"/>
  </w:num>
  <w:num w:numId="7" w16cid:durableId="1786188981">
    <w:abstractNumId w:val="75"/>
  </w:num>
  <w:num w:numId="8" w16cid:durableId="377821574">
    <w:abstractNumId w:val="71"/>
  </w:num>
  <w:num w:numId="9" w16cid:durableId="1882665122">
    <w:abstractNumId w:val="35"/>
  </w:num>
  <w:num w:numId="10" w16cid:durableId="1257246390">
    <w:abstractNumId w:val="9"/>
  </w:num>
  <w:num w:numId="11" w16cid:durableId="894781942">
    <w:abstractNumId w:val="7"/>
  </w:num>
  <w:num w:numId="12" w16cid:durableId="515465585">
    <w:abstractNumId w:val="6"/>
  </w:num>
  <w:num w:numId="13" w16cid:durableId="663507893">
    <w:abstractNumId w:val="5"/>
  </w:num>
  <w:num w:numId="14" w16cid:durableId="950627114">
    <w:abstractNumId w:val="4"/>
  </w:num>
  <w:num w:numId="15" w16cid:durableId="1146556995">
    <w:abstractNumId w:val="8"/>
  </w:num>
  <w:num w:numId="16" w16cid:durableId="1880046159">
    <w:abstractNumId w:val="3"/>
  </w:num>
  <w:num w:numId="17" w16cid:durableId="1034571900">
    <w:abstractNumId w:val="2"/>
  </w:num>
  <w:num w:numId="18" w16cid:durableId="1563952246">
    <w:abstractNumId w:val="1"/>
  </w:num>
  <w:num w:numId="19" w16cid:durableId="108941915">
    <w:abstractNumId w:val="0"/>
  </w:num>
  <w:num w:numId="20" w16cid:durableId="634263119">
    <w:abstractNumId w:val="37"/>
  </w:num>
  <w:num w:numId="21" w16cid:durableId="715206397">
    <w:abstractNumId w:val="23"/>
  </w:num>
  <w:num w:numId="22" w16cid:durableId="1286930797">
    <w:abstractNumId w:val="32"/>
  </w:num>
  <w:num w:numId="23" w16cid:durableId="2127845608">
    <w:abstractNumId w:val="76"/>
  </w:num>
  <w:num w:numId="24" w16cid:durableId="1156146981">
    <w:abstractNumId w:val="33"/>
  </w:num>
  <w:num w:numId="25" w16cid:durableId="1732120695">
    <w:abstractNumId w:val="31"/>
  </w:num>
  <w:num w:numId="26" w16cid:durableId="703364564">
    <w:abstractNumId w:val="47"/>
  </w:num>
  <w:num w:numId="27" w16cid:durableId="1716738560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28" w16cid:durableId="646713935">
    <w:abstractNumId w:val="57"/>
  </w:num>
  <w:num w:numId="29" w16cid:durableId="1575967592">
    <w:abstractNumId w:val="74"/>
  </w:num>
  <w:num w:numId="30" w16cid:durableId="158742442">
    <w:abstractNumId w:val="78"/>
  </w:num>
  <w:num w:numId="31" w16cid:durableId="1076707800">
    <w:abstractNumId w:val="20"/>
  </w:num>
  <w:num w:numId="32" w16cid:durableId="738865795">
    <w:abstractNumId w:val="56"/>
  </w:num>
  <w:num w:numId="33" w16cid:durableId="966357852">
    <w:abstractNumId w:val="36"/>
  </w:num>
  <w:num w:numId="34" w16cid:durableId="44911434">
    <w:abstractNumId w:val="34"/>
  </w:num>
  <w:num w:numId="35" w16cid:durableId="1674263303">
    <w:abstractNumId w:val="69"/>
  </w:num>
  <w:num w:numId="36" w16cid:durableId="1938059495">
    <w:abstractNumId w:val="49"/>
  </w:num>
  <w:num w:numId="37" w16cid:durableId="513421089">
    <w:abstractNumId w:val="29"/>
  </w:num>
  <w:num w:numId="38" w16cid:durableId="757992172">
    <w:abstractNumId w:val="53"/>
  </w:num>
  <w:num w:numId="39" w16cid:durableId="1739160163">
    <w:abstractNumId w:val="54"/>
  </w:num>
  <w:num w:numId="40" w16cid:durableId="1055392633">
    <w:abstractNumId w:val="51"/>
  </w:num>
  <w:num w:numId="41" w16cid:durableId="112331461">
    <w:abstractNumId w:val="28"/>
  </w:num>
  <w:num w:numId="42" w16cid:durableId="1148323775">
    <w:abstractNumId w:val="45"/>
  </w:num>
  <w:num w:numId="43" w16cid:durableId="785582602">
    <w:abstractNumId w:val="52"/>
  </w:num>
  <w:num w:numId="44" w16cid:durableId="1210995953">
    <w:abstractNumId w:val="46"/>
  </w:num>
  <w:num w:numId="45" w16cid:durableId="301230809">
    <w:abstractNumId w:val="67"/>
  </w:num>
  <w:num w:numId="46" w16cid:durableId="97680890">
    <w:abstractNumId w:val="64"/>
  </w:num>
  <w:num w:numId="47" w16cid:durableId="1951620612">
    <w:abstractNumId w:val="38"/>
  </w:num>
  <w:num w:numId="48" w16cid:durableId="957569273">
    <w:abstractNumId w:val="55"/>
  </w:num>
  <w:num w:numId="49" w16cid:durableId="361635844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0" w16cid:durableId="380177871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1" w16cid:durableId="1439258106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20"/>
          <w:szCs w:val="20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52" w16cid:durableId="1547449467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3" w16cid:durableId="395588418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4" w16cid:durableId="1615164153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5" w16cid:durableId="925654511">
    <w:abstractNumId w:val="63"/>
  </w:num>
  <w:num w:numId="56" w16cid:durableId="1848205010">
    <w:abstractNumId w:val="44"/>
  </w:num>
  <w:num w:numId="57" w16cid:durableId="626084040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58" w16cid:durableId="825052316">
    <w:abstractNumId w:val="68"/>
  </w:num>
  <w:num w:numId="59" w16cid:durableId="544946714">
    <w:abstractNumId w:val="22"/>
    <w:lvlOverride w:ilvl="0">
      <w:lvl w:ilvl="0"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lvl w:ilvl="2"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lvl w:ilvl="3"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60" w16cid:durableId="1106266162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5"/>
      <w:lvl w:ilvl="1">
        <w:start w:val="5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rFonts w:ascii="Arial" w:hAnsi="Arial" w:hint="default"/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61" w16cid:durableId="1067264851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62" w16cid:durableId="1375157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898383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551017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3893823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95436719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7209648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9372085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220214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260791215">
    <w:abstractNumId w:val="43"/>
  </w:num>
  <w:num w:numId="71" w16cid:durableId="1960909778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2" w16cid:durableId="2067601116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3" w16cid:durableId="43063146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4" w16cid:durableId="1915048739">
    <w:abstractNumId w:val="48"/>
  </w:num>
  <w:num w:numId="75" w16cid:durableId="2143961016">
    <w:abstractNumId w:val="42"/>
  </w:num>
  <w:num w:numId="76" w16cid:durableId="1952278598">
    <w:abstractNumId w:val="59"/>
  </w:num>
  <w:num w:numId="77" w16cid:durableId="1397896209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8" w16cid:durableId="1312708067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79" w16cid:durableId="1497456726">
    <w:abstractNumId w:val="13"/>
  </w:num>
  <w:num w:numId="80" w16cid:durableId="2082827132">
    <w:abstractNumId w:val="66"/>
  </w:num>
  <w:num w:numId="81" w16cid:durableId="1911773343">
    <w:abstractNumId w:val="40"/>
  </w:num>
  <w:num w:numId="82" w16cid:durableId="358436783">
    <w:abstractNumId w:val="24"/>
  </w:num>
  <w:num w:numId="83" w16cid:durableId="1214463866">
    <w:abstractNumId w:val="50"/>
  </w:num>
  <w:num w:numId="84" w16cid:durableId="1999650630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85" w16cid:durableId="1795296175">
    <w:abstractNumId w:val="22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86" w16cid:durableId="2121491748">
    <w:abstractNumId w:val="30"/>
  </w:num>
  <w:num w:numId="87" w16cid:durableId="645814420">
    <w:abstractNumId w:val="58"/>
  </w:num>
  <w:num w:numId="88" w16cid:durableId="147672224">
    <w:abstractNumId w:val="60"/>
  </w:num>
  <w:num w:numId="89" w16cid:durableId="1251698570">
    <w:abstractNumId w:val="15"/>
  </w:num>
  <w:num w:numId="90" w16cid:durableId="922226471">
    <w:abstractNumId w:val="61"/>
  </w:num>
  <w:num w:numId="91" w16cid:durableId="1429161291">
    <w:abstractNumId w:val="18"/>
  </w:num>
  <w:num w:numId="92" w16cid:durableId="875042479">
    <w:abstractNumId w:val="25"/>
  </w:num>
  <w:num w:numId="93" w16cid:durableId="1679311774">
    <w:abstractNumId w:val="41"/>
  </w:num>
  <w:num w:numId="94" w16cid:durableId="973489830">
    <w:abstractNumId w:val="72"/>
  </w:num>
  <w:num w:numId="95" w16cid:durableId="1022437231">
    <w:abstractNumId w:val="11"/>
  </w:num>
  <w:num w:numId="96" w16cid:durableId="405341143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97" w16cid:durableId="1937781893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 w:numId="98" w16cid:durableId="1190217908">
    <w:abstractNumId w:val="65"/>
  </w:num>
  <w:num w:numId="99" w16cid:durableId="343634354">
    <w:abstractNumId w:val="22"/>
    <w:lvlOverride w:ilvl="0">
      <w:startOverride w:val="1"/>
      <w:lvl w:ilvl="0">
        <w:start w:val="1"/>
        <w:numFmt w:val="decimal"/>
        <w:pStyle w:val="Kop1"/>
        <w:lvlText w:val="%1."/>
        <w:lvlJc w:val="left"/>
        <w:pPr>
          <w:tabs>
            <w:tab w:val="num" w:pos="705"/>
          </w:tabs>
          <w:ind w:left="705" w:hanging="705"/>
        </w:pPr>
        <w:rPr>
          <w:rFonts w:ascii="Arial" w:hAnsi="Arial" w:hint="default"/>
          <w:b/>
          <w:bCs/>
          <w:color w:val="CC0066"/>
          <w:kern w:val="32"/>
          <w:sz w:val="28"/>
        </w:rPr>
      </w:lvl>
    </w:lvlOverride>
    <w:lvlOverride w:ilvl="1">
      <w:startOverride w:val="1"/>
      <w:lvl w:ilvl="1">
        <w:start w:val="1"/>
        <w:numFmt w:val="decimal"/>
        <w:pStyle w:val="Kop2"/>
        <w:lvlText w:val="%1.%2."/>
        <w:lvlJc w:val="left"/>
        <w:pPr>
          <w:tabs>
            <w:tab w:val="num" w:pos="705"/>
          </w:tabs>
          <w:ind w:left="705" w:hanging="705"/>
        </w:pPr>
        <w:rPr>
          <w:b/>
          <w:bCs/>
          <w:i/>
          <w:iCs/>
          <w:color w:val="004B95"/>
          <w:sz w:val="18"/>
        </w:rPr>
      </w:lvl>
    </w:lvlOverride>
    <w:lvlOverride w:ilvl="2">
      <w:startOverride w:val="1"/>
      <w:lvl w:ilvl="2">
        <w:start w:val="1"/>
        <w:numFmt w:val="decimal"/>
        <w:pStyle w:val="Kop3"/>
        <w:lvlText w:val="%1.%2.%3."/>
        <w:lvlJc w:val="left"/>
        <w:pPr>
          <w:tabs>
            <w:tab w:val="num" w:pos="1145"/>
          </w:tabs>
          <w:ind w:left="1145" w:hanging="720"/>
        </w:pPr>
        <w:rPr>
          <w:sz w:val="18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</w:lvl>
    </w:lvlOverride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oNotHyphenateCaps/>
  <w:evenAndOddHeaders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humbnailPath" w:val="C:\Users\CTROM\AppData\Local\Temp\tmp41BD.png"/>
  </w:docVars>
  <w:rsids>
    <w:rsidRoot w:val="00AA11F1"/>
    <w:rsid w:val="000004B9"/>
    <w:rsid w:val="00000784"/>
    <w:rsid w:val="00000BAB"/>
    <w:rsid w:val="00000CF9"/>
    <w:rsid w:val="00001178"/>
    <w:rsid w:val="00001355"/>
    <w:rsid w:val="0000136F"/>
    <w:rsid w:val="00001535"/>
    <w:rsid w:val="000016C0"/>
    <w:rsid w:val="000042A6"/>
    <w:rsid w:val="00004341"/>
    <w:rsid w:val="00005553"/>
    <w:rsid w:val="00005B56"/>
    <w:rsid w:val="00006761"/>
    <w:rsid w:val="000067CE"/>
    <w:rsid w:val="00007230"/>
    <w:rsid w:val="00007446"/>
    <w:rsid w:val="0000751B"/>
    <w:rsid w:val="000075FB"/>
    <w:rsid w:val="0000781A"/>
    <w:rsid w:val="00007927"/>
    <w:rsid w:val="00010503"/>
    <w:rsid w:val="00010A5A"/>
    <w:rsid w:val="00010CE5"/>
    <w:rsid w:val="00011321"/>
    <w:rsid w:val="0001194E"/>
    <w:rsid w:val="00011CC8"/>
    <w:rsid w:val="0001244D"/>
    <w:rsid w:val="0001359A"/>
    <w:rsid w:val="00013CED"/>
    <w:rsid w:val="00014812"/>
    <w:rsid w:val="00016EF5"/>
    <w:rsid w:val="00017279"/>
    <w:rsid w:val="000178A8"/>
    <w:rsid w:val="00020787"/>
    <w:rsid w:val="000209B5"/>
    <w:rsid w:val="00020D2C"/>
    <w:rsid w:val="0002129B"/>
    <w:rsid w:val="0002146B"/>
    <w:rsid w:val="000217B9"/>
    <w:rsid w:val="00021949"/>
    <w:rsid w:val="00021A79"/>
    <w:rsid w:val="00021C02"/>
    <w:rsid w:val="00021F6E"/>
    <w:rsid w:val="0002290E"/>
    <w:rsid w:val="00022ACE"/>
    <w:rsid w:val="00022B81"/>
    <w:rsid w:val="0002411A"/>
    <w:rsid w:val="00024241"/>
    <w:rsid w:val="00024A1A"/>
    <w:rsid w:val="00025912"/>
    <w:rsid w:val="00025DA8"/>
    <w:rsid w:val="00026189"/>
    <w:rsid w:val="000262CA"/>
    <w:rsid w:val="0002658E"/>
    <w:rsid w:val="00026B9B"/>
    <w:rsid w:val="00026ECC"/>
    <w:rsid w:val="00026F9B"/>
    <w:rsid w:val="000277FC"/>
    <w:rsid w:val="000279F6"/>
    <w:rsid w:val="00030328"/>
    <w:rsid w:val="00030457"/>
    <w:rsid w:val="00031334"/>
    <w:rsid w:val="0003136E"/>
    <w:rsid w:val="000313D7"/>
    <w:rsid w:val="00031805"/>
    <w:rsid w:val="00031E15"/>
    <w:rsid w:val="000321AF"/>
    <w:rsid w:val="00032261"/>
    <w:rsid w:val="000337C1"/>
    <w:rsid w:val="00033B00"/>
    <w:rsid w:val="00035CBC"/>
    <w:rsid w:val="000362F9"/>
    <w:rsid w:val="00036444"/>
    <w:rsid w:val="00036EFE"/>
    <w:rsid w:val="00037174"/>
    <w:rsid w:val="00037434"/>
    <w:rsid w:val="00037509"/>
    <w:rsid w:val="00037850"/>
    <w:rsid w:val="00041163"/>
    <w:rsid w:val="0004135C"/>
    <w:rsid w:val="00041595"/>
    <w:rsid w:val="00041922"/>
    <w:rsid w:val="0004210A"/>
    <w:rsid w:val="00043441"/>
    <w:rsid w:val="000438E4"/>
    <w:rsid w:val="00043A65"/>
    <w:rsid w:val="00043DF3"/>
    <w:rsid w:val="00043F5D"/>
    <w:rsid w:val="00044340"/>
    <w:rsid w:val="000445C6"/>
    <w:rsid w:val="000452B3"/>
    <w:rsid w:val="00046320"/>
    <w:rsid w:val="000469E9"/>
    <w:rsid w:val="0004733F"/>
    <w:rsid w:val="00047530"/>
    <w:rsid w:val="0004775A"/>
    <w:rsid w:val="00050139"/>
    <w:rsid w:val="0005077D"/>
    <w:rsid w:val="0005088D"/>
    <w:rsid w:val="00050EAC"/>
    <w:rsid w:val="00051D63"/>
    <w:rsid w:val="00051DEB"/>
    <w:rsid w:val="00051EA5"/>
    <w:rsid w:val="00051EE9"/>
    <w:rsid w:val="00052AFD"/>
    <w:rsid w:val="00052DF9"/>
    <w:rsid w:val="0005320B"/>
    <w:rsid w:val="0005387B"/>
    <w:rsid w:val="0005426F"/>
    <w:rsid w:val="000545F0"/>
    <w:rsid w:val="000550CD"/>
    <w:rsid w:val="000550CE"/>
    <w:rsid w:val="000553D3"/>
    <w:rsid w:val="00055A45"/>
    <w:rsid w:val="00055AAA"/>
    <w:rsid w:val="00056C53"/>
    <w:rsid w:val="00056F0A"/>
    <w:rsid w:val="0005716A"/>
    <w:rsid w:val="0005725D"/>
    <w:rsid w:val="00057ACC"/>
    <w:rsid w:val="00057C5C"/>
    <w:rsid w:val="00060569"/>
    <w:rsid w:val="00060C13"/>
    <w:rsid w:val="000616C9"/>
    <w:rsid w:val="0006205B"/>
    <w:rsid w:val="00062203"/>
    <w:rsid w:val="0006262B"/>
    <w:rsid w:val="00062D26"/>
    <w:rsid w:val="00063343"/>
    <w:rsid w:val="000634E2"/>
    <w:rsid w:val="00063523"/>
    <w:rsid w:val="000635A3"/>
    <w:rsid w:val="000638DC"/>
    <w:rsid w:val="00064164"/>
    <w:rsid w:val="00064857"/>
    <w:rsid w:val="00064B68"/>
    <w:rsid w:val="00065182"/>
    <w:rsid w:val="00065A71"/>
    <w:rsid w:val="00065D55"/>
    <w:rsid w:val="000660B5"/>
    <w:rsid w:val="00066CF2"/>
    <w:rsid w:val="00067124"/>
    <w:rsid w:val="00067C7B"/>
    <w:rsid w:val="00070540"/>
    <w:rsid w:val="00070A22"/>
    <w:rsid w:val="00070C72"/>
    <w:rsid w:val="000710EC"/>
    <w:rsid w:val="00071691"/>
    <w:rsid w:val="0007176D"/>
    <w:rsid w:val="00072583"/>
    <w:rsid w:val="0007274B"/>
    <w:rsid w:val="00072D0A"/>
    <w:rsid w:val="00072DB8"/>
    <w:rsid w:val="00073095"/>
    <w:rsid w:val="0007373B"/>
    <w:rsid w:val="000739D0"/>
    <w:rsid w:val="0007485C"/>
    <w:rsid w:val="00074933"/>
    <w:rsid w:val="0007499B"/>
    <w:rsid w:val="00074A3A"/>
    <w:rsid w:val="0007563A"/>
    <w:rsid w:val="00075EB8"/>
    <w:rsid w:val="00076018"/>
    <w:rsid w:val="00076045"/>
    <w:rsid w:val="00076AAA"/>
    <w:rsid w:val="0007776D"/>
    <w:rsid w:val="00080004"/>
    <w:rsid w:val="0008079C"/>
    <w:rsid w:val="00080A73"/>
    <w:rsid w:val="00080B62"/>
    <w:rsid w:val="00080BBD"/>
    <w:rsid w:val="00080E29"/>
    <w:rsid w:val="00081438"/>
    <w:rsid w:val="00081460"/>
    <w:rsid w:val="000814C2"/>
    <w:rsid w:val="00081F57"/>
    <w:rsid w:val="000827B6"/>
    <w:rsid w:val="00083C4C"/>
    <w:rsid w:val="00083C6A"/>
    <w:rsid w:val="000843CA"/>
    <w:rsid w:val="0008554E"/>
    <w:rsid w:val="0008635E"/>
    <w:rsid w:val="00086AEE"/>
    <w:rsid w:val="00086C61"/>
    <w:rsid w:val="00087243"/>
    <w:rsid w:val="00087784"/>
    <w:rsid w:val="000877DE"/>
    <w:rsid w:val="000877E1"/>
    <w:rsid w:val="00087AF8"/>
    <w:rsid w:val="00087C2A"/>
    <w:rsid w:val="00087F72"/>
    <w:rsid w:val="000900F1"/>
    <w:rsid w:val="00090167"/>
    <w:rsid w:val="00090586"/>
    <w:rsid w:val="000913CE"/>
    <w:rsid w:val="000916C2"/>
    <w:rsid w:val="0009218E"/>
    <w:rsid w:val="00092DE9"/>
    <w:rsid w:val="00093016"/>
    <w:rsid w:val="000940CF"/>
    <w:rsid w:val="00094713"/>
    <w:rsid w:val="00095382"/>
    <w:rsid w:val="00095898"/>
    <w:rsid w:val="00095E68"/>
    <w:rsid w:val="00095E87"/>
    <w:rsid w:val="000961E8"/>
    <w:rsid w:val="00096320"/>
    <w:rsid w:val="000969BF"/>
    <w:rsid w:val="00096CB5"/>
    <w:rsid w:val="000970C1"/>
    <w:rsid w:val="00097296"/>
    <w:rsid w:val="0009738E"/>
    <w:rsid w:val="00097598"/>
    <w:rsid w:val="000A0149"/>
    <w:rsid w:val="000A0835"/>
    <w:rsid w:val="000A0BF6"/>
    <w:rsid w:val="000A0F3B"/>
    <w:rsid w:val="000A12E0"/>
    <w:rsid w:val="000A15EF"/>
    <w:rsid w:val="000A1654"/>
    <w:rsid w:val="000A17FC"/>
    <w:rsid w:val="000A1AAC"/>
    <w:rsid w:val="000A1D5C"/>
    <w:rsid w:val="000A2335"/>
    <w:rsid w:val="000A2878"/>
    <w:rsid w:val="000A2906"/>
    <w:rsid w:val="000A2DF4"/>
    <w:rsid w:val="000A2E56"/>
    <w:rsid w:val="000A3100"/>
    <w:rsid w:val="000A311D"/>
    <w:rsid w:val="000A3A10"/>
    <w:rsid w:val="000A3D6F"/>
    <w:rsid w:val="000A3F29"/>
    <w:rsid w:val="000A4882"/>
    <w:rsid w:val="000A4DA2"/>
    <w:rsid w:val="000A5359"/>
    <w:rsid w:val="000A5626"/>
    <w:rsid w:val="000A61DC"/>
    <w:rsid w:val="000A66E7"/>
    <w:rsid w:val="000A6E71"/>
    <w:rsid w:val="000B026F"/>
    <w:rsid w:val="000B0E25"/>
    <w:rsid w:val="000B1F77"/>
    <w:rsid w:val="000B236D"/>
    <w:rsid w:val="000B241E"/>
    <w:rsid w:val="000B26C0"/>
    <w:rsid w:val="000B2DBE"/>
    <w:rsid w:val="000B3108"/>
    <w:rsid w:val="000B3734"/>
    <w:rsid w:val="000B3D72"/>
    <w:rsid w:val="000B3E7D"/>
    <w:rsid w:val="000B417C"/>
    <w:rsid w:val="000B4882"/>
    <w:rsid w:val="000B4B0A"/>
    <w:rsid w:val="000B5A68"/>
    <w:rsid w:val="000B5B33"/>
    <w:rsid w:val="000B5C0E"/>
    <w:rsid w:val="000B5C45"/>
    <w:rsid w:val="000B6004"/>
    <w:rsid w:val="000B636C"/>
    <w:rsid w:val="000B6393"/>
    <w:rsid w:val="000B6C67"/>
    <w:rsid w:val="000B6FCC"/>
    <w:rsid w:val="000B72F6"/>
    <w:rsid w:val="000B74F5"/>
    <w:rsid w:val="000B79CE"/>
    <w:rsid w:val="000B79E0"/>
    <w:rsid w:val="000B7AB4"/>
    <w:rsid w:val="000B7B4A"/>
    <w:rsid w:val="000C0CC2"/>
    <w:rsid w:val="000C1636"/>
    <w:rsid w:val="000C29E2"/>
    <w:rsid w:val="000C2C45"/>
    <w:rsid w:val="000C3BBF"/>
    <w:rsid w:val="000C4352"/>
    <w:rsid w:val="000C474E"/>
    <w:rsid w:val="000C52D1"/>
    <w:rsid w:val="000C5677"/>
    <w:rsid w:val="000C5756"/>
    <w:rsid w:val="000C5CD9"/>
    <w:rsid w:val="000C6AF3"/>
    <w:rsid w:val="000C6D08"/>
    <w:rsid w:val="000C6F0F"/>
    <w:rsid w:val="000C701A"/>
    <w:rsid w:val="000C713C"/>
    <w:rsid w:val="000C789A"/>
    <w:rsid w:val="000D0806"/>
    <w:rsid w:val="000D165D"/>
    <w:rsid w:val="000D2198"/>
    <w:rsid w:val="000D2D9C"/>
    <w:rsid w:val="000D3209"/>
    <w:rsid w:val="000D3449"/>
    <w:rsid w:val="000D349D"/>
    <w:rsid w:val="000D34C2"/>
    <w:rsid w:val="000D3896"/>
    <w:rsid w:val="000D3A79"/>
    <w:rsid w:val="000D3E84"/>
    <w:rsid w:val="000D4F86"/>
    <w:rsid w:val="000D4F89"/>
    <w:rsid w:val="000D5092"/>
    <w:rsid w:val="000D566E"/>
    <w:rsid w:val="000D56FB"/>
    <w:rsid w:val="000D5849"/>
    <w:rsid w:val="000D5EE0"/>
    <w:rsid w:val="000D5F40"/>
    <w:rsid w:val="000D5F7E"/>
    <w:rsid w:val="000D63D4"/>
    <w:rsid w:val="000D6871"/>
    <w:rsid w:val="000D7830"/>
    <w:rsid w:val="000D78A9"/>
    <w:rsid w:val="000D78B8"/>
    <w:rsid w:val="000D78E2"/>
    <w:rsid w:val="000D7CBE"/>
    <w:rsid w:val="000D7CD8"/>
    <w:rsid w:val="000D7EFC"/>
    <w:rsid w:val="000E03F2"/>
    <w:rsid w:val="000E0FAD"/>
    <w:rsid w:val="000E13ED"/>
    <w:rsid w:val="000E1CA1"/>
    <w:rsid w:val="000E1F9C"/>
    <w:rsid w:val="000E2504"/>
    <w:rsid w:val="000E27B6"/>
    <w:rsid w:val="000E3133"/>
    <w:rsid w:val="000E3A40"/>
    <w:rsid w:val="000E3BD1"/>
    <w:rsid w:val="000E3FAD"/>
    <w:rsid w:val="000E5132"/>
    <w:rsid w:val="000E5961"/>
    <w:rsid w:val="000E5A08"/>
    <w:rsid w:val="000E5C47"/>
    <w:rsid w:val="000E5F44"/>
    <w:rsid w:val="000E60DF"/>
    <w:rsid w:val="000E6EC9"/>
    <w:rsid w:val="000E7213"/>
    <w:rsid w:val="000E73A0"/>
    <w:rsid w:val="000E795A"/>
    <w:rsid w:val="000F0471"/>
    <w:rsid w:val="000F0641"/>
    <w:rsid w:val="000F0B6F"/>
    <w:rsid w:val="000F0ED0"/>
    <w:rsid w:val="000F1279"/>
    <w:rsid w:val="000F1322"/>
    <w:rsid w:val="000F1609"/>
    <w:rsid w:val="000F185A"/>
    <w:rsid w:val="000F1868"/>
    <w:rsid w:val="000F18DA"/>
    <w:rsid w:val="000F1B70"/>
    <w:rsid w:val="000F1DF7"/>
    <w:rsid w:val="000F1E0E"/>
    <w:rsid w:val="000F20CE"/>
    <w:rsid w:val="000F21BA"/>
    <w:rsid w:val="000F2EDC"/>
    <w:rsid w:val="000F3E55"/>
    <w:rsid w:val="000F474E"/>
    <w:rsid w:val="000F5113"/>
    <w:rsid w:val="000F5865"/>
    <w:rsid w:val="000F5BC5"/>
    <w:rsid w:val="000F5CAF"/>
    <w:rsid w:val="000F63B3"/>
    <w:rsid w:val="000F6828"/>
    <w:rsid w:val="000F6E91"/>
    <w:rsid w:val="000F7400"/>
    <w:rsid w:val="000F7C91"/>
    <w:rsid w:val="000F7EDB"/>
    <w:rsid w:val="00100294"/>
    <w:rsid w:val="001006C1"/>
    <w:rsid w:val="00100B65"/>
    <w:rsid w:val="00100F04"/>
    <w:rsid w:val="00101418"/>
    <w:rsid w:val="001016B3"/>
    <w:rsid w:val="0010217F"/>
    <w:rsid w:val="001023CB"/>
    <w:rsid w:val="00102503"/>
    <w:rsid w:val="00102D47"/>
    <w:rsid w:val="00103055"/>
    <w:rsid w:val="001030F9"/>
    <w:rsid w:val="00103A37"/>
    <w:rsid w:val="00103AC1"/>
    <w:rsid w:val="00103C91"/>
    <w:rsid w:val="0010438B"/>
    <w:rsid w:val="001046CC"/>
    <w:rsid w:val="001057D5"/>
    <w:rsid w:val="00106531"/>
    <w:rsid w:val="0010664F"/>
    <w:rsid w:val="00106867"/>
    <w:rsid w:val="00106979"/>
    <w:rsid w:val="0010698B"/>
    <w:rsid w:val="00106B60"/>
    <w:rsid w:val="00106C1D"/>
    <w:rsid w:val="00107CA2"/>
    <w:rsid w:val="00107F22"/>
    <w:rsid w:val="00110406"/>
    <w:rsid w:val="00110B36"/>
    <w:rsid w:val="00111FC1"/>
    <w:rsid w:val="001125AE"/>
    <w:rsid w:val="001125F8"/>
    <w:rsid w:val="00112D3C"/>
    <w:rsid w:val="00112E00"/>
    <w:rsid w:val="00113191"/>
    <w:rsid w:val="001134D5"/>
    <w:rsid w:val="0011383A"/>
    <w:rsid w:val="00113E83"/>
    <w:rsid w:val="00114BB9"/>
    <w:rsid w:val="00114F3B"/>
    <w:rsid w:val="00114F8A"/>
    <w:rsid w:val="0011597B"/>
    <w:rsid w:val="00115C9A"/>
    <w:rsid w:val="00115CC0"/>
    <w:rsid w:val="00115DC4"/>
    <w:rsid w:val="00116CC7"/>
    <w:rsid w:val="00116DB5"/>
    <w:rsid w:val="0011758C"/>
    <w:rsid w:val="001176F9"/>
    <w:rsid w:val="00117EA2"/>
    <w:rsid w:val="00120462"/>
    <w:rsid w:val="00121107"/>
    <w:rsid w:val="0012110D"/>
    <w:rsid w:val="001216B2"/>
    <w:rsid w:val="00121B13"/>
    <w:rsid w:val="00121E35"/>
    <w:rsid w:val="00121F60"/>
    <w:rsid w:val="0012228B"/>
    <w:rsid w:val="00122321"/>
    <w:rsid w:val="001231FF"/>
    <w:rsid w:val="001234AF"/>
    <w:rsid w:val="001236A4"/>
    <w:rsid w:val="0012390B"/>
    <w:rsid w:val="00124B37"/>
    <w:rsid w:val="00124F59"/>
    <w:rsid w:val="0012585C"/>
    <w:rsid w:val="0012698A"/>
    <w:rsid w:val="00126A96"/>
    <w:rsid w:val="00126C56"/>
    <w:rsid w:val="00126F4B"/>
    <w:rsid w:val="001274A0"/>
    <w:rsid w:val="001274F2"/>
    <w:rsid w:val="001274F6"/>
    <w:rsid w:val="00127F15"/>
    <w:rsid w:val="00130212"/>
    <w:rsid w:val="0013050D"/>
    <w:rsid w:val="00130B83"/>
    <w:rsid w:val="00130CBE"/>
    <w:rsid w:val="0013158D"/>
    <w:rsid w:val="00131E46"/>
    <w:rsid w:val="00133EDE"/>
    <w:rsid w:val="00133F23"/>
    <w:rsid w:val="001343EB"/>
    <w:rsid w:val="001350FF"/>
    <w:rsid w:val="00135773"/>
    <w:rsid w:val="001357EB"/>
    <w:rsid w:val="00136157"/>
    <w:rsid w:val="00136410"/>
    <w:rsid w:val="00136885"/>
    <w:rsid w:val="00137E90"/>
    <w:rsid w:val="00140547"/>
    <w:rsid w:val="00140E0F"/>
    <w:rsid w:val="00141178"/>
    <w:rsid w:val="001412AA"/>
    <w:rsid w:val="00141710"/>
    <w:rsid w:val="00141725"/>
    <w:rsid w:val="00141DBE"/>
    <w:rsid w:val="0014228D"/>
    <w:rsid w:val="0014243D"/>
    <w:rsid w:val="00143544"/>
    <w:rsid w:val="00143B73"/>
    <w:rsid w:val="0014406A"/>
    <w:rsid w:val="00144131"/>
    <w:rsid w:val="001442F0"/>
    <w:rsid w:val="0014433B"/>
    <w:rsid w:val="00144406"/>
    <w:rsid w:val="001446A0"/>
    <w:rsid w:val="0014477A"/>
    <w:rsid w:val="00144AD3"/>
    <w:rsid w:val="00145674"/>
    <w:rsid w:val="00145697"/>
    <w:rsid w:val="00145F0A"/>
    <w:rsid w:val="0014609A"/>
    <w:rsid w:val="00146CAF"/>
    <w:rsid w:val="00147AB0"/>
    <w:rsid w:val="0015057A"/>
    <w:rsid w:val="00150E6D"/>
    <w:rsid w:val="00150ED3"/>
    <w:rsid w:val="00152781"/>
    <w:rsid w:val="00152A20"/>
    <w:rsid w:val="00153395"/>
    <w:rsid w:val="00153580"/>
    <w:rsid w:val="001536F5"/>
    <w:rsid w:val="00153D13"/>
    <w:rsid w:val="00153D26"/>
    <w:rsid w:val="00153D7A"/>
    <w:rsid w:val="00153F7C"/>
    <w:rsid w:val="001543D3"/>
    <w:rsid w:val="00154561"/>
    <w:rsid w:val="0015566D"/>
    <w:rsid w:val="0015587D"/>
    <w:rsid w:val="001559F3"/>
    <w:rsid w:val="00155BE5"/>
    <w:rsid w:val="00155D0E"/>
    <w:rsid w:val="00156389"/>
    <w:rsid w:val="001566EB"/>
    <w:rsid w:val="00156909"/>
    <w:rsid w:val="00156C5F"/>
    <w:rsid w:val="001574BF"/>
    <w:rsid w:val="001607BF"/>
    <w:rsid w:val="00161FCB"/>
    <w:rsid w:val="001626D0"/>
    <w:rsid w:val="00162894"/>
    <w:rsid w:val="00163375"/>
    <w:rsid w:val="0016355F"/>
    <w:rsid w:val="0016374A"/>
    <w:rsid w:val="001637FC"/>
    <w:rsid w:val="00163A79"/>
    <w:rsid w:val="00164A2F"/>
    <w:rsid w:val="00164C91"/>
    <w:rsid w:val="00165C6B"/>
    <w:rsid w:val="00166549"/>
    <w:rsid w:val="001667A4"/>
    <w:rsid w:val="00166AC6"/>
    <w:rsid w:val="00166B91"/>
    <w:rsid w:val="0016701E"/>
    <w:rsid w:val="00167707"/>
    <w:rsid w:val="00167AD1"/>
    <w:rsid w:val="0017007C"/>
    <w:rsid w:val="00170E06"/>
    <w:rsid w:val="0017139A"/>
    <w:rsid w:val="001717AF"/>
    <w:rsid w:val="001726CD"/>
    <w:rsid w:val="00172E28"/>
    <w:rsid w:val="001732BF"/>
    <w:rsid w:val="001736B9"/>
    <w:rsid w:val="00173970"/>
    <w:rsid w:val="00173EA1"/>
    <w:rsid w:val="00174934"/>
    <w:rsid w:val="00175433"/>
    <w:rsid w:val="00175485"/>
    <w:rsid w:val="001776BB"/>
    <w:rsid w:val="00177785"/>
    <w:rsid w:val="00177797"/>
    <w:rsid w:val="001779E7"/>
    <w:rsid w:val="00177E44"/>
    <w:rsid w:val="00180D99"/>
    <w:rsid w:val="0018179F"/>
    <w:rsid w:val="00182034"/>
    <w:rsid w:val="001825BC"/>
    <w:rsid w:val="001825BF"/>
    <w:rsid w:val="00182873"/>
    <w:rsid w:val="00182892"/>
    <w:rsid w:val="00182D20"/>
    <w:rsid w:val="00183074"/>
    <w:rsid w:val="001834A1"/>
    <w:rsid w:val="00184501"/>
    <w:rsid w:val="0018466F"/>
    <w:rsid w:val="00184888"/>
    <w:rsid w:val="001850E1"/>
    <w:rsid w:val="00185579"/>
    <w:rsid w:val="00185A37"/>
    <w:rsid w:val="00185AB7"/>
    <w:rsid w:val="00186241"/>
    <w:rsid w:val="00186495"/>
    <w:rsid w:val="00186757"/>
    <w:rsid w:val="00186CC9"/>
    <w:rsid w:val="00186E71"/>
    <w:rsid w:val="00186FFB"/>
    <w:rsid w:val="001871FF"/>
    <w:rsid w:val="00187236"/>
    <w:rsid w:val="0018746F"/>
    <w:rsid w:val="001878D7"/>
    <w:rsid w:val="00187F1B"/>
    <w:rsid w:val="0019040F"/>
    <w:rsid w:val="00190479"/>
    <w:rsid w:val="00191003"/>
    <w:rsid w:val="0019135A"/>
    <w:rsid w:val="0019151E"/>
    <w:rsid w:val="00191D59"/>
    <w:rsid w:val="00191F1B"/>
    <w:rsid w:val="00191F8E"/>
    <w:rsid w:val="001921FB"/>
    <w:rsid w:val="00193090"/>
    <w:rsid w:val="00194289"/>
    <w:rsid w:val="001952A5"/>
    <w:rsid w:val="001953E1"/>
    <w:rsid w:val="00195697"/>
    <w:rsid w:val="00195A9A"/>
    <w:rsid w:val="00195DB8"/>
    <w:rsid w:val="0019667C"/>
    <w:rsid w:val="00196961"/>
    <w:rsid w:val="0019714E"/>
    <w:rsid w:val="00197367"/>
    <w:rsid w:val="001A0B7E"/>
    <w:rsid w:val="001A1375"/>
    <w:rsid w:val="001A1733"/>
    <w:rsid w:val="001A204C"/>
    <w:rsid w:val="001A2157"/>
    <w:rsid w:val="001A2C84"/>
    <w:rsid w:val="001A301A"/>
    <w:rsid w:val="001A3E7F"/>
    <w:rsid w:val="001A3EED"/>
    <w:rsid w:val="001A4B46"/>
    <w:rsid w:val="001A553E"/>
    <w:rsid w:val="001A576F"/>
    <w:rsid w:val="001A5CCE"/>
    <w:rsid w:val="001A6ACC"/>
    <w:rsid w:val="001A77F1"/>
    <w:rsid w:val="001A79F6"/>
    <w:rsid w:val="001B050B"/>
    <w:rsid w:val="001B0543"/>
    <w:rsid w:val="001B076D"/>
    <w:rsid w:val="001B0E98"/>
    <w:rsid w:val="001B193E"/>
    <w:rsid w:val="001B1B8C"/>
    <w:rsid w:val="001B245E"/>
    <w:rsid w:val="001B2BC0"/>
    <w:rsid w:val="001B3CF3"/>
    <w:rsid w:val="001B431E"/>
    <w:rsid w:val="001B46E1"/>
    <w:rsid w:val="001B5071"/>
    <w:rsid w:val="001B52B2"/>
    <w:rsid w:val="001B5891"/>
    <w:rsid w:val="001B607F"/>
    <w:rsid w:val="001B62D3"/>
    <w:rsid w:val="001B671E"/>
    <w:rsid w:val="001B6C70"/>
    <w:rsid w:val="001B6D9A"/>
    <w:rsid w:val="001B7508"/>
    <w:rsid w:val="001B78BF"/>
    <w:rsid w:val="001B7D27"/>
    <w:rsid w:val="001B7D6D"/>
    <w:rsid w:val="001C07E4"/>
    <w:rsid w:val="001C08F3"/>
    <w:rsid w:val="001C0C6F"/>
    <w:rsid w:val="001C1036"/>
    <w:rsid w:val="001C1153"/>
    <w:rsid w:val="001C2E44"/>
    <w:rsid w:val="001C2EC2"/>
    <w:rsid w:val="001C37B5"/>
    <w:rsid w:val="001C37CC"/>
    <w:rsid w:val="001C3A94"/>
    <w:rsid w:val="001C423B"/>
    <w:rsid w:val="001C45CB"/>
    <w:rsid w:val="001C4615"/>
    <w:rsid w:val="001C46FD"/>
    <w:rsid w:val="001C4A4C"/>
    <w:rsid w:val="001C4CDD"/>
    <w:rsid w:val="001C616F"/>
    <w:rsid w:val="001C646D"/>
    <w:rsid w:val="001C66F8"/>
    <w:rsid w:val="001C6BD5"/>
    <w:rsid w:val="001C70EB"/>
    <w:rsid w:val="001C74CA"/>
    <w:rsid w:val="001C7C97"/>
    <w:rsid w:val="001C7EBC"/>
    <w:rsid w:val="001D050E"/>
    <w:rsid w:val="001D055A"/>
    <w:rsid w:val="001D099A"/>
    <w:rsid w:val="001D16C7"/>
    <w:rsid w:val="001D1B0A"/>
    <w:rsid w:val="001D2AB0"/>
    <w:rsid w:val="001D2C1F"/>
    <w:rsid w:val="001D2CDA"/>
    <w:rsid w:val="001D2DE3"/>
    <w:rsid w:val="001D33B4"/>
    <w:rsid w:val="001D35A0"/>
    <w:rsid w:val="001D4528"/>
    <w:rsid w:val="001D46A4"/>
    <w:rsid w:val="001D48B4"/>
    <w:rsid w:val="001D5143"/>
    <w:rsid w:val="001D54E4"/>
    <w:rsid w:val="001D580D"/>
    <w:rsid w:val="001D6473"/>
    <w:rsid w:val="001D65C8"/>
    <w:rsid w:val="001D690E"/>
    <w:rsid w:val="001D6EAF"/>
    <w:rsid w:val="001D6EBF"/>
    <w:rsid w:val="001E0497"/>
    <w:rsid w:val="001E0CE8"/>
    <w:rsid w:val="001E1661"/>
    <w:rsid w:val="001E1786"/>
    <w:rsid w:val="001E1DB2"/>
    <w:rsid w:val="001E248E"/>
    <w:rsid w:val="001E26DF"/>
    <w:rsid w:val="001E2824"/>
    <w:rsid w:val="001E2D35"/>
    <w:rsid w:val="001E328B"/>
    <w:rsid w:val="001E3D42"/>
    <w:rsid w:val="001E4261"/>
    <w:rsid w:val="001E433F"/>
    <w:rsid w:val="001E4B7B"/>
    <w:rsid w:val="001E4C86"/>
    <w:rsid w:val="001E4E3F"/>
    <w:rsid w:val="001E5A3D"/>
    <w:rsid w:val="001E5E90"/>
    <w:rsid w:val="001E641C"/>
    <w:rsid w:val="001E6861"/>
    <w:rsid w:val="001E6B85"/>
    <w:rsid w:val="001E6CCA"/>
    <w:rsid w:val="001F0893"/>
    <w:rsid w:val="001F0B1F"/>
    <w:rsid w:val="001F1CAB"/>
    <w:rsid w:val="001F1D7F"/>
    <w:rsid w:val="001F2911"/>
    <w:rsid w:val="001F291F"/>
    <w:rsid w:val="001F2F6F"/>
    <w:rsid w:val="001F34A1"/>
    <w:rsid w:val="001F34B2"/>
    <w:rsid w:val="001F35F4"/>
    <w:rsid w:val="001F391C"/>
    <w:rsid w:val="001F3BFF"/>
    <w:rsid w:val="001F3D1C"/>
    <w:rsid w:val="001F5553"/>
    <w:rsid w:val="001F5775"/>
    <w:rsid w:val="001F6262"/>
    <w:rsid w:val="001F65CE"/>
    <w:rsid w:val="001F67A5"/>
    <w:rsid w:val="001F748A"/>
    <w:rsid w:val="001F7770"/>
    <w:rsid w:val="002003A2"/>
    <w:rsid w:val="00200951"/>
    <w:rsid w:val="00200C11"/>
    <w:rsid w:val="002015B0"/>
    <w:rsid w:val="00201A74"/>
    <w:rsid w:val="00201B85"/>
    <w:rsid w:val="00201B88"/>
    <w:rsid w:val="00202348"/>
    <w:rsid w:val="00202EB5"/>
    <w:rsid w:val="00203182"/>
    <w:rsid w:val="002034EC"/>
    <w:rsid w:val="00203559"/>
    <w:rsid w:val="0020398E"/>
    <w:rsid w:val="00203993"/>
    <w:rsid w:val="00203D7A"/>
    <w:rsid w:val="00203F6D"/>
    <w:rsid w:val="002040D5"/>
    <w:rsid w:val="0020422B"/>
    <w:rsid w:val="00204583"/>
    <w:rsid w:val="002045F8"/>
    <w:rsid w:val="00205D3A"/>
    <w:rsid w:val="0020674D"/>
    <w:rsid w:val="0020677F"/>
    <w:rsid w:val="00206D4B"/>
    <w:rsid w:val="00206D9E"/>
    <w:rsid w:val="00206FDC"/>
    <w:rsid w:val="00206FF8"/>
    <w:rsid w:val="00207412"/>
    <w:rsid w:val="00207D4C"/>
    <w:rsid w:val="00207FCC"/>
    <w:rsid w:val="00210D56"/>
    <w:rsid w:val="00210E39"/>
    <w:rsid w:val="0021118F"/>
    <w:rsid w:val="00211324"/>
    <w:rsid w:val="0021157F"/>
    <w:rsid w:val="002119C4"/>
    <w:rsid w:val="0021214F"/>
    <w:rsid w:val="0021220A"/>
    <w:rsid w:val="00212507"/>
    <w:rsid w:val="00213AC4"/>
    <w:rsid w:val="00214A42"/>
    <w:rsid w:val="00215662"/>
    <w:rsid w:val="00215823"/>
    <w:rsid w:val="00215963"/>
    <w:rsid w:val="00215D1F"/>
    <w:rsid w:val="0021623F"/>
    <w:rsid w:val="00216505"/>
    <w:rsid w:val="0021793A"/>
    <w:rsid w:val="00217972"/>
    <w:rsid w:val="00220020"/>
    <w:rsid w:val="002206A7"/>
    <w:rsid w:val="0022094B"/>
    <w:rsid w:val="002213EE"/>
    <w:rsid w:val="00222416"/>
    <w:rsid w:val="002227E1"/>
    <w:rsid w:val="002229D6"/>
    <w:rsid w:val="00223584"/>
    <w:rsid w:val="00223B25"/>
    <w:rsid w:val="00224229"/>
    <w:rsid w:val="00224BA6"/>
    <w:rsid w:val="0022512A"/>
    <w:rsid w:val="002254AE"/>
    <w:rsid w:val="0022571C"/>
    <w:rsid w:val="0022571E"/>
    <w:rsid w:val="00225A4D"/>
    <w:rsid w:val="00225A87"/>
    <w:rsid w:val="00225B75"/>
    <w:rsid w:val="00226486"/>
    <w:rsid w:val="0022679A"/>
    <w:rsid w:val="00226B2B"/>
    <w:rsid w:val="00226C3C"/>
    <w:rsid w:val="00227A36"/>
    <w:rsid w:val="00230E89"/>
    <w:rsid w:val="0023183B"/>
    <w:rsid w:val="00231C65"/>
    <w:rsid w:val="00232216"/>
    <w:rsid w:val="00232B21"/>
    <w:rsid w:val="00232B63"/>
    <w:rsid w:val="002331A1"/>
    <w:rsid w:val="0023372F"/>
    <w:rsid w:val="0023373E"/>
    <w:rsid w:val="00233874"/>
    <w:rsid w:val="00233E0C"/>
    <w:rsid w:val="00234228"/>
    <w:rsid w:val="002348F7"/>
    <w:rsid w:val="00234C07"/>
    <w:rsid w:val="00234FB0"/>
    <w:rsid w:val="002350DE"/>
    <w:rsid w:val="00235411"/>
    <w:rsid w:val="0023552B"/>
    <w:rsid w:val="00235989"/>
    <w:rsid w:val="002362A5"/>
    <w:rsid w:val="00236901"/>
    <w:rsid w:val="0023704B"/>
    <w:rsid w:val="0023760F"/>
    <w:rsid w:val="00237909"/>
    <w:rsid w:val="002379FD"/>
    <w:rsid w:val="00238D2C"/>
    <w:rsid w:val="00240B1C"/>
    <w:rsid w:val="00240CA1"/>
    <w:rsid w:val="00241341"/>
    <w:rsid w:val="002413ED"/>
    <w:rsid w:val="00241A17"/>
    <w:rsid w:val="00241EF8"/>
    <w:rsid w:val="00241FB0"/>
    <w:rsid w:val="002423E6"/>
    <w:rsid w:val="002423F8"/>
    <w:rsid w:val="0024487D"/>
    <w:rsid w:val="00244A95"/>
    <w:rsid w:val="00244AC3"/>
    <w:rsid w:val="00245ADA"/>
    <w:rsid w:val="00246287"/>
    <w:rsid w:val="002462EF"/>
    <w:rsid w:val="00246676"/>
    <w:rsid w:val="0024667D"/>
    <w:rsid w:val="00246B26"/>
    <w:rsid w:val="00246BB4"/>
    <w:rsid w:val="00246DC6"/>
    <w:rsid w:val="00246E65"/>
    <w:rsid w:val="0024713A"/>
    <w:rsid w:val="0024727C"/>
    <w:rsid w:val="0024740B"/>
    <w:rsid w:val="002474A3"/>
    <w:rsid w:val="002476B6"/>
    <w:rsid w:val="002478BE"/>
    <w:rsid w:val="00247958"/>
    <w:rsid w:val="002507BB"/>
    <w:rsid w:val="00250B14"/>
    <w:rsid w:val="002518A6"/>
    <w:rsid w:val="00251A28"/>
    <w:rsid w:val="00252298"/>
    <w:rsid w:val="00253176"/>
    <w:rsid w:val="0025317C"/>
    <w:rsid w:val="00253871"/>
    <w:rsid w:val="00253BC9"/>
    <w:rsid w:val="00253C25"/>
    <w:rsid w:val="00254164"/>
    <w:rsid w:val="002547C9"/>
    <w:rsid w:val="00254A79"/>
    <w:rsid w:val="002550E5"/>
    <w:rsid w:val="00255BB1"/>
    <w:rsid w:val="00255EF9"/>
    <w:rsid w:val="00255FA9"/>
    <w:rsid w:val="002565D4"/>
    <w:rsid w:val="0025771C"/>
    <w:rsid w:val="00260125"/>
    <w:rsid w:val="002604CB"/>
    <w:rsid w:val="00260756"/>
    <w:rsid w:val="00260CFD"/>
    <w:rsid w:val="00261075"/>
    <w:rsid w:val="00261168"/>
    <w:rsid w:val="0026142C"/>
    <w:rsid w:val="002616D0"/>
    <w:rsid w:val="002626D2"/>
    <w:rsid w:val="00262720"/>
    <w:rsid w:val="002634E6"/>
    <w:rsid w:val="002635F9"/>
    <w:rsid w:val="00263DB7"/>
    <w:rsid w:val="00263F6F"/>
    <w:rsid w:val="0026495E"/>
    <w:rsid w:val="00264A10"/>
    <w:rsid w:val="00264F6F"/>
    <w:rsid w:val="0026591A"/>
    <w:rsid w:val="00265CF3"/>
    <w:rsid w:val="0026673B"/>
    <w:rsid w:val="002673E5"/>
    <w:rsid w:val="00267D98"/>
    <w:rsid w:val="0027002D"/>
    <w:rsid w:val="0027060A"/>
    <w:rsid w:val="00270AC6"/>
    <w:rsid w:val="00270CB0"/>
    <w:rsid w:val="00271B85"/>
    <w:rsid w:val="00271E37"/>
    <w:rsid w:val="002726D6"/>
    <w:rsid w:val="00273CE9"/>
    <w:rsid w:val="00274018"/>
    <w:rsid w:val="002743D1"/>
    <w:rsid w:val="00274F1B"/>
    <w:rsid w:val="00275076"/>
    <w:rsid w:val="002751AE"/>
    <w:rsid w:val="0027524E"/>
    <w:rsid w:val="00275724"/>
    <w:rsid w:val="00275850"/>
    <w:rsid w:val="0027595C"/>
    <w:rsid w:val="00275B1A"/>
    <w:rsid w:val="00275C23"/>
    <w:rsid w:val="00275D0F"/>
    <w:rsid w:val="00276623"/>
    <w:rsid w:val="002768D3"/>
    <w:rsid w:val="00276E21"/>
    <w:rsid w:val="002771BB"/>
    <w:rsid w:val="0027730D"/>
    <w:rsid w:val="002777B3"/>
    <w:rsid w:val="0027792B"/>
    <w:rsid w:val="00277BAF"/>
    <w:rsid w:val="00277BCE"/>
    <w:rsid w:val="00277F5B"/>
    <w:rsid w:val="00280EF9"/>
    <w:rsid w:val="002811EC"/>
    <w:rsid w:val="0028159D"/>
    <w:rsid w:val="0028266E"/>
    <w:rsid w:val="00282686"/>
    <w:rsid w:val="002827AD"/>
    <w:rsid w:val="00282DF3"/>
    <w:rsid w:val="00282E67"/>
    <w:rsid w:val="002831AE"/>
    <w:rsid w:val="00283232"/>
    <w:rsid w:val="0028324B"/>
    <w:rsid w:val="0028373B"/>
    <w:rsid w:val="00283D8F"/>
    <w:rsid w:val="00284A65"/>
    <w:rsid w:val="002857EA"/>
    <w:rsid w:val="00285DD2"/>
    <w:rsid w:val="00286282"/>
    <w:rsid w:val="00286B38"/>
    <w:rsid w:val="0028705F"/>
    <w:rsid w:val="00287154"/>
    <w:rsid w:val="00287DF6"/>
    <w:rsid w:val="0029131D"/>
    <w:rsid w:val="00291662"/>
    <w:rsid w:val="002918E3"/>
    <w:rsid w:val="00291DB3"/>
    <w:rsid w:val="00292334"/>
    <w:rsid w:val="002923DC"/>
    <w:rsid w:val="00292575"/>
    <w:rsid w:val="00293117"/>
    <w:rsid w:val="00293804"/>
    <w:rsid w:val="00293AFE"/>
    <w:rsid w:val="002942C2"/>
    <w:rsid w:val="00294C48"/>
    <w:rsid w:val="00295267"/>
    <w:rsid w:val="0029576F"/>
    <w:rsid w:val="00295E48"/>
    <w:rsid w:val="00295FB0"/>
    <w:rsid w:val="002964E7"/>
    <w:rsid w:val="0029705D"/>
    <w:rsid w:val="00297583"/>
    <w:rsid w:val="00297D46"/>
    <w:rsid w:val="002A07E5"/>
    <w:rsid w:val="002A14AC"/>
    <w:rsid w:val="002A1F5C"/>
    <w:rsid w:val="002A20ED"/>
    <w:rsid w:val="002A30A1"/>
    <w:rsid w:val="002A3286"/>
    <w:rsid w:val="002A3439"/>
    <w:rsid w:val="002A4514"/>
    <w:rsid w:val="002A4DD0"/>
    <w:rsid w:val="002A584C"/>
    <w:rsid w:val="002A6037"/>
    <w:rsid w:val="002A6A7A"/>
    <w:rsid w:val="002A6E89"/>
    <w:rsid w:val="002A6ED4"/>
    <w:rsid w:val="002A6FF2"/>
    <w:rsid w:val="002A75C5"/>
    <w:rsid w:val="002A77E0"/>
    <w:rsid w:val="002A79AE"/>
    <w:rsid w:val="002A7FC8"/>
    <w:rsid w:val="002B038B"/>
    <w:rsid w:val="002B0488"/>
    <w:rsid w:val="002B07B1"/>
    <w:rsid w:val="002B1EC1"/>
    <w:rsid w:val="002B274B"/>
    <w:rsid w:val="002B2D84"/>
    <w:rsid w:val="002B2E27"/>
    <w:rsid w:val="002B2EAA"/>
    <w:rsid w:val="002B36AA"/>
    <w:rsid w:val="002B3E2A"/>
    <w:rsid w:val="002B44C0"/>
    <w:rsid w:val="002B4E48"/>
    <w:rsid w:val="002B5263"/>
    <w:rsid w:val="002B5286"/>
    <w:rsid w:val="002B6080"/>
    <w:rsid w:val="002B6705"/>
    <w:rsid w:val="002B707F"/>
    <w:rsid w:val="002B7308"/>
    <w:rsid w:val="002B7694"/>
    <w:rsid w:val="002B77F4"/>
    <w:rsid w:val="002B7BD7"/>
    <w:rsid w:val="002B819E"/>
    <w:rsid w:val="002C037B"/>
    <w:rsid w:val="002C099B"/>
    <w:rsid w:val="002C09E1"/>
    <w:rsid w:val="002C0E41"/>
    <w:rsid w:val="002C16B6"/>
    <w:rsid w:val="002C1AD8"/>
    <w:rsid w:val="002C1DBD"/>
    <w:rsid w:val="002C24CF"/>
    <w:rsid w:val="002C26E1"/>
    <w:rsid w:val="002C27DC"/>
    <w:rsid w:val="002C2B8A"/>
    <w:rsid w:val="002C4050"/>
    <w:rsid w:val="002C4497"/>
    <w:rsid w:val="002C461D"/>
    <w:rsid w:val="002C4D3A"/>
    <w:rsid w:val="002C4DFE"/>
    <w:rsid w:val="002C5308"/>
    <w:rsid w:val="002C574A"/>
    <w:rsid w:val="002C60F6"/>
    <w:rsid w:val="002C6548"/>
    <w:rsid w:val="002C7C09"/>
    <w:rsid w:val="002C7E39"/>
    <w:rsid w:val="002D0287"/>
    <w:rsid w:val="002D0499"/>
    <w:rsid w:val="002D1066"/>
    <w:rsid w:val="002D109A"/>
    <w:rsid w:val="002D2255"/>
    <w:rsid w:val="002D2EA5"/>
    <w:rsid w:val="002D376C"/>
    <w:rsid w:val="002D381C"/>
    <w:rsid w:val="002D38AB"/>
    <w:rsid w:val="002D3EFF"/>
    <w:rsid w:val="002D482D"/>
    <w:rsid w:val="002D5761"/>
    <w:rsid w:val="002D59AA"/>
    <w:rsid w:val="002D5B88"/>
    <w:rsid w:val="002D5FD8"/>
    <w:rsid w:val="002D6A39"/>
    <w:rsid w:val="002D7092"/>
    <w:rsid w:val="002D7606"/>
    <w:rsid w:val="002D7DA0"/>
    <w:rsid w:val="002E0482"/>
    <w:rsid w:val="002E0D5C"/>
    <w:rsid w:val="002E0EB7"/>
    <w:rsid w:val="002E1067"/>
    <w:rsid w:val="002E10DF"/>
    <w:rsid w:val="002E1A36"/>
    <w:rsid w:val="002E1FA1"/>
    <w:rsid w:val="002E2287"/>
    <w:rsid w:val="002E2770"/>
    <w:rsid w:val="002E2827"/>
    <w:rsid w:val="002E2A36"/>
    <w:rsid w:val="002E2FFB"/>
    <w:rsid w:val="002E31B6"/>
    <w:rsid w:val="002E3294"/>
    <w:rsid w:val="002E3345"/>
    <w:rsid w:val="002E3D9D"/>
    <w:rsid w:val="002E3E2E"/>
    <w:rsid w:val="002E4449"/>
    <w:rsid w:val="002E45A4"/>
    <w:rsid w:val="002E4A65"/>
    <w:rsid w:val="002E4C0C"/>
    <w:rsid w:val="002E4CAD"/>
    <w:rsid w:val="002E5715"/>
    <w:rsid w:val="002E5A55"/>
    <w:rsid w:val="002E5B09"/>
    <w:rsid w:val="002E6623"/>
    <w:rsid w:val="002E6E9B"/>
    <w:rsid w:val="002E716F"/>
    <w:rsid w:val="002E7288"/>
    <w:rsid w:val="002E738E"/>
    <w:rsid w:val="002E7BB0"/>
    <w:rsid w:val="002F0169"/>
    <w:rsid w:val="002F01E5"/>
    <w:rsid w:val="002F0617"/>
    <w:rsid w:val="002F0960"/>
    <w:rsid w:val="002F0ABD"/>
    <w:rsid w:val="002F0B77"/>
    <w:rsid w:val="002F2785"/>
    <w:rsid w:val="002F2975"/>
    <w:rsid w:val="002F2C5D"/>
    <w:rsid w:val="002F3053"/>
    <w:rsid w:val="002F3100"/>
    <w:rsid w:val="002F3787"/>
    <w:rsid w:val="002F39D1"/>
    <w:rsid w:val="002F4586"/>
    <w:rsid w:val="002F505B"/>
    <w:rsid w:val="002F519E"/>
    <w:rsid w:val="002F52E8"/>
    <w:rsid w:val="002F56B5"/>
    <w:rsid w:val="002F5B66"/>
    <w:rsid w:val="002F6484"/>
    <w:rsid w:val="002F65A0"/>
    <w:rsid w:val="002F6E3E"/>
    <w:rsid w:val="002F7B94"/>
    <w:rsid w:val="003004B0"/>
    <w:rsid w:val="003005E0"/>
    <w:rsid w:val="00300E0E"/>
    <w:rsid w:val="003010AC"/>
    <w:rsid w:val="003010AD"/>
    <w:rsid w:val="00302000"/>
    <w:rsid w:val="003022DF"/>
    <w:rsid w:val="0030279B"/>
    <w:rsid w:val="00303BC8"/>
    <w:rsid w:val="00303E5A"/>
    <w:rsid w:val="00303EE1"/>
    <w:rsid w:val="00303FD3"/>
    <w:rsid w:val="003040DF"/>
    <w:rsid w:val="003044A8"/>
    <w:rsid w:val="003047C2"/>
    <w:rsid w:val="00304A77"/>
    <w:rsid w:val="00304F2C"/>
    <w:rsid w:val="0030508B"/>
    <w:rsid w:val="00305278"/>
    <w:rsid w:val="003056AF"/>
    <w:rsid w:val="003058DB"/>
    <w:rsid w:val="00306421"/>
    <w:rsid w:val="00306B9A"/>
    <w:rsid w:val="00306CA7"/>
    <w:rsid w:val="00306F43"/>
    <w:rsid w:val="003071A1"/>
    <w:rsid w:val="00307865"/>
    <w:rsid w:val="00307976"/>
    <w:rsid w:val="0031016F"/>
    <w:rsid w:val="00310538"/>
    <w:rsid w:val="00310542"/>
    <w:rsid w:val="0031073B"/>
    <w:rsid w:val="00310AA2"/>
    <w:rsid w:val="00310EE7"/>
    <w:rsid w:val="003110BC"/>
    <w:rsid w:val="0031202D"/>
    <w:rsid w:val="00312E71"/>
    <w:rsid w:val="00312FD5"/>
    <w:rsid w:val="0031343B"/>
    <w:rsid w:val="00313EF3"/>
    <w:rsid w:val="00314600"/>
    <w:rsid w:val="0031473E"/>
    <w:rsid w:val="00314908"/>
    <w:rsid w:val="00314B6D"/>
    <w:rsid w:val="0031545B"/>
    <w:rsid w:val="003157C5"/>
    <w:rsid w:val="00315DCB"/>
    <w:rsid w:val="00316CD9"/>
    <w:rsid w:val="00317072"/>
    <w:rsid w:val="00317987"/>
    <w:rsid w:val="00317E27"/>
    <w:rsid w:val="0032003D"/>
    <w:rsid w:val="0032041D"/>
    <w:rsid w:val="003206F6"/>
    <w:rsid w:val="0032082D"/>
    <w:rsid w:val="00320EC9"/>
    <w:rsid w:val="00320FE9"/>
    <w:rsid w:val="003213B4"/>
    <w:rsid w:val="00321B93"/>
    <w:rsid w:val="0032207F"/>
    <w:rsid w:val="0032254E"/>
    <w:rsid w:val="00322F64"/>
    <w:rsid w:val="00323081"/>
    <w:rsid w:val="00323321"/>
    <w:rsid w:val="00323B99"/>
    <w:rsid w:val="00323D6B"/>
    <w:rsid w:val="0032423B"/>
    <w:rsid w:val="003245EF"/>
    <w:rsid w:val="0032467B"/>
    <w:rsid w:val="003247B7"/>
    <w:rsid w:val="003259C2"/>
    <w:rsid w:val="00326475"/>
    <w:rsid w:val="00326992"/>
    <w:rsid w:val="00326D17"/>
    <w:rsid w:val="00326FF8"/>
    <w:rsid w:val="00330424"/>
    <w:rsid w:val="003306E3"/>
    <w:rsid w:val="00331011"/>
    <w:rsid w:val="003313ED"/>
    <w:rsid w:val="00331C22"/>
    <w:rsid w:val="00331C2D"/>
    <w:rsid w:val="00331C92"/>
    <w:rsid w:val="0033220D"/>
    <w:rsid w:val="003328A4"/>
    <w:rsid w:val="003332F2"/>
    <w:rsid w:val="003337A7"/>
    <w:rsid w:val="00333EFD"/>
    <w:rsid w:val="00333FC4"/>
    <w:rsid w:val="00334980"/>
    <w:rsid w:val="00334ADA"/>
    <w:rsid w:val="00334DE3"/>
    <w:rsid w:val="00335654"/>
    <w:rsid w:val="003362D1"/>
    <w:rsid w:val="003363EB"/>
    <w:rsid w:val="00336703"/>
    <w:rsid w:val="00337416"/>
    <w:rsid w:val="0033760F"/>
    <w:rsid w:val="00337AFC"/>
    <w:rsid w:val="00337C38"/>
    <w:rsid w:val="00340030"/>
    <w:rsid w:val="00340077"/>
    <w:rsid w:val="0034041A"/>
    <w:rsid w:val="00340595"/>
    <w:rsid w:val="003405CA"/>
    <w:rsid w:val="00340F49"/>
    <w:rsid w:val="0034220E"/>
    <w:rsid w:val="0034274F"/>
    <w:rsid w:val="00342B82"/>
    <w:rsid w:val="00342ED7"/>
    <w:rsid w:val="00343946"/>
    <w:rsid w:val="003439C4"/>
    <w:rsid w:val="00344268"/>
    <w:rsid w:val="003442E3"/>
    <w:rsid w:val="003447A3"/>
    <w:rsid w:val="00344AFF"/>
    <w:rsid w:val="00344C19"/>
    <w:rsid w:val="00344D91"/>
    <w:rsid w:val="00344D94"/>
    <w:rsid w:val="00345331"/>
    <w:rsid w:val="00345681"/>
    <w:rsid w:val="00345A2F"/>
    <w:rsid w:val="00345DDB"/>
    <w:rsid w:val="00346234"/>
    <w:rsid w:val="0034650C"/>
    <w:rsid w:val="00346512"/>
    <w:rsid w:val="00346821"/>
    <w:rsid w:val="0034698A"/>
    <w:rsid w:val="00347301"/>
    <w:rsid w:val="00347B19"/>
    <w:rsid w:val="0035024A"/>
    <w:rsid w:val="00350924"/>
    <w:rsid w:val="003509D9"/>
    <w:rsid w:val="00351BF3"/>
    <w:rsid w:val="0035251F"/>
    <w:rsid w:val="003527D7"/>
    <w:rsid w:val="0035295E"/>
    <w:rsid w:val="003529B1"/>
    <w:rsid w:val="00352C63"/>
    <w:rsid w:val="003531B5"/>
    <w:rsid w:val="003532FC"/>
    <w:rsid w:val="00353AAE"/>
    <w:rsid w:val="00353C43"/>
    <w:rsid w:val="003540F9"/>
    <w:rsid w:val="00354AA5"/>
    <w:rsid w:val="00355067"/>
    <w:rsid w:val="003551FD"/>
    <w:rsid w:val="003552A3"/>
    <w:rsid w:val="003562E9"/>
    <w:rsid w:val="003576F2"/>
    <w:rsid w:val="0035790E"/>
    <w:rsid w:val="00357A64"/>
    <w:rsid w:val="00360505"/>
    <w:rsid w:val="00360B0D"/>
    <w:rsid w:val="00360B78"/>
    <w:rsid w:val="00361971"/>
    <w:rsid w:val="00362327"/>
    <w:rsid w:val="003626EF"/>
    <w:rsid w:val="0036385A"/>
    <w:rsid w:val="00363D2F"/>
    <w:rsid w:val="0036435A"/>
    <w:rsid w:val="00364394"/>
    <w:rsid w:val="003644CC"/>
    <w:rsid w:val="00364A21"/>
    <w:rsid w:val="00364D6A"/>
    <w:rsid w:val="00365042"/>
    <w:rsid w:val="003651D4"/>
    <w:rsid w:val="00365534"/>
    <w:rsid w:val="003658DE"/>
    <w:rsid w:val="00365E31"/>
    <w:rsid w:val="00366901"/>
    <w:rsid w:val="00367005"/>
    <w:rsid w:val="00367AF3"/>
    <w:rsid w:val="00371B28"/>
    <w:rsid w:val="003729E1"/>
    <w:rsid w:val="00373072"/>
    <w:rsid w:val="00373677"/>
    <w:rsid w:val="00373777"/>
    <w:rsid w:val="00373811"/>
    <w:rsid w:val="00373B67"/>
    <w:rsid w:val="00374A2D"/>
    <w:rsid w:val="00375750"/>
    <w:rsid w:val="003758D1"/>
    <w:rsid w:val="00375A0D"/>
    <w:rsid w:val="00375AA5"/>
    <w:rsid w:val="00375E91"/>
    <w:rsid w:val="00376270"/>
    <w:rsid w:val="003763AF"/>
    <w:rsid w:val="00376640"/>
    <w:rsid w:val="0037683A"/>
    <w:rsid w:val="003768E4"/>
    <w:rsid w:val="00376B3C"/>
    <w:rsid w:val="00376B68"/>
    <w:rsid w:val="0037720B"/>
    <w:rsid w:val="00377498"/>
    <w:rsid w:val="00377E32"/>
    <w:rsid w:val="00380BD8"/>
    <w:rsid w:val="00380CE2"/>
    <w:rsid w:val="003811AE"/>
    <w:rsid w:val="00381337"/>
    <w:rsid w:val="003816D9"/>
    <w:rsid w:val="003819B2"/>
    <w:rsid w:val="00382621"/>
    <w:rsid w:val="00382B60"/>
    <w:rsid w:val="00382D3F"/>
    <w:rsid w:val="00382DB3"/>
    <w:rsid w:val="00383F63"/>
    <w:rsid w:val="00385517"/>
    <w:rsid w:val="0038569B"/>
    <w:rsid w:val="0038580B"/>
    <w:rsid w:val="00385ECE"/>
    <w:rsid w:val="0038629C"/>
    <w:rsid w:val="00386471"/>
    <w:rsid w:val="0038691F"/>
    <w:rsid w:val="003909A9"/>
    <w:rsid w:val="00390E3A"/>
    <w:rsid w:val="00391453"/>
    <w:rsid w:val="0039163B"/>
    <w:rsid w:val="003918D9"/>
    <w:rsid w:val="00391B5A"/>
    <w:rsid w:val="00391B9E"/>
    <w:rsid w:val="00391ED6"/>
    <w:rsid w:val="00392079"/>
    <w:rsid w:val="00392344"/>
    <w:rsid w:val="00392CBB"/>
    <w:rsid w:val="00393068"/>
    <w:rsid w:val="00393231"/>
    <w:rsid w:val="0039384F"/>
    <w:rsid w:val="0039434B"/>
    <w:rsid w:val="00394961"/>
    <w:rsid w:val="003950E7"/>
    <w:rsid w:val="00395AEB"/>
    <w:rsid w:val="00395B2E"/>
    <w:rsid w:val="00395FF1"/>
    <w:rsid w:val="00396058"/>
    <w:rsid w:val="00396E0C"/>
    <w:rsid w:val="003974A9"/>
    <w:rsid w:val="003A03B8"/>
    <w:rsid w:val="003A0515"/>
    <w:rsid w:val="003A08B0"/>
    <w:rsid w:val="003A0CE0"/>
    <w:rsid w:val="003A1249"/>
    <w:rsid w:val="003A1527"/>
    <w:rsid w:val="003A19AE"/>
    <w:rsid w:val="003A1A17"/>
    <w:rsid w:val="003A1A1A"/>
    <w:rsid w:val="003A1C55"/>
    <w:rsid w:val="003A2529"/>
    <w:rsid w:val="003A2657"/>
    <w:rsid w:val="003A28FC"/>
    <w:rsid w:val="003A3CCC"/>
    <w:rsid w:val="003A4209"/>
    <w:rsid w:val="003A4321"/>
    <w:rsid w:val="003A4A9C"/>
    <w:rsid w:val="003A4BDA"/>
    <w:rsid w:val="003A4E7D"/>
    <w:rsid w:val="003A4F99"/>
    <w:rsid w:val="003A5D3A"/>
    <w:rsid w:val="003A60CA"/>
    <w:rsid w:val="003A61CF"/>
    <w:rsid w:val="003A6200"/>
    <w:rsid w:val="003A64E1"/>
    <w:rsid w:val="003A6787"/>
    <w:rsid w:val="003A6BA5"/>
    <w:rsid w:val="003A6C71"/>
    <w:rsid w:val="003A7753"/>
    <w:rsid w:val="003B09F7"/>
    <w:rsid w:val="003B0E32"/>
    <w:rsid w:val="003B132F"/>
    <w:rsid w:val="003B1A10"/>
    <w:rsid w:val="003B1A4B"/>
    <w:rsid w:val="003B1E15"/>
    <w:rsid w:val="003B4612"/>
    <w:rsid w:val="003B4914"/>
    <w:rsid w:val="003B4BAC"/>
    <w:rsid w:val="003B5433"/>
    <w:rsid w:val="003B54B9"/>
    <w:rsid w:val="003B5772"/>
    <w:rsid w:val="003B5C93"/>
    <w:rsid w:val="003B5E81"/>
    <w:rsid w:val="003B618F"/>
    <w:rsid w:val="003B627A"/>
    <w:rsid w:val="003B65F7"/>
    <w:rsid w:val="003B6956"/>
    <w:rsid w:val="003B697E"/>
    <w:rsid w:val="003B6A66"/>
    <w:rsid w:val="003B726C"/>
    <w:rsid w:val="003B744F"/>
    <w:rsid w:val="003C02BB"/>
    <w:rsid w:val="003C0939"/>
    <w:rsid w:val="003C0A73"/>
    <w:rsid w:val="003C0FC5"/>
    <w:rsid w:val="003C12AB"/>
    <w:rsid w:val="003C19C5"/>
    <w:rsid w:val="003C1F50"/>
    <w:rsid w:val="003C21EF"/>
    <w:rsid w:val="003C21F1"/>
    <w:rsid w:val="003C36D6"/>
    <w:rsid w:val="003C46B5"/>
    <w:rsid w:val="003C4929"/>
    <w:rsid w:val="003C4A43"/>
    <w:rsid w:val="003C4A73"/>
    <w:rsid w:val="003C584E"/>
    <w:rsid w:val="003C5DC9"/>
    <w:rsid w:val="003C62BE"/>
    <w:rsid w:val="003C6A8B"/>
    <w:rsid w:val="003C6B7B"/>
    <w:rsid w:val="003C7189"/>
    <w:rsid w:val="003C79CE"/>
    <w:rsid w:val="003C7EA3"/>
    <w:rsid w:val="003C7F91"/>
    <w:rsid w:val="003D09A2"/>
    <w:rsid w:val="003D0E80"/>
    <w:rsid w:val="003D1048"/>
    <w:rsid w:val="003D120D"/>
    <w:rsid w:val="003D1540"/>
    <w:rsid w:val="003D15E8"/>
    <w:rsid w:val="003D183B"/>
    <w:rsid w:val="003D1A0B"/>
    <w:rsid w:val="003D1F48"/>
    <w:rsid w:val="003D28CF"/>
    <w:rsid w:val="003D2AE8"/>
    <w:rsid w:val="003D3042"/>
    <w:rsid w:val="003D3997"/>
    <w:rsid w:val="003D3FF6"/>
    <w:rsid w:val="003D4479"/>
    <w:rsid w:val="003D4AF7"/>
    <w:rsid w:val="003D4D46"/>
    <w:rsid w:val="003D4D5F"/>
    <w:rsid w:val="003D5429"/>
    <w:rsid w:val="003D63B3"/>
    <w:rsid w:val="003D666D"/>
    <w:rsid w:val="003D753A"/>
    <w:rsid w:val="003E046C"/>
    <w:rsid w:val="003E056F"/>
    <w:rsid w:val="003E0E3F"/>
    <w:rsid w:val="003E0F40"/>
    <w:rsid w:val="003E141B"/>
    <w:rsid w:val="003E2488"/>
    <w:rsid w:val="003E26FE"/>
    <w:rsid w:val="003E2A38"/>
    <w:rsid w:val="003E2CC2"/>
    <w:rsid w:val="003E2E78"/>
    <w:rsid w:val="003E34FD"/>
    <w:rsid w:val="003E3804"/>
    <w:rsid w:val="003E3885"/>
    <w:rsid w:val="003E39C9"/>
    <w:rsid w:val="003E4B3C"/>
    <w:rsid w:val="003E4EE4"/>
    <w:rsid w:val="003E513E"/>
    <w:rsid w:val="003E5272"/>
    <w:rsid w:val="003E564B"/>
    <w:rsid w:val="003E59FA"/>
    <w:rsid w:val="003E60F7"/>
    <w:rsid w:val="003E64C6"/>
    <w:rsid w:val="003E6879"/>
    <w:rsid w:val="003E6B08"/>
    <w:rsid w:val="003E726F"/>
    <w:rsid w:val="003E74D1"/>
    <w:rsid w:val="003F05AE"/>
    <w:rsid w:val="003F1AED"/>
    <w:rsid w:val="003F1D82"/>
    <w:rsid w:val="003F205B"/>
    <w:rsid w:val="003F243E"/>
    <w:rsid w:val="003F2E7D"/>
    <w:rsid w:val="003F3060"/>
    <w:rsid w:val="003F3CE9"/>
    <w:rsid w:val="003F3EBA"/>
    <w:rsid w:val="003F4955"/>
    <w:rsid w:val="003F5525"/>
    <w:rsid w:val="003F56D8"/>
    <w:rsid w:val="003F5DCF"/>
    <w:rsid w:val="003F6230"/>
    <w:rsid w:val="003F7379"/>
    <w:rsid w:val="003F7595"/>
    <w:rsid w:val="003F788A"/>
    <w:rsid w:val="003F7C07"/>
    <w:rsid w:val="003F7D61"/>
    <w:rsid w:val="003F7F56"/>
    <w:rsid w:val="0040042B"/>
    <w:rsid w:val="00400653"/>
    <w:rsid w:val="004010D8"/>
    <w:rsid w:val="00401602"/>
    <w:rsid w:val="00401871"/>
    <w:rsid w:val="00401BA8"/>
    <w:rsid w:val="0040213E"/>
    <w:rsid w:val="004025A7"/>
    <w:rsid w:val="004028B5"/>
    <w:rsid w:val="004030C2"/>
    <w:rsid w:val="00403141"/>
    <w:rsid w:val="0040317C"/>
    <w:rsid w:val="00403257"/>
    <w:rsid w:val="00403346"/>
    <w:rsid w:val="00403F47"/>
    <w:rsid w:val="00404147"/>
    <w:rsid w:val="0040431E"/>
    <w:rsid w:val="004044A7"/>
    <w:rsid w:val="00405FF2"/>
    <w:rsid w:val="0040643C"/>
    <w:rsid w:val="00406D80"/>
    <w:rsid w:val="004071F0"/>
    <w:rsid w:val="00407473"/>
    <w:rsid w:val="00407DA9"/>
    <w:rsid w:val="00407DCE"/>
    <w:rsid w:val="00410896"/>
    <w:rsid w:val="00411018"/>
    <w:rsid w:val="00411188"/>
    <w:rsid w:val="004116AD"/>
    <w:rsid w:val="00412604"/>
    <w:rsid w:val="0041289B"/>
    <w:rsid w:val="00413340"/>
    <w:rsid w:val="004140E9"/>
    <w:rsid w:val="00414594"/>
    <w:rsid w:val="00414666"/>
    <w:rsid w:val="004147CC"/>
    <w:rsid w:val="004148E1"/>
    <w:rsid w:val="00414B86"/>
    <w:rsid w:val="00414BA0"/>
    <w:rsid w:val="00414F40"/>
    <w:rsid w:val="0041515A"/>
    <w:rsid w:val="00416CDB"/>
    <w:rsid w:val="00416FD0"/>
    <w:rsid w:val="0041738A"/>
    <w:rsid w:val="004177FD"/>
    <w:rsid w:val="0041783F"/>
    <w:rsid w:val="00417ED2"/>
    <w:rsid w:val="004205AB"/>
    <w:rsid w:val="00420E88"/>
    <w:rsid w:val="00420F82"/>
    <w:rsid w:val="00421005"/>
    <w:rsid w:val="00421082"/>
    <w:rsid w:val="004211B3"/>
    <w:rsid w:val="00421340"/>
    <w:rsid w:val="00421C0E"/>
    <w:rsid w:val="00421ED4"/>
    <w:rsid w:val="00421FE0"/>
    <w:rsid w:val="00422326"/>
    <w:rsid w:val="0042266A"/>
    <w:rsid w:val="004233AF"/>
    <w:rsid w:val="00423A6F"/>
    <w:rsid w:val="00423B57"/>
    <w:rsid w:val="00423B76"/>
    <w:rsid w:val="00423C9B"/>
    <w:rsid w:val="00423E8F"/>
    <w:rsid w:val="004247C4"/>
    <w:rsid w:val="00424A42"/>
    <w:rsid w:val="00424D94"/>
    <w:rsid w:val="00424F88"/>
    <w:rsid w:val="00425416"/>
    <w:rsid w:val="004254A1"/>
    <w:rsid w:val="004255DE"/>
    <w:rsid w:val="00425A9F"/>
    <w:rsid w:val="00425CFD"/>
    <w:rsid w:val="00425FF3"/>
    <w:rsid w:val="004261C9"/>
    <w:rsid w:val="00426359"/>
    <w:rsid w:val="00426376"/>
    <w:rsid w:val="004264EF"/>
    <w:rsid w:val="00426C15"/>
    <w:rsid w:val="00426C3B"/>
    <w:rsid w:val="00427ADD"/>
    <w:rsid w:val="00427D5B"/>
    <w:rsid w:val="00427F0D"/>
    <w:rsid w:val="00430427"/>
    <w:rsid w:val="00430D20"/>
    <w:rsid w:val="0043132C"/>
    <w:rsid w:val="00431C92"/>
    <w:rsid w:val="00431D36"/>
    <w:rsid w:val="004322B3"/>
    <w:rsid w:val="0043276D"/>
    <w:rsid w:val="00432F07"/>
    <w:rsid w:val="00433076"/>
    <w:rsid w:val="00433658"/>
    <w:rsid w:val="004336E1"/>
    <w:rsid w:val="00434437"/>
    <w:rsid w:val="00435291"/>
    <w:rsid w:val="00435B8A"/>
    <w:rsid w:val="004362B1"/>
    <w:rsid w:val="00436BE8"/>
    <w:rsid w:val="00436C54"/>
    <w:rsid w:val="004375AC"/>
    <w:rsid w:val="00440409"/>
    <w:rsid w:val="004409DE"/>
    <w:rsid w:val="0044127B"/>
    <w:rsid w:val="004412BD"/>
    <w:rsid w:val="00442308"/>
    <w:rsid w:val="00442D38"/>
    <w:rsid w:val="00442FA8"/>
    <w:rsid w:val="004446DD"/>
    <w:rsid w:val="004448D4"/>
    <w:rsid w:val="00444DBC"/>
    <w:rsid w:val="004458A3"/>
    <w:rsid w:val="00445994"/>
    <w:rsid w:val="00445C25"/>
    <w:rsid w:val="00445EE6"/>
    <w:rsid w:val="004467EE"/>
    <w:rsid w:val="00446E5E"/>
    <w:rsid w:val="00446ED9"/>
    <w:rsid w:val="004470E5"/>
    <w:rsid w:val="0044714E"/>
    <w:rsid w:val="004473B9"/>
    <w:rsid w:val="00447677"/>
    <w:rsid w:val="0044772B"/>
    <w:rsid w:val="00447922"/>
    <w:rsid w:val="00447CAF"/>
    <w:rsid w:val="0045004F"/>
    <w:rsid w:val="00450365"/>
    <w:rsid w:val="00450A31"/>
    <w:rsid w:val="00451550"/>
    <w:rsid w:val="004517B8"/>
    <w:rsid w:val="00451BAC"/>
    <w:rsid w:val="00452021"/>
    <w:rsid w:val="00452133"/>
    <w:rsid w:val="00452614"/>
    <w:rsid w:val="004538FF"/>
    <w:rsid w:val="00453BD9"/>
    <w:rsid w:val="00453CD9"/>
    <w:rsid w:val="00453E3A"/>
    <w:rsid w:val="00453EF9"/>
    <w:rsid w:val="00454210"/>
    <w:rsid w:val="00454729"/>
    <w:rsid w:val="0045489E"/>
    <w:rsid w:val="00455359"/>
    <w:rsid w:val="00455A6E"/>
    <w:rsid w:val="0045602A"/>
    <w:rsid w:val="004575E4"/>
    <w:rsid w:val="00457CF6"/>
    <w:rsid w:val="004601E8"/>
    <w:rsid w:val="004603DA"/>
    <w:rsid w:val="004614EC"/>
    <w:rsid w:val="0046233E"/>
    <w:rsid w:val="0046261B"/>
    <w:rsid w:val="00462DDF"/>
    <w:rsid w:val="00463090"/>
    <w:rsid w:val="004634DC"/>
    <w:rsid w:val="00464D51"/>
    <w:rsid w:val="00465581"/>
    <w:rsid w:val="0046566B"/>
    <w:rsid w:val="004657CA"/>
    <w:rsid w:val="00465F98"/>
    <w:rsid w:val="0046668D"/>
    <w:rsid w:val="004666C5"/>
    <w:rsid w:val="0046688B"/>
    <w:rsid w:val="00466A42"/>
    <w:rsid w:val="00466C30"/>
    <w:rsid w:val="0046750B"/>
    <w:rsid w:val="004678E1"/>
    <w:rsid w:val="00467B50"/>
    <w:rsid w:val="004700B2"/>
    <w:rsid w:val="004705BF"/>
    <w:rsid w:val="004706AF"/>
    <w:rsid w:val="0047090E"/>
    <w:rsid w:val="00470AEE"/>
    <w:rsid w:val="00470C67"/>
    <w:rsid w:val="00470F08"/>
    <w:rsid w:val="00472056"/>
    <w:rsid w:val="00472199"/>
    <w:rsid w:val="004721C3"/>
    <w:rsid w:val="00472A21"/>
    <w:rsid w:val="00472BA0"/>
    <w:rsid w:val="00472F15"/>
    <w:rsid w:val="00473592"/>
    <w:rsid w:val="004736F9"/>
    <w:rsid w:val="00474303"/>
    <w:rsid w:val="0047489F"/>
    <w:rsid w:val="00474E9C"/>
    <w:rsid w:val="00474F0B"/>
    <w:rsid w:val="00475ED6"/>
    <w:rsid w:val="00475F3A"/>
    <w:rsid w:val="0047667F"/>
    <w:rsid w:val="00476704"/>
    <w:rsid w:val="00477B22"/>
    <w:rsid w:val="00477C19"/>
    <w:rsid w:val="00480D0F"/>
    <w:rsid w:val="00481168"/>
    <w:rsid w:val="004812C1"/>
    <w:rsid w:val="00481926"/>
    <w:rsid w:val="00481FD6"/>
    <w:rsid w:val="00482371"/>
    <w:rsid w:val="004826C6"/>
    <w:rsid w:val="004845C1"/>
    <w:rsid w:val="00484D37"/>
    <w:rsid w:val="00484D73"/>
    <w:rsid w:val="00485181"/>
    <w:rsid w:val="0048550A"/>
    <w:rsid w:val="00485573"/>
    <w:rsid w:val="0048580C"/>
    <w:rsid w:val="00486290"/>
    <w:rsid w:val="004864F0"/>
    <w:rsid w:val="00487163"/>
    <w:rsid w:val="0048771D"/>
    <w:rsid w:val="0048776D"/>
    <w:rsid w:val="004900ED"/>
    <w:rsid w:val="00490A02"/>
    <w:rsid w:val="0049180C"/>
    <w:rsid w:val="00492135"/>
    <w:rsid w:val="00492B35"/>
    <w:rsid w:val="00492CFE"/>
    <w:rsid w:val="0049410D"/>
    <w:rsid w:val="004941E2"/>
    <w:rsid w:val="00494D77"/>
    <w:rsid w:val="00495151"/>
    <w:rsid w:val="00495174"/>
    <w:rsid w:val="004953F5"/>
    <w:rsid w:val="00496099"/>
    <w:rsid w:val="00496100"/>
    <w:rsid w:val="004964BE"/>
    <w:rsid w:val="00496DC8"/>
    <w:rsid w:val="00497196"/>
    <w:rsid w:val="004A071C"/>
    <w:rsid w:val="004A0B7A"/>
    <w:rsid w:val="004A0D7B"/>
    <w:rsid w:val="004A13BA"/>
    <w:rsid w:val="004A1415"/>
    <w:rsid w:val="004A16FA"/>
    <w:rsid w:val="004A1793"/>
    <w:rsid w:val="004A1AE8"/>
    <w:rsid w:val="004A1C56"/>
    <w:rsid w:val="004A224F"/>
    <w:rsid w:val="004A2428"/>
    <w:rsid w:val="004A2C55"/>
    <w:rsid w:val="004A2FAD"/>
    <w:rsid w:val="004A3CB1"/>
    <w:rsid w:val="004A4596"/>
    <w:rsid w:val="004A4A7A"/>
    <w:rsid w:val="004A4C7B"/>
    <w:rsid w:val="004A5C13"/>
    <w:rsid w:val="004A63ED"/>
    <w:rsid w:val="004A71C1"/>
    <w:rsid w:val="004A722E"/>
    <w:rsid w:val="004A725E"/>
    <w:rsid w:val="004A750A"/>
    <w:rsid w:val="004A75CC"/>
    <w:rsid w:val="004A7B77"/>
    <w:rsid w:val="004B1551"/>
    <w:rsid w:val="004B1B5D"/>
    <w:rsid w:val="004B1BA6"/>
    <w:rsid w:val="004B25D1"/>
    <w:rsid w:val="004B28EF"/>
    <w:rsid w:val="004B2B60"/>
    <w:rsid w:val="004B2E2A"/>
    <w:rsid w:val="004B364D"/>
    <w:rsid w:val="004B3679"/>
    <w:rsid w:val="004B3B22"/>
    <w:rsid w:val="004B3CE4"/>
    <w:rsid w:val="004B406B"/>
    <w:rsid w:val="004B485E"/>
    <w:rsid w:val="004B4868"/>
    <w:rsid w:val="004B4890"/>
    <w:rsid w:val="004B4C1A"/>
    <w:rsid w:val="004B55AA"/>
    <w:rsid w:val="004B56F8"/>
    <w:rsid w:val="004B5DEF"/>
    <w:rsid w:val="004B5ED2"/>
    <w:rsid w:val="004B6984"/>
    <w:rsid w:val="004B6DC7"/>
    <w:rsid w:val="004B76DF"/>
    <w:rsid w:val="004B7849"/>
    <w:rsid w:val="004C097A"/>
    <w:rsid w:val="004C115B"/>
    <w:rsid w:val="004C121A"/>
    <w:rsid w:val="004C18B8"/>
    <w:rsid w:val="004C3199"/>
    <w:rsid w:val="004C3632"/>
    <w:rsid w:val="004C3CE2"/>
    <w:rsid w:val="004C3D7B"/>
    <w:rsid w:val="004C48B4"/>
    <w:rsid w:val="004C5461"/>
    <w:rsid w:val="004C651A"/>
    <w:rsid w:val="004C683E"/>
    <w:rsid w:val="004C6A60"/>
    <w:rsid w:val="004C6A82"/>
    <w:rsid w:val="004C73F3"/>
    <w:rsid w:val="004C756B"/>
    <w:rsid w:val="004C7A26"/>
    <w:rsid w:val="004D00AF"/>
    <w:rsid w:val="004D152F"/>
    <w:rsid w:val="004D21E7"/>
    <w:rsid w:val="004D240F"/>
    <w:rsid w:val="004D287A"/>
    <w:rsid w:val="004D311B"/>
    <w:rsid w:val="004D35DD"/>
    <w:rsid w:val="004D3647"/>
    <w:rsid w:val="004D4371"/>
    <w:rsid w:val="004D4852"/>
    <w:rsid w:val="004D4B51"/>
    <w:rsid w:val="004D4C0E"/>
    <w:rsid w:val="004D51D6"/>
    <w:rsid w:val="004D546C"/>
    <w:rsid w:val="004D572C"/>
    <w:rsid w:val="004D6134"/>
    <w:rsid w:val="004D6D6B"/>
    <w:rsid w:val="004D7AD0"/>
    <w:rsid w:val="004E0757"/>
    <w:rsid w:val="004E1035"/>
    <w:rsid w:val="004E1A7B"/>
    <w:rsid w:val="004E1C5A"/>
    <w:rsid w:val="004E29D3"/>
    <w:rsid w:val="004E3058"/>
    <w:rsid w:val="004E314C"/>
    <w:rsid w:val="004E3357"/>
    <w:rsid w:val="004E3861"/>
    <w:rsid w:val="004E39F6"/>
    <w:rsid w:val="004E3BC9"/>
    <w:rsid w:val="004E3D63"/>
    <w:rsid w:val="004E44D6"/>
    <w:rsid w:val="004E47C7"/>
    <w:rsid w:val="004E4E3A"/>
    <w:rsid w:val="004E532D"/>
    <w:rsid w:val="004E5515"/>
    <w:rsid w:val="004E689C"/>
    <w:rsid w:val="004E7183"/>
    <w:rsid w:val="004E7E8C"/>
    <w:rsid w:val="004F013A"/>
    <w:rsid w:val="004F08D5"/>
    <w:rsid w:val="004F1A33"/>
    <w:rsid w:val="004F2955"/>
    <w:rsid w:val="004F2F20"/>
    <w:rsid w:val="004F3468"/>
    <w:rsid w:val="004F37D6"/>
    <w:rsid w:val="004F3B82"/>
    <w:rsid w:val="004F407A"/>
    <w:rsid w:val="004F40E0"/>
    <w:rsid w:val="004F43DF"/>
    <w:rsid w:val="004F5155"/>
    <w:rsid w:val="004F532E"/>
    <w:rsid w:val="004F5438"/>
    <w:rsid w:val="004F5CD1"/>
    <w:rsid w:val="004F5EA0"/>
    <w:rsid w:val="004F6079"/>
    <w:rsid w:val="004F60BA"/>
    <w:rsid w:val="004F66DC"/>
    <w:rsid w:val="004F6950"/>
    <w:rsid w:val="004F7259"/>
    <w:rsid w:val="004F7514"/>
    <w:rsid w:val="004F7615"/>
    <w:rsid w:val="004F79AF"/>
    <w:rsid w:val="004F7D06"/>
    <w:rsid w:val="0050021C"/>
    <w:rsid w:val="005003CB"/>
    <w:rsid w:val="005005EA"/>
    <w:rsid w:val="00500CCF"/>
    <w:rsid w:val="00500FB1"/>
    <w:rsid w:val="00501250"/>
    <w:rsid w:val="00501DA4"/>
    <w:rsid w:val="0050202B"/>
    <w:rsid w:val="0050351F"/>
    <w:rsid w:val="00503857"/>
    <w:rsid w:val="00503E9F"/>
    <w:rsid w:val="005045C3"/>
    <w:rsid w:val="00504711"/>
    <w:rsid w:val="00504A59"/>
    <w:rsid w:val="0050568B"/>
    <w:rsid w:val="00505885"/>
    <w:rsid w:val="005059F4"/>
    <w:rsid w:val="00505EF3"/>
    <w:rsid w:val="00505FCB"/>
    <w:rsid w:val="00506771"/>
    <w:rsid w:val="00506B6C"/>
    <w:rsid w:val="00507348"/>
    <w:rsid w:val="00507763"/>
    <w:rsid w:val="00507804"/>
    <w:rsid w:val="00507B28"/>
    <w:rsid w:val="00507E28"/>
    <w:rsid w:val="00507FDB"/>
    <w:rsid w:val="00510D5F"/>
    <w:rsid w:val="005119D4"/>
    <w:rsid w:val="005123F7"/>
    <w:rsid w:val="005124F9"/>
    <w:rsid w:val="00512C17"/>
    <w:rsid w:val="00513463"/>
    <w:rsid w:val="00514132"/>
    <w:rsid w:val="005141F6"/>
    <w:rsid w:val="00514383"/>
    <w:rsid w:val="00514D34"/>
    <w:rsid w:val="005158D5"/>
    <w:rsid w:val="00515E5A"/>
    <w:rsid w:val="00516531"/>
    <w:rsid w:val="005165EB"/>
    <w:rsid w:val="005166F7"/>
    <w:rsid w:val="005167D5"/>
    <w:rsid w:val="0051706B"/>
    <w:rsid w:val="00517385"/>
    <w:rsid w:val="00517727"/>
    <w:rsid w:val="0051772D"/>
    <w:rsid w:val="00517892"/>
    <w:rsid w:val="0052018C"/>
    <w:rsid w:val="00520FAC"/>
    <w:rsid w:val="005217DB"/>
    <w:rsid w:val="005217E3"/>
    <w:rsid w:val="00521D82"/>
    <w:rsid w:val="005224C5"/>
    <w:rsid w:val="0052279E"/>
    <w:rsid w:val="0052307A"/>
    <w:rsid w:val="005233FB"/>
    <w:rsid w:val="0052365C"/>
    <w:rsid w:val="0052396F"/>
    <w:rsid w:val="005240E9"/>
    <w:rsid w:val="005246BE"/>
    <w:rsid w:val="00524D45"/>
    <w:rsid w:val="00525535"/>
    <w:rsid w:val="00525548"/>
    <w:rsid w:val="00525E5B"/>
    <w:rsid w:val="00526405"/>
    <w:rsid w:val="005268DD"/>
    <w:rsid w:val="005268FF"/>
    <w:rsid w:val="00526A1F"/>
    <w:rsid w:val="0052B395"/>
    <w:rsid w:val="00530CF0"/>
    <w:rsid w:val="00530F4D"/>
    <w:rsid w:val="005324F9"/>
    <w:rsid w:val="0053256F"/>
    <w:rsid w:val="005327D4"/>
    <w:rsid w:val="005328BC"/>
    <w:rsid w:val="00532BFE"/>
    <w:rsid w:val="005331DF"/>
    <w:rsid w:val="00533341"/>
    <w:rsid w:val="005333DF"/>
    <w:rsid w:val="00533A07"/>
    <w:rsid w:val="00533E98"/>
    <w:rsid w:val="005354C1"/>
    <w:rsid w:val="00535520"/>
    <w:rsid w:val="00535AF6"/>
    <w:rsid w:val="00535ED2"/>
    <w:rsid w:val="00536314"/>
    <w:rsid w:val="0053783D"/>
    <w:rsid w:val="00537C1B"/>
    <w:rsid w:val="00537D15"/>
    <w:rsid w:val="00540016"/>
    <w:rsid w:val="00540072"/>
    <w:rsid w:val="0054019F"/>
    <w:rsid w:val="00540859"/>
    <w:rsid w:val="00540EA9"/>
    <w:rsid w:val="00541197"/>
    <w:rsid w:val="00541219"/>
    <w:rsid w:val="00541AA7"/>
    <w:rsid w:val="00541DDC"/>
    <w:rsid w:val="005422BE"/>
    <w:rsid w:val="00542EEC"/>
    <w:rsid w:val="005433C1"/>
    <w:rsid w:val="005435A4"/>
    <w:rsid w:val="005437A1"/>
    <w:rsid w:val="00543B2A"/>
    <w:rsid w:val="00543ECE"/>
    <w:rsid w:val="00543F40"/>
    <w:rsid w:val="00544897"/>
    <w:rsid w:val="00544CDE"/>
    <w:rsid w:val="00545721"/>
    <w:rsid w:val="00545B0D"/>
    <w:rsid w:val="00546075"/>
    <w:rsid w:val="005464D6"/>
    <w:rsid w:val="00546A70"/>
    <w:rsid w:val="00546F78"/>
    <w:rsid w:val="00547633"/>
    <w:rsid w:val="00547C9E"/>
    <w:rsid w:val="0055011F"/>
    <w:rsid w:val="005501DD"/>
    <w:rsid w:val="0055022E"/>
    <w:rsid w:val="00550331"/>
    <w:rsid w:val="00550648"/>
    <w:rsid w:val="00550CAF"/>
    <w:rsid w:val="00550FEA"/>
    <w:rsid w:val="00551024"/>
    <w:rsid w:val="00551638"/>
    <w:rsid w:val="005519E6"/>
    <w:rsid w:val="005526A2"/>
    <w:rsid w:val="005528A0"/>
    <w:rsid w:val="00553410"/>
    <w:rsid w:val="005534AE"/>
    <w:rsid w:val="00553517"/>
    <w:rsid w:val="005539F2"/>
    <w:rsid w:val="00553C56"/>
    <w:rsid w:val="00554126"/>
    <w:rsid w:val="00554E3F"/>
    <w:rsid w:val="005556C2"/>
    <w:rsid w:val="005559DE"/>
    <w:rsid w:val="00555CDB"/>
    <w:rsid w:val="00555D54"/>
    <w:rsid w:val="00556598"/>
    <w:rsid w:val="005566F8"/>
    <w:rsid w:val="005571DE"/>
    <w:rsid w:val="00560962"/>
    <w:rsid w:val="005613E2"/>
    <w:rsid w:val="005629BD"/>
    <w:rsid w:val="00562B33"/>
    <w:rsid w:val="00563282"/>
    <w:rsid w:val="0056338C"/>
    <w:rsid w:val="00563814"/>
    <w:rsid w:val="005659BB"/>
    <w:rsid w:val="00565EE1"/>
    <w:rsid w:val="0056650B"/>
    <w:rsid w:val="0056680E"/>
    <w:rsid w:val="00566BCA"/>
    <w:rsid w:val="00566C31"/>
    <w:rsid w:val="005675F6"/>
    <w:rsid w:val="00567614"/>
    <w:rsid w:val="0056785C"/>
    <w:rsid w:val="00567DA2"/>
    <w:rsid w:val="00567F05"/>
    <w:rsid w:val="00570946"/>
    <w:rsid w:val="0057100C"/>
    <w:rsid w:val="00571561"/>
    <w:rsid w:val="005719DF"/>
    <w:rsid w:val="00571D91"/>
    <w:rsid w:val="00571F13"/>
    <w:rsid w:val="00573994"/>
    <w:rsid w:val="00574EED"/>
    <w:rsid w:val="00575AB8"/>
    <w:rsid w:val="00575B6D"/>
    <w:rsid w:val="005761FF"/>
    <w:rsid w:val="0057634A"/>
    <w:rsid w:val="0057655A"/>
    <w:rsid w:val="00576CBD"/>
    <w:rsid w:val="00576DF5"/>
    <w:rsid w:val="00577256"/>
    <w:rsid w:val="00577C95"/>
    <w:rsid w:val="00577D7E"/>
    <w:rsid w:val="00577FD3"/>
    <w:rsid w:val="00579D4E"/>
    <w:rsid w:val="005803DF"/>
    <w:rsid w:val="00580694"/>
    <w:rsid w:val="00580AE1"/>
    <w:rsid w:val="0058108A"/>
    <w:rsid w:val="005810FC"/>
    <w:rsid w:val="00581743"/>
    <w:rsid w:val="00581C99"/>
    <w:rsid w:val="00581FE3"/>
    <w:rsid w:val="00582154"/>
    <w:rsid w:val="00582AAD"/>
    <w:rsid w:val="005831DC"/>
    <w:rsid w:val="005838F8"/>
    <w:rsid w:val="00583D91"/>
    <w:rsid w:val="00584061"/>
    <w:rsid w:val="005840C4"/>
    <w:rsid w:val="005843E2"/>
    <w:rsid w:val="005848CE"/>
    <w:rsid w:val="00584A5E"/>
    <w:rsid w:val="00584B1A"/>
    <w:rsid w:val="005850D2"/>
    <w:rsid w:val="005856E5"/>
    <w:rsid w:val="005858EC"/>
    <w:rsid w:val="00585B29"/>
    <w:rsid w:val="00585D98"/>
    <w:rsid w:val="00586650"/>
    <w:rsid w:val="00586967"/>
    <w:rsid w:val="0058705F"/>
    <w:rsid w:val="00587443"/>
    <w:rsid w:val="0058788E"/>
    <w:rsid w:val="00587E12"/>
    <w:rsid w:val="00590613"/>
    <w:rsid w:val="00590919"/>
    <w:rsid w:val="005909BA"/>
    <w:rsid w:val="00591E8E"/>
    <w:rsid w:val="005931A9"/>
    <w:rsid w:val="00593750"/>
    <w:rsid w:val="00594167"/>
    <w:rsid w:val="0059417F"/>
    <w:rsid w:val="00595008"/>
    <w:rsid w:val="0059503F"/>
    <w:rsid w:val="005955D6"/>
    <w:rsid w:val="00595798"/>
    <w:rsid w:val="00595D59"/>
    <w:rsid w:val="00595E92"/>
    <w:rsid w:val="0059610F"/>
    <w:rsid w:val="005962DC"/>
    <w:rsid w:val="005972BF"/>
    <w:rsid w:val="005972C0"/>
    <w:rsid w:val="0059761C"/>
    <w:rsid w:val="00597CE5"/>
    <w:rsid w:val="005A0230"/>
    <w:rsid w:val="005A03CA"/>
    <w:rsid w:val="005A1369"/>
    <w:rsid w:val="005A1468"/>
    <w:rsid w:val="005A179F"/>
    <w:rsid w:val="005A1A3E"/>
    <w:rsid w:val="005A1B7D"/>
    <w:rsid w:val="005A2066"/>
    <w:rsid w:val="005A2286"/>
    <w:rsid w:val="005A2709"/>
    <w:rsid w:val="005A2A94"/>
    <w:rsid w:val="005A30F6"/>
    <w:rsid w:val="005A3108"/>
    <w:rsid w:val="005A3DC0"/>
    <w:rsid w:val="005A45EE"/>
    <w:rsid w:val="005A4BD3"/>
    <w:rsid w:val="005A51FD"/>
    <w:rsid w:val="005A5209"/>
    <w:rsid w:val="005A5464"/>
    <w:rsid w:val="005A5688"/>
    <w:rsid w:val="005A5A31"/>
    <w:rsid w:val="005A5F79"/>
    <w:rsid w:val="005A6839"/>
    <w:rsid w:val="005A6B21"/>
    <w:rsid w:val="005A70F4"/>
    <w:rsid w:val="005A7576"/>
    <w:rsid w:val="005A7751"/>
    <w:rsid w:val="005B0965"/>
    <w:rsid w:val="005B12DF"/>
    <w:rsid w:val="005B1A49"/>
    <w:rsid w:val="005B200C"/>
    <w:rsid w:val="005B20D7"/>
    <w:rsid w:val="005B2285"/>
    <w:rsid w:val="005B28D9"/>
    <w:rsid w:val="005B292C"/>
    <w:rsid w:val="005B2D48"/>
    <w:rsid w:val="005B3DF5"/>
    <w:rsid w:val="005B4665"/>
    <w:rsid w:val="005B51CA"/>
    <w:rsid w:val="005B53CE"/>
    <w:rsid w:val="005B57C1"/>
    <w:rsid w:val="005B6DB8"/>
    <w:rsid w:val="005B76BB"/>
    <w:rsid w:val="005B77EE"/>
    <w:rsid w:val="005B7B3D"/>
    <w:rsid w:val="005C0427"/>
    <w:rsid w:val="005C0663"/>
    <w:rsid w:val="005C0C35"/>
    <w:rsid w:val="005C1BB7"/>
    <w:rsid w:val="005C213F"/>
    <w:rsid w:val="005C244B"/>
    <w:rsid w:val="005C2B68"/>
    <w:rsid w:val="005C2B92"/>
    <w:rsid w:val="005C2E46"/>
    <w:rsid w:val="005C3229"/>
    <w:rsid w:val="005C3312"/>
    <w:rsid w:val="005C4231"/>
    <w:rsid w:val="005C495B"/>
    <w:rsid w:val="005C4A88"/>
    <w:rsid w:val="005C4D0E"/>
    <w:rsid w:val="005C557F"/>
    <w:rsid w:val="005C61AD"/>
    <w:rsid w:val="005C68F6"/>
    <w:rsid w:val="005C745F"/>
    <w:rsid w:val="005C7D5D"/>
    <w:rsid w:val="005D0164"/>
    <w:rsid w:val="005D0A0E"/>
    <w:rsid w:val="005D14A1"/>
    <w:rsid w:val="005D170C"/>
    <w:rsid w:val="005D19C4"/>
    <w:rsid w:val="005D1E7E"/>
    <w:rsid w:val="005D1FBB"/>
    <w:rsid w:val="005D234A"/>
    <w:rsid w:val="005D2687"/>
    <w:rsid w:val="005D2712"/>
    <w:rsid w:val="005D2B8B"/>
    <w:rsid w:val="005D3369"/>
    <w:rsid w:val="005D36A6"/>
    <w:rsid w:val="005D3B86"/>
    <w:rsid w:val="005D3E33"/>
    <w:rsid w:val="005D3EAA"/>
    <w:rsid w:val="005D3F18"/>
    <w:rsid w:val="005D418A"/>
    <w:rsid w:val="005D444B"/>
    <w:rsid w:val="005D45AE"/>
    <w:rsid w:val="005D5310"/>
    <w:rsid w:val="005D598C"/>
    <w:rsid w:val="005D624D"/>
    <w:rsid w:val="005D67A9"/>
    <w:rsid w:val="005D6C4B"/>
    <w:rsid w:val="005D75C1"/>
    <w:rsid w:val="005D793E"/>
    <w:rsid w:val="005D7A8E"/>
    <w:rsid w:val="005D7E81"/>
    <w:rsid w:val="005D7EDF"/>
    <w:rsid w:val="005E0206"/>
    <w:rsid w:val="005E0429"/>
    <w:rsid w:val="005E0503"/>
    <w:rsid w:val="005E0576"/>
    <w:rsid w:val="005E174C"/>
    <w:rsid w:val="005E1F98"/>
    <w:rsid w:val="005E2267"/>
    <w:rsid w:val="005E26B8"/>
    <w:rsid w:val="005E2830"/>
    <w:rsid w:val="005E2F19"/>
    <w:rsid w:val="005E311D"/>
    <w:rsid w:val="005E3F0B"/>
    <w:rsid w:val="005E4CED"/>
    <w:rsid w:val="005E5571"/>
    <w:rsid w:val="005E5DEF"/>
    <w:rsid w:val="005E62BD"/>
    <w:rsid w:val="005E6F66"/>
    <w:rsid w:val="005E70BD"/>
    <w:rsid w:val="005E74DA"/>
    <w:rsid w:val="005E77D3"/>
    <w:rsid w:val="005E7B85"/>
    <w:rsid w:val="005E7CE5"/>
    <w:rsid w:val="005E7D64"/>
    <w:rsid w:val="005F054D"/>
    <w:rsid w:val="005F0FDD"/>
    <w:rsid w:val="005F181B"/>
    <w:rsid w:val="005F1954"/>
    <w:rsid w:val="005F19E6"/>
    <w:rsid w:val="005F1E82"/>
    <w:rsid w:val="005F2792"/>
    <w:rsid w:val="005F354E"/>
    <w:rsid w:val="005F3669"/>
    <w:rsid w:val="005F39D1"/>
    <w:rsid w:val="005F3A64"/>
    <w:rsid w:val="005F3FB2"/>
    <w:rsid w:val="005F41A5"/>
    <w:rsid w:val="005F442B"/>
    <w:rsid w:val="005F45D9"/>
    <w:rsid w:val="005F58A1"/>
    <w:rsid w:val="005F5D59"/>
    <w:rsid w:val="005F62EA"/>
    <w:rsid w:val="005F6964"/>
    <w:rsid w:val="005F6E61"/>
    <w:rsid w:val="005F761D"/>
    <w:rsid w:val="005F7B16"/>
    <w:rsid w:val="005F7B3E"/>
    <w:rsid w:val="005F7F79"/>
    <w:rsid w:val="006008A8"/>
    <w:rsid w:val="00600B97"/>
    <w:rsid w:val="00601B0F"/>
    <w:rsid w:val="00601B96"/>
    <w:rsid w:val="00601EA3"/>
    <w:rsid w:val="00602179"/>
    <w:rsid w:val="0060241F"/>
    <w:rsid w:val="00602531"/>
    <w:rsid w:val="00602E36"/>
    <w:rsid w:val="0060317F"/>
    <w:rsid w:val="00603198"/>
    <w:rsid w:val="00603532"/>
    <w:rsid w:val="006035A9"/>
    <w:rsid w:val="00603FFD"/>
    <w:rsid w:val="00604EFD"/>
    <w:rsid w:val="00605665"/>
    <w:rsid w:val="0060591E"/>
    <w:rsid w:val="00605A8E"/>
    <w:rsid w:val="00605BB5"/>
    <w:rsid w:val="00605E48"/>
    <w:rsid w:val="006060AB"/>
    <w:rsid w:val="006064FE"/>
    <w:rsid w:val="006069E2"/>
    <w:rsid w:val="00606CE6"/>
    <w:rsid w:val="00606EC4"/>
    <w:rsid w:val="00607129"/>
    <w:rsid w:val="00607149"/>
    <w:rsid w:val="006074AA"/>
    <w:rsid w:val="00607796"/>
    <w:rsid w:val="00610598"/>
    <w:rsid w:val="006105CC"/>
    <w:rsid w:val="00610843"/>
    <w:rsid w:val="00610A06"/>
    <w:rsid w:val="00610F55"/>
    <w:rsid w:val="006110A9"/>
    <w:rsid w:val="00611E03"/>
    <w:rsid w:val="006121F3"/>
    <w:rsid w:val="00612B77"/>
    <w:rsid w:val="00612C70"/>
    <w:rsid w:val="006137A3"/>
    <w:rsid w:val="00613AA4"/>
    <w:rsid w:val="006141E8"/>
    <w:rsid w:val="00614CAC"/>
    <w:rsid w:val="00614D64"/>
    <w:rsid w:val="00614E52"/>
    <w:rsid w:val="00615CFB"/>
    <w:rsid w:val="00616BC1"/>
    <w:rsid w:val="00616DFB"/>
    <w:rsid w:val="00617074"/>
    <w:rsid w:val="006173FC"/>
    <w:rsid w:val="006175D9"/>
    <w:rsid w:val="006176F1"/>
    <w:rsid w:val="0061796A"/>
    <w:rsid w:val="006207D5"/>
    <w:rsid w:val="00620880"/>
    <w:rsid w:val="006208D2"/>
    <w:rsid w:val="00620B00"/>
    <w:rsid w:val="006212C1"/>
    <w:rsid w:val="006217D1"/>
    <w:rsid w:val="00621E12"/>
    <w:rsid w:val="00621F43"/>
    <w:rsid w:val="006221D5"/>
    <w:rsid w:val="0062274F"/>
    <w:rsid w:val="00622CF5"/>
    <w:rsid w:val="0062303B"/>
    <w:rsid w:val="0062342C"/>
    <w:rsid w:val="006241ED"/>
    <w:rsid w:val="006244B4"/>
    <w:rsid w:val="00624EC4"/>
    <w:rsid w:val="00625268"/>
    <w:rsid w:val="006260B7"/>
    <w:rsid w:val="006260F7"/>
    <w:rsid w:val="006266CF"/>
    <w:rsid w:val="00626DE1"/>
    <w:rsid w:val="00626EE1"/>
    <w:rsid w:val="00627096"/>
    <w:rsid w:val="00627713"/>
    <w:rsid w:val="0062790A"/>
    <w:rsid w:val="00627E10"/>
    <w:rsid w:val="006301BB"/>
    <w:rsid w:val="0063099E"/>
    <w:rsid w:val="006312E5"/>
    <w:rsid w:val="00631573"/>
    <w:rsid w:val="0063179C"/>
    <w:rsid w:val="00631C4B"/>
    <w:rsid w:val="00631D05"/>
    <w:rsid w:val="00631D30"/>
    <w:rsid w:val="00631E51"/>
    <w:rsid w:val="00632CD2"/>
    <w:rsid w:val="00632E04"/>
    <w:rsid w:val="00632FF7"/>
    <w:rsid w:val="0063314F"/>
    <w:rsid w:val="00633B61"/>
    <w:rsid w:val="00633CE7"/>
    <w:rsid w:val="00633EA8"/>
    <w:rsid w:val="00634652"/>
    <w:rsid w:val="006347A2"/>
    <w:rsid w:val="00634E73"/>
    <w:rsid w:val="00634EE2"/>
    <w:rsid w:val="0063533C"/>
    <w:rsid w:val="006355E1"/>
    <w:rsid w:val="00635977"/>
    <w:rsid w:val="00636321"/>
    <w:rsid w:val="00636851"/>
    <w:rsid w:val="006368F7"/>
    <w:rsid w:val="00636952"/>
    <w:rsid w:val="00637113"/>
    <w:rsid w:val="00637776"/>
    <w:rsid w:val="0064158C"/>
    <w:rsid w:val="00641C73"/>
    <w:rsid w:val="00641D1E"/>
    <w:rsid w:val="0064243D"/>
    <w:rsid w:val="00642D47"/>
    <w:rsid w:val="00642F61"/>
    <w:rsid w:val="006434E0"/>
    <w:rsid w:val="00643767"/>
    <w:rsid w:val="0064385A"/>
    <w:rsid w:val="00643922"/>
    <w:rsid w:val="006439CC"/>
    <w:rsid w:val="00646000"/>
    <w:rsid w:val="00646264"/>
    <w:rsid w:val="006463FC"/>
    <w:rsid w:val="006464C9"/>
    <w:rsid w:val="006473EB"/>
    <w:rsid w:val="006479F2"/>
    <w:rsid w:val="00647FDE"/>
    <w:rsid w:val="006501F2"/>
    <w:rsid w:val="00650305"/>
    <w:rsid w:val="00650B04"/>
    <w:rsid w:val="00651144"/>
    <w:rsid w:val="00651406"/>
    <w:rsid w:val="006526D5"/>
    <w:rsid w:val="00652B1A"/>
    <w:rsid w:val="006535DD"/>
    <w:rsid w:val="00653C6A"/>
    <w:rsid w:val="00653F25"/>
    <w:rsid w:val="00654583"/>
    <w:rsid w:val="006548C8"/>
    <w:rsid w:val="0065512A"/>
    <w:rsid w:val="0065574A"/>
    <w:rsid w:val="00655893"/>
    <w:rsid w:val="006559B6"/>
    <w:rsid w:val="00655E4A"/>
    <w:rsid w:val="00655F0A"/>
    <w:rsid w:val="00656ADF"/>
    <w:rsid w:val="00657243"/>
    <w:rsid w:val="0065729F"/>
    <w:rsid w:val="006576A5"/>
    <w:rsid w:val="00657F85"/>
    <w:rsid w:val="0066010A"/>
    <w:rsid w:val="0066046E"/>
    <w:rsid w:val="00661A94"/>
    <w:rsid w:val="00661B03"/>
    <w:rsid w:val="00661ED2"/>
    <w:rsid w:val="006631AC"/>
    <w:rsid w:val="00663AE6"/>
    <w:rsid w:val="00663EB0"/>
    <w:rsid w:val="00663EB7"/>
    <w:rsid w:val="00664119"/>
    <w:rsid w:val="00664272"/>
    <w:rsid w:val="0066458C"/>
    <w:rsid w:val="00664770"/>
    <w:rsid w:val="00664946"/>
    <w:rsid w:val="00665026"/>
    <w:rsid w:val="00666143"/>
    <w:rsid w:val="00666236"/>
    <w:rsid w:val="006667AC"/>
    <w:rsid w:val="00666A93"/>
    <w:rsid w:val="00666C55"/>
    <w:rsid w:val="00667BF9"/>
    <w:rsid w:val="00667D38"/>
    <w:rsid w:val="00667DF4"/>
    <w:rsid w:val="00670259"/>
    <w:rsid w:val="006705E0"/>
    <w:rsid w:val="00670746"/>
    <w:rsid w:val="006713F7"/>
    <w:rsid w:val="006717E3"/>
    <w:rsid w:val="006718BF"/>
    <w:rsid w:val="00671A6A"/>
    <w:rsid w:val="00671CE8"/>
    <w:rsid w:val="00671F92"/>
    <w:rsid w:val="00672D0E"/>
    <w:rsid w:val="00672EB1"/>
    <w:rsid w:val="006744A5"/>
    <w:rsid w:val="00674625"/>
    <w:rsid w:val="006746FE"/>
    <w:rsid w:val="00674D87"/>
    <w:rsid w:val="00675251"/>
    <w:rsid w:val="00675691"/>
    <w:rsid w:val="006759F4"/>
    <w:rsid w:val="00676932"/>
    <w:rsid w:val="00676CB6"/>
    <w:rsid w:val="00676E80"/>
    <w:rsid w:val="006772AE"/>
    <w:rsid w:val="00677C51"/>
    <w:rsid w:val="00680017"/>
    <w:rsid w:val="006802B3"/>
    <w:rsid w:val="0068050A"/>
    <w:rsid w:val="00680A7D"/>
    <w:rsid w:val="00681123"/>
    <w:rsid w:val="00681522"/>
    <w:rsid w:val="006817D4"/>
    <w:rsid w:val="00681B5A"/>
    <w:rsid w:val="006821C3"/>
    <w:rsid w:val="006829A8"/>
    <w:rsid w:val="00685A94"/>
    <w:rsid w:val="00686132"/>
    <w:rsid w:val="0068671F"/>
    <w:rsid w:val="0068683A"/>
    <w:rsid w:val="00690925"/>
    <w:rsid w:val="00691513"/>
    <w:rsid w:val="00691A5A"/>
    <w:rsid w:val="00691B6C"/>
    <w:rsid w:val="00691B9B"/>
    <w:rsid w:val="00691C08"/>
    <w:rsid w:val="00691DBD"/>
    <w:rsid w:val="00691F19"/>
    <w:rsid w:val="00691F6A"/>
    <w:rsid w:val="0069201D"/>
    <w:rsid w:val="00692669"/>
    <w:rsid w:val="00692F28"/>
    <w:rsid w:val="00693612"/>
    <w:rsid w:val="00693E56"/>
    <w:rsid w:val="006940FD"/>
    <w:rsid w:val="00694402"/>
    <w:rsid w:val="00694E52"/>
    <w:rsid w:val="0069534D"/>
    <w:rsid w:val="006955C3"/>
    <w:rsid w:val="00695996"/>
    <w:rsid w:val="00695D69"/>
    <w:rsid w:val="00695F88"/>
    <w:rsid w:val="00696183"/>
    <w:rsid w:val="006968C7"/>
    <w:rsid w:val="006A054B"/>
    <w:rsid w:val="006A0861"/>
    <w:rsid w:val="006A0878"/>
    <w:rsid w:val="006A1436"/>
    <w:rsid w:val="006A15F2"/>
    <w:rsid w:val="006A1D0C"/>
    <w:rsid w:val="006A22F6"/>
    <w:rsid w:val="006A2B48"/>
    <w:rsid w:val="006A2C1D"/>
    <w:rsid w:val="006A2E32"/>
    <w:rsid w:val="006A31B5"/>
    <w:rsid w:val="006A31EA"/>
    <w:rsid w:val="006A3539"/>
    <w:rsid w:val="006A36EC"/>
    <w:rsid w:val="006A457B"/>
    <w:rsid w:val="006A4FDC"/>
    <w:rsid w:val="006A5D0D"/>
    <w:rsid w:val="006A5F16"/>
    <w:rsid w:val="006A6522"/>
    <w:rsid w:val="006A6A1D"/>
    <w:rsid w:val="006A7502"/>
    <w:rsid w:val="006A761F"/>
    <w:rsid w:val="006A7672"/>
    <w:rsid w:val="006A7721"/>
    <w:rsid w:val="006A7877"/>
    <w:rsid w:val="006A7BAD"/>
    <w:rsid w:val="006B018A"/>
    <w:rsid w:val="006B04EC"/>
    <w:rsid w:val="006B0C04"/>
    <w:rsid w:val="006B1817"/>
    <w:rsid w:val="006B1EC0"/>
    <w:rsid w:val="006B1ED3"/>
    <w:rsid w:val="006B2878"/>
    <w:rsid w:val="006B3FB1"/>
    <w:rsid w:val="006B472B"/>
    <w:rsid w:val="006B485F"/>
    <w:rsid w:val="006B4A10"/>
    <w:rsid w:val="006B4E5D"/>
    <w:rsid w:val="006B5003"/>
    <w:rsid w:val="006B6211"/>
    <w:rsid w:val="006B7104"/>
    <w:rsid w:val="006B7407"/>
    <w:rsid w:val="006B78FA"/>
    <w:rsid w:val="006B791C"/>
    <w:rsid w:val="006C055A"/>
    <w:rsid w:val="006C07C7"/>
    <w:rsid w:val="006C07DD"/>
    <w:rsid w:val="006C0A63"/>
    <w:rsid w:val="006C0B31"/>
    <w:rsid w:val="006C0E31"/>
    <w:rsid w:val="006C1617"/>
    <w:rsid w:val="006C1823"/>
    <w:rsid w:val="006C1EB5"/>
    <w:rsid w:val="006C2163"/>
    <w:rsid w:val="006C2178"/>
    <w:rsid w:val="006C24F2"/>
    <w:rsid w:val="006C2FE1"/>
    <w:rsid w:val="006C3B28"/>
    <w:rsid w:val="006C415F"/>
    <w:rsid w:val="006C421A"/>
    <w:rsid w:val="006C4DD2"/>
    <w:rsid w:val="006C5020"/>
    <w:rsid w:val="006C6919"/>
    <w:rsid w:val="006C6928"/>
    <w:rsid w:val="006C69A0"/>
    <w:rsid w:val="006C6EB7"/>
    <w:rsid w:val="006C71CD"/>
    <w:rsid w:val="006C720A"/>
    <w:rsid w:val="006C752A"/>
    <w:rsid w:val="006C76D5"/>
    <w:rsid w:val="006C96CB"/>
    <w:rsid w:val="006D06F1"/>
    <w:rsid w:val="006D07FF"/>
    <w:rsid w:val="006D0C6A"/>
    <w:rsid w:val="006D155B"/>
    <w:rsid w:val="006D18B7"/>
    <w:rsid w:val="006D2F12"/>
    <w:rsid w:val="006D3060"/>
    <w:rsid w:val="006D3472"/>
    <w:rsid w:val="006D350D"/>
    <w:rsid w:val="006D360D"/>
    <w:rsid w:val="006D3C97"/>
    <w:rsid w:val="006D46FB"/>
    <w:rsid w:val="006D4747"/>
    <w:rsid w:val="006D4D27"/>
    <w:rsid w:val="006D56B8"/>
    <w:rsid w:val="006D5923"/>
    <w:rsid w:val="006D6223"/>
    <w:rsid w:val="006D6E4E"/>
    <w:rsid w:val="006D6F3F"/>
    <w:rsid w:val="006E0642"/>
    <w:rsid w:val="006E06B0"/>
    <w:rsid w:val="006E0AF7"/>
    <w:rsid w:val="006E15DF"/>
    <w:rsid w:val="006E1660"/>
    <w:rsid w:val="006E173D"/>
    <w:rsid w:val="006E1C15"/>
    <w:rsid w:val="006E26FF"/>
    <w:rsid w:val="006E2C9C"/>
    <w:rsid w:val="006E30CF"/>
    <w:rsid w:val="006E329B"/>
    <w:rsid w:val="006E34E0"/>
    <w:rsid w:val="006E3606"/>
    <w:rsid w:val="006E380A"/>
    <w:rsid w:val="006E3847"/>
    <w:rsid w:val="006E38DC"/>
    <w:rsid w:val="006E4500"/>
    <w:rsid w:val="006E48D4"/>
    <w:rsid w:val="006E4B3B"/>
    <w:rsid w:val="006E57A8"/>
    <w:rsid w:val="006E6928"/>
    <w:rsid w:val="006E7589"/>
    <w:rsid w:val="006E7C1E"/>
    <w:rsid w:val="006E7C26"/>
    <w:rsid w:val="006F03EA"/>
    <w:rsid w:val="006F06FE"/>
    <w:rsid w:val="006F0B90"/>
    <w:rsid w:val="006F12C7"/>
    <w:rsid w:val="006F14DD"/>
    <w:rsid w:val="006F2424"/>
    <w:rsid w:val="006F25A5"/>
    <w:rsid w:val="006F27A4"/>
    <w:rsid w:val="006F28BD"/>
    <w:rsid w:val="006F2B9E"/>
    <w:rsid w:val="006F3559"/>
    <w:rsid w:val="006F38A9"/>
    <w:rsid w:val="006F3DA5"/>
    <w:rsid w:val="006F4BCE"/>
    <w:rsid w:val="006F52CE"/>
    <w:rsid w:val="006F5958"/>
    <w:rsid w:val="006F5B9F"/>
    <w:rsid w:val="006F5DD3"/>
    <w:rsid w:val="006F5F43"/>
    <w:rsid w:val="006F6513"/>
    <w:rsid w:val="006F68A7"/>
    <w:rsid w:val="006F7416"/>
    <w:rsid w:val="006F7540"/>
    <w:rsid w:val="006F784F"/>
    <w:rsid w:val="006F790E"/>
    <w:rsid w:val="006F7B1D"/>
    <w:rsid w:val="00700BFE"/>
    <w:rsid w:val="00702402"/>
    <w:rsid w:val="00702542"/>
    <w:rsid w:val="00703101"/>
    <w:rsid w:val="007031C9"/>
    <w:rsid w:val="007031E6"/>
    <w:rsid w:val="0070343C"/>
    <w:rsid w:val="00703984"/>
    <w:rsid w:val="00703E76"/>
    <w:rsid w:val="00703E97"/>
    <w:rsid w:val="00704584"/>
    <w:rsid w:val="00704719"/>
    <w:rsid w:val="007053FB"/>
    <w:rsid w:val="00705CA5"/>
    <w:rsid w:val="00705D61"/>
    <w:rsid w:val="00705E52"/>
    <w:rsid w:val="007061A8"/>
    <w:rsid w:val="007064D7"/>
    <w:rsid w:val="007067CF"/>
    <w:rsid w:val="00706FCD"/>
    <w:rsid w:val="00707207"/>
    <w:rsid w:val="00707884"/>
    <w:rsid w:val="007078C5"/>
    <w:rsid w:val="00707DC4"/>
    <w:rsid w:val="007105A3"/>
    <w:rsid w:val="00711686"/>
    <w:rsid w:val="007119C0"/>
    <w:rsid w:val="00711B9A"/>
    <w:rsid w:val="00711CD2"/>
    <w:rsid w:val="00712602"/>
    <w:rsid w:val="00712C94"/>
    <w:rsid w:val="0071336D"/>
    <w:rsid w:val="0071340B"/>
    <w:rsid w:val="00713768"/>
    <w:rsid w:val="007137F3"/>
    <w:rsid w:val="00714223"/>
    <w:rsid w:val="007145D4"/>
    <w:rsid w:val="007149E7"/>
    <w:rsid w:val="007150DA"/>
    <w:rsid w:val="00715605"/>
    <w:rsid w:val="00715F58"/>
    <w:rsid w:val="00716A95"/>
    <w:rsid w:val="00717B3E"/>
    <w:rsid w:val="00717B67"/>
    <w:rsid w:val="007203E9"/>
    <w:rsid w:val="00720700"/>
    <w:rsid w:val="0072092A"/>
    <w:rsid w:val="0072093F"/>
    <w:rsid w:val="00720C67"/>
    <w:rsid w:val="00721507"/>
    <w:rsid w:val="00722401"/>
    <w:rsid w:val="00722BA7"/>
    <w:rsid w:val="00722D06"/>
    <w:rsid w:val="007237AE"/>
    <w:rsid w:val="00723D93"/>
    <w:rsid w:val="00723E3A"/>
    <w:rsid w:val="00724053"/>
    <w:rsid w:val="00724AEA"/>
    <w:rsid w:val="00724B9A"/>
    <w:rsid w:val="00725C1C"/>
    <w:rsid w:val="00726601"/>
    <w:rsid w:val="00726FEB"/>
    <w:rsid w:val="00727A1E"/>
    <w:rsid w:val="00727B9E"/>
    <w:rsid w:val="007314A3"/>
    <w:rsid w:val="00731561"/>
    <w:rsid w:val="00731883"/>
    <w:rsid w:val="00731D90"/>
    <w:rsid w:val="00731F53"/>
    <w:rsid w:val="00732140"/>
    <w:rsid w:val="00732B65"/>
    <w:rsid w:val="00732C90"/>
    <w:rsid w:val="00732EC5"/>
    <w:rsid w:val="0073312D"/>
    <w:rsid w:val="0073355B"/>
    <w:rsid w:val="00733C47"/>
    <w:rsid w:val="007340AF"/>
    <w:rsid w:val="0073411A"/>
    <w:rsid w:val="00734669"/>
    <w:rsid w:val="00734A99"/>
    <w:rsid w:val="00734DC3"/>
    <w:rsid w:val="0073588A"/>
    <w:rsid w:val="00735DC9"/>
    <w:rsid w:val="007371EB"/>
    <w:rsid w:val="00737404"/>
    <w:rsid w:val="0073746F"/>
    <w:rsid w:val="00737B68"/>
    <w:rsid w:val="00737DA0"/>
    <w:rsid w:val="00740183"/>
    <w:rsid w:val="00740777"/>
    <w:rsid w:val="007409F5"/>
    <w:rsid w:val="0074123B"/>
    <w:rsid w:val="007412A1"/>
    <w:rsid w:val="00741484"/>
    <w:rsid w:val="00742621"/>
    <w:rsid w:val="0074296F"/>
    <w:rsid w:val="007437A4"/>
    <w:rsid w:val="00743FD2"/>
    <w:rsid w:val="0074486E"/>
    <w:rsid w:val="00744CE1"/>
    <w:rsid w:val="00745320"/>
    <w:rsid w:val="007459B3"/>
    <w:rsid w:val="00746133"/>
    <w:rsid w:val="00746812"/>
    <w:rsid w:val="007474AB"/>
    <w:rsid w:val="0074758D"/>
    <w:rsid w:val="007475E8"/>
    <w:rsid w:val="00747F85"/>
    <w:rsid w:val="00747FA2"/>
    <w:rsid w:val="007500B8"/>
    <w:rsid w:val="00750A37"/>
    <w:rsid w:val="007527A0"/>
    <w:rsid w:val="007527F6"/>
    <w:rsid w:val="00753512"/>
    <w:rsid w:val="0075415E"/>
    <w:rsid w:val="00754544"/>
    <w:rsid w:val="007547CC"/>
    <w:rsid w:val="00754FA7"/>
    <w:rsid w:val="00755620"/>
    <w:rsid w:val="0075569B"/>
    <w:rsid w:val="00756187"/>
    <w:rsid w:val="0075649B"/>
    <w:rsid w:val="00756FDB"/>
    <w:rsid w:val="0075750F"/>
    <w:rsid w:val="00757BDF"/>
    <w:rsid w:val="00757ECC"/>
    <w:rsid w:val="00757F10"/>
    <w:rsid w:val="00760562"/>
    <w:rsid w:val="007607D6"/>
    <w:rsid w:val="00760B07"/>
    <w:rsid w:val="007610F3"/>
    <w:rsid w:val="0076124F"/>
    <w:rsid w:val="00761281"/>
    <w:rsid w:val="00761ED5"/>
    <w:rsid w:val="0076273C"/>
    <w:rsid w:val="00762918"/>
    <w:rsid w:val="00762F2B"/>
    <w:rsid w:val="00763A1D"/>
    <w:rsid w:val="00763D99"/>
    <w:rsid w:val="0076427C"/>
    <w:rsid w:val="0076444D"/>
    <w:rsid w:val="00764681"/>
    <w:rsid w:val="0076545F"/>
    <w:rsid w:val="007654B6"/>
    <w:rsid w:val="007656CD"/>
    <w:rsid w:val="00765BC2"/>
    <w:rsid w:val="00765D1C"/>
    <w:rsid w:val="00765FB5"/>
    <w:rsid w:val="00766C98"/>
    <w:rsid w:val="00766CFA"/>
    <w:rsid w:val="00766E43"/>
    <w:rsid w:val="007670ED"/>
    <w:rsid w:val="0076724D"/>
    <w:rsid w:val="007672B1"/>
    <w:rsid w:val="0076768B"/>
    <w:rsid w:val="00767890"/>
    <w:rsid w:val="00770EC2"/>
    <w:rsid w:val="00771FB9"/>
    <w:rsid w:val="00772528"/>
    <w:rsid w:val="007725BE"/>
    <w:rsid w:val="00772C7C"/>
    <w:rsid w:val="00772ED6"/>
    <w:rsid w:val="007739D9"/>
    <w:rsid w:val="00773A9F"/>
    <w:rsid w:val="00773AEC"/>
    <w:rsid w:val="00773E30"/>
    <w:rsid w:val="00774301"/>
    <w:rsid w:val="007745A2"/>
    <w:rsid w:val="00774824"/>
    <w:rsid w:val="00774B73"/>
    <w:rsid w:val="00774C02"/>
    <w:rsid w:val="0077528F"/>
    <w:rsid w:val="00775E85"/>
    <w:rsid w:val="007760EF"/>
    <w:rsid w:val="00776228"/>
    <w:rsid w:val="00776B4F"/>
    <w:rsid w:val="007775D6"/>
    <w:rsid w:val="00777634"/>
    <w:rsid w:val="00777953"/>
    <w:rsid w:val="00777A7C"/>
    <w:rsid w:val="00777D73"/>
    <w:rsid w:val="00777F63"/>
    <w:rsid w:val="00780BD2"/>
    <w:rsid w:val="007816DD"/>
    <w:rsid w:val="00781DCE"/>
    <w:rsid w:val="00781DD7"/>
    <w:rsid w:val="007820FC"/>
    <w:rsid w:val="00782677"/>
    <w:rsid w:val="00782ADA"/>
    <w:rsid w:val="00782E2E"/>
    <w:rsid w:val="0078395D"/>
    <w:rsid w:val="007839E1"/>
    <w:rsid w:val="00783D30"/>
    <w:rsid w:val="00784132"/>
    <w:rsid w:val="007848F3"/>
    <w:rsid w:val="00784D35"/>
    <w:rsid w:val="007851D6"/>
    <w:rsid w:val="00785501"/>
    <w:rsid w:val="00785503"/>
    <w:rsid w:val="007857ED"/>
    <w:rsid w:val="00785D10"/>
    <w:rsid w:val="00785D31"/>
    <w:rsid w:val="007860C7"/>
    <w:rsid w:val="00786458"/>
    <w:rsid w:val="007867E1"/>
    <w:rsid w:val="00786BA0"/>
    <w:rsid w:val="00786BD0"/>
    <w:rsid w:val="00786BE3"/>
    <w:rsid w:val="007870E0"/>
    <w:rsid w:val="007872E3"/>
    <w:rsid w:val="00787382"/>
    <w:rsid w:val="00787CE4"/>
    <w:rsid w:val="0079054E"/>
    <w:rsid w:val="0079057B"/>
    <w:rsid w:val="007907ED"/>
    <w:rsid w:val="00790DB7"/>
    <w:rsid w:val="007910AA"/>
    <w:rsid w:val="007910BE"/>
    <w:rsid w:val="00791747"/>
    <w:rsid w:val="0079225F"/>
    <w:rsid w:val="0079270E"/>
    <w:rsid w:val="00792C7F"/>
    <w:rsid w:val="00793161"/>
    <w:rsid w:val="007931F6"/>
    <w:rsid w:val="0079358A"/>
    <w:rsid w:val="00793E39"/>
    <w:rsid w:val="00794BE5"/>
    <w:rsid w:val="00794DFF"/>
    <w:rsid w:val="0079523E"/>
    <w:rsid w:val="00795697"/>
    <w:rsid w:val="00796A90"/>
    <w:rsid w:val="00796DD2"/>
    <w:rsid w:val="00796EBF"/>
    <w:rsid w:val="0079736B"/>
    <w:rsid w:val="007976F4"/>
    <w:rsid w:val="007977EA"/>
    <w:rsid w:val="00797CF6"/>
    <w:rsid w:val="007A0905"/>
    <w:rsid w:val="007A0F75"/>
    <w:rsid w:val="007A15B3"/>
    <w:rsid w:val="007A2391"/>
    <w:rsid w:val="007A29C1"/>
    <w:rsid w:val="007A3518"/>
    <w:rsid w:val="007A4067"/>
    <w:rsid w:val="007A41A6"/>
    <w:rsid w:val="007A4822"/>
    <w:rsid w:val="007A5507"/>
    <w:rsid w:val="007A55D8"/>
    <w:rsid w:val="007A6051"/>
    <w:rsid w:val="007A620E"/>
    <w:rsid w:val="007A663C"/>
    <w:rsid w:val="007A77D3"/>
    <w:rsid w:val="007A7907"/>
    <w:rsid w:val="007B0939"/>
    <w:rsid w:val="007B0BC0"/>
    <w:rsid w:val="007B15CF"/>
    <w:rsid w:val="007B1719"/>
    <w:rsid w:val="007B17FC"/>
    <w:rsid w:val="007B18C9"/>
    <w:rsid w:val="007B1AC6"/>
    <w:rsid w:val="007B1B3F"/>
    <w:rsid w:val="007B1CE1"/>
    <w:rsid w:val="007B1DCC"/>
    <w:rsid w:val="007B1EBD"/>
    <w:rsid w:val="007B239F"/>
    <w:rsid w:val="007B284B"/>
    <w:rsid w:val="007B2AA1"/>
    <w:rsid w:val="007B33EB"/>
    <w:rsid w:val="007B3583"/>
    <w:rsid w:val="007B3AE7"/>
    <w:rsid w:val="007B3BDA"/>
    <w:rsid w:val="007B3CBE"/>
    <w:rsid w:val="007B3EED"/>
    <w:rsid w:val="007B3F4A"/>
    <w:rsid w:val="007B43F1"/>
    <w:rsid w:val="007B452B"/>
    <w:rsid w:val="007B46CE"/>
    <w:rsid w:val="007B47BC"/>
    <w:rsid w:val="007B4B4F"/>
    <w:rsid w:val="007B4DD1"/>
    <w:rsid w:val="007B4EED"/>
    <w:rsid w:val="007B5231"/>
    <w:rsid w:val="007B5B1D"/>
    <w:rsid w:val="007B68E2"/>
    <w:rsid w:val="007B6AC3"/>
    <w:rsid w:val="007B6C85"/>
    <w:rsid w:val="007B7DE1"/>
    <w:rsid w:val="007C0418"/>
    <w:rsid w:val="007C1328"/>
    <w:rsid w:val="007C173C"/>
    <w:rsid w:val="007C1D8D"/>
    <w:rsid w:val="007C2479"/>
    <w:rsid w:val="007C27D5"/>
    <w:rsid w:val="007C283A"/>
    <w:rsid w:val="007C2ADC"/>
    <w:rsid w:val="007C2F3F"/>
    <w:rsid w:val="007C30C2"/>
    <w:rsid w:val="007C3BF6"/>
    <w:rsid w:val="007C3CA6"/>
    <w:rsid w:val="007C402E"/>
    <w:rsid w:val="007C4D5D"/>
    <w:rsid w:val="007C54FB"/>
    <w:rsid w:val="007C595F"/>
    <w:rsid w:val="007D02A3"/>
    <w:rsid w:val="007D0985"/>
    <w:rsid w:val="007D0AFF"/>
    <w:rsid w:val="007D0CD0"/>
    <w:rsid w:val="007D2359"/>
    <w:rsid w:val="007D2407"/>
    <w:rsid w:val="007D2467"/>
    <w:rsid w:val="007D2C0A"/>
    <w:rsid w:val="007D2F6C"/>
    <w:rsid w:val="007D36DB"/>
    <w:rsid w:val="007D3743"/>
    <w:rsid w:val="007D398D"/>
    <w:rsid w:val="007D3BCF"/>
    <w:rsid w:val="007D51EE"/>
    <w:rsid w:val="007D54A8"/>
    <w:rsid w:val="007D64F2"/>
    <w:rsid w:val="007D65AE"/>
    <w:rsid w:val="007D671C"/>
    <w:rsid w:val="007D67A6"/>
    <w:rsid w:val="007D6DAA"/>
    <w:rsid w:val="007D6E01"/>
    <w:rsid w:val="007D7014"/>
    <w:rsid w:val="007D786D"/>
    <w:rsid w:val="007E003B"/>
    <w:rsid w:val="007E00F8"/>
    <w:rsid w:val="007E010C"/>
    <w:rsid w:val="007E0715"/>
    <w:rsid w:val="007E115B"/>
    <w:rsid w:val="007E12E6"/>
    <w:rsid w:val="007E14FF"/>
    <w:rsid w:val="007E1995"/>
    <w:rsid w:val="007E22E2"/>
    <w:rsid w:val="007E2495"/>
    <w:rsid w:val="007E2978"/>
    <w:rsid w:val="007E2D25"/>
    <w:rsid w:val="007E2F7D"/>
    <w:rsid w:val="007E3EF0"/>
    <w:rsid w:val="007E41A2"/>
    <w:rsid w:val="007E45DA"/>
    <w:rsid w:val="007E4730"/>
    <w:rsid w:val="007E4872"/>
    <w:rsid w:val="007E5FC5"/>
    <w:rsid w:val="007E6642"/>
    <w:rsid w:val="007E669A"/>
    <w:rsid w:val="007E6CA4"/>
    <w:rsid w:val="007E7324"/>
    <w:rsid w:val="007F1250"/>
    <w:rsid w:val="007F181C"/>
    <w:rsid w:val="007F1D44"/>
    <w:rsid w:val="007F234D"/>
    <w:rsid w:val="007F2385"/>
    <w:rsid w:val="007F2464"/>
    <w:rsid w:val="007F2A84"/>
    <w:rsid w:val="007F34F3"/>
    <w:rsid w:val="007F4047"/>
    <w:rsid w:val="007F4E71"/>
    <w:rsid w:val="007F4E73"/>
    <w:rsid w:val="007F4F4B"/>
    <w:rsid w:val="007F6134"/>
    <w:rsid w:val="007F6653"/>
    <w:rsid w:val="007F6A1F"/>
    <w:rsid w:val="007F6A8C"/>
    <w:rsid w:val="007F6FC3"/>
    <w:rsid w:val="007F7221"/>
    <w:rsid w:val="00800232"/>
    <w:rsid w:val="0080079B"/>
    <w:rsid w:val="008015AE"/>
    <w:rsid w:val="0080209C"/>
    <w:rsid w:val="00802517"/>
    <w:rsid w:val="008026FA"/>
    <w:rsid w:val="00803518"/>
    <w:rsid w:val="00803E97"/>
    <w:rsid w:val="00804560"/>
    <w:rsid w:val="008048DE"/>
    <w:rsid w:val="00804934"/>
    <w:rsid w:val="008049A7"/>
    <w:rsid w:val="00804BD3"/>
    <w:rsid w:val="008058EE"/>
    <w:rsid w:val="00806BE9"/>
    <w:rsid w:val="00806E19"/>
    <w:rsid w:val="00807131"/>
    <w:rsid w:val="00807AA3"/>
    <w:rsid w:val="00807B51"/>
    <w:rsid w:val="0081003A"/>
    <w:rsid w:val="00810301"/>
    <w:rsid w:val="00810C4C"/>
    <w:rsid w:val="00810D07"/>
    <w:rsid w:val="00810FED"/>
    <w:rsid w:val="008110EA"/>
    <w:rsid w:val="0081167F"/>
    <w:rsid w:val="00811FF3"/>
    <w:rsid w:val="008124C3"/>
    <w:rsid w:val="00812C89"/>
    <w:rsid w:val="00812E1B"/>
    <w:rsid w:val="00813542"/>
    <w:rsid w:val="00814DFE"/>
    <w:rsid w:val="008150A1"/>
    <w:rsid w:val="0081565B"/>
    <w:rsid w:val="00815813"/>
    <w:rsid w:val="0081700B"/>
    <w:rsid w:val="00817147"/>
    <w:rsid w:val="00817F35"/>
    <w:rsid w:val="0082058F"/>
    <w:rsid w:val="00821E12"/>
    <w:rsid w:val="00822231"/>
    <w:rsid w:val="00822443"/>
    <w:rsid w:val="0082252D"/>
    <w:rsid w:val="00822F2E"/>
    <w:rsid w:val="0082322B"/>
    <w:rsid w:val="008234CC"/>
    <w:rsid w:val="00823565"/>
    <w:rsid w:val="008235B2"/>
    <w:rsid w:val="00823FBE"/>
    <w:rsid w:val="00824F26"/>
    <w:rsid w:val="0082587E"/>
    <w:rsid w:val="00825F6D"/>
    <w:rsid w:val="008261D7"/>
    <w:rsid w:val="008261E4"/>
    <w:rsid w:val="008271C3"/>
    <w:rsid w:val="00827B7B"/>
    <w:rsid w:val="00830295"/>
    <w:rsid w:val="0083082B"/>
    <w:rsid w:val="008316C8"/>
    <w:rsid w:val="0083171B"/>
    <w:rsid w:val="008319CD"/>
    <w:rsid w:val="00831AF0"/>
    <w:rsid w:val="00831B46"/>
    <w:rsid w:val="00831F6F"/>
    <w:rsid w:val="00832218"/>
    <w:rsid w:val="0083337D"/>
    <w:rsid w:val="00833ADE"/>
    <w:rsid w:val="00833B8A"/>
    <w:rsid w:val="00833CDC"/>
    <w:rsid w:val="00833F89"/>
    <w:rsid w:val="008345F8"/>
    <w:rsid w:val="0083496E"/>
    <w:rsid w:val="008349E2"/>
    <w:rsid w:val="00834BCA"/>
    <w:rsid w:val="00834DA4"/>
    <w:rsid w:val="00834E30"/>
    <w:rsid w:val="00834F34"/>
    <w:rsid w:val="00835018"/>
    <w:rsid w:val="00835E6E"/>
    <w:rsid w:val="0083687E"/>
    <w:rsid w:val="00836AE3"/>
    <w:rsid w:val="00836BA6"/>
    <w:rsid w:val="00836E8E"/>
    <w:rsid w:val="00836F92"/>
    <w:rsid w:val="008371FE"/>
    <w:rsid w:val="00837A67"/>
    <w:rsid w:val="00837B41"/>
    <w:rsid w:val="00837F5E"/>
    <w:rsid w:val="00840092"/>
    <w:rsid w:val="0084009F"/>
    <w:rsid w:val="00840D09"/>
    <w:rsid w:val="00840DC3"/>
    <w:rsid w:val="00840FAB"/>
    <w:rsid w:val="00841096"/>
    <w:rsid w:val="008411AC"/>
    <w:rsid w:val="00841490"/>
    <w:rsid w:val="008433D6"/>
    <w:rsid w:val="0084357A"/>
    <w:rsid w:val="00843E4D"/>
    <w:rsid w:val="00843FD4"/>
    <w:rsid w:val="008440CA"/>
    <w:rsid w:val="008443D8"/>
    <w:rsid w:val="00844DE4"/>
    <w:rsid w:val="0084500C"/>
    <w:rsid w:val="008450AC"/>
    <w:rsid w:val="008455D3"/>
    <w:rsid w:val="00845D3D"/>
    <w:rsid w:val="00846670"/>
    <w:rsid w:val="008466D3"/>
    <w:rsid w:val="00846925"/>
    <w:rsid w:val="0084699E"/>
    <w:rsid w:val="00846DAB"/>
    <w:rsid w:val="00846DAD"/>
    <w:rsid w:val="00846EE7"/>
    <w:rsid w:val="00847250"/>
    <w:rsid w:val="00847700"/>
    <w:rsid w:val="008516F0"/>
    <w:rsid w:val="008518F3"/>
    <w:rsid w:val="00851BE5"/>
    <w:rsid w:val="0085216A"/>
    <w:rsid w:val="00852301"/>
    <w:rsid w:val="00852437"/>
    <w:rsid w:val="00852DD9"/>
    <w:rsid w:val="00853747"/>
    <w:rsid w:val="008537F1"/>
    <w:rsid w:val="00853E3E"/>
    <w:rsid w:val="0085454F"/>
    <w:rsid w:val="00854E91"/>
    <w:rsid w:val="0085582C"/>
    <w:rsid w:val="00855ABD"/>
    <w:rsid w:val="00855C6E"/>
    <w:rsid w:val="00855D7B"/>
    <w:rsid w:val="0085664A"/>
    <w:rsid w:val="008569DA"/>
    <w:rsid w:val="00856DF0"/>
    <w:rsid w:val="00856E17"/>
    <w:rsid w:val="00856EF7"/>
    <w:rsid w:val="008579A1"/>
    <w:rsid w:val="00860330"/>
    <w:rsid w:val="0086110D"/>
    <w:rsid w:val="00861257"/>
    <w:rsid w:val="0086198D"/>
    <w:rsid w:val="00861BA6"/>
    <w:rsid w:val="00861F4F"/>
    <w:rsid w:val="0086314A"/>
    <w:rsid w:val="008631E5"/>
    <w:rsid w:val="008633D3"/>
    <w:rsid w:val="00863427"/>
    <w:rsid w:val="00863449"/>
    <w:rsid w:val="00863499"/>
    <w:rsid w:val="0086382A"/>
    <w:rsid w:val="008638DD"/>
    <w:rsid w:val="0086402C"/>
    <w:rsid w:val="00864320"/>
    <w:rsid w:val="00864ED2"/>
    <w:rsid w:val="00865270"/>
    <w:rsid w:val="00866427"/>
    <w:rsid w:val="0086697C"/>
    <w:rsid w:val="00866C0C"/>
    <w:rsid w:val="00866EF3"/>
    <w:rsid w:val="008675B7"/>
    <w:rsid w:val="00867798"/>
    <w:rsid w:val="00867E2B"/>
    <w:rsid w:val="00870586"/>
    <w:rsid w:val="00870748"/>
    <w:rsid w:val="0087124F"/>
    <w:rsid w:val="008715C3"/>
    <w:rsid w:val="008721DC"/>
    <w:rsid w:val="00872313"/>
    <w:rsid w:val="00872C42"/>
    <w:rsid w:val="00873613"/>
    <w:rsid w:val="00875B84"/>
    <w:rsid w:val="00875EB8"/>
    <w:rsid w:val="0087766B"/>
    <w:rsid w:val="00877943"/>
    <w:rsid w:val="00880FCD"/>
    <w:rsid w:val="00881122"/>
    <w:rsid w:val="008816DC"/>
    <w:rsid w:val="00881F88"/>
    <w:rsid w:val="008825B7"/>
    <w:rsid w:val="008826C4"/>
    <w:rsid w:val="00882F08"/>
    <w:rsid w:val="0088309C"/>
    <w:rsid w:val="00883104"/>
    <w:rsid w:val="008834DD"/>
    <w:rsid w:val="0088352E"/>
    <w:rsid w:val="00883681"/>
    <w:rsid w:val="00883FC7"/>
    <w:rsid w:val="0088413C"/>
    <w:rsid w:val="008844BA"/>
    <w:rsid w:val="008846B6"/>
    <w:rsid w:val="008855D2"/>
    <w:rsid w:val="00885783"/>
    <w:rsid w:val="00885E64"/>
    <w:rsid w:val="008865FD"/>
    <w:rsid w:val="008878DF"/>
    <w:rsid w:val="00887AD9"/>
    <w:rsid w:val="0089001A"/>
    <w:rsid w:val="0089010B"/>
    <w:rsid w:val="00890B19"/>
    <w:rsid w:val="0089106A"/>
    <w:rsid w:val="0089130D"/>
    <w:rsid w:val="0089174F"/>
    <w:rsid w:val="00891D1F"/>
    <w:rsid w:val="008920E3"/>
    <w:rsid w:val="00892140"/>
    <w:rsid w:val="00892719"/>
    <w:rsid w:val="00893737"/>
    <w:rsid w:val="008938C1"/>
    <w:rsid w:val="00893F69"/>
    <w:rsid w:val="00894162"/>
    <w:rsid w:val="008942EC"/>
    <w:rsid w:val="00894C9C"/>
    <w:rsid w:val="00894F4F"/>
    <w:rsid w:val="0089543C"/>
    <w:rsid w:val="008965EE"/>
    <w:rsid w:val="00896CA3"/>
    <w:rsid w:val="00896E9B"/>
    <w:rsid w:val="00896EDD"/>
    <w:rsid w:val="0089722A"/>
    <w:rsid w:val="00897273"/>
    <w:rsid w:val="0089793A"/>
    <w:rsid w:val="00897DFD"/>
    <w:rsid w:val="008A03B1"/>
    <w:rsid w:val="008A0491"/>
    <w:rsid w:val="008A083E"/>
    <w:rsid w:val="008A1DF2"/>
    <w:rsid w:val="008A207B"/>
    <w:rsid w:val="008A235C"/>
    <w:rsid w:val="008A2561"/>
    <w:rsid w:val="008A2C32"/>
    <w:rsid w:val="008A2E86"/>
    <w:rsid w:val="008A3380"/>
    <w:rsid w:val="008A42FA"/>
    <w:rsid w:val="008A48A6"/>
    <w:rsid w:val="008A49F3"/>
    <w:rsid w:val="008A4B78"/>
    <w:rsid w:val="008A585B"/>
    <w:rsid w:val="008A59EB"/>
    <w:rsid w:val="008A7EB9"/>
    <w:rsid w:val="008B1195"/>
    <w:rsid w:val="008B13E7"/>
    <w:rsid w:val="008B152F"/>
    <w:rsid w:val="008B218C"/>
    <w:rsid w:val="008B25A1"/>
    <w:rsid w:val="008B274B"/>
    <w:rsid w:val="008B27F0"/>
    <w:rsid w:val="008B29DD"/>
    <w:rsid w:val="008B3485"/>
    <w:rsid w:val="008B37D8"/>
    <w:rsid w:val="008B3BC4"/>
    <w:rsid w:val="008B43F8"/>
    <w:rsid w:val="008B46E4"/>
    <w:rsid w:val="008B5316"/>
    <w:rsid w:val="008B5C8A"/>
    <w:rsid w:val="008B67E4"/>
    <w:rsid w:val="008B6C19"/>
    <w:rsid w:val="008B6DD0"/>
    <w:rsid w:val="008B6E1D"/>
    <w:rsid w:val="008B77CB"/>
    <w:rsid w:val="008B7946"/>
    <w:rsid w:val="008C02B4"/>
    <w:rsid w:val="008C0304"/>
    <w:rsid w:val="008C0618"/>
    <w:rsid w:val="008C1CF5"/>
    <w:rsid w:val="008C2355"/>
    <w:rsid w:val="008C238E"/>
    <w:rsid w:val="008C253E"/>
    <w:rsid w:val="008C2D11"/>
    <w:rsid w:val="008C31BB"/>
    <w:rsid w:val="008C36FD"/>
    <w:rsid w:val="008C4531"/>
    <w:rsid w:val="008C4B15"/>
    <w:rsid w:val="008C4DE7"/>
    <w:rsid w:val="008C5C34"/>
    <w:rsid w:val="008C5D23"/>
    <w:rsid w:val="008C61BB"/>
    <w:rsid w:val="008C64C0"/>
    <w:rsid w:val="008C671D"/>
    <w:rsid w:val="008C6C5A"/>
    <w:rsid w:val="008C6F3B"/>
    <w:rsid w:val="008C6FBE"/>
    <w:rsid w:val="008C74F5"/>
    <w:rsid w:val="008D06B1"/>
    <w:rsid w:val="008D0EF5"/>
    <w:rsid w:val="008D10D7"/>
    <w:rsid w:val="008D14C5"/>
    <w:rsid w:val="008D14D3"/>
    <w:rsid w:val="008D18E1"/>
    <w:rsid w:val="008D2EDB"/>
    <w:rsid w:val="008D3013"/>
    <w:rsid w:val="008D31CF"/>
    <w:rsid w:val="008D321D"/>
    <w:rsid w:val="008D39C3"/>
    <w:rsid w:val="008D462C"/>
    <w:rsid w:val="008D4B17"/>
    <w:rsid w:val="008D4C5D"/>
    <w:rsid w:val="008D6169"/>
    <w:rsid w:val="008D6354"/>
    <w:rsid w:val="008D68D4"/>
    <w:rsid w:val="008D6E4F"/>
    <w:rsid w:val="008D6EDC"/>
    <w:rsid w:val="008D6F4B"/>
    <w:rsid w:val="008D7489"/>
    <w:rsid w:val="008D7C59"/>
    <w:rsid w:val="008E039F"/>
    <w:rsid w:val="008E05D9"/>
    <w:rsid w:val="008E0834"/>
    <w:rsid w:val="008E08BC"/>
    <w:rsid w:val="008E09F0"/>
    <w:rsid w:val="008E1AB3"/>
    <w:rsid w:val="008E1D18"/>
    <w:rsid w:val="008E1D60"/>
    <w:rsid w:val="008E1EED"/>
    <w:rsid w:val="008E2642"/>
    <w:rsid w:val="008E30C9"/>
    <w:rsid w:val="008E3294"/>
    <w:rsid w:val="008E3515"/>
    <w:rsid w:val="008E3BFB"/>
    <w:rsid w:val="008E4053"/>
    <w:rsid w:val="008E4131"/>
    <w:rsid w:val="008E5590"/>
    <w:rsid w:val="008E59E0"/>
    <w:rsid w:val="008E6871"/>
    <w:rsid w:val="008E6F67"/>
    <w:rsid w:val="008E7A24"/>
    <w:rsid w:val="008E7C88"/>
    <w:rsid w:val="008F0226"/>
    <w:rsid w:val="008F022E"/>
    <w:rsid w:val="008F071E"/>
    <w:rsid w:val="008F0D63"/>
    <w:rsid w:val="008F1208"/>
    <w:rsid w:val="008F1AAC"/>
    <w:rsid w:val="008F1B17"/>
    <w:rsid w:val="008F1BE7"/>
    <w:rsid w:val="008F28C3"/>
    <w:rsid w:val="008F3280"/>
    <w:rsid w:val="008F332D"/>
    <w:rsid w:val="008F357A"/>
    <w:rsid w:val="008F3DEB"/>
    <w:rsid w:val="008F45BF"/>
    <w:rsid w:val="008F608F"/>
    <w:rsid w:val="008F65FC"/>
    <w:rsid w:val="008F6C49"/>
    <w:rsid w:val="008F7310"/>
    <w:rsid w:val="008F7D6F"/>
    <w:rsid w:val="008F7F51"/>
    <w:rsid w:val="00900DA5"/>
    <w:rsid w:val="00900DC0"/>
    <w:rsid w:val="009013FD"/>
    <w:rsid w:val="009014A5"/>
    <w:rsid w:val="0090164A"/>
    <w:rsid w:val="009031CC"/>
    <w:rsid w:val="009034C6"/>
    <w:rsid w:val="009036B2"/>
    <w:rsid w:val="00903B17"/>
    <w:rsid w:val="00903CB5"/>
    <w:rsid w:val="009046BA"/>
    <w:rsid w:val="00904F3E"/>
    <w:rsid w:val="009057B8"/>
    <w:rsid w:val="00905D1F"/>
    <w:rsid w:val="00906790"/>
    <w:rsid w:val="009067B5"/>
    <w:rsid w:val="00906D10"/>
    <w:rsid w:val="00907217"/>
    <w:rsid w:val="00907BF5"/>
    <w:rsid w:val="00907CC7"/>
    <w:rsid w:val="00907F4E"/>
    <w:rsid w:val="009112C3"/>
    <w:rsid w:val="009114A8"/>
    <w:rsid w:val="00911A7D"/>
    <w:rsid w:val="00912181"/>
    <w:rsid w:val="0091232B"/>
    <w:rsid w:val="00912405"/>
    <w:rsid w:val="00912B09"/>
    <w:rsid w:val="00912DAE"/>
    <w:rsid w:val="00913121"/>
    <w:rsid w:val="0091338F"/>
    <w:rsid w:val="00913C6E"/>
    <w:rsid w:val="00913E68"/>
    <w:rsid w:val="00914283"/>
    <w:rsid w:val="0091441C"/>
    <w:rsid w:val="009148B7"/>
    <w:rsid w:val="00914CC6"/>
    <w:rsid w:val="009151B1"/>
    <w:rsid w:val="00915598"/>
    <w:rsid w:val="009159C6"/>
    <w:rsid w:val="00916030"/>
    <w:rsid w:val="009169C1"/>
    <w:rsid w:val="00916E17"/>
    <w:rsid w:val="00916E1A"/>
    <w:rsid w:val="009177CC"/>
    <w:rsid w:val="00920040"/>
    <w:rsid w:val="00920863"/>
    <w:rsid w:val="0092096C"/>
    <w:rsid w:val="009214FB"/>
    <w:rsid w:val="00921522"/>
    <w:rsid w:val="00921E6F"/>
    <w:rsid w:val="00922176"/>
    <w:rsid w:val="0092291D"/>
    <w:rsid w:val="00922A56"/>
    <w:rsid w:val="00923ECE"/>
    <w:rsid w:val="00923EFE"/>
    <w:rsid w:val="00925A38"/>
    <w:rsid w:val="00925BDE"/>
    <w:rsid w:val="00925D46"/>
    <w:rsid w:val="00925D5F"/>
    <w:rsid w:val="00925F03"/>
    <w:rsid w:val="0092666D"/>
    <w:rsid w:val="00927026"/>
    <w:rsid w:val="009274DF"/>
    <w:rsid w:val="0093002B"/>
    <w:rsid w:val="009300F2"/>
    <w:rsid w:val="009306D6"/>
    <w:rsid w:val="0093075C"/>
    <w:rsid w:val="0093152B"/>
    <w:rsid w:val="009316F7"/>
    <w:rsid w:val="00931750"/>
    <w:rsid w:val="00931D78"/>
    <w:rsid w:val="00933162"/>
    <w:rsid w:val="009336FA"/>
    <w:rsid w:val="00933773"/>
    <w:rsid w:val="0093385C"/>
    <w:rsid w:val="00933DBE"/>
    <w:rsid w:val="00934535"/>
    <w:rsid w:val="00934620"/>
    <w:rsid w:val="00934EF7"/>
    <w:rsid w:val="00934F19"/>
    <w:rsid w:val="0093549F"/>
    <w:rsid w:val="00935D8B"/>
    <w:rsid w:val="00935DDE"/>
    <w:rsid w:val="00936645"/>
    <w:rsid w:val="00936B83"/>
    <w:rsid w:val="00936BC0"/>
    <w:rsid w:val="00936E7F"/>
    <w:rsid w:val="00936ED1"/>
    <w:rsid w:val="00936FAF"/>
    <w:rsid w:val="009371D3"/>
    <w:rsid w:val="00937213"/>
    <w:rsid w:val="009372C7"/>
    <w:rsid w:val="00937DF5"/>
    <w:rsid w:val="00937FAE"/>
    <w:rsid w:val="009400C4"/>
    <w:rsid w:val="00941808"/>
    <w:rsid w:val="00941D0D"/>
    <w:rsid w:val="00941D2B"/>
    <w:rsid w:val="00941F58"/>
    <w:rsid w:val="00942D5E"/>
    <w:rsid w:val="00943795"/>
    <w:rsid w:val="00943E00"/>
    <w:rsid w:val="009442E2"/>
    <w:rsid w:val="009459C0"/>
    <w:rsid w:val="00945A6A"/>
    <w:rsid w:val="00945F44"/>
    <w:rsid w:val="009462C8"/>
    <w:rsid w:val="00946BBA"/>
    <w:rsid w:val="00947EAE"/>
    <w:rsid w:val="00947EBE"/>
    <w:rsid w:val="009507D2"/>
    <w:rsid w:val="00950BFE"/>
    <w:rsid w:val="00950CA9"/>
    <w:rsid w:val="00951C07"/>
    <w:rsid w:val="00952C6F"/>
    <w:rsid w:val="00954FC0"/>
    <w:rsid w:val="0095544A"/>
    <w:rsid w:val="009558FB"/>
    <w:rsid w:val="00955B74"/>
    <w:rsid w:val="0095672D"/>
    <w:rsid w:val="00956C4F"/>
    <w:rsid w:val="00956CC1"/>
    <w:rsid w:val="00956FF6"/>
    <w:rsid w:val="009579DB"/>
    <w:rsid w:val="00960995"/>
    <w:rsid w:val="00960A99"/>
    <w:rsid w:val="00960C0E"/>
    <w:rsid w:val="00960DE2"/>
    <w:rsid w:val="00961093"/>
    <w:rsid w:val="009618F7"/>
    <w:rsid w:val="00961CB9"/>
    <w:rsid w:val="00962048"/>
    <w:rsid w:val="00962516"/>
    <w:rsid w:val="0096255D"/>
    <w:rsid w:val="009639B6"/>
    <w:rsid w:val="00964204"/>
    <w:rsid w:val="00964306"/>
    <w:rsid w:val="00964CD5"/>
    <w:rsid w:val="0096564A"/>
    <w:rsid w:val="00965A15"/>
    <w:rsid w:val="00965B71"/>
    <w:rsid w:val="00965CB1"/>
    <w:rsid w:val="009664AC"/>
    <w:rsid w:val="00967241"/>
    <w:rsid w:val="00967498"/>
    <w:rsid w:val="0096782B"/>
    <w:rsid w:val="009701E2"/>
    <w:rsid w:val="009702F7"/>
    <w:rsid w:val="00970FD3"/>
    <w:rsid w:val="0097108F"/>
    <w:rsid w:val="0097175E"/>
    <w:rsid w:val="0097270A"/>
    <w:rsid w:val="00973419"/>
    <w:rsid w:val="00973AE0"/>
    <w:rsid w:val="00973B76"/>
    <w:rsid w:val="009741F9"/>
    <w:rsid w:val="009748C9"/>
    <w:rsid w:val="009755A5"/>
    <w:rsid w:val="00975978"/>
    <w:rsid w:val="00975B4C"/>
    <w:rsid w:val="00976250"/>
    <w:rsid w:val="009765C1"/>
    <w:rsid w:val="00976E12"/>
    <w:rsid w:val="009801A9"/>
    <w:rsid w:val="009802FD"/>
    <w:rsid w:val="00980826"/>
    <w:rsid w:val="00980FB3"/>
    <w:rsid w:val="009813BE"/>
    <w:rsid w:val="0098154E"/>
    <w:rsid w:val="009821CF"/>
    <w:rsid w:val="00982365"/>
    <w:rsid w:val="009824E4"/>
    <w:rsid w:val="00982DE0"/>
    <w:rsid w:val="00982F09"/>
    <w:rsid w:val="00984019"/>
    <w:rsid w:val="0098449C"/>
    <w:rsid w:val="00984795"/>
    <w:rsid w:val="009847FF"/>
    <w:rsid w:val="00984998"/>
    <w:rsid w:val="009850F4"/>
    <w:rsid w:val="00985A10"/>
    <w:rsid w:val="00985D38"/>
    <w:rsid w:val="00985D68"/>
    <w:rsid w:val="00986FAD"/>
    <w:rsid w:val="00987863"/>
    <w:rsid w:val="00987D45"/>
    <w:rsid w:val="009901C4"/>
    <w:rsid w:val="0099093E"/>
    <w:rsid w:val="00990CA1"/>
    <w:rsid w:val="00991115"/>
    <w:rsid w:val="009913B0"/>
    <w:rsid w:val="00991CA1"/>
    <w:rsid w:val="00992A03"/>
    <w:rsid w:val="00992B25"/>
    <w:rsid w:val="00993C2D"/>
    <w:rsid w:val="009940B1"/>
    <w:rsid w:val="009945FA"/>
    <w:rsid w:val="0099482B"/>
    <w:rsid w:val="00994903"/>
    <w:rsid w:val="00994C4B"/>
    <w:rsid w:val="009956A6"/>
    <w:rsid w:val="00995852"/>
    <w:rsid w:val="00995D32"/>
    <w:rsid w:val="009976B0"/>
    <w:rsid w:val="00997E9C"/>
    <w:rsid w:val="009A0740"/>
    <w:rsid w:val="009A0E37"/>
    <w:rsid w:val="009A1C89"/>
    <w:rsid w:val="009A2642"/>
    <w:rsid w:val="009A2E0E"/>
    <w:rsid w:val="009A33DC"/>
    <w:rsid w:val="009A3950"/>
    <w:rsid w:val="009A3D89"/>
    <w:rsid w:val="009A43CD"/>
    <w:rsid w:val="009A4625"/>
    <w:rsid w:val="009A5487"/>
    <w:rsid w:val="009A5BCA"/>
    <w:rsid w:val="009A6108"/>
    <w:rsid w:val="009A6337"/>
    <w:rsid w:val="009A6618"/>
    <w:rsid w:val="009A69A8"/>
    <w:rsid w:val="009A74B5"/>
    <w:rsid w:val="009A7E28"/>
    <w:rsid w:val="009B00A9"/>
    <w:rsid w:val="009B1123"/>
    <w:rsid w:val="009B1244"/>
    <w:rsid w:val="009B1447"/>
    <w:rsid w:val="009B1867"/>
    <w:rsid w:val="009B1F8B"/>
    <w:rsid w:val="009B253A"/>
    <w:rsid w:val="009B27D9"/>
    <w:rsid w:val="009B2BB6"/>
    <w:rsid w:val="009B2F1D"/>
    <w:rsid w:val="009B3652"/>
    <w:rsid w:val="009B365F"/>
    <w:rsid w:val="009B3A9A"/>
    <w:rsid w:val="009B3D0C"/>
    <w:rsid w:val="009B3D0F"/>
    <w:rsid w:val="009B3DA1"/>
    <w:rsid w:val="009B3E85"/>
    <w:rsid w:val="009B433C"/>
    <w:rsid w:val="009B481F"/>
    <w:rsid w:val="009B5827"/>
    <w:rsid w:val="009B62F3"/>
    <w:rsid w:val="009B6686"/>
    <w:rsid w:val="009B6E08"/>
    <w:rsid w:val="009B7451"/>
    <w:rsid w:val="009B75ED"/>
    <w:rsid w:val="009B7B4C"/>
    <w:rsid w:val="009B7D68"/>
    <w:rsid w:val="009C07E4"/>
    <w:rsid w:val="009C0808"/>
    <w:rsid w:val="009C1670"/>
    <w:rsid w:val="009C16AC"/>
    <w:rsid w:val="009C20F8"/>
    <w:rsid w:val="009C217D"/>
    <w:rsid w:val="009C21EB"/>
    <w:rsid w:val="009C22D1"/>
    <w:rsid w:val="009C2D02"/>
    <w:rsid w:val="009C2FD9"/>
    <w:rsid w:val="009C40AD"/>
    <w:rsid w:val="009C486C"/>
    <w:rsid w:val="009C4928"/>
    <w:rsid w:val="009C49CA"/>
    <w:rsid w:val="009C5165"/>
    <w:rsid w:val="009C54AA"/>
    <w:rsid w:val="009C54D9"/>
    <w:rsid w:val="009C574E"/>
    <w:rsid w:val="009C587F"/>
    <w:rsid w:val="009C5A27"/>
    <w:rsid w:val="009C67D3"/>
    <w:rsid w:val="009C6DDA"/>
    <w:rsid w:val="009C7385"/>
    <w:rsid w:val="009C744F"/>
    <w:rsid w:val="009C74C9"/>
    <w:rsid w:val="009C7A97"/>
    <w:rsid w:val="009C7BB1"/>
    <w:rsid w:val="009C7EA4"/>
    <w:rsid w:val="009D06C7"/>
    <w:rsid w:val="009D0DCD"/>
    <w:rsid w:val="009D16FC"/>
    <w:rsid w:val="009D28A6"/>
    <w:rsid w:val="009D2938"/>
    <w:rsid w:val="009D2BA2"/>
    <w:rsid w:val="009D3A26"/>
    <w:rsid w:val="009D411F"/>
    <w:rsid w:val="009D436A"/>
    <w:rsid w:val="009D436B"/>
    <w:rsid w:val="009D4DDE"/>
    <w:rsid w:val="009D5165"/>
    <w:rsid w:val="009D57FE"/>
    <w:rsid w:val="009D5CCA"/>
    <w:rsid w:val="009D6188"/>
    <w:rsid w:val="009D61BF"/>
    <w:rsid w:val="009D6C68"/>
    <w:rsid w:val="009D6EFC"/>
    <w:rsid w:val="009D7002"/>
    <w:rsid w:val="009D7251"/>
    <w:rsid w:val="009D7F68"/>
    <w:rsid w:val="009E09E2"/>
    <w:rsid w:val="009E11D0"/>
    <w:rsid w:val="009E1642"/>
    <w:rsid w:val="009E20C5"/>
    <w:rsid w:val="009E2D88"/>
    <w:rsid w:val="009E2FC5"/>
    <w:rsid w:val="009E3327"/>
    <w:rsid w:val="009E424A"/>
    <w:rsid w:val="009E42AB"/>
    <w:rsid w:val="009E47B8"/>
    <w:rsid w:val="009E4A51"/>
    <w:rsid w:val="009E4FDE"/>
    <w:rsid w:val="009E5E2A"/>
    <w:rsid w:val="009E6338"/>
    <w:rsid w:val="009E66EA"/>
    <w:rsid w:val="009E705D"/>
    <w:rsid w:val="009E706D"/>
    <w:rsid w:val="009E707C"/>
    <w:rsid w:val="009E7565"/>
    <w:rsid w:val="009F027B"/>
    <w:rsid w:val="009F046E"/>
    <w:rsid w:val="009F0E14"/>
    <w:rsid w:val="009F1040"/>
    <w:rsid w:val="009F1058"/>
    <w:rsid w:val="009F1143"/>
    <w:rsid w:val="009F13C1"/>
    <w:rsid w:val="009F18B9"/>
    <w:rsid w:val="009F1E65"/>
    <w:rsid w:val="009F22CB"/>
    <w:rsid w:val="009F25A2"/>
    <w:rsid w:val="009F29F4"/>
    <w:rsid w:val="009F2E51"/>
    <w:rsid w:val="009F2EEF"/>
    <w:rsid w:val="009F2F53"/>
    <w:rsid w:val="009F32FA"/>
    <w:rsid w:val="009F33E9"/>
    <w:rsid w:val="009F3657"/>
    <w:rsid w:val="009F3ED6"/>
    <w:rsid w:val="009F43FB"/>
    <w:rsid w:val="009F5BC9"/>
    <w:rsid w:val="009F629A"/>
    <w:rsid w:val="009F66DB"/>
    <w:rsid w:val="009F6B54"/>
    <w:rsid w:val="009F7540"/>
    <w:rsid w:val="009F7AEC"/>
    <w:rsid w:val="00A00000"/>
    <w:rsid w:val="00A009B1"/>
    <w:rsid w:val="00A010CD"/>
    <w:rsid w:val="00A0136D"/>
    <w:rsid w:val="00A0154C"/>
    <w:rsid w:val="00A0187B"/>
    <w:rsid w:val="00A01D08"/>
    <w:rsid w:val="00A024A7"/>
    <w:rsid w:val="00A02C15"/>
    <w:rsid w:val="00A034FB"/>
    <w:rsid w:val="00A03AE3"/>
    <w:rsid w:val="00A03B70"/>
    <w:rsid w:val="00A03BB5"/>
    <w:rsid w:val="00A03D15"/>
    <w:rsid w:val="00A03D43"/>
    <w:rsid w:val="00A04B98"/>
    <w:rsid w:val="00A05676"/>
    <w:rsid w:val="00A056A9"/>
    <w:rsid w:val="00A05DD0"/>
    <w:rsid w:val="00A06166"/>
    <w:rsid w:val="00A07E2B"/>
    <w:rsid w:val="00A105FF"/>
    <w:rsid w:val="00A107A4"/>
    <w:rsid w:val="00A10888"/>
    <w:rsid w:val="00A109DF"/>
    <w:rsid w:val="00A10B51"/>
    <w:rsid w:val="00A11591"/>
    <w:rsid w:val="00A11C48"/>
    <w:rsid w:val="00A12556"/>
    <w:rsid w:val="00A12668"/>
    <w:rsid w:val="00A128C8"/>
    <w:rsid w:val="00A12C97"/>
    <w:rsid w:val="00A12D48"/>
    <w:rsid w:val="00A130A7"/>
    <w:rsid w:val="00A13794"/>
    <w:rsid w:val="00A13BDE"/>
    <w:rsid w:val="00A144DF"/>
    <w:rsid w:val="00A14953"/>
    <w:rsid w:val="00A14EBF"/>
    <w:rsid w:val="00A151FF"/>
    <w:rsid w:val="00A153AB"/>
    <w:rsid w:val="00A1636D"/>
    <w:rsid w:val="00A173CC"/>
    <w:rsid w:val="00A17C04"/>
    <w:rsid w:val="00A20223"/>
    <w:rsid w:val="00A2142F"/>
    <w:rsid w:val="00A217FA"/>
    <w:rsid w:val="00A21A7F"/>
    <w:rsid w:val="00A22244"/>
    <w:rsid w:val="00A229C1"/>
    <w:rsid w:val="00A22AE3"/>
    <w:rsid w:val="00A22B31"/>
    <w:rsid w:val="00A22D32"/>
    <w:rsid w:val="00A23137"/>
    <w:rsid w:val="00A2328B"/>
    <w:rsid w:val="00A23637"/>
    <w:rsid w:val="00A238DC"/>
    <w:rsid w:val="00A23E75"/>
    <w:rsid w:val="00A23EF7"/>
    <w:rsid w:val="00A24EE0"/>
    <w:rsid w:val="00A269DD"/>
    <w:rsid w:val="00A26A2C"/>
    <w:rsid w:val="00A26AE7"/>
    <w:rsid w:val="00A27376"/>
    <w:rsid w:val="00A27A5C"/>
    <w:rsid w:val="00A27CFD"/>
    <w:rsid w:val="00A30397"/>
    <w:rsid w:val="00A30573"/>
    <w:rsid w:val="00A31214"/>
    <w:rsid w:val="00A31320"/>
    <w:rsid w:val="00A31936"/>
    <w:rsid w:val="00A3196C"/>
    <w:rsid w:val="00A31A03"/>
    <w:rsid w:val="00A31C97"/>
    <w:rsid w:val="00A32188"/>
    <w:rsid w:val="00A32558"/>
    <w:rsid w:val="00A32937"/>
    <w:rsid w:val="00A32A90"/>
    <w:rsid w:val="00A32F00"/>
    <w:rsid w:val="00A33589"/>
    <w:rsid w:val="00A3386C"/>
    <w:rsid w:val="00A354EE"/>
    <w:rsid w:val="00A35534"/>
    <w:rsid w:val="00A35A8A"/>
    <w:rsid w:val="00A366DA"/>
    <w:rsid w:val="00A36E99"/>
    <w:rsid w:val="00A37001"/>
    <w:rsid w:val="00A37228"/>
    <w:rsid w:val="00A37273"/>
    <w:rsid w:val="00A377DA"/>
    <w:rsid w:val="00A37A2C"/>
    <w:rsid w:val="00A37AC8"/>
    <w:rsid w:val="00A40C48"/>
    <w:rsid w:val="00A4117F"/>
    <w:rsid w:val="00A41460"/>
    <w:rsid w:val="00A4175B"/>
    <w:rsid w:val="00A428ED"/>
    <w:rsid w:val="00A43936"/>
    <w:rsid w:val="00A451CC"/>
    <w:rsid w:val="00A45FCC"/>
    <w:rsid w:val="00A46143"/>
    <w:rsid w:val="00A4770B"/>
    <w:rsid w:val="00A4775F"/>
    <w:rsid w:val="00A47E64"/>
    <w:rsid w:val="00A50159"/>
    <w:rsid w:val="00A50A51"/>
    <w:rsid w:val="00A50F19"/>
    <w:rsid w:val="00A50FEA"/>
    <w:rsid w:val="00A51858"/>
    <w:rsid w:val="00A51D06"/>
    <w:rsid w:val="00A52330"/>
    <w:rsid w:val="00A52695"/>
    <w:rsid w:val="00A52AC6"/>
    <w:rsid w:val="00A5316A"/>
    <w:rsid w:val="00A538CC"/>
    <w:rsid w:val="00A54891"/>
    <w:rsid w:val="00A54B24"/>
    <w:rsid w:val="00A5521A"/>
    <w:rsid w:val="00A554CF"/>
    <w:rsid w:val="00A556D7"/>
    <w:rsid w:val="00A55BE3"/>
    <w:rsid w:val="00A55CCE"/>
    <w:rsid w:val="00A55CFB"/>
    <w:rsid w:val="00A56707"/>
    <w:rsid w:val="00A57E0A"/>
    <w:rsid w:val="00A60C62"/>
    <w:rsid w:val="00A60E1F"/>
    <w:rsid w:val="00A611DC"/>
    <w:rsid w:val="00A6146C"/>
    <w:rsid w:val="00A61BAA"/>
    <w:rsid w:val="00A61F00"/>
    <w:rsid w:val="00A62197"/>
    <w:rsid w:val="00A622FE"/>
    <w:rsid w:val="00A63132"/>
    <w:rsid w:val="00A6323D"/>
    <w:rsid w:val="00A63D8F"/>
    <w:rsid w:val="00A63FFC"/>
    <w:rsid w:val="00A641C9"/>
    <w:rsid w:val="00A648D6"/>
    <w:rsid w:val="00A64DE8"/>
    <w:rsid w:val="00A6568C"/>
    <w:rsid w:val="00A6581F"/>
    <w:rsid w:val="00A65C02"/>
    <w:rsid w:val="00A65D37"/>
    <w:rsid w:val="00A6721C"/>
    <w:rsid w:val="00A6768C"/>
    <w:rsid w:val="00A6790C"/>
    <w:rsid w:val="00A679DC"/>
    <w:rsid w:val="00A704DF"/>
    <w:rsid w:val="00A705FC"/>
    <w:rsid w:val="00A706A7"/>
    <w:rsid w:val="00A706D6"/>
    <w:rsid w:val="00A71A47"/>
    <w:rsid w:val="00A71D7C"/>
    <w:rsid w:val="00A71E58"/>
    <w:rsid w:val="00A7233A"/>
    <w:rsid w:val="00A72850"/>
    <w:rsid w:val="00A72910"/>
    <w:rsid w:val="00A72962"/>
    <w:rsid w:val="00A72C66"/>
    <w:rsid w:val="00A73103"/>
    <w:rsid w:val="00A743F3"/>
    <w:rsid w:val="00A74563"/>
    <w:rsid w:val="00A74A02"/>
    <w:rsid w:val="00A75673"/>
    <w:rsid w:val="00A76360"/>
    <w:rsid w:val="00A763A1"/>
    <w:rsid w:val="00A76BD7"/>
    <w:rsid w:val="00A76E9C"/>
    <w:rsid w:val="00A7709F"/>
    <w:rsid w:val="00A77C47"/>
    <w:rsid w:val="00A77CE1"/>
    <w:rsid w:val="00A80380"/>
    <w:rsid w:val="00A8092B"/>
    <w:rsid w:val="00A814C3"/>
    <w:rsid w:val="00A81B78"/>
    <w:rsid w:val="00A81DD8"/>
    <w:rsid w:val="00A821D4"/>
    <w:rsid w:val="00A83CB4"/>
    <w:rsid w:val="00A841E9"/>
    <w:rsid w:val="00A84BEE"/>
    <w:rsid w:val="00A84D2F"/>
    <w:rsid w:val="00A855A8"/>
    <w:rsid w:val="00A85769"/>
    <w:rsid w:val="00A85A69"/>
    <w:rsid w:val="00A86212"/>
    <w:rsid w:val="00A865F0"/>
    <w:rsid w:val="00A86684"/>
    <w:rsid w:val="00A86C34"/>
    <w:rsid w:val="00A86CF3"/>
    <w:rsid w:val="00A86DD6"/>
    <w:rsid w:val="00A904D9"/>
    <w:rsid w:val="00A907C1"/>
    <w:rsid w:val="00A90CDE"/>
    <w:rsid w:val="00A917AE"/>
    <w:rsid w:val="00A91905"/>
    <w:rsid w:val="00A922E8"/>
    <w:rsid w:val="00A92DC9"/>
    <w:rsid w:val="00A92EA1"/>
    <w:rsid w:val="00A93033"/>
    <w:rsid w:val="00A933B5"/>
    <w:rsid w:val="00A93485"/>
    <w:rsid w:val="00A93E1A"/>
    <w:rsid w:val="00A953F1"/>
    <w:rsid w:val="00A95C51"/>
    <w:rsid w:val="00A962AF"/>
    <w:rsid w:val="00A9645D"/>
    <w:rsid w:val="00A9658D"/>
    <w:rsid w:val="00A96D42"/>
    <w:rsid w:val="00A96D46"/>
    <w:rsid w:val="00A97354"/>
    <w:rsid w:val="00A97BA1"/>
    <w:rsid w:val="00AA04FC"/>
    <w:rsid w:val="00AA0CD0"/>
    <w:rsid w:val="00AA0F54"/>
    <w:rsid w:val="00AA11F1"/>
    <w:rsid w:val="00AA161E"/>
    <w:rsid w:val="00AA1975"/>
    <w:rsid w:val="00AA1B9E"/>
    <w:rsid w:val="00AA22E0"/>
    <w:rsid w:val="00AA2813"/>
    <w:rsid w:val="00AA2E9D"/>
    <w:rsid w:val="00AA2F83"/>
    <w:rsid w:val="00AA32BA"/>
    <w:rsid w:val="00AA331C"/>
    <w:rsid w:val="00AA3588"/>
    <w:rsid w:val="00AA3756"/>
    <w:rsid w:val="00AA4248"/>
    <w:rsid w:val="00AA49C7"/>
    <w:rsid w:val="00AA4BEB"/>
    <w:rsid w:val="00AA5462"/>
    <w:rsid w:val="00AA5589"/>
    <w:rsid w:val="00AA5CA4"/>
    <w:rsid w:val="00AA5ED0"/>
    <w:rsid w:val="00AA6CF9"/>
    <w:rsid w:val="00AA7386"/>
    <w:rsid w:val="00AA740F"/>
    <w:rsid w:val="00AA7A22"/>
    <w:rsid w:val="00AA7A95"/>
    <w:rsid w:val="00AA7EC1"/>
    <w:rsid w:val="00AB0792"/>
    <w:rsid w:val="00AB181A"/>
    <w:rsid w:val="00AB26DB"/>
    <w:rsid w:val="00AB2B95"/>
    <w:rsid w:val="00AB2D98"/>
    <w:rsid w:val="00AB37B3"/>
    <w:rsid w:val="00AB3BCF"/>
    <w:rsid w:val="00AB3FA1"/>
    <w:rsid w:val="00AB479E"/>
    <w:rsid w:val="00AB4E88"/>
    <w:rsid w:val="00AB5309"/>
    <w:rsid w:val="00AB5990"/>
    <w:rsid w:val="00AB6469"/>
    <w:rsid w:val="00AB6AB6"/>
    <w:rsid w:val="00AB7231"/>
    <w:rsid w:val="00AB78CB"/>
    <w:rsid w:val="00AB7AB6"/>
    <w:rsid w:val="00AB7EE0"/>
    <w:rsid w:val="00AB7FAE"/>
    <w:rsid w:val="00AC011D"/>
    <w:rsid w:val="00AC0891"/>
    <w:rsid w:val="00AC0CBC"/>
    <w:rsid w:val="00AC0F39"/>
    <w:rsid w:val="00AC133C"/>
    <w:rsid w:val="00AC17B9"/>
    <w:rsid w:val="00AC240C"/>
    <w:rsid w:val="00AC2546"/>
    <w:rsid w:val="00AC2A6B"/>
    <w:rsid w:val="00AC342F"/>
    <w:rsid w:val="00AC4824"/>
    <w:rsid w:val="00AC49DD"/>
    <w:rsid w:val="00AC4AAD"/>
    <w:rsid w:val="00AC4D03"/>
    <w:rsid w:val="00AC4D3C"/>
    <w:rsid w:val="00AC5396"/>
    <w:rsid w:val="00AC56B0"/>
    <w:rsid w:val="00AC6251"/>
    <w:rsid w:val="00AC6688"/>
    <w:rsid w:val="00AC6F36"/>
    <w:rsid w:val="00AC6FB4"/>
    <w:rsid w:val="00AC79D1"/>
    <w:rsid w:val="00AD0EC9"/>
    <w:rsid w:val="00AD2C9D"/>
    <w:rsid w:val="00AD2D88"/>
    <w:rsid w:val="00AD303A"/>
    <w:rsid w:val="00AD325E"/>
    <w:rsid w:val="00AD3AA6"/>
    <w:rsid w:val="00AD3AC5"/>
    <w:rsid w:val="00AD43DF"/>
    <w:rsid w:val="00AD5019"/>
    <w:rsid w:val="00AD501C"/>
    <w:rsid w:val="00AD5E33"/>
    <w:rsid w:val="00AD6AED"/>
    <w:rsid w:val="00AD6CEB"/>
    <w:rsid w:val="00AD6E25"/>
    <w:rsid w:val="00AD6F2F"/>
    <w:rsid w:val="00AD78BD"/>
    <w:rsid w:val="00AD7950"/>
    <w:rsid w:val="00AE0003"/>
    <w:rsid w:val="00AE02B0"/>
    <w:rsid w:val="00AE0508"/>
    <w:rsid w:val="00AE0CD2"/>
    <w:rsid w:val="00AE1724"/>
    <w:rsid w:val="00AE204D"/>
    <w:rsid w:val="00AE241F"/>
    <w:rsid w:val="00AE2619"/>
    <w:rsid w:val="00AE2800"/>
    <w:rsid w:val="00AE2AB8"/>
    <w:rsid w:val="00AE2EFE"/>
    <w:rsid w:val="00AE2F5C"/>
    <w:rsid w:val="00AE314C"/>
    <w:rsid w:val="00AE33F7"/>
    <w:rsid w:val="00AE386E"/>
    <w:rsid w:val="00AE4378"/>
    <w:rsid w:val="00AE4C07"/>
    <w:rsid w:val="00AE514B"/>
    <w:rsid w:val="00AE535C"/>
    <w:rsid w:val="00AE54D6"/>
    <w:rsid w:val="00AE66C5"/>
    <w:rsid w:val="00AE6844"/>
    <w:rsid w:val="00AE6C7D"/>
    <w:rsid w:val="00AE71F6"/>
    <w:rsid w:val="00AE75A3"/>
    <w:rsid w:val="00AE75BD"/>
    <w:rsid w:val="00AE782E"/>
    <w:rsid w:val="00AF080C"/>
    <w:rsid w:val="00AF0D06"/>
    <w:rsid w:val="00AF0E13"/>
    <w:rsid w:val="00AF2984"/>
    <w:rsid w:val="00AF324B"/>
    <w:rsid w:val="00AF3365"/>
    <w:rsid w:val="00AF3964"/>
    <w:rsid w:val="00AF3C3C"/>
    <w:rsid w:val="00AF4903"/>
    <w:rsid w:val="00AF4B37"/>
    <w:rsid w:val="00AF500F"/>
    <w:rsid w:val="00AF57E2"/>
    <w:rsid w:val="00AF5E2D"/>
    <w:rsid w:val="00AF614A"/>
    <w:rsid w:val="00AF61FD"/>
    <w:rsid w:val="00AF691F"/>
    <w:rsid w:val="00AF696E"/>
    <w:rsid w:val="00AF6E36"/>
    <w:rsid w:val="00AF7AE8"/>
    <w:rsid w:val="00B000E3"/>
    <w:rsid w:val="00B005C8"/>
    <w:rsid w:val="00B008CC"/>
    <w:rsid w:val="00B00916"/>
    <w:rsid w:val="00B00C9B"/>
    <w:rsid w:val="00B00E02"/>
    <w:rsid w:val="00B00EAD"/>
    <w:rsid w:val="00B01243"/>
    <w:rsid w:val="00B02011"/>
    <w:rsid w:val="00B021BA"/>
    <w:rsid w:val="00B02A1B"/>
    <w:rsid w:val="00B02D45"/>
    <w:rsid w:val="00B03EC5"/>
    <w:rsid w:val="00B03EF6"/>
    <w:rsid w:val="00B040F5"/>
    <w:rsid w:val="00B0444E"/>
    <w:rsid w:val="00B04795"/>
    <w:rsid w:val="00B04E20"/>
    <w:rsid w:val="00B05099"/>
    <w:rsid w:val="00B05204"/>
    <w:rsid w:val="00B05DA6"/>
    <w:rsid w:val="00B061B8"/>
    <w:rsid w:val="00B0649A"/>
    <w:rsid w:val="00B067CE"/>
    <w:rsid w:val="00B06BF9"/>
    <w:rsid w:val="00B06C94"/>
    <w:rsid w:val="00B07292"/>
    <w:rsid w:val="00B102BA"/>
    <w:rsid w:val="00B10320"/>
    <w:rsid w:val="00B10EBA"/>
    <w:rsid w:val="00B119EE"/>
    <w:rsid w:val="00B11A6E"/>
    <w:rsid w:val="00B11C11"/>
    <w:rsid w:val="00B11ECC"/>
    <w:rsid w:val="00B12C91"/>
    <w:rsid w:val="00B12F64"/>
    <w:rsid w:val="00B13065"/>
    <w:rsid w:val="00B13963"/>
    <w:rsid w:val="00B14623"/>
    <w:rsid w:val="00B149D7"/>
    <w:rsid w:val="00B14AAD"/>
    <w:rsid w:val="00B14AFC"/>
    <w:rsid w:val="00B14F75"/>
    <w:rsid w:val="00B15940"/>
    <w:rsid w:val="00B15F59"/>
    <w:rsid w:val="00B16874"/>
    <w:rsid w:val="00B16DD5"/>
    <w:rsid w:val="00B1732B"/>
    <w:rsid w:val="00B17778"/>
    <w:rsid w:val="00B17B34"/>
    <w:rsid w:val="00B17E9A"/>
    <w:rsid w:val="00B207D7"/>
    <w:rsid w:val="00B208FC"/>
    <w:rsid w:val="00B20992"/>
    <w:rsid w:val="00B20CBA"/>
    <w:rsid w:val="00B20D1D"/>
    <w:rsid w:val="00B20EB3"/>
    <w:rsid w:val="00B21167"/>
    <w:rsid w:val="00B21CD4"/>
    <w:rsid w:val="00B22EA0"/>
    <w:rsid w:val="00B23052"/>
    <w:rsid w:val="00B239BB"/>
    <w:rsid w:val="00B23EB4"/>
    <w:rsid w:val="00B2442D"/>
    <w:rsid w:val="00B24BE4"/>
    <w:rsid w:val="00B25015"/>
    <w:rsid w:val="00B2502C"/>
    <w:rsid w:val="00B2510D"/>
    <w:rsid w:val="00B2521D"/>
    <w:rsid w:val="00B252C2"/>
    <w:rsid w:val="00B252DC"/>
    <w:rsid w:val="00B2546C"/>
    <w:rsid w:val="00B2562F"/>
    <w:rsid w:val="00B25802"/>
    <w:rsid w:val="00B2605D"/>
    <w:rsid w:val="00B269F4"/>
    <w:rsid w:val="00B27D50"/>
    <w:rsid w:val="00B27EC8"/>
    <w:rsid w:val="00B300BA"/>
    <w:rsid w:val="00B303CC"/>
    <w:rsid w:val="00B30EC5"/>
    <w:rsid w:val="00B314F6"/>
    <w:rsid w:val="00B316B4"/>
    <w:rsid w:val="00B31B29"/>
    <w:rsid w:val="00B31F1E"/>
    <w:rsid w:val="00B3203A"/>
    <w:rsid w:val="00B330BB"/>
    <w:rsid w:val="00B3367A"/>
    <w:rsid w:val="00B33ABB"/>
    <w:rsid w:val="00B33E13"/>
    <w:rsid w:val="00B33FC2"/>
    <w:rsid w:val="00B3400E"/>
    <w:rsid w:val="00B3438C"/>
    <w:rsid w:val="00B34738"/>
    <w:rsid w:val="00B34742"/>
    <w:rsid w:val="00B3484C"/>
    <w:rsid w:val="00B34913"/>
    <w:rsid w:val="00B34DD4"/>
    <w:rsid w:val="00B34F20"/>
    <w:rsid w:val="00B34F52"/>
    <w:rsid w:val="00B34F80"/>
    <w:rsid w:val="00B357CE"/>
    <w:rsid w:val="00B36108"/>
    <w:rsid w:val="00B36544"/>
    <w:rsid w:val="00B36928"/>
    <w:rsid w:val="00B3692B"/>
    <w:rsid w:val="00B36998"/>
    <w:rsid w:val="00B36AEE"/>
    <w:rsid w:val="00B36C7E"/>
    <w:rsid w:val="00B36E1A"/>
    <w:rsid w:val="00B37170"/>
    <w:rsid w:val="00B3766A"/>
    <w:rsid w:val="00B37EE9"/>
    <w:rsid w:val="00B3A6BB"/>
    <w:rsid w:val="00B40040"/>
    <w:rsid w:val="00B40726"/>
    <w:rsid w:val="00B408A9"/>
    <w:rsid w:val="00B40ECA"/>
    <w:rsid w:val="00B41F95"/>
    <w:rsid w:val="00B4226A"/>
    <w:rsid w:val="00B42BBF"/>
    <w:rsid w:val="00B42DF9"/>
    <w:rsid w:val="00B439BE"/>
    <w:rsid w:val="00B43BB4"/>
    <w:rsid w:val="00B444C2"/>
    <w:rsid w:val="00B444E3"/>
    <w:rsid w:val="00B445A5"/>
    <w:rsid w:val="00B44B69"/>
    <w:rsid w:val="00B44E24"/>
    <w:rsid w:val="00B44E2C"/>
    <w:rsid w:val="00B45036"/>
    <w:rsid w:val="00B45701"/>
    <w:rsid w:val="00B45834"/>
    <w:rsid w:val="00B45C02"/>
    <w:rsid w:val="00B45C9D"/>
    <w:rsid w:val="00B46412"/>
    <w:rsid w:val="00B46AD6"/>
    <w:rsid w:val="00B4706B"/>
    <w:rsid w:val="00B4759F"/>
    <w:rsid w:val="00B47805"/>
    <w:rsid w:val="00B47881"/>
    <w:rsid w:val="00B47A58"/>
    <w:rsid w:val="00B47DB9"/>
    <w:rsid w:val="00B50492"/>
    <w:rsid w:val="00B504CC"/>
    <w:rsid w:val="00B50AC8"/>
    <w:rsid w:val="00B50E01"/>
    <w:rsid w:val="00B51402"/>
    <w:rsid w:val="00B51E58"/>
    <w:rsid w:val="00B52565"/>
    <w:rsid w:val="00B52769"/>
    <w:rsid w:val="00B52D00"/>
    <w:rsid w:val="00B53CD0"/>
    <w:rsid w:val="00B53E1C"/>
    <w:rsid w:val="00B54755"/>
    <w:rsid w:val="00B54EBF"/>
    <w:rsid w:val="00B54EF4"/>
    <w:rsid w:val="00B55547"/>
    <w:rsid w:val="00B56CF4"/>
    <w:rsid w:val="00B57581"/>
    <w:rsid w:val="00B57868"/>
    <w:rsid w:val="00B57C53"/>
    <w:rsid w:val="00B57F61"/>
    <w:rsid w:val="00B6125D"/>
    <w:rsid w:val="00B62269"/>
    <w:rsid w:val="00B6252F"/>
    <w:rsid w:val="00B63711"/>
    <w:rsid w:val="00B63908"/>
    <w:rsid w:val="00B63F70"/>
    <w:rsid w:val="00B644D6"/>
    <w:rsid w:val="00B65382"/>
    <w:rsid w:val="00B653A9"/>
    <w:rsid w:val="00B654C7"/>
    <w:rsid w:val="00B65AEE"/>
    <w:rsid w:val="00B65E27"/>
    <w:rsid w:val="00B66AA8"/>
    <w:rsid w:val="00B66B41"/>
    <w:rsid w:val="00B6747C"/>
    <w:rsid w:val="00B675A8"/>
    <w:rsid w:val="00B67D84"/>
    <w:rsid w:val="00B67DC6"/>
    <w:rsid w:val="00B704F5"/>
    <w:rsid w:val="00B7082E"/>
    <w:rsid w:val="00B70E50"/>
    <w:rsid w:val="00B71B34"/>
    <w:rsid w:val="00B71CC0"/>
    <w:rsid w:val="00B723B1"/>
    <w:rsid w:val="00B72AD0"/>
    <w:rsid w:val="00B7312D"/>
    <w:rsid w:val="00B737A2"/>
    <w:rsid w:val="00B73BE4"/>
    <w:rsid w:val="00B73C4B"/>
    <w:rsid w:val="00B7524D"/>
    <w:rsid w:val="00B752B9"/>
    <w:rsid w:val="00B7541B"/>
    <w:rsid w:val="00B754EC"/>
    <w:rsid w:val="00B75AFD"/>
    <w:rsid w:val="00B76027"/>
    <w:rsid w:val="00B76812"/>
    <w:rsid w:val="00B76A74"/>
    <w:rsid w:val="00B76E94"/>
    <w:rsid w:val="00B77767"/>
    <w:rsid w:val="00B7792E"/>
    <w:rsid w:val="00B806FB"/>
    <w:rsid w:val="00B80820"/>
    <w:rsid w:val="00B80A7B"/>
    <w:rsid w:val="00B80D16"/>
    <w:rsid w:val="00B80FDF"/>
    <w:rsid w:val="00B816B3"/>
    <w:rsid w:val="00B81911"/>
    <w:rsid w:val="00B81B9C"/>
    <w:rsid w:val="00B82200"/>
    <w:rsid w:val="00B82CE8"/>
    <w:rsid w:val="00B836D3"/>
    <w:rsid w:val="00B83DB9"/>
    <w:rsid w:val="00B83E4D"/>
    <w:rsid w:val="00B847E0"/>
    <w:rsid w:val="00B856ED"/>
    <w:rsid w:val="00B8574C"/>
    <w:rsid w:val="00B86CBB"/>
    <w:rsid w:val="00B87FC1"/>
    <w:rsid w:val="00B8F8A2"/>
    <w:rsid w:val="00B9075F"/>
    <w:rsid w:val="00B91E17"/>
    <w:rsid w:val="00B9203C"/>
    <w:rsid w:val="00B921A2"/>
    <w:rsid w:val="00B9226F"/>
    <w:rsid w:val="00B92C61"/>
    <w:rsid w:val="00B93567"/>
    <w:rsid w:val="00B93F69"/>
    <w:rsid w:val="00B93FBE"/>
    <w:rsid w:val="00B941E8"/>
    <w:rsid w:val="00B94244"/>
    <w:rsid w:val="00B95A18"/>
    <w:rsid w:val="00B95D51"/>
    <w:rsid w:val="00B95EB4"/>
    <w:rsid w:val="00BA0B1F"/>
    <w:rsid w:val="00BA0BBF"/>
    <w:rsid w:val="00BA0DC4"/>
    <w:rsid w:val="00BA0F4B"/>
    <w:rsid w:val="00BA1102"/>
    <w:rsid w:val="00BA1205"/>
    <w:rsid w:val="00BA12EF"/>
    <w:rsid w:val="00BA180D"/>
    <w:rsid w:val="00BA19C8"/>
    <w:rsid w:val="00BA201F"/>
    <w:rsid w:val="00BA21DC"/>
    <w:rsid w:val="00BA230C"/>
    <w:rsid w:val="00BA2361"/>
    <w:rsid w:val="00BA26A3"/>
    <w:rsid w:val="00BA27D5"/>
    <w:rsid w:val="00BA28F4"/>
    <w:rsid w:val="00BA2B3B"/>
    <w:rsid w:val="00BA49AF"/>
    <w:rsid w:val="00BA4F10"/>
    <w:rsid w:val="00BA52FF"/>
    <w:rsid w:val="00BA53CD"/>
    <w:rsid w:val="00BA5A1E"/>
    <w:rsid w:val="00BA6BE5"/>
    <w:rsid w:val="00BA72BD"/>
    <w:rsid w:val="00BA74E0"/>
    <w:rsid w:val="00BA75CE"/>
    <w:rsid w:val="00BB03C0"/>
    <w:rsid w:val="00BB0406"/>
    <w:rsid w:val="00BB0415"/>
    <w:rsid w:val="00BB2B75"/>
    <w:rsid w:val="00BB2C01"/>
    <w:rsid w:val="00BB2E54"/>
    <w:rsid w:val="00BB369B"/>
    <w:rsid w:val="00BB3812"/>
    <w:rsid w:val="00BB43A6"/>
    <w:rsid w:val="00BB49CE"/>
    <w:rsid w:val="00BB4B3C"/>
    <w:rsid w:val="00BB5299"/>
    <w:rsid w:val="00BB52CA"/>
    <w:rsid w:val="00BB5531"/>
    <w:rsid w:val="00BB5AD5"/>
    <w:rsid w:val="00BB609A"/>
    <w:rsid w:val="00BB6581"/>
    <w:rsid w:val="00BB659D"/>
    <w:rsid w:val="00BB71F2"/>
    <w:rsid w:val="00BB7A1A"/>
    <w:rsid w:val="00BB7C44"/>
    <w:rsid w:val="00BC03AE"/>
    <w:rsid w:val="00BC0685"/>
    <w:rsid w:val="00BC0755"/>
    <w:rsid w:val="00BC0892"/>
    <w:rsid w:val="00BC0C31"/>
    <w:rsid w:val="00BC1523"/>
    <w:rsid w:val="00BC15BE"/>
    <w:rsid w:val="00BC23A8"/>
    <w:rsid w:val="00BC2492"/>
    <w:rsid w:val="00BC251F"/>
    <w:rsid w:val="00BC28D8"/>
    <w:rsid w:val="00BC2C0F"/>
    <w:rsid w:val="00BC34D4"/>
    <w:rsid w:val="00BC39E1"/>
    <w:rsid w:val="00BC3D67"/>
    <w:rsid w:val="00BC401B"/>
    <w:rsid w:val="00BC4235"/>
    <w:rsid w:val="00BC468D"/>
    <w:rsid w:val="00BC494C"/>
    <w:rsid w:val="00BC49FC"/>
    <w:rsid w:val="00BC4A14"/>
    <w:rsid w:val="00BC4FE5"/>
    <w:rsid w:val="00BC51B3"/>
    <w:rsid w:val="00BC6518"/>
    <w:rsid w:val="00BC6F8F"/>
    <w:rsid w:val="00BC7764"/>
    <w:rsid w:val="00BC7B69"/>
    <w:rsid w:val="00BC7BFF"/>
    <w:rsid w:val="00BC7DFE"/>
    <w:rsid w:val="00BC7E44"/>
    <w:rsid w:val="00BD0529"/>
    <w:rsid w:val="00BD1AF8"/>
    <w:rsid w:val="00BD1EF0"/>
    <w:rsid w:val="00BD1FE5"/>
    <w:rsid w:val="00BD2520"/>
    <w:rsid w:val="00BD28E8"/>
    <w:rsid w:val="00BD29CC"/>
    <w:rsid w:val="00BD2B09"/>
    <w:rsid w:val="00BD354C"/>
    <w:rsid w:val="00BD4A1D"/>
    <w:rsid w:val="00BD4A43"/>
    <w:rsid w:val="00BD4E4D"/>
    <w:rsid w:val="00BD4EF2"/>
    <w:rsid w:val="00BD5466"/>
    <w:rsid w:val="00BD5574"/>
    <w:rsid w:val="00BD5B6A"/>
    <w:rsid w:val="00BD5CEB"/>
    <w:rsid w:val="00BD6001"/>
    <w:rsid w:val="00BD6A91"/>
    <w:rsid w:val="00BD6F19"/>
    <w:rsid w:val="00BD730D"/>
    <w:rsid w:val="00BD747F"/>
    <w:rsid w:val="00BE0374"/>
    <w:rsid w:val="00BE1B7C"/>
    <w:rsid w:val="00BE221D"/>
    <w:rsid w:val="00BE258F"/>
    <w:rsid w:val="00BE26B7"/>
    <w:rsid w:val="00BE2F41"/>
    <w:rsid w:val="00BE2F97"/>
    <w:rsid w:val="00BE30BA"/>
    <w:rsid w:val="00BE42EE"/>
    <w:rsid w:val="00BE482E"/>
    <w:rsid w:val="00BE485C"/>
    <w:rsid w:val="00BE4B16"/>
    <w:rsid w:val="00BE5185"/>
    <w:rsid w:val="00BE5D9C"/>
    <w:rsid w:val="00BE6163"/>
    <w:rsid w:val="00BE62C5"/>
    <w:rsid w:val="00BE62EF"/>
    <w:rsid w:val="00BE6CEE"/>
    <w:rsid w:val="00BE747C"/>
    <w:rsid w:val="00BE7EFE"/>
    <w:rsid w:val="00BF01E8"/>
    <w:rsid w:val="00BF06BB"/>
    <w:rsid w:val="00BF06CA"/>
    <w:rsid w:val="00BF1CE2"/>
    <w:rsid w:val="00BF270B"/>
    <w:rsid w:val="00BF2918"/>
    <w:rsid w:val="00BF2B40"/>
    <w:rsid w:val="00BF38F9"/>
    <w:rsid w:val="00BF394F"/>
    <w:rsid w:val="00BF39E8"/>
    <w:rsid w:val="00BF4227"/>
    <w:rsid w:val="00BF460C"/>
    <w:rsid w:val="00BF4CF6"/>
    <w:rsid w:val="00BF5DF2"/>
    <w:rsid w:val="00BF602C"/>
    <w:rsid w:val="00BF6366"/>
    <w:rsid w:val="00BF71FF"/>
    <w:rsid w:val="00BF7DB8"/>
    <w:rsid w:val="00BF7DEE"/>
    <w:rsid w:val="00C004C7"/>
    <w:rsid w:val="00C0059E"/>
    <w:rsid w:val="00C00983"/>
    <w:rsid w:val="00C00A78"/>
    <w:rsid w:val="00C00BBC"/>
    <w:rsid w:val="00C00CE5"/>
    <w:rsid w:val="00C01075"/>
    <w:rsid w:val="00C01B48"/>
    <w:rsid w:val="00C01D51"/>
    <w:rsid w:val="00C03256"/>
    <w:rsid w:val="00C033EE"/>
    <w:rsid w:val="00C034CA"/>
    <w:rsid w:val="00C03509"/>
    <w:rsid w:val="00C037D4"/>
    <w:rsid w:val="00C03D5B"/>
    <w:rsid w:val="00C03FE3"/>
    <w:rsid w:val="00C05105"/>
    <w:rsid w:val="00C05DC3"/>
    <w:rsid w:val="00C05E2E"/>
    <w:rsid w:val="00C05F37"/>
    <w:rsid w:val="00C068AF"/>
    <w:rsid w:val="00C071ED"/>
    <w:rsid w:val="00C07593"/>
    <w:rsid w:val="00C07885"/>
    <w:rsid w:val="00C07A66"/>
    <w:rsid w:val="00C07AE3"/>
    <w:rsid w:val="00C07EDA"/>
    <w:rsid w:val="00C07F7B"/>
    <w:rsid w:val="00C103EB"/>
    <w:rsid w:val="00C1109E"/>
    <w:rsid w:val="00C11759"/>
    <w:rsid w:val="00C11917"/>
    <w:rsid w:val="00C1234E"/>
    <w:rsid w:val="00C12466"/>
    <w:rsid w:val="00C12A3A"/>
    <w:rsid w:val="00C137FC"/>
    <w:rsid w:val="00C13E8A"/>
    <w:rsid w:val="00C142CD"/>
    <w:rsid w:val="00C14B64"/>
    <w:rsid w:val="00C14FC2"/>
    <w:rsid w:val="00C151AE"/>
    <w:rsid w:val="00C15303"/>
    <w:rsid w:val="00C15710"/>
    <w:rsid w:val="00C16074"/>
    <w:rsid w:val="00C160BA"/>
    <w:rsid w:val="00C1687C"/>
    <w:rsid w:val="00C16DDD"/>
    <w:rsid w:val="00C170C5"/>
    <w:rsid w:val="00C1722F"/>
    <w:rsid w:val="00C17720"/>
    <w:rsid w:val="00C17B03"/>
    <w:rsid w:val="00C204D3"/>
    <w:rsid w:val="00C204D9"/>
    <w:rsid w:val="00C2070F"/>
    <w:rsid w:val="00C2149E"/>
    <w:rsid w:val="00C217E8"/>
    <w:rsid w:val="00C21C9D"/>
    <w:rsid w:val="00C21F27"/>
    <w:rsid w:val="00C22347"/>
    <w:rsid w:val="00C22F8C"/>
    <w:rsid w:val="00C232E1"/>
    <w:rsid w:val="00C2342F"/>
    <w:rsid w:val="00C23A6D"/>
    <w:rsid w:val="00C24410"/>
    <w:rsid w:val="00C248D9"/>
    <w:rsid w:val="00C24E86"/>
    <w:rsid w:val="00C25954"/>
    <w:rsid w:val="00C2597C"/>
    <w:rsid w:val="00C259EB"/>
    <w:rsid w:val="00C25EB9"/>
    <w:rsid w:val="00C260B1"/>
    <w:rsid w:val="00C26351"/>
    <w:rsid w:val="00C26413"/>
    <w:rsid w:val="00C26666"/>
    <w:rsid w:val="00C26830"/>
    <w:rsid w:val="00C26A4F"/>
    <w:rsid w:val="00C270B6"/>
    <w:rsid w:val="00C27B38"/>
    <w:rsid w:val="00C27D08"/>
    <w:rsid w:val="00C316F0"/>
    <w:rsid w:val="00C319D3"/>
    <w:rsid w:val="00C31A2A"/>
    <w:rsid w:val="00C32607"/>
    <w:rsid w:val="00C326C3"/>
    <w:rsid w:val="00C326C8"/>
    <w:rsid w:val="00C33247"/>
    <w:rsid w:val="00C33472"/>
    <w:rsid w:val="00C337EE"/>
    <w:rsid w:val="00C33D64"/>
    <w:rsid w:val="00C347FA"/>
    <w:rsid w:val="00C34907"/>
    <w:rsid w:val="00C34978"/>
    <w:rsid w:val="00C34A38"/>
    <w:rsid w:val="00C356DC"/>
    <w:rsid w:val="00C37904"/>
    <w:rsid w:val="00C37CA9"/>
    <w:rsid w:val="00C37F6C"/>
    <w:rsid w:val="00C405D8"/>
    <w:rsid w:val="00C40C51"/>
    <w:rsid w:val="00C40E4B"/>
    <w:rsid w:val="00C4125F"/>
    <w:rsid w:val="00C41285"/>
    <w:rsid w:val="00C41480"/>
    <w:rsid w:val="00C414FA"/>
    <w:rsid w:val="00C41E49"/>
    <w:rsid w:val="00C42064"/>
    <w:rsid w:val="00C426E3"/>
    <w:rsid w:val="00C42FEA"/>
    <w:rsid w:val="00C4369F"/>
    <w:rsid w:val="00C44400"/>
    <w:rsid w:val="00C4440D"/>
    <w:rsid w:val="00C44411"/>
    <w:rsid w:val="00C44645"/>
    <w:rsid w:val="00C44A49"/>
    <w:rsid w:val="00C4521C"/>
    <w:rsid w:val="00C4534C"/>
    <w:rsid w:val="00C45E5A"/>
    <w:rsid w:val="00C45F44"/>
    <w:rsid w:val="00C46151"/>
    <w:rsid w:val="00C46360"/>
    <w:rsid w:val="00C46CF0"/>
    <w:rsid w:val="00C4769E"/>
    <w:rsid w:val="00C476E4"/>
    <w:rsid w:val="00C477EA"/>
    <w:rsid w:val="00C47B6D"/>
    <w:rsid w:val="00C47F1B"/>
    <w:rsid w:val="00C50C0F"/>
    <w:rsid w:val="00C51B06"/>
    <w:rsid w:val="00C51F99"/>
    <w:rsid w:val="00C52308"/>
    <w:rsid w:val="00C52871"/>
    <w:rsid w:val="00C528BF"/>
    <w:rsid w:val="00C5331B"/>
    <w:rsid w:val="00C53EF4"/>
    <w:rsid w:val="00C5422B"/>
    <w:rsid w:val="00C5455A"/>
    <w:rsid w:val="00C54BA7"/>
    <w:rsid w:val="00C54CD1"/>
    <w:rsid w:val="00C551C0"/>
    <w:rsid w:val="00C55B85"/>
    <w:rsid w:val="00C5628D"/>
    <w:rsid w:val="00C57954"/>
    <w:rsid w:val="00C57AE5"/>
    <w:rsid w:val="00C57AEA"/>
    <w:rsid w:val="00C6022E"/>
    <w:rsid w:val="00C60922"/>
    <w:rsid w:val="00C6125E"/>
    <w:rsid w:val="00C6165E"/>
    <w:rsid w:val="00C61AED"/>
    <w:rsid w:val="00C61E14"/>
    <w:rsid w:val="00C62C48"/>
    <w:rsid w:val="00C63118"/>
    <w:rsid w:val="00C63DF9"/>
    <w:rsid w:val="00C6413E"/>
    <w:rsid w:val="00C6463F"/>
    <w:rsid w:val="00C64774"/>
    <w:rsid w:val="00C65954"/>
    <w:rsid w:val="00C67075"/>
    <w:rsid w:val="00C677CC"/>
    <w:rsid w:val="00C67AAC"/>
    <w:rsid w:val="00C67FEA"/>
    <w:rsid w:val="00C703D4"/>
    <w:rsid w:val="00C704FD"/>
    <w:rsid w:val="00C7058C"/>
    <w:rsid w:val="00C708EC"/>
    <w:rsid w:val="00C70941"/>
    <w:rsid w:val="00C70B02"/>
    <w:rsid w:val="00C71174"/>
    <w:rsid w:val="00C7125D"/>
    <w:rsid w:val="00C7158B"/>
    <w:rsid w:val="00C716B1"/>
    <w:rsid w:val="00C71C16"/>
    <w:rsid w:val="00C71E7C"/>
    <w:rsid w:val="00C72E6E"/>
    <w:rsid w:val="00C732D6"/>
    <w:rsid w:val="00C737A9"/>
    <w:rsid w:val="00C74112"/>
    <w:rsid w:val="00C7434F"/>
    <w:rsid w:val="00C74EC7"/>
    <w:rsid w:val="00C74FE3"/>
    <w:rsid w:val="00C75835"/>
    <w:rsid w:val="00C75FD8"/>
    <w:rsid w:val="00C760AF"/>
    <w:rsid w:val="00C769A5"/>
    <w:rsid w:val="00C76E83"/>
    <w:rsid w:val="00C77254"/>
    <w:rsid w:val="00C773B6"/>
    <w:rsid w:val="00C77503"/>
    <w:rsid w:val="00C776A4"/>
    <w:rsid w:val="00C77D06"/>
    <w:rsid w:val="00C80212"/>
    <w:rsid w:val="00C80414"/>
    <w:rsid w:val="00C80D07"/>
    <w:rsid w:val="00C80E5F"/>
    <w:rsid w:val="00C8132E"/>
    <w:rsid w:val="00C81756"/>
    <w:rsid w:val="00C81B8D"/>
    <w:rsid w:val="00C82142"/>
    <w:rsid w:val="00C822B9"/>
    <w:rsid w:val="00C82669"/>
    <w:rsid w:val="00C82D2B"/>
    <w:rsid w:val="00C82F54"/>
    <w:rsid w:val="00C83129"/>
    <w:rsid w:val="00C833AD"/>
    <w:rsid w:val="00C8351A"/>
    <w:rsid w:val="00C83D30"/>
    <w:rsid w:val="00C84061"/>
    <w:rsid w:val="00C8459E"/>
    <w:rsid w:val="00C85E05"/>
    <w:rsid w:val="00C8628A"/>
    <w:rsid w:val="00C8634B"/>
    <w:rsid w:val="00C86C5E"/>
    <w:rsid w:val="00C86F4E"/>
    <w:rsid w:val="00C8712B"/>
    <w:rsid w:val="00C87475"/>
    <w:rsid w:val="00C876C7"/>
    <w:rsid w:val="00C878CC"/>
    <w:rsid w:val="00C90799"/>
    <w:rsid w:val="00C90A61"/>
    <w:rsid w:val="00C912E3"/>
    <w:rsid w:val="00C926E0"/>
    <w:rsid w:val="00C927DB"/>
    <w:rsid w:val="00C93143"/>
    <w:rsid w:val="00C93ABE"/>
    <w:rsid w:val="00C93B2B"/>
    <w:rsid w:val="00C93F33"/>
    <w:rsid w:val="00C945E4"/>
    <w:rsid w:val="00C9489F"/>
    <w:rsid w:val="00C94C2D"/>
    <w:rsid w:val="00C952C6"/>
    <w:rsid w:val="00C954DF"/>
    <w:rsid w:val="00C9559E"/>
    <w:rsid w:val="00C96335"/>
    <w:rsid w:val="00C96990"/>
    <w:rsid w:val="00C969DF"/>
    <w:rsid w:val="00C96C82"/>
    <w:rsid w:val="00C9725B"/>
    <w:rsid w:val="00CA006C"/>
    <w:rsid w:val="00CA0318"/>
    <w:rsid w:val="00CA05E5"/>
    <w:rsid w:val="00CA0DA2"/>
    <w:rsid w:val="00CA0EE2"/>
    <w:rsid w:val="00CA1AF8"/>
    <w:rsid w:val="00CA1D0F"/>
    <w:rsid w:val="00CA1F0E"/>
    <w:rsid w:val="00CA25A3"/>
    <w:rsid w:val="00CA37D5"/>
    <w:rsid w:val="00CA38BD"/>
    <w:rsid w:val="00CA3F07"/>
    <w:rsid w:val="00CA54B3"/>
    <w:rsid w:val="00CA5590"/>
    <w:rsid w:val="00CA56B8"/>
    <w:rsid w:val="00CA5A47"/>
    <w:rsid w:val="00CA5B41"/>
    <w:rsid w:val="00CA619B"/>
    <w:rsid w:val="00CA7A73"/>
    <w:rsid w:val="00CA7B5C"/>
    <w:rsid w:val="00CB06D1"/>
    <w:rsid w:val="00CB2453"/>
    <w:rsid w:val="00CB2B0E"/>
    <w:rsid w:val="00CB3598"/>
    <w:rsid w:val="00CB4958"/>
    <w:rsid w:val="00CB4967"/>
    <w:rsid w:val="00CB4AC2"/>
    <w:rsid w:val="00CB4E1D"/>
    <w:rsid w:val="00CB5AA4"/>
    <w:rsid w:val="00CB600C"/>
    <w:rsid w:val="00CB73B3"/>
    <w:rsid w:val="00CB73D9"/>
    <w:rsid w:val="00CB774A"/>
    <w:rsid w:val="00CB7BED"/>
    <w:rsid w:val="00CB7CF2"/>
    <w:rsid w:val="00CB7FE3"/>
    <w:rsid w:val="00CC0460"/>
    <w:rsid w:val="00CC1E80"/>
    <w:rsid w:val="00CC258E"/>
    <w:rsid w:val="00CC29EC"/>
    <w:rsid w:val="00CC3763"/>
    <w:rsid w:val="00CC3DF3"/>
    <w:rsid w:val="00CC444A"/>
    <w:rsid w:val="00CC4598"/>
    <w:rsid w:val="00CC4964"/>
    <w:rsid w:val="00CC5045"/>
    <w:rsid w:val="00CC54CE"/>
    <w:rsid w:val="00CC5796"/>
    <w:rsid w:val="00CC65DE"/>
    <w:rsid w:val="00CC66C7"/>
    <w:rsid w:val="00CC6949"/>
    <w:rsid w:val="00CC7D82"/>
    <w:rsid w:val="00CD0134"/>
    <w:rsid w:val="00CD032B"/>
    <w:rsid w:val="00CD037C"/>
    <w:rsid w:val="00CD06D2"/>
    <w:rsid w:val="00CD0731"/>
    <w:rsid w:val="00CD0846"/>
    <w:rsid w:val="00CD0A3C"/>
    <w:rsid w:val="00CD0EA7"/>
    <w:rsid w:val="00CD0F8F"/>
    <w:rsid w:val="00CD1681"/>
    <w:rsid w:val="00CD1EA1"/>
    <w:rsid w:val="00CD211B"/>
    <w:rsid w:val="00CD22C3"/>
    <w:rsid w:val="00CD244E"/>
    <w:rsid w:val="00CD2BC3"/>
    <w:rsid w:val="00CD2C28"/>
    <w:rsid w:val="00CD2C97"/>
    <w:rsid w:val="00CD3300"/>
    <w:rsid w:val="00CD3766"/>
    <w:rsid w:val="00CD37D5"/>
    <w:rsid w:val="00CD40EA"/>
    <w:rsid w:val="00CD4118"/>
    <w:rsid w:val="00CD42A8"/>
    <w:rsid w:val="00CD4613"/>
    <w:rsid w:val="00CD49F7"/>
    <w:rsid w:val="00CD4F61"/>
    <w:rsid w:val="00CD5803"/>
    <w:rsid w:val="00CD5D3D"/>
    <w:rsid w:val="00CD686C"/>
    <w:rsid w:val="00CD6CC7"/>
    <w:rsid w:val="00CD7526"/>
    <w:rsid w:val="00CD7915"/>
    <w:rsid w:val="00CD7AEE"/>
    <w:rsid w:val="00CD7ED8"/>
    <w:rsid w:val="00CE0A18"/>
    <w:rsid w:val="00CE12C7"/>
    <w:rsid w:val="00CE1423"/>
    <w:rsid w:val="00CE1C25"/>
    <w:rsid w:val="00CE20BD"/>
    <w:rsid w:val="00CE23EF"/>
    <w:rsid w:val="00CE284B"/>
    <w:rsid w:val="00CE2970"/>
    <w:rsid w:val="00CE2980"/>
    <w:rsid w:val="00CE2D46"/>
    <w:rsid w:val="00CE2E31"/>
    <w:rsid w:val="00CE3418"/>
    <w:rsid w:val="00CE4739"/>
    <w:rsid w:val="00CE4B20"/>
    <w:rsid w:val="00CE4C22"/>
    <w:rsid w:val="00CE5242"/>
    <w:rsid w:val="00CE5447"/>
    <w:rsid w:val="00CE54BC"/>
    <w:rsid w:val="00CE563B"/>
    <w:rsid w:val="00CE5D66"/>
    <w:rsid w:val="00CE5E12"/>
    <w:rsid w:val="00CE5E59"/>
    <w:rsid w:val="00CE624A"/>
    <w:rsid w:val="00CE6A6F"/>
    <w:rsid w:val="00CE6B37"/>
    <w:rsid w:val="00CE6E22"/>
    <w:rsid w:val="00CE7119"/>
    <w:rsid w:val="00CE72D4"/>
    <w:rsid w:val="00CE74C9"/>
    <w:rsid w:val="00CF05C6"/>
    <w:rsid w:val="00CF10CB"/>
    <w:rsid w:val="00CF1271"/>
    <w:rsid w:val="00CF12C0"/>
    <w:rsid w:val="00CF1803"/>
    <w:rsid w:val="00CF1CB0"/>
    <w:rsid w:val="00CF1CBF"/>
    <w:rsid w:val="00CF223A"/>
    <w:rsid w:val="00CF239D"/>
    <w:rsid w:val="00CF26F6"/>
    <w:rsid w:val="00CF29BE"/>
    <w:rsid w:val="00CF2B4C"/>
    <w:rsid w:val="00CF2D99"/>
    <w:rsid w:val="00CF3311"/>
    <w:rsid w:val="00CF34C9"/>
    <w:rsid w:val="00CF3695"/>
    <w:rsid w:val="00CF36EE"/>
    <w:rsid w:val="00CF3A9B"/>
    <w:rsid w:val="00CF3B02"/>
    <w:rsid w:val="00CF3BBE"/>
    <w:rsid w:val="00CF4025"/>
    <w:rsid w:val="00CF422E"/>
    <w:rsid w:val="00CF4595"/>
    <w:rsid w:val="00CF46CC"/>
    <w:rsid w:val="00CF4DF3"/>
    <w:rsid w:val="00CF667D"/>
    <w:rsid w:val="00CF6789"/>
    <w:rsid w:val="00CF6AD8"/>
    <w:rsid w:val="00CF762B"/>
    <w:rsid w:val="00CF7670"/>
    <w:rsid w:val="00CF775A"/>
    <w:rsid w:val="00CF796C"/>
    <w:rsid w:val="00D00342"/>
    <w:rsid w:val="00D0058D"/>
    <w:rsid w:val="00D008CB"/>
    <w:rsid w:val="00D01616"/>
    <w:rsid w:val="00D016C6"/>
    <w:rsid w:val="00D0242E"/>
    <w:rsid w:val="00D02772"/>
    <w:rsid w:val="00D02B9C"/>
    <w:rsid w:val="00D02BB2"/>
    <w:rsid w:val="00D031D2"/>
    <w:rsid w:val="00D04A20"/>
    <w:rsid w:val="00D04C5D"/>
    <w:rsid w:val="00D0590A"/>
    <w:rsid w:val="00D05A58"/>
    <w:rsid w:val="00D05A6A"/>
    <w:rsid w:val="00D05B6B"/>
    <w:rsid w:val="00D05F46"/>
    <w:rsid w:val="00D067A4"/>
    <w:rsid w:val="00D06937"/>
    <w:rsid w:val="00D06DD9"/>
    <w:rsid w:val="00D0721D"/>
    <w:rsid w:val="00D07BC5"/>
    <w:rsid w:val="00D07DE2"/>
    <w:rsid w:val="00D07F47"/>
    <w:rsid w:val="00D10398"/>
    <w:rsid w:val="00D10622"/>
    <w:rsid w:val="00D10839"/>
    <w:rsid w:val="00D1089E"/>
    <w:rsid w:val="00D10990"/>
    <w:rsid w:val="00D10FC7"/>
    <w:rsid w:val="00D113D1"/>
    <w:rsid w:val="00D11F74"/>
    <w:rsid w:val="00D12CBA"/>
    <w:rsid w:val="00D12CBE"/>
    <w:rsid w:val="00D14066"/>
    <w:rsid w:val="00D143C4"/>
    <w:rsid w:val="00D14595"/>
    <w:rsid w:val="00D15253"/>
    <w:rsid w:val="00D15BAA"/>
    <w:rsid w:val="00D15C69"/>
    <w:rsid w:val="00D15FC2"/>
    <w:rsid w:val="00D16184"/>
    <w:rsid w:val="00D16FFD"/>
    <w:rsid w:val="00D1737B"/>
    <w:rsid w:val="00D1764C"/>
    <w:rsid w:val="00D177F9"/>
    <w:rsid w:val="00D1789F"/>
    <w:rsid w:val="00D20139"/>
    <w:rsid w:val="00D2069A"/>
    <w:rsid w:val="00D207FD"/>
    <w:rsid w:val="00D2110A"/>
    <w:rsid w:val="00D21EC3"/>
    <w:rsid w:val="00D222AE"/>
    <w:rsid w:val="00D22321"/>
    <w:rsid w:val="00D22803"/>
    <w:rsid w:val="00D22871"/>
    <w:rsid w:val="00D22AF1"/>
    <w:rsid w:val="00D22F0D"/>
    <w:rsid w:val="00D23373"/>
    <w:rsid w:val="00D240CC"/>
    <w:rsid w:val="00D2427D"/>
    <w:rsid w:val="00D2485D"/>
    <w:rsid w:val="00D24C2A"/>
    <w:rsid w:val="00D25093"/>
    <w:rsid w:val="00D253FB"/>
    <w:rsid w:val="00D26591"/>
    <w:rsid w:val="00D26740"/>
    <w:rsid w:val="00D27298"/>
    <w:rsid w:val="00D273A1"/>
    <w:rsid w:val="00D275D1"/>
    <w:rsid w:val="00D277ED"/>
    <w:rsid w:val="00D3043F"/>
    <w:rsid w:val="00D306C9"/>
    <w:rsid w:val="00D3100E"/>
    <w:rsid w:val="00D31108"/>
    <w:rsid w:val="00D326C1"/>
    <w:rsid w:val="00D32F5F"/>
    <w:rsid w:val="00D33708"/>
    <w:rsid w:val="00D343B5"/>
    <w:rsid w:val="00D34A02"/>
    <w:rsid w:val="00D34B2D"/>
    <w:rsid w:val="00D34D4A"/>
    <w:rsid w:val="00D35250"/>
    <w:rsid w:val="00D3631D"/>
    <w:rsid w:val="00D36334"/>
    <w:rsid w:val="00D36486"/>
    <w:rsid w:val="00D367BC"/>
    <w:rsid w:val="00D36CD0"/>
    <w:rsid w:val="00D37223"/>
    <w:rsid w:val="00D376CD"/>
    <w:rsid w:val="00D37FEE"/>
    <w:rsid w:val="00D409FE"/>
    <w:rsid w:val="00D419BB"/>
    <w:rsid w:val="00D423C4"/>
    <w:rsid w:val="00D42B61"/>
    <w:rsid w:val="00D42DBF"/>
    <w:rsid w:val="00D442B9"/>
    <w:rsid w:val="00D464A3"/>
    <w:rsid w:val="00D46A23"/>
    <w:rsid w:val="00D46B4F"/>
    <w:rsid w:val="00D4702B"/>
    <w:rsid w:val="00D4725B"/>
    <w:rsid w:val="00D473B2"/>
    <w:rsid w:val="00D47FCF"/>
    <w:rsid w:val="00D500C6"/>
    <w:rsid w:val="00D50214"/>
    <w:rsid w:val="00D50750"/>
    <w:rsid w:val="00D50CD4"/>
    <w:rsid w:val="00D50F21"/>
    <w:rsid w:val="00D51056"/>
    <w:rsid w:val="00D520F9"/>
    <w:rsid w:val="00D523DE"/>
    <w:rsid w:val="00D525F9"/>
    <w:rsid w:val="00D528FB"/>
    <w:rsid w:val="00D53143"/>
    <w:rsid w:val="00D53F17"/>
    <w:rsid w:val="00D54245"/>
    <w:rsid w:val="00D542EC"/>
    <w:rsid w:val="00D54547"/>
    <w:rsid w:val="00D54807"/>
    <w:rsid w:val="00D550E1"/>
    <w:rsid w:val="00D553A4"/>
    <w:rsid w:val="00D55A3E"/>
    <w:rsid w:val="00D55FD1"/>
    <w:rsid w:val="00D563F3"/>
    <w:rsid w:val="00D568BF"/>
    <w:rsid w:val="00D56B81"/>
    <w:rsid w:val="00D5767B"/>
    <w:rsid w:val="00D577B6"/>
    <w:rsid w:val="00D57FAE"/>
    <w:rsid w:val="00D60159"/>
    <w:rsid w:val="00D6035F"/>
    <w:rsid w:val="00D603B1"/>
    <w:rsid w:val="00D60695"/>
    <w:rsid w:val="00D60DE7"/>
    <w:rsid w:val="00D6111A"/>
    <w:rsid w:val="00D61863"/>
    <w:rsid w:val="00D61874"/>
    <w:rsid w:val="00D6193B"/>
    <w:rsid w:val="00D619BE"/>
    <w:rsid w:val="00D62B1F"/>
    <w:rsid w:val="00D62BF6"/>
    <w:rsid w:val="00D635D0"/>
    <w:rsid w:val="00D63D5F"/>
    <w:rsid w:val="00D64B5F"/>
    <w:rsid w:val="00D64FEC"/>
    <w:rsid w:val="00D65516"/>
    <w:rsid w:val="00D66228"/>
    <w:rsid w:val="00D66456"/>
    <w:rsid w:val="00D66631"/>
    <w:rsid w:val="00D66E9A"/>
    <w:rsid w:val="00D67148"/>
    <w:rsid w:val="00D7025E"/>
    <w:rsid w:val="00D70BB3"/>
    <w:rsid w:val="00D70FAB"/>
    <w:rsid w:val="00D71421"/>
    <w:rsid w:val="00D71E74"/>
    <w:rsid w:val="00D72096"/>
    <w:rsid w:val="00D730C3"/>
    <w:rsid w:val="00D73380"/>
    <w:rsid w:val="00D7363A"/>
    <w:rsid w:val="00D73D6C"/>
    <w:rsid w:val="00D73F81"/>
    <w:rsid w:val="00D7495C"/>
    <w:rsid w:val="00D74E63"/>
    <w:rsid w:val="00D750DA"/>
    <w:rsid w:val="00D75971"/>
    <w:rsid w:val="00D76127"/>
    <w:rsid w:val="00D76318"/>
    <w:rsid w:val="00D76504"/>
    <w:rsid w:val="00D768F8"/>
    <w:rsid w:val="00D7732E"/>
    <w:rsid w:val="00D77377"/>
    <w:rsid w:val="00D77388"/>
    <w:rsid w:val="00D77433"/>
    <w:rsid w:val="00D777A5"/>
    <w:rsid w:val="00D77B10"/>
    <w:rsid w:val="00D77DFF"/>
    <w:rsid w:val="00D80898"/>
    <w:rsid w:val="00D809E4"/>
    <w:rsid w:val="00D8145B"/>
    <w:rsid w:val="00D81E69"/>
    <w:rsid w:val="00D8283A"/>
    <w:rsid w:val="00D837E2"/>
    <w:rsid w:val="00D84AA6"/>
    <w:rsid w:val="00D8514E"/>
    <w:rsid w:val="00D8555D"/>
    <w:rsid w:val="00D85B32"/>
    <w:rsid w:val="00D86D7E"/>
    <w:rsid w:val="00D8779E"/>
    <w:rsid w:val="00D87A21"/>
    <w:rsid w:val="00D87B00"/>
    <w:rsid w:val="00D87BBA"/>
    <w:rsid w:val="00D87D50"/>
    <w:rsid w:val="00D87F81"/>
    <w:rsid w:val="00D9033F"/>
    <w:rsid w:val="00D90CBE"/>
    <w:rsid w:val="00D91E3C"/>
    <w:rsid w:val="00D91F3E"/>
    <w:rsid w:val="00D92284"/>
    <w:rsid w:val="00D925F9"/>
    <w:rsid w:val="00D93C92"/>
    <w:rsid w:val="00D93DD9"/>
    <w:rsid w:val="00D943BF"/>
    <w:rsid w:val="00D94630"/>
    <w:rsid w:val="00D947DE"/>
    <w:rsid w:val="00D94984"/>
    <w:rsid w:val="00D95935"/>
    <w:rsid w:val="00D95A64"/>
    <w:rsid w:val="00D95FCF"/>
    <w:rsid w:val="00D96593"/>
    <w:rsid w:val="00D969C7"/>
    <w:rsid w:val="00D96E03"/>
    <w:rsid w:val="00D97349"/>
    <w:rsid w:val="00D9754D"/>
    <w:rsid w:val="00D97759"/>
    <w:rsid w:val="00D97B85"/>
    <w:rsid w:val="00DA0128"/>
    <w:rsid w:val="00DA0330"/>
    <w:rsid w:val="00DA17CC"/>
    <w:rsid w:val="00DA17EB"/>
    <w:rsid w:val="00DA19CC"/>
    <w:rsid w:val="00DA1BFD"/>
    <w:rsid w:val="00DA1D1C"/>
    <w:rsid w:val="00DA20A7"/>
    <w:rsid w:val="00DA21A3"/>
    <w:rsid w:val="00DA2805"/>
    <w:rsid w:val="00DA29C4"/>
    <w:rsid w:val="00DA2B35"/>
    <w:rsid w:val="00DA3244"/>
    <w:rsid w:val="00DA478F"/>
    <w:rsid w:val="00DA4F89"/>
    <w:rsid w:val="00DA513A"/>
    <w:rsid w:val="00DA550B"/>
    <w:rsid w:val="00DA5B61"/>
    <w:rsid w:val="00DA636A"/>
    <w:rsid w:val="00DA6A25"/>
    <w:rsid w:val="00DA6CFA"/>
    <w:rsid w:val="00DA7110"/>
    <w:rsid w:val="00DA71D3"/>
    <w:rsid w:val="00DA7756"/>
    <w:rsid w:val="00DA78ED"/>
    <w:rsid w:val="00DA7984"/>
    <w:rsid w:val="00DB0767"/>
    <w:rsid w:val="00DB0CCD"/>
    <w:rsid w:val="00DB105A"/>
    <w:rsid w:val="00DB19B5"/>
    <w:rsid w:val="00DB1A4D"/>
    <w:rsid w:val="00DB27CC"/>
    <w:rsid w:val="00DB3099"/>
    <w:rsid w:val="00DB3397"/>
    <w:rsid w:val="00DB3583"/>
    <w:rsid w:val="00DB3654"/>
    <w:rsid w:val="00DB3A32"/>
    <w:rsid w:val="00DB3BA1"/>
    <w:rsid w:val="00DB50D8"/>
    <w:rsid w:val="00DB5566"/>
    <w:rsid w:val="00DB65A1"/>
    <w:rsid w:val="00DB6C82"/>
    <w:rsid w:val="00DB6E5F"/>
    <w:rsid w:val="00DB759B"/>
    <w:rsid w:val="00DB7F97"/>
    <w:rsid w:val="00DC025A"/>
    <w:rsid w:val="00DC04F7"/>
    <w:rsid w:val="00DC060A"/>
    <w:rsid w:val="00DC14AD"/>
    <w:rsid w:val="00DC15E4"/>
    <w:rsid w:val="00DC2CFE"/>
    <w:rsid w:val="00DC3BB4"/>
    <w:rsid w:val="00DC3F3D"/>
    <w:rsid w:val="00DC4249"/>
    <w:rsid w:val="00DC4277"/>
    <w:rsid w:val="00DC62C7"/>
    <w:rsid w:val="00DC7BAF"/>
    <w:rsid w:val="00DD02AF"/>
    <w:rsid w:val="00DD0646"/>
    <w:rsid w:val="00DD0A03"/>
    <w:rsid w:val="00DD0A92"/>
    <w:rsid w:val="00DD0D64"/>
    <w:rsid w:val="00DD1393"/>
    <w:rsid w:val="00DD1500"/>
    <w:rsid w:val="00DD1C1E"/>
    <w:rsid w:val="00DD20E9"/>
    <w:rsid w:val="00DD25CD"/>
    <w:rsid w:val="00DD27CB"/>
    <w:rsid w:val="00DD2895"/>
    <w:rsid w:val="00DD2E78"/>
    <w:rsid w:val="00DD30D3"/>
    <w:rsid w:val="00DD3161"/>
    <w:rsid w:val="00DD40D0"/>
    <w:rsid w:val="00DD5000"/>
    <w:rsid w:val="00DD56DE"/>
    <w:rsid w:val="00DD58E2"/>
    <w:rsid w:val="00DD5A05"/>
    <w:rsid w:val="00DD5B88"/>
    <w:rsid w:val="00DD6229"/>
    <w:rsid w:val="00DD6817"/>
    <w:rsid w:val="00DD7342"/>
    <w:rsid w:val="00DD7923"/>
    <w:rsid w:val="00DD7A5E"/>
    <w:rsid w:val="00DD7F44"/>
    <w:rsid w:val="00DE05AD"/>
    <w:rsid w:val="00DE088C"/>
    <w:rsid w:val="00DE10CD"/>
    <w:rsid w:val="00DE1929"/>
    <w:rsid w:val="00DE1AE8"/>
    <w:rsid w:val="00DE1B80"/>
    <w:rsid w:val="00DE1DA1"/>
    <w:rsid w:val="00DE1F70"/>
    <w:rsid w:val="00DE295A"/>
    <w:rsid w:val="00DE3125"/>
    <w:rsid w:val="00DE3A58"/>
    <w:rsid w:val="00DE3DB2"/>
    <w:rsid w:val="00DE3F64"/>
    <w:rsid w:val="00DE42DE"/>
    <w:rsid w:val="00DE49FF"/>
    <w:rsid w:val="00DE4CF9"/>
    <w:rsid w:val="00DE5C94"/>
    <w:rsid w:val="00DE5E3A"/>
    <w:rsid w:val="00DE6761"/>
    <w:rsid w:val="00DE721A"/>
    <w:rsid w:val="00DE74E7"/>
    <w:rsid w:val="00DE799D"/>
    <w:rsid w:val="00DE7C60"/>
    <w:rsid w:val="00DE7CBD"/>
    <w:rsid w:val="00DEC0AC"/>
    <w:rsid w:val="00DF0258"/>
    <w:rsid w:val="00DF03F7"/>
    <w:rsid w:val="00DF0C00"/>
    <w:rsid w:val="00DF0D63"/>
    <w:rsid w:val="00DF0F8C"/>
    <w:rsid w:val="00DF2277"/>
    <w:rsid w:val="00DF2966"/>
    <w:rsid w:val="00DF2F72"/>
    <w:rsid w:val="00DF3101"/>
    <w:rsid w:val="00DF3F81"/>
    <w:rsid w:val="00DF40AE"/>
    <w:rsid w:val="00DF4798"/>
    <w:rsid w:val="00DF4E83"/>
    <w:rsid w:val="00DF58EC"/>
    <w:rsid w:val="00DF60E4"/>
    <w:rsid w:val="00DF6532"/>
    <w:rsid w:val="00DF69E4"/>
    <w:rsid w:val="00DF6E2D"/>
    <w:rsid w:val="00DF6F83"/>
    <w:rsid w:val="00DF7F16"/>
    <w:rsid w:val="00E0113D"/>
    <w:rsid w:val="00E0151E"/>
    <w:rsid w:val="00E017A6"/>
    <w:rsid w:val="00E02212"/>
    <w:rsid w:val="00E0227A"/>
    <w:rsid w:val="00E023B2"/>
    <w:rsid w:val="00E02405"/>
    <w:rsid w:val="00E03231"/>
    <w:rsid w:val="00E03E1D"/>
    <w:rsid w:val="00E03E61"/>
    <w:rsid w:val="00E03E76"/>
    <w:rsid w:val="00E04C0A"/>
    <w:rsid w:val="00E04E1E"/>
    <w:rsid w:val="00E05347"/>
    <w:rsid w:val="00E055AC"/>
    <w:rsid w:val="00E05660"/>
    <w:rsid w:val="00E0602C"/>
    <w:rsid w:val="00E06322"/>
    <w:rsid w:val="00E07773"/>
    <w:rsid w:val="00E10056"/>
    <w:rsid w:val="00E1076C"/>
    <w:rsid w:val="00E107BC"/>
    <w:rsid w:val="00E10C1E"/>
    <w:rsid w:val="00E11675"/>
    <w:rsid w:val="00E12372"/>
    <w:rsid w:val="00E125BA"/>
    <w:rsid w:val="00E12F7F"/>
    <w:rsid w:val="00E12FC4"/>
    <w:rsid w:val="00E13137"/>
    <w:rsid w:val="00E13386"/>
    <w:rsid w:val="00E13516"/>
    <w:rsid w:val="00E135AE"/>
    <w:rsid w:val="00E13A0C"/>
    <w:rsid w:val="00E13E15"/>
    <w:rsid w:val="00E14230"/>
    <w:rsid w:val="00E144F9"/>
    <w:rsid w:val="00E14B6C"/>
    <w:rsid w:val="00E15E49"/>
    <w:rsid w:val="00E168EC"/>
    <w:rsid w:val="00E16AA6"/>
    <w:rsid w:val="00E16BD4"/>
    <w:rsid w:val="00E1737F"/>
    <w:rsid w:val="00E1755B"/>
    <w:rsid w:val="00E17A75"/>
    <w:rsid w:val="00E17EE6"/>
    <w:rsid w:val="00E2018B"/>
    <w:rsid w:val="00E20EE6"/>
    <w:rsid w:val="00E214D3"/>
    <w:rsid w:val="00E21AF5"/>
    <w:rsid w:val="00E22595"/>
    <w:rsid w:val="00E23412"/>
    <w:rsid w:val="00E23C2F"/>
    <w:rsid w:val="00E24020"/>
    <w:rsid w:val="00E24362"/>
    <w:rsid w:val="00E26017"/>
    <w:rsid w:val="00E2633D"/>
    <w:rsid w:val="00E26430"/>
    <w:rsid w:val="00E264D3"/>
    <w:rsid w:val="00E26525"/>
    <w:rsid w:val="00E269E9"/>
    <w:rsid w:val="00E26B5D"/>
    <w:rsid w:val="00E275E6"/>
    <w:rsid w:val="00E278E4"/>
    <w:rsid w:val="00E27EBB"/>
    <w:rsid w:val="00E30381"/>
    <w:rsid w:val="00E310E9"/>
    <w:rsid w:val="00E31A79"/>
    <w:rsid w:val="00E31C01"/>
    <w:rsid w:val="00E31E71"/>
    <w:rsid w:val="00E32526"/>
    <w:rsid w:val="00E325A0"/>
    <w:rsid w:val="00E326AA"/>
    <w:rsid w:val="00E326D0"/>
    <w:rsid w:val="00E335A2"/>
    <w:rsid w:val="00E33734"/>
    <w:rsid w:val="00E33C67"/>
    <w:rsid w:val="00E33C6D"/>
    <w:rsid w:val="00E33CDB"/>
    <w:rsid w:val="00E34BEA"/>
    <w:rsid w:val="00E34E60"/>
    <w:rsid w:val="00E350EC"/>
    <w:rsid w:val="00E352A6"/>
    <w:rsid w:val="00E353FF"/>
    <w:rsid w:val="00E35973"/>
    <w:rsid w:val="00E35F9F"/>
    <w:rsid w:val="00E3637B"/>
    <w:rsid w:val="00E366E0"/>
    <w:rsid w:val="00E3681B"/>
    <w:rsid w:val="00E36F4F"/>
    <w:rsid w:val="00E3721C"/>
    <w:rsid w:val="00E377C4"/>
    <w:rsid w:val="00E40325"/>
    <w:rsid w:val="00E4034E"/>
    <w:rsid w:val="00E4039C"/>
    <w:rsid w:val="00E409D7"/>
    <w:rsid w:val="00E40F6D"/>
    <w:rsid w:val="00E412B4"/>
    <w:rsid w:val="00E41525"/>
    <w:rsid w:val="00E41569"/>
    <w:rsid w:val="00E41928"/>
    <w:rsid w:val="00E41D66"/>
    <w:rsid w:val="00E4203F"/>
    <w:rsid w:val="00E4252D"/>
    <w:rsid w:val="00E42A73"/>
    <w:rsid w:val="00E43D3D"/>
    <w:rsid w:val="00E43F84"/>
    <w:rsid w:val="00E440DA"/>
    <w:rsid w:val="00E448E3"/>
    <w:rsid w:val="00E4515B"/>
    <w:rsid w:val="00E4534E"/>
    <w:rsid w:val="00E460D4"/>
    <w:rsid w:val="00E4704D"/>
    <w:rsid w:val="00E503AD"/>
    <w:rsid w:val="00E50EE3"/>
    <w:rsid w:val="00E51D6B"/>
    <w:rsid w:val="00E51E20"/>
    <w:rsid w:val="00E526CE"/>
    <w:rsid w:val="00E531F1"/>
    <w:rsid w:val="00E5382E"/>
    <w:rsid w:val="00E538B3"/>
    <w:rsid w:val="00E5395E"/>
    <w:rsid w:val="00E53A70"/>
    <w:rsid w:val="00E540B8"/>
    <w:rsid w:val="00E544CC"/>
    <w:rsid w:val="00E54BBA"/>
    <w:rsid w:val="00E54E8C"/>
    <w:rsid w:val="00E55443"/>
    <w:rsid w:val="00E55703"/>
    <w:rsid w:val="00E559C2"/>
    <w:rsid w:val="00E56A97"/>
    <w:rsid w:val="00E56E5B"/>
    <w:rsid w:val="00E57602"/>
    <w:rsid w:val="00E57A71"/>
    <w:rsid w:val="00E60872"/>
    <w:rsid w:val="00E60C10"/>
    <w:rsid w:val="00E60D09"/>
    <w:rsid w:val="00E61513"/>
    <w:rsid w:val="00E6158C"/>
    <w:rsid w:val="00E62257"/>
    <w:rsid w:val="00E62D8F"/>
    <w:rsid w:val="00E6307D"/>
    <w:rsid w:val="00E638EF"/>
    <w:rsid w:val="00E63996"/>
    <w:rsid w:val="00E63E9C"/>
    <w:rsid w:val="00E63EEE"/>
    <w:rsid w:val="00E647ED"/>
    <w:rsid w:val="00E64BF7"/>
    <w:rsid w:val="00E64F2E"/>
    <w:rsid w:val="00E650D0"/>
    <w:rsid w:val="00E6513B"/>
    <w:rsid w:val="00E658A4"/>
    <w:rsid w:val="00E65A6A"/>
    <w:rsid w:val="00E65C94"/>
    <w:rsid w:val="00E65DB1"/>
    <w:rsid w:val="00E6656D"/>
    <w:rsid w:val="00E66602"/>
    <w:rsid w:val="00E66785"/>
    <w:rsid w:val="00E67380"/>
    <w:rsid w:val="00E67754"/>
    <w:rsid w:val="00E67A63"/>
    <w:rsid w:val="00E67FF1"/>
    <w:rsid w:val="00E70050"/>
    <w:rsid w:val="00E7051B"/>
    <w:rsid w:val="00E710A4"/>
    <w:rsid w:val="00E71759"/>
    <w:rsid w:val="00E7177B"/>
    <w:rsid w:val="00E7260D"/>
    <w:rsid w:val="00E726A5"/>
    <w:rsid w:val="00E72F33"/>
    <w:rsid w:val="00E73E43"/>
    <w:rsid w:val="00E75654"/>
    <w:rsid w:val="00E764B8"/>
    <w:rsid w:val="00E76641"/>
    <w:rsid w:val="00E7753E"/>
    <w:rsid w:val="00E77D49"/>
    <w:rsid w:val="00E800F0"/>
    <w:rsid w:val="00E805D1"/>
    <w:rsid w:val="00E80616"/>
    <w:rsid w:val="00E8098C"/>
    <w:rsid w:val="00E80C87"/>
    <w:rsid w:val="00E817BC"/>
    <w:rsid w:val="00E81944"/>
    <w:rsid w:val="00E82206"/>
    <w:rsid w:val="00E83B89"/>
    <w:rsid w:val="00E83D90"/>
    <w:rsid w:val="00E83F91"/>
    <w:rsid w:val="00E83FB1"/>
    <w:rsid w:val="00E8403F"/>
    <w:rsid w:val="00E84369"/>
    <w:rsid w:val="00E84405"/>
    <w:rsid w:val="00E84B5D"/>
    <w:rsid w:val="00E84F18"/>
    <w:rsid w:val="00E84F2E"/>
    <w:rsid w:val="00E85426"/>
    <w:rsid w:val="00E85645"/>
    <w:rsid w:val="00E856FC"/>
    <w:rsid w:val="00E862D5"/>
    <w:rsid w:val="00E8635F"/>
    <w:rsid w:val="00E86646"/>
    <w:rsid w:val="00E867AE"/>
    <w:rsid w:val="00E87A54"/>
    <w:rsid w:val="00E87E2D"/>
    <w:rsid w:val="00E87E7B"/>
    <w:rsid w:val="00E90103"/>
    <w:rsid w:val="00E9064C"/>
    <w:rsid w:val="00E90C75"/>
    <w:rsid w:val="00E911ED"/>
    <w:rsid w:val="00E91F53"/>
    <w:rsid w:val="00E92651"/>
    <w:rsid w:val="00E92FF9"/>
    <w:rsid w:val="00E93159"/>
    <w:rsid w:val="00E931E0"/>
    <w:rsid w:val="00E93C68"/>
    <w:rsid w:val="00E94155"/>
    <w:rsid w:val="00E97499"/>
    <w:rsid w:val="00E97F93"/>
    <w:rsid w:val="00E97FDB"/>
    <w:rsid w:val="00EA0438"/>
    <w:rsid w:val="00EA084D"/>
    <w:rsid w:val="00EA1A3F"/>
    <w:rsid w:val="00EA1A59"/>
    <w:rsid w:val="00EA1D58"/>
    <w:rsid w:val="00EA211D"/>
    <w:rsid w:val="00EA298F"/>
    <w:rsid w:val="00EA302C"/>
    <w:rsid w:val="00EA3097"/>
    <w:rsid w:val="00EA3998"/>
    <w:rsid w:val="00EA3A28"/>
    <w:rsid w:val="00EA3B11"/>
    <w:rsid w:val="00EA412C"/>
    <w:rsid w:val="00EA4FCD"/>
    <w:rsid w:val="00EA5986"/>
    <w:rsid w:val="00EA62BF"/>
    <w:rsid w:val="00EA7360"/>
    <w:rsid w:val="00EA7386"/>
    <w:rsid w:val="00EA74BD"/>
    <w:rsid w:val="00EA7842"/>
    <w:rsid w:val="00EB043C"/>
    <w:rsid w:val="00EB064C"/>
    <w:rsid w:val="00EB09D0"/>
    <w:rsid w:val="00EB11A6"/>
    <w:rsid w:val="00EB1296"/>
    <w:rsid w:val="00EB14F5"/>
    <w:rsid w:val="00EB1AA3"/>
    <w:rsid w:val="00EB24FF"/>
    <w:rsid w:val="00EB2587"/>
    <w:rsid w:val="00EB31C6"/>
    <w:rsid w:val="00EB322F"/>
    <w:rsid w:val="00EB3A50"/>
    <w:rsid w:val="00EB3B47"/>
    <w:rsid w:val="00EB3C5C"/>
    <w:rsid w:val="00EB3FAB"/>
    <w:rsid w:val="00EB400C"/>
    <w:rsid w:val="00EB4410"/>
    <w:rsid w:val="00EB464D"/>
    <w:rsid w:val="00EB49B3"/>
    <w:rsid w:val="00EB4EEF"/>
    <w:rsid w:val="00EB6625"/>
    <w:rsid w:val="00EB67F7"/>
    <w:rsid w:val="00EB69E1"/>
    <w:rsid w:val="00EB703B"/>
    <w:rsid w:val="00EB7374"/>
    <w:rsid w:val="00EB7467"/>
    <w:rsid w:val="00EB787D"/>
    <w:rsid w:val="00EB7908"/>
    <w:rsid w:val="00EC0165"/>
    <w:rsid w:val="00EC08AF"/>
    <w:rsid w:val="00EC0E93"/>
    <w:rsid w:val="00EC17F6"/>
    <w:rsid w:val="00EC18CD"/>
    <w:rsid w:val="00EC37CA"/>
    <w:rsid w:val="00EC4BF4"/>
    <w:rsid w:val="00EC4F71"/>
    <w:rsid w:val="00EC4FC3"/>
    <w:rsid w:val="00EC5E3E"/>
    <w:rsid w:val="00EC6457"/>
    <w:rsid w:val="00EC6E2D"/>
    <w:rsid w:val="00EC6F2F"/>
    <w:rsid w:val="00EC750C"/>
    <w:rsid w:val="00EC771B"/>
    <w:rsid w:val="00EC7E66"/>
    <w:rsid w:val="00ED03BC"/>
    <w:rsid w:val="00ED0B0D"/>
    <w:rsid w:val="00ED0E13"/>
    <w:rsid w:val="00ED0F39"/>
    <w:rsid w:val="00ED0F55"/>
    <w:rsid w:val="00ED1256"/>
    <w:rsid w:val="00ED1266"/>
    <w:rsid w:val="00ED1778"/>
    <w:rsid w:val="00ED19A3"/>
    <w:rsid w:val="00ED23E5"/>
    <w:rsid w:val="00ED302C"/>
    <w:rsid w:val="00ED30E4"/>
    <w:rsid w:val="00ED3730"/>
    <w:rsid w:val="00ED3A08"/>
    <w:rsid w:val="00ED3E80"/>
    <w:rsid w:val="00ED47AB"/>
    <w:rsid w:val="00ED49BA"/>
    <w:rsid w:val="00ED4F1B"/>
    <w:rsid w:val="00ED55FB"/>
    <w:rsid w:val="00ED5A59"/>
    <w:rsid w:val="00ED6366"/>
    <w:rsid w:val="00ED6537"/>
    <w:rsid w:val="00ED65BC"/>
    <w:rsid w:val="00ED6C16"/>
    <w:rsid w:val="00ED72D8"/>
    <w:rsid w:val="00EE03DA"/>
    <w:rsid w:val="00EE0E3D"/>
    <w:rsid w:val="00EE1CB1"/>
    <w:rsid w:val="00EE1E81"/>
    <w:rsid w:val="00EE20D5"/>
    <w:rsid w:val="00EE3562"/>
    <w:rsid w:val="00EE363E"/>
    <w:rsid w:val="00EE3B5D"/>
    <w:rsid w:val="00EE41C5"/>
    <w:rsid w:val="00EE426C"/>
    <w:rsid w:val="00EE4352"/>
    <w:rsid w:val="00EE4B23"/>
    <w:rsid w:val="00EE5023"/>
    <w:rsid w:val="00EE5858"/>
    <w:rsid w:val="00EE5B72"/>
    <w:rsid w:val="00EE5D6A"/>
    <w:rsid w:val="00EE62AF"/>
    <w:rsid w:val="00EE685E"/>
    <w:rsid w:val="00EE6A5B"/>
    <w:rsid w:val="00EE6AA7"/>
    <w:rsid w:val="00EE6CC3"/>
    <w:rsid w:val="00EE6E79"/>
    <w:rsid w:val="00EE7010"/>
    <w:rsid w:val="00EE71CE"/>
    <w:rsid w:val="00EE73E0"/>
    <w:rsid w:val="00EF0411"/>
    <w:rsid w:val="00EF080F"/>
    <w:rsid w:val="00EF0F2B"/>
    <w:rsid w:val="00EF1318"/>
    <w:rsid w:val="00EF18A7"/>
    <w:rsid w:val="00EF22C7"/>
    <w:rsid w:val="00EF2DBF"/>
    <w:rsid w:val="00EF39F7"/>
    <w:rsid w:val="00EF4660"/>
    <w:rsid w:val="00EF48D8"/>
    <w:rsid w:val="00EF4944"/>
    <w:rsid w:val="00EF4BB6"/>
    <w:rsid w:val="00EF5619"/>
    <w:rsid w:val="00EF57AA"/>
    <w:rsid w:val="00EF58D9"/>
    <w:rsid w:val="00EF5AAC"/>
    <w:rsid w:val="00EF5F79"/>
    <w:rsid w:val="00EF6700"/>
    <w:rsid w:val="00EF6A0A"/>
    <w:rsid w:val="00EF6E93"/>
    <w:rsid w:val="00EF73BF"/>
    <w:rsid w:val="00EF78BD"/>
    <w:rsid w:val="00EF7AFC"/>
    <w:rsid w:val="00EF7B46"/>
    <w:rsid w:val="00F0157F"/>
    <w:rsid w:val="00F01918"/>
    <w:rsid w:val="00F02095"/>
    <w:rsid w:val="00F02588"/>
    <w:rsid w:val="00F02648"/>
    <w:rsid w:val="00F027AA"/>
    <w:rsid w:val="00F02C9E"/>
    <w:rsid w:val="00F02D74"/>
    <w:rsid w:val="00F02EF3"/>
    <w:rsid w:val="00F0306F"/>
    <w:rsid w:val="00F03C62"/>
    <w:rsid w:val="00F03D24"/>
    <w:rsid w:val="00F04667"/>
    <w:rsid w:val="00F049A7"/>
    <w:rsid w:val="00F04D28"/>
    <w:rsid w:val="00F04EB0"/>
    <w:rsid w:val="00F05534"/>
    <w:rsid w:val="00F05AED"/>
    <w:rsid w:val="00F05F85"/>
    <w:rsid w:val="00F066B4"/>
    <w:rsid w:val="00F06A76"/>
    <w:rsid w:val="00F06ACC"/>
    <w:rsid w:val="00F0710B"/>
    <w:rsid w:val="00F07222"/>
    <w:rsid w:val="00F07554"/>
    <w:rsid w:val="00F07B59"/>
    <w:rsid w:val="00F10BE0"/>
    <w:rsid w:val="00F1166D"/>
    <w:rsid w:val="00F11A86"/>
    <w:rsid w:val="00F123D6"/>
    <w:rsid w:val="00F123FB"/>
    <w:rsid w:val="00F12902"/>
    <w:rsid w:val="00F12B71"/>
    <w:rsid w:val="00F1388F"/>
    <w:rsid w:val="00F14578"/>
    <w:rsid w:val="00F14C9F"/>
    <w:rsid w:val="00F15104"/>
    <w:rsid w:val="00F152C3"/>
    <w:rsid w:val="00F15AD2"/>
    <w:rsid w:val="00F15C92"/>
    <w:rsid w:val="00F15FFF"/>
    <w:rsid w:val="00F164E3"/>
    <w:rsid w:val="00F1673B"/>
    <w:rsid w:val="00F16DAB"/>
    <w:rsid w:val="00F16FEA"/>
    <w:rsid w:val="00F17DD8"/>
    <w:rsid w:val="00F205D7"/>
    <w:rsid w:val="00F207A8"/>
    <w:rsid w:val="00F20852"/>
    <w:rsid w:val="00F20DCB"/>
    <w:rsid w:val="00F2119A"/>
    <w:rsid w:val="00F21BC9"/>
    <w:rsid w:val="00F21F58"/>
    <w:rsid w:val="00F2225A"/>
    <w:rsid w:val="00F2255C"/>
    <w:rsid w:val="00F228CA"/>
    <w:rsid w:val="00F23AC5"/>
    <w:rsid w:val="00F2432A"/>
    <w:rsid w:val="00F25859"/>
    <w:rsid w:val="00F25BD5"/>
    <w:rsid w:val="00F25C29"/>
    <w:rsid w:val="00F26089"/>
    <w:rsid w:val="00F264CA"/>
    <w:rsid w:val="00F2656D"/>
    <w:rsid w:val="00F26A70"/>
    <w:rsid w:val="00F2700D"/>
    <w:rsid w:val="00F27552"/>
    <w:rsid w:val="00F276B1"/>
    <w:rsid w:val="00F27993"/>
    <w:rsid w:val="00F3001D"/>
    <w:rsid w:val="00F3029B"/>
    <w:rsid w:val="00F30E70"/>
    <w:rsid w:val="00F3166F"/>
    <w:rsid w:val="00F3190A"/>
    <w:rsid w:val="00F32156"/>
    <w:rsid w:val="00F32272"/>
    <w:rsid w:val="00F32486"/>
    <w:rsid w:val="00F32754"/>
    <w:rsid w:val="00F32A91"/>
    <w:rsid w:val="00F32CE1"/>
    <w:rsid w:val="00F330EA"/>
    <w:rsid w:val="00F33A1F"/>
    <w:rsid w:val="00F33DAE"/>
    <w:rsid w:val="00F33FDD"/>
    <w:rsid w:val="00F3466A"/>
    <w:rsid w:val="00F34850"/>
    <w:rsid w:val="00F349BE"/>
    <w:rsid w:val="00F34B8A"/>
    <w:rsid w:val="00F354F3"/>
    <w:rsid w:val="00F3573D"/>
    <w:rsid w:val="00F36113"/>
    <w:rsid w:val="00F36226"/>
    <w:rsid w:val="00F37D9B"/>
    <w:rsid w:val="00F37E8F"/>
    <w:rsid w:val="00F4095A"/>
    <w:rsid w:val="00F40A56"/>
    <w:rsid w:val="00F414AC"/>
    <w:rsid w:val="00F420C8"/>
    <w:rsid w:val="00F4227F"/>
    <w:rsid w:val="00F42A2F"/>
    <w:rsid w:val="00F42C52"/>
    <w:rsid w:val="00F43227"/>
    <w:rsid w:val="00F43DAD"/>
    <w:rsid w:val="00F44353"/>
    <w:rsid w:val="00F445EC"/>
    <w:rsid w:val="00F44768"/>
    <w:rsid w:val="00F44899"/>
    <w:rsid w:val="00F448CE"/>
    <w:rsid w:val="00F448E0"/>
    <w:rsid w:val="00F450D5"/>
    <w:rsid w:val="00F4535F"/>
    <w:rsid w:val="00F454F1"/>
    <w:rsid w:val="00F46869"/>
    <w:rsid w:val="00F46A7B"/>
    <w:rsid w:val="00F47250"/>
    <w:rsid w:val="00F47E7B"/>
    <w:rsid w:val="00F50355"/>
    <w:rsid w:val="00F50C76"/>
    <w:rsid w:val="00F50CE8"/>
    <w:rsid w:val="00F50FAA"/>
    <w:rsid w:val="00F51A1F"/>
    <w:rsid w:val="00F51A77"/>
    <w:rsid w:val="00F51BF1"/>
    <w:rsid w:val="00F526E4"/>
    <w:rsid w:val="00F532E5"/>
    <w:rsid w:val="00F538CC"/>
    <w:rsid w:val="00F53971"/>
    <w:rsid w:val="00F54C54"/>
    <w:rsid w:val="00F54F02"/>
    <w:rsid w:val="00F54FCE"/>
    <w:rsid w:val="00F555E8"/>
    <w:rsid w:val="00F57164"/>
    <w:rsid w:val="00F573A8"/>
    <w:rsid w:val="00F57CBB"/>
    <w:rsid w:val="00F57F54"/>
    <w:rsid w:val="00F6022E"/>
    <w:rsid w:val="00F60D31"/>
    <w:rsid w:val="00F60E32"/>
    <w:rsid w:val="00F61173"/>
    <w:rsid w:val="00F61E93"/>
    <w:rsid w:val="00F61FC9"/>
    <w:rsid w:val="00F62A11"/>
    <w:rsid w:val="00F632B4"/>
    <w:rsid w:val="00F63C3E"/>
    <w:rsid w:val="00F64C09"/>
    <w:rsid w:val="00F65804"/>
    <w:rsid w:val="00F65B4E"/>
    <w:rsid w:val="00F670CA"/>
    <w:rsid w:val="00F70BDA"/>
    <w:rsid w:val="00F70EB7"/>
    <w:rsid w:val="00F714B3"/>
    <w:rsid w:val="00F7212C"/>
    <w:rsid w:val="00F724A9"/>
    <w:rsid w:val="00F73D66"/>
    <w:rsid w:val="00F74179"/>
    <w:rsid w:val="00F74BD2"/>
    <w:rsid w:val="00F75384"/>
    <w:rsid w:val="00F76179"/>
    <w:rsid w:val="00F76579"/>
    <w:rsid w:val="00F76661"/>
    <w:rsid w:val="00F76A8D"/>
    <w:rsid w:val="00F76EB5"/>
    <w:rsid w:val="00F77274"/>
    <w:rsid w:val="00F77EAC"/>
    <w:rsid w:val="00F8045B"/>
    <w:rsid w:val="00F80967"/>
    <w:rsid w:val="00F80D20"/>
    <w:rsid w:val="00F80E50"/>
    <w:rsid w:val="00F80E71"/>
    <w:rsid w:val="00F81C37"/>
    <w:rsid w:val="00F82020"/>
    <w:rsid w:val="00F82388"/>
    <w:rsid w:val="00F82662"/>
    <w:rsid w:val="00F82939"/>
    <w:rsid w:val="00F829B7"/>
    <w:rsid w:val="00F82E37"/>
    <w:rsid w:val="00F835B4"/>
    <w:rsid w:val="00F83C96"/>
    <w:rsid w:val="00F8488A"/>
    <w:rsid w:val="00F84B6B"/>
    <w:rsid w:val="00F851B1"/>
    <w:rsid w:val="00F85FB0"/>
    <w:rsid w:val="00F86365"/>
    <w:rsid w:val="00F8636C"/>
    <w:rsid w:val="00F8643D"/>
    <w:rsid w:val="00F87239"/>
    <w:rsid w:val="00F8724C"/>
    <w:rsid w:val="00F87A3C"/>
    <w:rsid w:val="00F87D3C"/>
    <w:rsid w:val="00F87E7B"/>
    <w:rsid w:val="00F87E80"/>
    <w:rsid w:val="00F90015"/>
    <w:rsid w:val="00F900C1"/>
    <w:rsid w:val="00F909B4"/>
    <w:rsid w:val="00F90B93"/>
    <w:rsid w:val="00F90CBC"/>
    <w:rsid w:val="00F91630"/>
    <w:rsid w:val="00F92150"/>
    <w:rsid w:val="00F93386"/>
    <w:rsid w:val="00F953EC"/>
    <w:rsid w:val="00F9552A"/>
    <w:rsid w:val="00F95746"/>
    <w:rsid w:val="00F9576E"/>
    <w:rsid w:val="00F96589"/>
    <w:rsid w:val="00F966E9"/>
    <w:rsid w:val="00F96748"/>
    <w:rsid w:val="00F96A22"/>
    <w:rsid w:val="00F96ABA"/>
    <w:rsid w:val="00F96D54"/>
    <w:rsid w:val="00F96DFE"/>
    <w:rsid w:val="00F96F6A"/>
    <w:rsid w:val="00F97A33"/>
    <w:rsid w:val="00F97BC6"/>
    <w:rsid w:val="00FA0061"/>
    <w:rsid w:val="00FA0598"/>
    <w:rsid w:val="00FA0903"/>
    <w:rsid w:val="00FA0ACF"/>
    <w:rsid w:val="00FA0E54"/>
    <w:rsid w:val="00FA1153"/>
    <w:rsid w:val="00FA149E"/>
    <w:rsid w:val="00FA1546"/>
    <w:rsid w:val="00FA15AC"/>
    <w:rsid w:val="00FA1A7B"/>
    <w:rsid w:val="00FA261C"/>
    <w:rsid w:val="00FA29BB"/>
    <w:rsid w:val="00FA2D74"/>
    <w:rsid w:val="00FA4866"/>
    <w:rsid w:val="00FA5221"/>
    <w:rsid w:val="00FA5474"/>
    <w:rsid w:val="00FA5579"/>
    <w:rsid w:val="00FA5A0B"/>
    <w:rsid w:val="00FA661F"/>
    <w:rsid w:val="00FA6B5E"/>
    <w:rsid w:val="00FA6F78"/>
    <w:rsid w:val="00FA70BA"/>
    <w:rsid w:val="00FA7332"/>
    <w:rsid w:val="00FA79FE"/>
    <w:rsid w:val="00FA7DF8"/>
    <w:rsid w:val="00FB05D9"/>
    <w:rsid w:val="00FB0C11"/>
    <w:rsid w:val="00FB0C36"/>
    <w:rsid w:val="00FB0F3A"/>
    <w:rsid w:val="00FB1824"/>
    <w:rsid w:val="00FB2197"/>
    <w:rsid w:val="00FB310E"/>
    <w:rsid w:val="00FB3AC1"/>
    <w:rsid w:val="00FB3DDD"/>
    <w:rsid w:val="00FB40DC"/>
    <w:rsid w:val="00FB4577"/>
    <w:rsid w:val="00FB4912"/>
    <w:rsid w:val="00FB5E4F"/>
    <w:rsid w:val="00FB6050"/>
    <w:rsid w:val="00FB6362"/>
    <w:rsid w:val="00FB638B"/>
    <w:rsid w:val="00FB65BE"/>
    <w:rsid w:val="00FB6A2D"/>
    <w:rsid w:val="00FB6A4D"/>
    <w:rsid w:val="00FB6D1F"/>
    <w:rsid w:val="00FB6D4F"/>
    <w:rsid w:val="00FB6F0E"/>
    <w:rsid w:val="00FB7700"/>
    <w:rsid w:val="00FB7876"/>
    <w:rsid w:val="00FB79BA"/>
    <w:rsid w:val="00FB7CE0"/>
    <w:rsid w:val="00FC04ED"/>
    <w:rsid w:val="00FC0668"/>
    <w:rsid w:val="00FC0FE5"/>
    <w:rsid w:val="00FC1A7B"/>
    <w:rsid w:val="00FC2329"/>
    <w:rsid w:val="00FC2C8F"/>
    <w:rsid w:val="00FC2DD7"/>
    <w:rsid w:val="00FC31C7"/>
    <w:rsid w:val="00FC325F"/>
    <w:rsid w:val="00FC3381"/>
    <w:rsid w:val="00FC34D0"/>
    <w:rsid w:val="00FC3571"/>
    <w:rsid w:val="00FC35D2"/>
    <w:rsid w:val="00FC35F9"/>
    <w:rsid w:val="00FC37AA"/>
    <w:rsid w:val="00FC3B45"/>
    <w:rsid w:val="00FC5573"/>
    <w:rsid w:val="00FC5597"/>
    <w:rsid w:val="00FC5FFB"/>
    <w:rsid w:val="00FC6CEF"/>
    <w:rsid w:val="00FC6D8B"/>
    <w:rsid w:val="00FC715F"/>
    <w:rsid w:val="00FC76E7"/>
    <w:rsid w:val="00FC788B"/>
    <w:rsid w:val="00FC7994"/>
    <w:rsid w:val="00FC7AB8"/>
    <w:rsid w:val="00FC7C85"/>
    <w:rsid w:val="00FD0078"/>
    <w:rsid w:val="00FD0390"/>
    <w:rsid w:val="00FD0ABF"/>
    <w:rsid w:val="00FD0DA9"/>
    <w:rsid w:val="00FD15DE"/>
    <w:rsid w:val="00FD2F6F"/>
    <w:rsid w:val="00FD388B"/>
    <w:rsid w:val="00FD3C1E"/>
    <w:rsid w:val="00FD3D7E"/>
    <w:rsid w:val="00FD3FA9"/>
    <w:rsid w:val="00FD407A"/>
    <w:rsid w:val="00FD4FE3"/>
    <w:rsid w:val="00FD4FF7"/>
    <w:rsid w:val="00FD50A7"/>
    <w:rsid w:val="00FD5C4F"/>
    <w:rsid w:val="00FD5DFC"/>
    <w:rsid w:val="00FD61A3"/>
    <w:rsid w:val="00FD72BE"/>
    <w:rsid w:val="00FD75D9"/>
    <w:rsid w:val="00FD76B9"/>
    <w:rsid w:val="00FD7CE4"/>
    <w:rsid w:val="00FE0426"/>
    <w:rsid w:val="00FE06B1"/>
    <w:rsid w:val="00FE0DB2"/>
    <w:rsid w:val="00FE153D"/>
    <w:rsid w:val="00FE1A50"/>
    <w:rsid w:val="00FE1CFD"/>
    <w:rsid w:val="00FE1E8A"/>
    <w:rsid w:val="00FE24CD"/>
    <w:rsid w:val="00FE250C"/>
    <w:rsid w:val="00FE310A"/>
    <w:rsid w:val="00FE327A"/>
    <w:rsid w:val="00FE370C"/>
    <w:rsid w:val="00FE38E0"/>
    <w:rsid w:val="00FE3A8A"/>
    <w:rsid w:val="00FE3BA8"/>
    <w:rsid w:val="00FE40C0"/>
    <w:rsid w:val="00FE50B7"/>
    <w:rsid w:val="00FE5394"/>
    <w:rsid w:val="00FE60B9"/>
    <w:rsid w:val="00FE6545"/>
    <w:rsid w:val="00FE6C0D"/>
    <w:rsid w:val="00FE6E74"/>
    <w:rsid w:val="00FE6E9A"/>
    <w:rsid w:val="00FE7730"/>
    <w:rsid w:val="00FF0BFE"/>
    <w:rsid w:val="00FF0F13"/>
    <w:rsid w:val="00FF0FE0"/>
    <w:rsid w:val="00FF11E0"/>
    <w:rsid w:val="00FF188E"/>
    <w:rsid w:val="00FF1A2C"/>
    <w:rsid w:val="00FF1FC2"/>
    <w:rsid w:val="00FF2181"/>
    <w:rsid w:val="00FF2253"/>
    <w:rsid w:val="00FF25BC"/>
    <w:rsid w:val="00FF2C23"/>
    <w:rsid w:val="00FF2F84"/>
    <w:rsid w:val="00FF5652"/>
    <w:rsid w:val="00FF5816"/>
    <w:rsid w:val="00FF5ED9"/>
    <w:rsid w:val="00FF630E"/>
    <w:rsid w:val="00FF6D93"/>
    <w:rsid w:val="00FF6E8F"/>
    <w:rsid w:val="00FF7057"/>
    <w:rsid w:val="00FF747B"/>
    <w:rsid w:val="00FF74DC"/>
    <w:rsid w:val="00FF75FC"/>
    <w:rsid w:val="00FF7E92"/>
    <w:rsid w:val="010EAA6D"/>
    <w:rsid w:val="011D1729"/>
    <w:rsid w:val="011D1CFF"/>
    <w:rsid w:val="011D1EBE"/>
    <w:rsid w:val="01306CE2"/>
    <w:rsid w:val="0133EC9C"/>
    <w:rsid w:val="014156D1"/>
    <w:rsid w:val="0144430C"/>
    <w:rsid w:val="014A7C29"/>
    <w:rsid w:val="01509794"/>
    <w:rsid w:val="0169FC51"/>
    <w:rsid w:val="016A921B"/>
    <w:rsid w:val="017FFADA"/>
    <w:rsid w:val="01C812D5"/>
    <w:rsid w:val="01D03E6B"/>
    <w:rsid w:val="01E9B7DD"/>
    <w:rsid w:val="0211219A"/>
    <w:rsid w:val="021A1A6C"/>
    <w:rsid w:val="0227A929"/>
    <w:rsid w:val="02296A06"/>
    <w:rsid w:val="022AEE23"/>
    <w:rsid w:val="0231B47D"/>
    <w:rsid w:val="0238D648"/>
    <w:rsid w:val="0239CAAB"/>
    <w:rsid w:val="025C0CD6"/>
    <w:rsid w:val="0274EC73"/>
    <w:rsid w:val="0279230F"/>
    <w:rsid w:val="027E32C1"/>
    <w:rsid w:val="028DAFCF"/>
    <w:rsid w:val="0295EB9A"/>
    <w:rsid w:val="02A9B45F"/>
    <w:rsid w:val="02BA233B"/>
    <w:rsid w:val="02C41C9B"/>
    <w:rsid w:val="02F33ECC"/>
    <w:rsid w:val="0301AED2"/>
    <w:rsid w:val="030D195C"/>
    <w:rsid w:val="030E8883"/>
    <w:rsid w:val="033416E4"/>
    <w:rsid w:val="034ED5D4"/>
    <w:rsid w:val="035A450B"/>
    <w:rsid w:val="037B9156"/>
    <w:rsid w:val="038C9FF9"/>
    <w:rsid w:val="0394106C"/>
    <w:rsid w:val="03AA8EF4"/>
    <w:rsid w:val="03D29DE2"/>
    <w:rsid w:val="03DA1A95"/>
    <w:rsid w:val="03F9F853"/>
    <w:rsid w:val="041EC38E"/>
    <w:rsid w:val="042DDFAC"/>
    <w:rsid w:val="04347206"/>
    <w:rsid w:val="04407166"/>
    <w:rsid w:val="04494FA3"/>
    <w:rsid w:val="046C7C4F"/>
    <w:rsid w:val="047D1A60"/>
    <w:rsid w:val="048D8240"/>
    <w:rsid w:val="04AD0EC0"/>
    <w:rsid w:val="04AF4005"/>
    <w:rsid w:val="04AF6EE3"/>
    <w:rsid w:val="04C9C9F3"/>
    <w:rsid w:val="04DC6E15"/>
    <w:rsid w:val="04DE569E"/>
    <w:rsid w:val="04FCA496"/>
    <w:rsid w:val="050E1661"/>
    <w:rsid w:val="0519C807"/>
    <w:rsid w:val="051AEB25"/>
    <w:rsid w:val="053D68D2"/>
    <w:rsid w:val="0553619B"/>
    <w:rsid w:val="055D2B5F"/>
    <w:rsid w:val="055F49EB"/>
    <w:rsid w:val="05745464"/>
    <w:rsid w:val="057632E0"/>
    <w:rsid w:val="05791AB3"/>
    <w:rsid w:val="058B68E7"/>
    <w:rsid w:val="059025EA"/>
    <w:rsid w:val="05944CA1"/>
    <w:rsid w:val="05985E9E"/>
    <w:rsid w:val="05A839DE"/>
    <w:rsid w:val="05DE5E63"/>
    <w:rsid w:val="05EF49BF"/>
    <w:rsid w:val="05FE0580"/>
    <w:rsid w:val="062076BF"/>
    <w:rsid w:val="062482D3"/>
    <w:rsid w:val="06249852"/>
    <w:rsid w:val="064646A2"/>
    <w:rsid w:val="0661FF89"/>
    <w:rsid w:val="0665E2F9"/>
    <w:rsid w:val="06727FC5"/>
    <w:rsid w:val="068D53C0"/>
    <w:rsid w:val="0695CF60"/>
    <w:rsid w:val="06A05297"/>
    <w:rsid w:val="06AFED6F"/>
    <w:rsid w:val="06B84374"/>
    <w:rsid w:val="06BB1A2C"/>
    <w:rsid w:val="06D8BA6D"/>
    <w:rsid w:val="06EE6BF7"/>
    <w:rsid w:val="06FB6438"/>
    <w:rsid w:val="0742B728"/>
    <w:rsid w:val="075AB22F"/>
    <w:rsid w:val="075BBBCE"/>
    <w:rsid w:val="0763FFC5"/>
    <w:rsid w:val="07794EBC"/>
    <w:rsid w:val="079590CE"/>
    <w:rsid w:val="07ADD619"/>
    <w:rsid w:val="07B8A88C"/>
    <w:rsid w:val="07E8C006"/>
    <w:rsid w:val="07FB075A"/>
    <w:rsid w:val="0838CA1E"/>
    <w:rsid w:val="08509325"/>
    <w:rsid w:val="08554EE3"/>
    <w:rsid w:val="085FEF1A"/>
    <w:rsid w:val="0873E06B"/>
    <w:rsid w:val="08902C17"/>
    <w:rsid w:val="08962CC0"/>
    <w:rsid w:val="089C67D5"/>
    <w:rsid w:val="08AB3A57"/>
    <w:rsid w:val="08C32A49"/>
    <w:rsid w:val="08C5A3C8"/>
    <w:rsid w:val="08CD21E5"/>
    <w:rsid w:val="08CD4908"/>
    <w:rsid w:val="08D8387D"/>
    <w:rsid w:val="08EC50B5"/>
    <w:rsid w:val="08F2382A"/>
    <w:rsid w:val="08F886BF"/>
    <w:rsid w:val="0912FC88"/>
    <w:rsid w:val="0924A867"/>
    <w:rsid w:val="093023A1"/>
    <w:rsid w:val="09328501"/>
    <w:rsid w:val="094CE942"/>
    <w:rsid w:val="095FB5D8"/>
    <w:rsid w:val="09ADF859"/>
    <w:rsid w:val="09AE8BD0"/>
    <w:rsid w:val="09E2714F"/>
    <w:rsid w:val="0A136703"/>
    <w:rsid w:val="0A1618C4"/>
    <w:rsid w:val="0A215B44"/>
    <w:rsid w:val="0A24F207"/>
    <w:rsid w:val="0A36AFDB"/>
    <w:rsid w:val="0A3A4B02"/>
    <w:rsid w:val="0A586C28"/>
    <w:rsid w:val="0A59D642"/>
    <w:rsid w:val="0A7FB0B5"/>
    <w:rsid w:val="0A809E41"/>
    <w:rsid w:val="0A898C07"/>
    <w:rsid w:val="0A8DAC53"/>
    <w:rsid w:val="0A8EEC82"/>
    <w:rsid w:val="0A95ED4F"/>
    <w:rsid w:val="0A96964B"/>
    <w:rsid w:val="0A98188F"/>
    <w:rsid w:val="0A9CDDEC"/>
    <w:rsid w:val="0AA1F925"/>
    <w:rsid w:val="0AB26B04"/>
    <w:rsid w:val="0AB5D083"/>
    <w:rsid w:val="0AB63EF2"/>
    <w:rsid w:val="0AC1D1CD"/>
    <w:rsid w:val="0AD22A8D"/>
    <w:rsid w:val="0AE75511"/>
    <w:rsid w:val="0AECA831"/>
    <w:rsid w:val="0AF8C98B"/>
    <w:rsid w:val="0B10094C"/>
    <w:rsid w:val="0B18FFA5"/>
    <w:rsid w:val="0B1E6B28"/>
    <w:rsid w:val="0B2422C2"/>
    <w:rsid w:val="0B2D39D6"/>
    <w:rsid w:val="0B4CCCE3"/>
    <w:rsid w:val="0B597AB4"/>
    <w:rsid w:val="0B6A6EA9"/>
    <w:rsid w:val="0B6B231B"/>
    <w:rsid w:val="0B800CBC"/>
    <w:rsid w:val="0B8F9A52"/>
    <w:rsid w:val="0BAF4972"/>
    <w:rsid w:val="0BB9DC92"/>
    <w:rsid w:val="0BBFF769"/>
    <w:rsid w:val="0BE8FA8D"/>
    <w:rsid w:val="0C1334D2"/>
    <w:rsid w:val="0C15CF74"/>
    <w:rsid w:val="0C1C9540"/>
    <w:rsid w:val="0C1CD3B8"/>
    <w:rsid w:val="0C2A4B46"/>
    <w:rsid w:val="0C48B657"/>
    <w:rsid w:val="0C4DDA58"/>
    <w:rsid w:val="0C50D669"/>
    <w:rsid w:val="0C58F5B0"/>
    <w:rsid w:val="0C5DAFD4"/>
    <w:rsid w:val="0C67A030"/>
    <w:rsid w:val="0C67B65B"/>
    <w:rsid w:val="0C8891B7"/>
    <w:rsid w:val="0C8AAF07"/>
    <w:rsid w:val="0C8CD854"/>
    <w:rsid w:val="0C8D205D"/>
    <w:rsid w:val="0CB4EEBE"/>
    <w:rsid w:val="0CC6C018"/>
    <w:rsid w:val="0CC712DB"/>
    <w:rsid w:val="0CCC3E8F"/>
    <w:rsid w:val="0CCC5777"/>
    <w:rsid w:val="0CCCD5B3"/>
    <w:rsid w:val="0CD205BF"/>
    <w:rsid w:val="0CD90C99"/>
    <w:rsid w:val="0CE03BA3"/>
    <w:rsid w:val="0D22E1AE"/>
    <w:rsid w:val="0D2EA5B0"/>
    <w:rsid w:val="0D39D9DC"/>
    <w:rsid w:val="0D60A41E"/>
    <w:rsid w:val="0D682B36"/>
    <w:rsid w:val="0D80CE29"/>
    <w:rsid w:val="0D9F216F"/>
    <w:rsid w:val="0DAA9C82"/>
    <w:rsid w:val="0DABB69C"/>
    <w:rsid w:val="0DAFCACF"/>
    <w:rsid w:val="0DBF492D"/>
    <w:rsid w:val="0DC5CB67"/>
    <w:rsid w:val="0DC9C02C"/>
    <w:rsid w:val="0DF19074"/>
    <w:rsid w:val="0DF2E168"/>
    <w:rsid w:val="0E0C220E"/>
    <w:rsid w:val="0E15C373"/>
    <w:rsid w:val="0E2039BC"/>
    <w:rsid w:val="0E4BF787"/>
    <w:rsid w:val="0E51E758"/>
    <w:rsid w:val="0E62978C"/>
    <w:rsid w:val="0E8FE6A6"/>
    <w:rsid w:val="0E92B1A6"/>
    <w:rsid w:val="0E996B3C"/>
    <w:rsid w:val="0EA9E8CE"/>
    <w:rsid w:val="0ED218BF"/>
    <w:rsid w:val="0ED4D7DE"/>
    <w:rsid w:val="0EDD6868"/>
    <w:rsid w:val="0EDD7103"/>
    <w:rsid w:val="0EF188C1"/>
    <w:rsid w:val="0EF905A5"/>
    <w:rsid w:val="0F049072"/>
    <w:rsid w:val="0F0C54F5"/>
    <w:rsid w:val="0F102910"/>
    <w:rsid w:val="0F469FC5"/>
    <w:rsid w:val="0F568948"/>
    <w:rsid w:val="0F614FA2"/>
    <w:rsid w:val="0F801481"/>
    <w:rsid w:val="0F8F023A"/>
    <w:rsid w:val="0F8F74C5"/>
    <w:rsid w:val="0FA0A2B3"/>
    <w:rsid w:val="0FA70168"/>
    <w:rsid w:val="0FB31237"/>
    <w:rsid w:val="0FB9C7BA"/>
    <w:rsid w:val="0FBA5D44"/>
    <w:rsid w:val="0FBE66E8"/>
    <w:rsid w:val="0FC9877F"/>
    <w:rsid w:val="0FCAEF0A"/>
    <w:rsid w:val="0FE2D71B"/>
    <w:rsid w:val="0FEB4A38"/>
    <w:rsid w:val="1017CBA8"/>
    <w:rsid w:val="101FE084"/>
    <w:rsid w:val="10240405"/>
    <w:rsid w:val="103D879A"/>
    <w:rsid w:val="103E36C2"/>
    <w:rsid w:val="105609CB"/>
    <w:rsid w:val="10620A54"/>
    <w:rsid w:val="106AF793"/>
    <w:rsid w:val="10781B5D"/>
    <w:rsid w:val="10825C3D"/>
    <w:rsid w:val="1094162F"/>
    <w:rsid w:val="1099ED53"/>
    <w:rsid w:val="10ACBDFF"/>
    <w:rsid w:val="10AFBBA0"/>
    <w:rsid w:val="10C034EE"/>
    <w:rsid w:val="10C9B2BA"/>
    <w:rsid w:val="10CC5D3E"/>
    <w:rsid w:val="10D4FAE4"/>
    <w:rsid w:val="10E02235"/>
    <w:rsid w:val="10E40385"/>
    <w:rsid w:val="1110FCD0"/>
    <w:rsid w:val="11195750"/>
    <w:rsid w:val="111C8133"/>
    <w:rsid w:val="11206199"/>
    <w:rsid w:val="1141F820"/>
    <w:rsid w:val="115DDA95"/>
    <w:rsid w:val="116AC7BD"/>
    <w:rsid w:val="119B9C55"/>
    <w:rsid w:val="11B840F0"/>
    <w:rsid w:val="11BAC436"/>
    <w:rsid w:val="11D5DBDE"/>
    <w:rsid w:val="11DA0723"/>
    <w:rsid w:val="11DC8559"/>
    <w:rsid w:val="11EB307A"/>
    <w:rsid w:val="12117B38"/>
    <w:rsid w:val="12276AAF"/>
    <w:rsid w:val="12407B92"/>
    <w:rsid w:val="12A70C9C"/>
    <w:rsid w:val="12C2731E"/>
    <w:rsid w:val="12F4521F"/>
    <w:rsid w:val="12F7328D"/>
    <w:rsid w:val="12F79A9D"/>
    <w:rsid w:val="130000F8"/>
    <w:rsid w:val="131BD1E8"/>
    <w:rsid w:val="132AAA13"/>
    <w:rsid w:val="134DD1E1"/>
    <w:rsid w:val="134F11B1"/>
    <w:rsid w:val="13541CAF"/>
    <w:rsid w:val="135EC762"/>
    <w:rsid w:val="1375035B"/>
    <w:rsid w:val="137855BA"/>
    <w:rsid w:val="138EB433"/>
    <w:rsid w:val="139127C9"/>
    <w:rsid w:val="139B3E57"/>
    <w:rsid w:val="13AEB552"/>
    <w:rsid w:val="13B9FCFF"/>
    <w:rsid w:val="13BD5CC6"/>
    <w:rsid w:val="13E9A941"/>
    <w:rsid w:val="13EAF109"/>
    <w:rsid w:val="13F4094B"/>
    <w:rsid w:val="13F8D119"/>
    <w:rsid w:val="13FE15F1"/>
    <w:rsid w:val="1409DF68"/>
    <w:rsid w:val="1415993F"/>
    <w:rsid w:val="14209E9F"/>
    <w:rsid w:val="14278B26"/>
    <w:rsid w:val="1460484E"/>
    <w:rsid w:val="1463D51E"/>
    <w:rsid w:val="146CE3DE"/>
    <w:rsid w:val="147642C2"/>
    <w:rsid w:val="1487B35C"/>
    <w:rsid w:val="149F8333"/>
    <w:rsid w:val="14C42916"/>
    <w:rsid w:val="14CF7E73"/>
    <w:rsid w:val="14DC87E0"/>
    <w:rsid w:val="14F1225A"/>
    <w:rsid w:val="150F6E61"/>
    <w:rsid w:val="15133577"/>
    <w:rsid w:val="151845F8"/>
    <w:rsid w:val="1524B484"/>
    <w:rsid w:val="1528F699"/>
    <w:rsid w:val="1528FE50"/>
    <w:rsid w:val="1529AD0A"/>
    <w:rsid w:val="15509461"/>
    <w:rsid w:val="155AF115"/>
    <w:rsid w:val="1565C2E5"/>
    <w:rsid w:val="15808779"/>
    <w:rsid w:val="15823281"/>
    <w:rsid w:val="158930FB"/>
    <w:rsid w:val="1599936E"/>
    <w:rsid w:val="15A04CAB"/>
    <w:rsid w:val="15AF99DC"/>
    <w:rsid w:val="15CC1BC6"/>
    <w:rsid w:val="15CDAD84"/>
    <w:rsid w:val="15E955D4"/>
    <w:rsid w:val="15FD92E6"/>
    <w:rsid w:val="160E0129"/>
    <w:rsid w:val="1615C0E0"/>
    <w:rsid w:val="162080C4"/>
    <w:rsid w:val="162DA86C"/>
    <w:rsid w:val="16314BB8"/>
    <w:rsid w:val="163543B4"/>
    <w:rsid w:val="163E38E0"/>
    <w:rsid w:val="1640EC6E"/>
    <w:rsid w:val="164B80D9"/>
    <w:rsid w:val="1666769D"/>
    <w:rsid w:val="1673FF7C"/>
    <w:rsid w:val="16969021"/>
    <w:rsid w:val="169AF647"/>
    <w:rsid w:val="169B000A"/>
    <w:rsid w:val="16AA9340"/>
    <w:rsid w:val="16B7507C"/>
    <w:rsid w:val="16C56437"/>
    <w:rsid w:val="16EE33D4"/>
    <w:rsid w:val="170772E4"/>
    <w:rsid w:val="171577D6"/>
    <w:rsid w:val="171F7E80"/>
    <w:rsid w:val="17234DF8"/>
    <w:rsid w:val="173CD31E"/>
    <w:rsid w:val="1746066A"/>
    <w:rsid w:val="1757451B"/>
    <w:rsid w:val="175949E1"/>
    <w:rsid w:val="176936E0"/>
    <w:rsid w:val="17815147"/>
    <w:rsid w:val="17865D05"/>
    <w:rsid w:val="178A52FC"/>
    <w:rsid w:val="1798FB5A"/>
    <w:rsid w:val="179FB34C"/>
    <w:rsid w:val="17A79AF2"/>
    <w:rsid w:val="17AD85EF"/>
    <w:rsid w:val="17C1BF9F"/>
    <w:rsid w:val="17C1E437"/>
    <w:rsid w:val="17FB0213"/>
    <w:rsid w:val="180472C4"/>
    <w:rsid w:val="18290C5F"/>
    <w:rsid w:val="18326F40"/>
    <w:rsid w:val="18551040"/>
    <w:rsid w:val="185A4E81"/>
    <w:rsid w:val="1862E15E"/>
    <w:rsid w:val="187259F2"/>
    <w:rsid w:val="1877A58C"/>
    <w:rsid w:val="1881A16C"/>
    <w:rsid w:val="1891C46C"/>
    <w:rsid w:val="18B9A7D3"/>
    <w:rsid w:val="18CAD07B"/>
    <w:rsid w:val="18CDCC34"/>
    <w:rsid w:val="18F93FBE"/>
    <w:rsid w:val="1900EDF9"/>
    <w:rsid w:val="19044A00"/>
    <w:rsid w:val="191744B9"/>
    <w:rsid w:val="191C3C0D"/>
    <w:rsid w:val="194A7956"/>
    <w:rsid w:val="19507ABF"/>
    <w:rsid w:val="195CB145"/>
    <w:rsid w:val="196506F0"/>
    <w:rsid w:val="1969BF52"/>
    <w:rsid w:val="19793D12"/>
    <w:rsid w:val="197C634C"/>
    <w:rsid w:val="19916E84"/>
    <w:rsid w:val="1999C572"/>
    <w:rsid w:val="19B02E32"/>
    <w:rsid w:val="19D1F016"/>
    <w:rsid w:val="19E3EE40"/>
    <w:rsid w:val="19F48434"/>
    <w:rsid w:val="1A01753E"/>
    <w:rsid w:val="1A0D6F31"/>
    <w:rsid w:val="1A291015"/>
    <w:rsid w:val="1A4BEA25"/>
    <w:rsid w:val="1A6C35EA"/>
    <w:rsid w:val="1A80A287"/>
    <w:rsid w:val="1A8553BB"/>
    <w:rsid w:val="1AA0A425"/>
    <w:rsid w:val="1AA2EDA9"/>
    <w:rsid w:val="1AA404A8"/>
    <w:rsid w:val="1AA71139"/>
    <w:rsid w:val="1AB4AB78"/>
    <w:rsid w:val="1AC57951"/>
    <w:rsid w:val="1AC66759"/>
    <w:rsid w:val="1AEEA67C"/>
    <w:rsid w:val="1B401C31"/>
    <w:rsid w:val="1B49B2C4"/>
    <w:rsid w:val="1B4F986A"/>
    <w:rsid w:val="1B59DC57"/>
    <w:rsid w:val="1B61269D"/>
    <w:rsid w:val="1B67DA0A"/>
    <w:rsid w:val="1BAD3D76"/>
    <w:rsid w:val="1BD11923"/>
    <w:rsid w:val="1BD235C3"/>
    <w:rsid w:val="1BEC3C6D"/>
    <w:rsid w:val="1BFDDE9B"/>
    <w:rsid w:val="1C0B4607"/>
    <w:rsid w:val="1C13988C"/>
    <w:rsid w:val="1C305F33"/>
    <w:rsid w:val="1C44F7D4"/>
    <w:rsid w:val="1C48C6EF"/>
    <w:rsid w:val="1C5E9A1A"/>
    <w:rsid w:val="1C9A132F"/>
    <w:rsid w:val="1CB073AB"/>
    <w:rsid w:val="1CB99D3D"/>
    <w:rsid w:val="1CC4799B"/>
    <w:rsid w:val="1CC5A9CE"/>
    <w:rsid w:val="1CC6316F"/>
    <w:rsid w:val="1CD0F034"/>
    <w:rsid w:val="1CDE113D"/>
    <w:rsid w:val="1CEC4C4D"/>
    <w:rsid w:val="1D0C6C47"/>
    <w:rsid w:val="1D0DA82B"/>
    <w:rsid w:val="1D3175EA"/>
    <w:rsid w:val="1D5A6E24"/>
    <w:rsid w:val="1D7DFC67"/>
    <w:rsid w:val="1D8BE8F7"/>
    <w:rsid w:val="1DB38A05"/>
    <w:rsid w:val="1DBE05C0"/>
    <w:rsid w:val="1DEF4F7E"/>
    <w:rsid w:val="1DF12D9C"/>
    <w:rsid w:val="1E00DEC0"/>
    <w:rsid w:val="1E068C1E"/>
    <w:rsid w:val="1E07BD9C"/>
    <w:rsid w:val="1E156CA9"/>
    <w:rsid w:val="1E1B2A86"/>
    <w:rsid w:val="1E2A26A7"/>
    <w:rsid w:val="1E4D61E3"/>
    <w:rsid w:val="1E52B2BA"/>
    <w:rsid w:val="1E833DC2"/>
    <w:rsid w:val="1EAE6EE8"/>
    <w:rsid w:val="1ECA27C6"/>
    <w:rsid w:val="1ED2CB8D"/>
    <w:rsid w:val="1EEA070F"/>
    <w:rsid w:val="1EF919B3"/>
    <w:rsid w:val="1F045A31"/>
    <w:rsid w:val="1F08C079"/>
    <w:rsid w:val="1F23E55B"/>
    <w:rsid w:val="1F28228A"/>
    <w:rsid w:val="1F41F98A"/>
    <w:rsid w:val="1F548D51"/>
    <w:rsid w:val="1F716013"/>
    <w:rsid w:val="1F97BCA8"/>
    <w:rsid w:val="1FB532E6"/>
    <w:rsid w:val="1FC6D5FE"/>
    <w:rsid w:val="1FCF16FF"/>
    <w:rsid w:val="1FD1B3F1"/>
    <w:rsid w:val="1FD88166"/>
    <w:rsid w:val="1FDE63B6"/>
    <w:rsid w:val="1FEE831B"/>
    <w:rsid w:val="1FF1FA2F"/>
    <w:rsid w:val="20367C9F"/>
    <w:rsid w:val="203ACAD6"/>
    <w:rsid w:val="2041C2C5"/>
    <w:rsid w:val="20524756"/>
    <w:rsid w:val="20673E7F"/>
    <w:rsid w:val="207F9F3E"/>
    <w:rsid w:val="20931858"/>
    <w:rsid w:val="20A021B1"/>
    <w:rsid w:val="20A3FA92"/>
    <w:rsid w:val="20A794CE"/>
    <w:rsid w:val="20A85A0B"/>
    <w:rsid w:val="20B36B03"/>
    <w:rsid w:val="20C6DECE"/>
    <w:rsid w:val="20F2E55A"/>
    <w:rsid w:val="211C3F56"/>
    <w:rsid w:val="2144AE7D"/>
    <w:rsid w:val="214E241A"/>
    <w:rsid w:val="2159EBC4"/>
    <w:rsid w:val="2163909E"/>
    <w:rsid w:val="2169615B"/>
    <w:rsid w:val="2184AD25"/>
    <w:rsid w:val="21884B4C"/>
    <w:rsid w:val="21A8FA7A"/>
    <w:rsid w:val="21B59AB2"/>
    <w:rsid w:val="21BDF331"/>
    <w:rsid w:val="21CB3FCE"/>
    <w:rsid w:val="21D28266"/>
    <w:rsid w:val="21D2C230"/>
    <w:rsid w:val="21D980C6"/>
    <w:rsid w:val="21E79C0F"/>
    <w:rsid w:val="21F252D5"/>
    <w:rsid w:val="21F7E1C5"/>
    <w:rsid w:val="21FE025F"/>
    <w:rsid w:val="220D2567"/>
    <w:rsid w:val="2236D83C"/>
    <w:rsid w:val="2239CF02"/>
    <w:rsid w:val="2259EEA5"/>
    <w:rsid w:val="226C8120"/>
    <w:rsid w:val="22893CC6"/>
    <w:rsid w:val="229256D4"/>
    <w:rsid w:val="229D5F2A"/>
    <w:rsid w:val="22A63B5D"/>
    <w:rsid w:val="22A7C91F"/>
    <w:rsid w:val="22B07C9C"/>
    <w:rsid w:val="22E2D86F"/>
    <w:rsid w:val="22F65764"/>
    <w:rsid w:val="22F66FC3"/>
    <w:rsid w:val="22FCD5AD"/>
    <w:rsid w:val="2372EBEF"/>
    <w:rsid w:val="23886729"/>
    <w:rsid w:val="239F5D57"/>
    <w:rsid w:val="23A94BEF"/>
    <w:rsid w:val="23B0008F"/>
    <w:rsid w:val="23B18399"/>
    <w:rsid w:val="23B4BD2C"/>
    <w:rsid w:val="23EB918B"/>
    <w:rsid w:val="23F4D441"/>
    <w:rsid w:val="23FEA7FA"/>
    <w:rsid w:val="23FEEFF0"/>
    <w:rsid w:val="2404F279"/>
    <w:rsid w:val="24142BF4"/>
    <w:rsid w:val="241D018E"/>
    <w:rsid w:val="245EFE69"/>
    <w:rsid w:val="24795ED3"/>
    <w:rsid w:val="248C2921"/>
    <w:rsid w:val="248CD1EE"/>
    <w:rsid w:val="24945383"/>
    <w:rsid w:val="24B38CA7"/>
    <w:rsid w:val="24B9A7DC"/>
    <w:rsid w:val="24C5CFF5"/>
    <w:rsid w:val="24DE16F5"/>
    <w:rsid w:val="24E15FA9"/>
    <w:rsid w:val="24FD3F40"/>
    <w:rsid w:val="250A223F"/>
    <w:rsid w:val="2529F397"/>
    <w:rsid w:val="2531842F"/>
    <w:rsid w:val="25361798"/>
    <w:rsid w:val="2546D3D0"/>
    <w:rsid w:val="25502B2F"/>
    <w:rsid w:val="255CBA9B"/>
    <w:rsid w:val="258D41C0"/>
    <w:rsid w:val="259305A3"/>
    <w:rsid w:val="25A5F531"/>
    <w:rsid w:val="25AB3F06"/>
    <w:rsid w:val="25B9BB66"/>
    <w:rsid w:val="25CCE92F"/>
    <w:rsid w:val="25CD8398"/>
    <w:rsid w:val="25E1C411"/>
    <w:rsid w:val="25EE747A"/>
    <w:rsid w:val="25F8B670"/>
    <w:rsid w:val="25F94BC5"/>
    <w:rsid w:val="260213EF"/>
    <w:rsid w:val="26159678"/>
    <w:rsid w:val="26338A48"/>
    <w:rsid w:val="264E2EE0"/>
    <w:rsid w:val="264E654B"/>
    <w:rsid w:val="26546859"/>
    <w:rsid w:val="26786526"/>
    <w:rsid w:val="2699F84A"/>
    <w:rsid w:val="269B8BE1"/>
    <w:rsid w:val="26A1B2FF"/>
    <w:rsid w:val="26A3AB3D"/>
    <w:rsid w:val="26AC11C1"/>
    <w:rsid w:val="26B63AFB"/>
    <w:rsid w:val="26CFF424"/>
    <w:rsid w:val="26DEB8CE"/>
    <w:rsid w:val="26EDECC9"/>
    <w:rsid w:val="26F1F654"/>
    <w:rsid w:val="270F7424"/>
    <w:rsid w:val="2730E854"/>
    <w:rsid w:val="275B6E62"/>
    <w:rsid w:val="275D5FF3"/>
    <w:rsid w:val="275F5860"/>
    <w:rsid w:val="277DAA9A"/>
    <w:rsid w:val="278BEF0E"/>
    <w:rsid w:val="2794D9E5"/>
    <w:rsid w:val="27B633AE"/>
    <w:rsid w:val="27CE5874"/>
    <w:rsid w:val="27FCB99D"/>
    <w:rsid w:val="2810D1C4"/>
    <w:rsid w:val="28204C10"/>
    <w:rsid w:val="282BDFCE"/>
    <w:rsid w:val="282EBE4A"/>
    <w:rsid w:val="2835D230"/>
    <w:rsid w:val="2854FDC9"/>
    <w:rsid w:val="2874177E"/>
    <w:rsid w:val="28980DF9"/>
    <w:rsid w:val="28A80B59"/>
    <w:rsid w:val="28B2FC6D"/>
    <w:rsid w:val="28D6F773"/>
    <w:rsid w:val="28F73EC3"/>
    <w:rsid w:val="290E9284"/>
    <w:rsid w:val="29392F44"/>
    <w:rsid w:val="293A6483"/>
    <w:rsid w:val="2951096D"/>
    <w:rsid w:val="2951F2F8"/>
    <w:rsid w:val="296E55A6"/>
    <w:rsid w:val="29818C49"/>
    <w:rsid w:val="2986FDCA"/>
    <w:rsid w:val="2988CDAC"/>
    <w:rsid w:val="298BE523"/>
    <w:rsid w:val="2995A292"/>
    <w:rsid w:val="299D5C22"/>
    <w:rsid w:val="29A40022"/>
    <w:rsid w:val="29DF2FDA"/>
    <w:rsid w:val="29E47A3A"/>
    <w:rsid w:val="29E6416F"/>
    <w:rsid w:val="29FDFEC4"/>
    <w:rsid w:val="2A01EDF1"/>
    <w:rsid w:val="2A0B2A8E"/>
    <w:rsid w:val="2A0E5C35"/>
    <w:rsid w:val="2A1CE910"/>
    <w:rsid w:val="2A2C270E"/>
    <w:rsid w:val="2A39E946"/>
    <w:rsid w:val="2A39F0B0"/>
    <w:rsid w:val="2A43E4A8"/>
    <w:rsid w:val="2A45609F"/>
    <w:rsid w:val="2A65A961"/>
    <w:rsid w:val="2A72DFD7"/>
    <w:rsid w:val="2A7F5AE1"/>
    <w:rsid w:val="2A93AE08"/>
    <w:rsid w:val="2AA82463"/>
    <w:rsid w:val="2AB1F8A4"/>
    <w:rsid w:val="2ABD6E79"/>
    <w:rsid w:val="2AD03648"/>
    <w:rsid w:val="2AEAB144"/>
    <w:rsid w:val="2AF69068"/>
    <w:rsid w:val="2B2D155E"/>
    <w:rsid w:val="2B367B32"/>
    <w:rsid w:val="2B6C11FF"/>
    <w:rsid w:val="2B72BDE5"/>
    <w:rsid w:val="2B86653A"/>
    <w:rsid w:val="2B9197AC"/>
    <w:rsid w:val="2BA38968"/>
    <w:rsid w:val="2BC1A3D2"/>
    <w:rsid w:val="2BC3029F"/>
    <w:rsid w:val="2BE5E97B"/>
    <w:rsid w:val="2BF97185"/>
    <w:rsid w:val="2BFCA1E8"/>
    <w:rsid w:val="2C124E6E"/>
    <w:rsid w:val="2C2253CF"/>
    <w:rsid w:val="2C35AAE3"/>
    <w:rsid w:val="2C39CE08"/>
    <w:rsid w:val="2C3DE8CF"/>
    <w:rsid w:val="2C40CB0D"/>
    <w:rsid w:val="2C724284"/>
    <w:rsid w:val="2C8993BA"/>
    <w:rsid w:val="2CAD2534"/>
    <w:rsid w:val="2CBDF0E9"/>
    <w:rsid w:val="2CD4BB66"/>
    <w:rsid w:val="2CDAC283"/>
    <w:rsid w:val="2CE7CD69"/>
    <w:rsid w:val="2CECFCD4"/>
    <w:rsid w:val="2CEE5FC2"/>
    <w:rsid w:val="2CF1C5A1"/>
    <w:rsid w:val="2D06B0C3"/>
    <w:rsid w:val="2D079472"/>
    <w:rsid w:val="2D07FD4C"/>
    <w:rsid w:val="2D0F523C"/>
    <w:rsid w:val="2D10833F"/>
    <w:rsid w:val="2D2B0E9F"/>
    <w:rsid w:val="2D2F46E4"/>
    <w:rsid w:val="2D323261"/>
    <w:rsid w:val="2D3A98FE"/>
    <w:rsid w:val="2D512C98"/>
    <w:rsid w:val="2D79E4DE"/>
    <w:rsid w:val="2D9ADDAB"/>
    <w:rsid w:val="2DB36588"/>
    <w:rsid w:val="2DC1F5C3"/>
    <w:rsid w:val="2DD81B6C"/>
    <w:rsid w:val="2DECFBB6"/>
    <w:rsid w:val="2DEEBB96"/>
    <w:rsid w:val="2DF3FD77"/>
    <w:rsid w:val="2E00B8AA"/>
    <w:rsid w:val="2E0B64F4"/>
    <w:rsid w:val="2E0FE858"/>
    <w:rsid w:val="2E1DA7AD"/>
    <w:rsid w:val="2E3254A2"/>
    <w:rsid w:val="2E3BD50F"/>
    <w:rsid w:val="2E6AAB36"/>
    <w:rsid w:val="2E8CAEA6"/>
    <w:rsid w:val="2E8E18DB"/>
    <w:rsid w:val="2E95F63A"/>
    <w:rsid w:val="2EA16981"/>
    <w:rsid w:val="2ECCD7CF"/>
    <w:rsid w:val="2EDC2F3E"/>
    <w:rsid w:val="2EE79FA4"/>
    <w:rsid w:val="2EEAFF0D"/>
    <w:rsid w:val="2F1930AD"/>
    <w:rsid w:val="2F31EE1D"/>
    <w:rsid w:val="2F53485C"/>
    <w:rsid w:val="2F71102D"/>
    <w:rsid w:val="2F87C835"/>
    <w:rsid w:val="2F8B5A71"/>
    <w:rsid w:val="2F914082"/>
    <w:rsid w:val="2F937472"/>
    <w:rsid w:val="2F9C2FDF"/>
    <w:rsid w:val="2FA44050"/>
    <w:rsid w:val="2FA532F3"/>
    <w:rsid w:val="2FD7A570"/>
    <w:rsid w:val="2FD7CB38"/>
    <w:rsid w:val="2FDBE6C0"/>
    <w:rsid w:val="2FE62A30"/>
    <w:rsid w:val="2FF4531C"/>
    <w:rsid w:val="3012263D"/>
    <w:rsid w:val="301DEE90"/>
    <w:rsid w:val="3024876B"/>
    <w:rsid w:val="302CF597"/>
    <w:rsid w:val="30301A7B"/>
    <w:rsid w:val="30319BD4"/>
    <w:rsid w:val="305A6089"/>
    <w:rsid w:val="306D12C0"/>
    <w:rsid w:val="307A17D7"/>
    <w:rsid w:val="30818113"/>
    <w:rsid w:val="3084A730"/>
    <w:rsid w:val="3085F8F9"/>
    <w:rsid w:val="30B67467"/>
    <w:rsid w:val="30C9997E"/>
    <w:rsid w:val="30DA12BB"/>
    <w:rsid w:val="30DDC70C"/>
    <w:rsid w:val="30E90CF9"/>
    <w:rsid w:val="30F88E58"/>
    <w:rsid w:val="30FA892C"/>
    <w:rsid w:val="30FF1B03"/>
    <w:rsid w:val="31325CCE"/>
    <w:rsid w:val="314040A7"/>
    <w:rsid w:val="3142F2F5"/>
    <w:rsid w:val="314305B6"/>
    <w:rsid w:val="314BD548"/>
    <w:rsid w:val="315A3E39"/>
    <w:rsid w:val="315A53F2"/>
    <w:rsid w:val="315E1B82"/>
    <w:rsid w:val="315E847E"/>
    <w:rsid w:val="317BD52C"/>
    <w:rsid w:val="31BC2164"/>
    <w:rsid w:val="31BCFF4C"/>
    <w:rsid w:val="31BFE76B"/>
    <w:rsid w:val="31C1C491"/>
    <w:rsid w:val="31D4FDB8"/>
    <w:rsid w:val="31F9A9B8"/>
    <w:rsid w:val="3207F235"/>
    <w:rsid w:val="32094B4E"/>
    <w:rsid w:val="320AAC4B"/>
    <w:rsid w:val="321DD345"/>
    <w:rsid w:val="3238524A"/>
    <w:rsid w:val="323C64D2"/>
    <w:rsid w:val="323F4066"/>
    <w:rsid w:val="32483F17"/>
    <w:rsid w:val="324C0346"/>
    <w:rsid w:val="324F946D"/>
    <w:rsid w:val="32550849"/>
    <w:rsid w:val="325B136E"/>
    <w:rsid w:val="32635D91"/>
    <w:rsid w:val="3270E33A"/>
    <w:rsid w:val="32968AC6"/>
    <w:rsid w:val="32990304"/>
    <w:rsid w:val="32A1EC94"/>
    <w:rsid w:val="32A30AC0"/>
    <w:rsid w:val="32B90BEF"/>
    <w:rsid w:val="32CF597A"/>
    <w:rsid w:val="32D450E4"/>
    <w:rsid w:val="32E6D9A1"/>
    <w:rsid w:val="32F4249C"/>
    <w:rsid w:val="3307FDDF"/>
    <w:rsid w:val="331E16EB"/>
    <w:rsid w:val="3339BF6A"/>
    <w:rsid w:val="3356A345"/>
    <w:rsid w:val="3361ED88"/>
    <w:rsid w:val="3386389D"/>
    <w:rsid w:val="338ED10B"/>
    <w:rsid w:val="338F6A40"/>
    <w:rsid w:val="339E5634"/>
    <w:rsid w:val="33C1C857"/>
    <w:rsid w:val="33CCDF9B"/>
    <w:rsid w:val="33CDFB38"/>
    <w:rsid w:val="33E48274"/>
    <w:rsid w:val="33E4B770"/>
    <w:rsid w:val="33F992F1"/>
    <w:rsid w:val="34118451"/>
    <w:rsid w:val="341BB756"/>
    <w:rsid w:val="34240ECD"/>
    <w:rsid w:val="342968DB"/>
    <w:rsid w:val="34403FFE"/>
    <w:rsid w:val="345148C2"/>
    <w:rsid w:val="34551C87"/>
    <w:rsid w:val="346E2675"/>
    <w:rsid w:val="347901F7"/>
    <w:rsid w:val="34923C71"/>
    <w:rsid w:val="34981FA7"/>
    <w:rsid w:val="349A67D3"/>
    <w:rsid w:val="34CCBD29"/>
    <w:rsid w:val="34CEF728"/>
    <w:rsid w:val="34E1C63F"/>
    <w:rsid w:val="34EE29A1"/>
    <w:rsid w:val="350AD35A"/>
    <w:rsid w:val="351AAECC"/>
    <w:rsid w:val="35349E4B"/>
    <w:rsid w:val="355AB4E3"/>
    <w:rsid w:val="3588885C"/>
    <w:rsid w:val="358927FB"/>
    <w:rsid w:val="35936B64"/>
    <w:rsid w:val="35AAF7B2"/>
    <w:rsid w:val="35B2B29E"/>
    <w:rsid w:val="35B5D45A"/>
    <w:rsid w:val="35B86CA6"/>
    <w:rsid w:val="35C77CDC"/>
    <w:rsid w:val="35D92B34"/>
    <w:rsid w:val="35E90D22"/>
    <w:rsid w:val="35F01110"/>
    <w:rsid w:val="35FF7AB0"/>
    <w:rsid w:val="360D7EEF"/>
    <w:rsid w:val="36110035"/>
    <w:rsid w:val="36141EC1"/>
    <w:rsid w:val="361676D9"/>
    <w:rsid w:val="3620A689"/>
    <w:rsid w:val="36278004"/>
    <w:rsid w:val="36296BE5"/>
    <w:rsid w:val="363371DE"/>
    <w:rsid w:val="364474E3"/>
    <w:rsid w:val="364CC2D1"/>
    <w:rsid w:val="36531D7E"/>
    <w:rsid w:val="3675C845"/>
    <w:rsid w:val="367B78D5"/>
    <w:rsid w:val="367D96A0"/>
    <w:rsid w:val="368185C3"/>
    <w:rsid w:val="3683EC86"/>
    <w:rsid w:val="3684EB63"/>
    <w:rsid w:val="369F7F24"/>
    <w:rsid w:val="36ADB902"/>
    <w:rsid w:val="36B184D3"/>
    <w:rsid w:val="36B35962"/>
    <w:rsid w:val="36B9E8FD"/>
    <w:rsid w:val="36BCBFA3"/>
    <w:rsid w:val="36C65F0C"/>
    <w:rsid w:val="36C662CD"/>
    <w:rsid w:val="36CE37FD"/>
    <w:rsid w:val="36D98ADD"/>
    <w:rsid w:val="36FFCCF0"/>
    <w:rsid w:val="370AF083"/>
    <w:rsid w:val="370CEB1A"/>
    <w:rsid w:val="370FAB49"/>
    <w:rsid w:val="37192333"/>
    <w:rsid w:val="374928B4"/>
    <w:rsid w:val="374A388D"/>
    <w:rsid w:val="37545A0C"/>
    <w:rsid w:val="375884CC"/>
    <w:rsid w:val="3758BA30"/>
    <w:rsid w:val="375AA48B"/>
    <w:rsid w:val="375F371A"/>
    <w:rsid w:val="376E9F70"/>
    <w:rsid w:val="37835E7C"/>
    <w:rsid w:val="378A3A3D"/>
    <w:rsid w:val="37A66F5A"/>
    <w:rsid w:val="37A92B53"/>
    <w:rsid w:val="37D83038"/>
    <w:rsid w:val="37E1B9B7"/>
    <w:rsid w:val="37FB9299"/>
    <w:rsid w:val="380E5078"/>
    <w:rsid w:val="38112296"/>
    <w:rsid w:val="382958AC"/>
    <w:rsid w:val="38311884"/>
    <w:rsid w:val="386185E4"/>
    <w:rsid w:val="3870C701"/>
    <w:rsid w:val="387FA5A9"/>
    <w:rsid w:val="38871D14"/>
    <w:rsid w:val="389D69A3"/>
    <w:rsid w:val="38A37970"/>
    <w:rsid w:val="38BDCF7F"/>
    <w:rsid w:val="38F27341"/>
    <w:rsid w:val="3900594A"/>
    <w:rsid w:val="3903F6C8"/>
    <w:rsid w:val="39255133"/>
    <w:rsid w:val="39450C3D"/>
    <w:rsid w:val="396F8B7F"/>
    <w:rsid w:val="39721697"/>
    <w:rsid w:val="397EDCA2"/>
    <w:rsid w:val="399449FD"/>
    <w:rsid w:val="399A1611"/>
    <w:rsid w:val="39A7ACAD"/>
    <w:rsid w:val="39A9A770"/>
    <w:rsid w:val="39AB07F7"/>
    <w:rsid w:val="39AF740E"/>
    <w:rsid w:val="39BC0070"/>
    <w:rsid w:val="39CE98B7"/>
    <w:rsid w:val="39DBCEE1"/>
    <w:rsid w:val="39E43378"/>
    <w:rsid w:val="39F73293"/>
    <w:rsid w:val="3A107C80"/>
    <w:rsid w:val="3A2D6F11"/>
    <w:rsid w:val="3A3A580B"/>
    <w:rsid w:val="3A520E77"/>
    <w:rsid w:val="3A5DCCF4"/>
    <w:rsid w:val="3A9AF6AD"/>
    <w:rsid w:val="3A9B63BD"/>
    <w:rsid w:val="3AC019CD"/>
    <w:rsid w:val="3AC12194"/>
    <w:rsid w:val="3AC2E173"/>
    <w:rsid w:val="3ACA563D"/>
    <w:rsid w:val="3AE9C312"/>
    <w:rsid w:val="3B2E9C1D"/>
    <w:rsid w:val="3B47030E"/>
    <w:rsid w:val="3B4D9FD4"/>
    <w:rsid w:val="3B6D6380"/>
    <w:rsid w:val="3B9AD2C9"/>
    <w:rsid w:val="3BC93F72"/>
    <w:rsid w:val="3BD65D32"/>
    <w:rsid w:val="3BFBECD7"/>
    <w:rsid w:val="3C138C8B"/>
    <w:rsid w:val="3C152B0C"/>
    <w:rsid w:val="3C24986E"/>
    <w:rsid w:val="3C334E03"/>
    <w:rsid w:val="3C385672"/>
    <w:rsid w:val="3C449F27"/>
    <w:rsid w:val="3C498B23"/>
    <w:rsid w:val="3C4E8267"/>
    <w:rsid w:val="3C508EDC"/>
    <w:rsid w:val="3C524F26"/>
    <w:rsid w:val="3C698C48"/>
    <w:rsid w:val="3C6ECB1A"/>
    <w:rsid w:val="3C87A004"/>
    <w:rsid w:val="3C9A94A8"/>
    <w:rsid w:val="3C9E8745"/>
    <w:rsid w:val="3CA5E841"/>
    <w:rsid w:val="3CA67C95"/>
    <w:rsid w:val="3CA97985"/>
    <w:rsid w:val="3CB3FBEA"/>
    <w:rsid w:val="3CCFA344"/>
    <w:rsid w:val="3CE051B7"/>
    <w:rsid w:val="3CE9B94C"/>
    <w:rsid w:val="3CF95780"/>
    <w:rsid w:val="3CFDA240"/>
    <w:rsid w:val="3D015706"/>
    <w:rsid w:val="3D03D3A5"/>
    <w:rsid w:val="3D09A6E6"/>
    <w:rsid w:val="3D1C64A6"/>
    <w:rsid w:val="3D29D1F0"/>
    <w:rsid w:val="3D4FAD18"/>
    <w:rsid w:val="3D53CE40"/>
    <w:rsid w:val="3D5972A4"/>
    <w:rsid w:val="3D79F712"/>
    <w:rsid w:val="3D7F4928"/>
    <w:rsid w:val="3D7FC752"/>
    <w:rsid w:val="3DA51BE3"/>
    <w:rsid w:val="3DB7661D"/>
    <w:rsid w:val="3DC08198"/>
    <w:rsid w:val="3DD282B2"/>
    <w:rsid w:val="3DDCD123"/>
    <w:rsid w:val="3DDE0726"/>
    <w:rsid w:val="3DF0124B"/>
    <w:rsid w:val="3E2EF8A9"/>
    <w:rsid w:val="3E411E4E"/>
    <w:rsid w:val="3E50F04D"/>
    <w:rsid w:val="3E56E1A1"/>
    <w:rsid w:val="3E6431EA"/>
    <w:rsid w:val="3EDDF2C4"/>
    <w:rsid w:val="3F00CC51"/>
    <w:rsid w:val="3F066A53"/>
    <w:rsid w:val="3F08E357"/>
    <w:rsid w:val="3F1B52A6"/>
    <w:rsid w:val="3F25D7B2"/>
    <w:rsid w:val="3F2F1E80"/>
    <w:rsid w:val="3F318F2D"/>
    <w:rsid w:val="3F34420D"/>
    <w:rsid w:val="3F497C8D"/>
    <w:rsid w:val="3F4C95C1"/>
    <w:rsid w:val="3F6AD623"/>
    <w:rsid w:val="3F7362A2"/>
    <w:rsid w:val="3F7C6B78"/>
    <w:rsid w:val="3F998EFC"/>
    <w:rsid w:val="3FA030E9"/>
    <w:rsid w:val="3FA62C9C"/>
    <w:rsid w:val="3FACA97A"/>
    <w:rsid w:val="3FB0A1AC"/>
    <w:rsid w:val="3FB1E428"/>
    <w:rsid w:val="3FB4AECE"/>
    <w:rsid w:val="3FB51FF4"/>
    <w:rsid w:val="3FB7A203"/>
    <w:rsid w:val="3FB86694"/>
    <w:rsid w:val="3FBEB336"/>
    <w:rsid w:val="3FC23563"/>
    <w:rsid w:val="3FC3271E"/>
    <w:rsid w:val="3FC44A6B"/>
    <w:rsid w:val="3FDAE25C"/>
    <w:rsid w:val="3FE4AC40"/>
    <w:rsid w:val="3FE702DA"/>
    <w:rsid w:val="400086A7"/>
    <w:rsid w:val="4001F4C6"/>
    <w:rsid w:val="401A0262"/>
    <w:rsid w:val="403E164A"/>
    <w:rsid w:val="403F59FE"/>
    <w:rsid w:val="4053147E"/>
    <w:rsid w:val="4059F73D"/>
    <w:rsid w:val="406272BA"/>
    <w:rsid w:val="40672B9B"/>
    <w:rsid w:val="40696D90"/>
    <w:rsid w:val="406A0D43"/>
    <w:rsid w:val="407356FD"/>
    <w:rsid w:val="4073DFE9"/>
    <w:rsid w:val="4082EFCA"/>
    <w:rsid w:val="40910B8C"/>
    <w:rsid w:val="40A2C9E7"/>
    <w:rsid w:val="40A545B5"/>
    <w:rsid w:val="40A9F43F"/>
    <w:rsid w:val="40C1C2CE"/>
    <w:rsid w:val="40C99103"/>
    <w:rsid w:val="40CF74B1"/>
    <w:rsid w:val="40D108B5"/>
    <w:rsid w:val="40D7ED17"/>
    <w:rsid w:val="40DB1514"/>
    <w:rsid w:val="40E18C2D"/>
    <w:rsid w:val="40F835B9"/>
    <w:rsid w:val="40FA8E1F"/>
    <w:rsid w:val="41011437"/>
    <w:rsid w:val="414BABA1"/>
    <w:rsid w:val="414BDDA4"/>
    <w:rsid w:val="41613593"/>
    <w:rsid w:val="41632A3C"/>
    <w:rsid w:val="4177DF57"/>
    <w:rsid w:val="41810413"/>
    <w:rsid w:val="4184FED2"/>
    <w:rsid w:val="418F33BC"/>
    <w:rsid w:val="4195EDD4"/>
    <w:rsid w:val="41993A17"/>
    <w:rsid w:val="41AE4C73"/>
    <w:rsid w:val="41C0D16B"/>
    <w:rsid w:val="41C166C8"/>
    <w:rsid w:val="41E60390"/>
    <w:rsid w:val="41F78696"/>
    <w:rsid w:val="420DC383"/>
    <w:rsid w:val="4215B245"/>
    <w:rsid w:val="4222FFD4"/>
    <w:rsid w:val="422F4334"/>
    <w:rsid w:val="423B2804"/>
    <w:rsid w:val="4242BE7C"/>
    <w:rsid w:val="4259ABE1"/>
    <w:rsid w:val="426A810E"/>
    <w:rsid w:val="426C46DE"/>
    <w:rsid w:val="4272465B"/>
    <w:rsid w:val="428C8607"/>
    <w:rsid w:val="4293296D"/>
    <w:rsid w:val="42AC6299"/>
    <w:rsid w:val="42ACAD6F"/>
    <w:rsid w:val="42B3F469"/>
    <w:rsid w:val="42B96E40"/>
    <w:rsid w:val="42BDB21E"/>
    <w:rsid w:val="42C6FD00"/>
    <w:rsid w:val="42E43864"/>
    <w:rsid w:val="42E99DAA"/>
    <w:rsid w:val="42F6BABE"/>
    <w:rsid w:val="4300BD28"/>
    <w:rsid w:val="430E0FD4"/>
    <w:rsid w:val="4310D443"/>
    <w:rsid w:val="43179D9E"/>
    <w:rsid w:val="432FBB2A"/>
    <w:rsid w:val="4339E91D"/>
    <w:rsid w:val="436E230D"/>
    <w:rsid w:val="43764806"/>
    <w:rsid w:val="437DFBBD"/>
    <w:rsid w:val="438DF542"/>
    <w:rsid w:val="43955168"/>
    <w:rsid w:val="43B1C8E6"/>
    <w:rsid w:val="43B31019"/>
    <w:rsid w:val="43B5BCD2"/>
    <w:rsid w:val="43D337F7"/>
    <w:rsid w:val="43E3BA30"/>
    <w:rsid w:val="43F4D19B"/>
    <w:rsid w:val="43FDCE22"/>
    <w:rsid w:val="43FE1A00"/>
    <w:rsid w:val="440AD07C"/>
    <w:rsid w:val="440ED66D"/>
    <w:rsid w:val="44192CEF"/>
    <w:rsid w:val="443CB8F2"/>
    <w:rsid w:val="443E5197"/>
    <w:rsid w:val="44441913"/>
    <w:rsid w:val="44526E81"/>
    <w:rsid w:val="44699394"/>
    <w:rsid w:val="447C5CED"/>
    <w:rsid w:val="44852EBD"/>
    <w:rsid w:val="4492C563"/>
    <w:rsid w:val="449BC340"/>
    <w:rsid w:val="44DB854E"/>
    <w:rsid w:val="44E788B3"/>
    <w:rsid w:val="44F7390A"/>
    <w:rsid w:val="44F9DFF6"/>
    <w:rsid w:val="4506E27F"/>
    <w:rsid w:val="452271DA"/>
    <w:rsid w:val="454EAF86"/>
    <w:rsid w:val="4579EAA6"/>
    <w:rsid w:val="4585F2BD"/>
    <w:rsid w:val="458EAEB4"/>
    <w:rsid w:val="458F153F"/>
    <w:rsid w:val="459A765E"/>
    <w:rsid w:val="45A37662"/>
    <w:rsid w:val="45A812F9"/>
    <w:rsid w:val="45ABE056"/>
    <w:rsid w:val="45BD4796"/>
    <w:rsid w:val="45CDD8F4"/>
    <w:rsid w:val="45D6D025"/>
    <w:rsid w:val="45E90EF0"/>
    <w:rsid w:val="45F38F30"/>
    <w:rsid w:val="45FC761D"/>
    <w:rsid w:val="46063569"/>
    <w:rsid w:val="460D1370"/>
    <w:rsid w:val="46278FF4"/>
    <w:rsid w:val="463024E6"/>
    <w:rsid w:val="463A7935"/>
    <w:rsid w:val="463C0C14"/>
    <w:rsid w:val="465078D4"/>
    <w:rsid w:val="468B5C29"/>
    <w:rsid w:val="468DE62D"/>
    <w:rsid w:val="46A5F062"/>
    <w:rsid w:val="46B667B9"/>
    <w:rsid w:val="46D21652"/>
    <w:rsid w:val="46DD6A46"/>
    <w:rsid w:val="46E580E2"/>
    <w:rsid w:val="470612D2"/>
    <w:rsid w:val="4722251E"/>
    <w:rsid w:val="4747DC6C"/>
    <w:rsid w:val="474894CD"/>
    <w:rsid w:val="474CF8E7"/>
    <w:rsid w:val="4759A90B"/>
    <w:rsid w:val="475C81FB"/>
    <w:rsid w:val="475DE3BC"/>
    <w:rsid w:val="47619111"/>
    <w:rsid w:val="47746FFA"/>
    <w:rsid w:val="4785DA05"/>
    <w:rsid w:val="478C28C6"/>
    <w:rsid w:val="47A55B85"/>
    <w:rsid w:val="47BB0634"/>
    <w:rsid w:val="47BEFE06"/>
    <w:rsid w:val="47C8AA58"/>
    <w:rsid w:val="47DCF761"/>
    <w:rsid w:val="47E1025E"/>
    <w:rsid w:val="47E6C7D0"/>
    <w:rsid w:val="47E873FD"/>
    <w:rsid w:val="4808DC59"/>
    <w:rsid w:val="480F22D0"/>
    <w:rsid w:val="484949EA"/>
    <w:rsid w:val="484A6917"/>
    <w:rsid w:val="48843610"/>
    <w:rsid w:val="4885D5E3"/>
    <w:rsid w:val="488CF02E"/>
    <w:rsid w:val="488E3116"/>
    <w:rsid w:val="48A3059A"/>
    <w:rsid w:val="48B63A96"/>
    <w:rsid w:val="48BC2DF7"/>
    <w:rsid w:val="48BDF57F"/>
    <w:rsid w:val="48C78E12"/>
    <w:rsid w:val="48D460C1"/>
    <w:rsid w:val="48D4BDFA"/>
    <w:rsid w:val="48DA3FAB"/>
    <w:rsid w:val="48E24347"/>
    <w:rsid w:val="48E5E188"/>
    <w:rsid w:val="48E6088A"/>
    <w:rsid w:val="48F57DFC"/>
    <w:rsid w:val="4902BA15"/>
    <w:rsid w:val="4911BD5C"/>
    <w:rsid w:val="497C4C19"/>
    <w:rsid w:val="49AE0434"/>
    <w:rsid w:val="49C09638"/>
    <w:rsid w:val="49C44A4E"/>
    <w:rsid w:val="49C95F0C"/>
    <w:rsid w:val="49CBE350"/>
    <w:rsid w:val="49CEF803"/>
    <w:rsid w:val="49E4F890"/>
    <w:rsid w:val="49EE3960"/>
    <w:rsid w:val="4A2AF134"/>
    <w:rsid w:val="4A2CDE59"/>
    <w:rsid w:val="4AA7D4EB"/>
    <w:rsid w:val="4AC8C88B"/>
    <w:rsid w:val="4AD18A2A"/>
    <w:rsid w:val="4AD6D01F"/>
    <w:rsid w:val="4ADE25A6"/>
    <w:rsid w:val="4AF1E3E0"/>
    <w:rsid w:val="4AF7E286"/>
    <w:rsid w:val="4B08D016"/>
    <w:rsid w:val="4B1A78BA"/>
    <w:rsid w:val="4B1B1C2E"/>
    <w:rsid w:val="4B221D45"/>
    <w:rsid w:val="4B2DF5E9"/>
    <w:rsid w:val="4B50DC33"/>
    <w:rsid w:val="4B633EC9"/>
    <w:rsid w:val="4B643B4B"/>
    <w:rsid w:val="4B7275CA"/>
    <w:rsid w:val="4B730C73"/>
    <w:rsid w:val="4B7C7080"/>
    <w:rsid w:val="4B862CD4"/>
    <w:rsid w:val="4BA6AC49"/>
    <w:rsid w:val="4BB7D88A"/>
    <w:rsid w:val="4BC76A1E"/>
    <w:rsid w:val="4BCDD58D"/>
    <w:rsid w:val="4BCF7F59"/>
    <w:rsid w:val="4BDA62E2"/>
    <w:rsid w:val="4BDA939B"/>
    <w:rsid w:val="4BDB4DF1"/>
    <w:rsid w:val="4BEC4F0F"/>
    <w:rsid w:val="4BF5B79A"/>
    <w:rsid w:val="4C25DB41"/>
    <w:rsid w:val="4C31C135"/>
    <w:rsid w:val="4C4DCDEE"/>
    <w:rsid w:val="4C555AD6"/>
    <w:rsid w:val="4C55BEF3"/>
    <w:rsid w:val="4C5B46C1"/>
    <w:rsid w:val="4C5CB35D"/>
    <w:rsid w:val="4C613D1F"/>
    <w:rsid w:val="4C61ECC4"/>
    <w:rsid w:val="4C7339D3"/>
    <w:rsid w:val="4C796FAC"/>
    <w:rsid w:val="4C9EE14F"/>
    <w:rsid w:val="4CA087A3"/>
    <w:rsid w:val="4CA5149B"/>
    <w:rsid w:val="4CB9A48C"/>
    <w:rsid w:val="4CBB116B"/>
    <w:rsid w:val="4CC9D4D2"/>
    <w:rsid w:val="4D44FF2C"/>
    <w:rsid w:val="4D62EB84"/>
    <w:rsid w:val="4D69DBF0"/>
    <w:rsid w:val="4D6C1CC2"/>
    <w:rsid w:val="4D6EABC6"/>
    <w:rsid w:val="4D713103"/>
    <w:rsid w:val="4D9095AE"/>
    <w:rsid w:val="4DB24ACC"/>
    <w:rsid w:val="4DB94581"/>
    <w:rsid w:val="4DDB7CA1"/>
    <w:rsid w:val="4DF04EE4"/>
    <w:rsid w:val="4DF9B884"/>
    <w:rsid w:val="4E00711E"/>
    <w:rsid w:val="4E0A6557"/>
    <w:rsid w:val="4E0DEFAA"/>
    <w:rsid w:val="4E2B031D"/>
    <w:rsid w:val="4E3779B7"/>
    <w:rsid w:val="4E385986"/>
    <w:rsid w:val="4E4070D8"/>
    <w:rsid w:val="4E48201D"/>
    <w:rsid w:val="4E50C27B"/>
    <w:rsid w:val="4E65C639"/>
    <w:rsid w:val="4E6E4525"/>
    <w:rsid w:val="4E74C709"/>
    <w:rsid w:val="4E8C94A3"/>
    <w:rsid w:val="4E9A684F"/>
    <w:rsid w:val="4E9D80FE"/>
    <w:rsid w:val="4E9FD1B6"/>
    <w:rsid w:val="4ED7921A"/>
    <w:rsid w:val="4EF037E9"/>
    <w:rsid w:val="4EF0A812"/>
    <w:rsid w:val="4F07E7B4"/>
    <w:rsid w:val="4F1ABFD6"/>
    <w:rsid w:val="4F1FCD15"/>
    <w:rsid w:val="4F2F44A7"/>
    <w:rsid w:val="4F395CD6"/>
    <w:rsid w:val="4F736684"/>
    <w:rsid w:val="4F898736"/>
    <w:rsid w:val="4F8C19D6"/>
    <w:rsid w:val="4F9EC1B3"/>
    <w:rsid w:val="4FAB4AB8"/>
    <w:rsid w:val="4FAE6BF2"/>
    <w:rsid w:val="4FB14514"/>
    <w:rsid w:val="4FC1D7E3"/>
    <w:rsid w:val="4FCF5C85"/>
    <w:rsid w:val="4FEB914E"/>
    <w:rsid w:val="4FF0FE35"/>
    <w:rsid w:val="5010F821"/>
    <w:rsid w:val="5014665A"/>
    <w:rsid w:val="503443BC"/>
    <w:rsid w:val="503DA89E"/>
    <w:rsid w:val="506FBEE1"/>
    <w:rsid w:val="50A8334F"/>
    <w:rsid w:val="50BA523E"/>
    <w:rsid w:val="50DB2E1E"/>
    <w:rsid w:val="50EEDAFE"/>
    <w:rsid w:val="50EFB8BF"/>
    <w:rsid w:val="50FD6939"/>
    <w:rsid w:val="512D147C"/>
    <w:rsid w:val="51364D29"/>
    <w:rsid w:val="513A0EB1"/>
    <w:rsid w:val="513D6EB1"/>
    <w:rsid w:val="513F99C4"/>
    <w:rsid w:val="514A0B30"/>
    <w:rsid w:val="516199B8"/>
    <w:rsid w:val="5161F54C"/>
    <w:rsid w:val="51751C2C"/>
    <w:rsid w:val="51816AB1"/>
    <w:rsid w:val="518AFE36"/>
    <w:rsid w:val="519050C3"/>
    <w:rsid w:val="51BDBFCB"/>
    <w:rsid w:val="51D01367"/>
    <w:rsid w:val="51E07483"/>
    <w:rsid w:val="51EF5C94"/>
    <w:rsid w:val="522125C1"/>
    <w:rsid w:val="52233360"/>
    <w:rsid w:val="522BD47D"/>
    <w:rsid w:val="523F957E"/>
    <w:rsid w:val="5274657D"/>
    <w:rsid w:val="527FCE25"/>
    <w:rsid w:val="52899A1E"/>
    <w:rsid w:val="52A4C22E"/>
    <w:rsid w:val="52B322CA"/>
    <w:rsid w:val="52C15EBC"/>
    <w:rsid w:val="52E32C31"/>
    <w:rsid w:val="52E3CD68"/>
    <w:rsid w:val="52E860C8"/>
    <w:rsid w:val="52FC1E7B"/>
    <w:rsid w:val="52FCB82D"/>
    <w:rsid w:val="52FDFD94"/>
    <w:rsid w:val="5315A9B2"/>
    <w:rsid w:val="5326EC83"/>
    <w:rsid w:val="5339F8B0"/>
    <w:rsid w:val="536BE47E"/>
    <w:rsid w:val="536E90A7"/>
    <w:rsid w:val="53C40F69"/>
    <w:rsid w:val="53F9ADD5"/>
    <w:rsid w:val="54097A9D"/>
    <w:rsid w:val="542F6BBD"/>
    <w:rsid w:val="545EBE2E"/>
    <w:rsid w:val="5461697B"/>
    <w:rsid w:val="5464B7A1"/>
    <w:rsid w:val="54BC4B7D"/>
    <w:rsid w:val="54C2BCE4"/>
    <w:rsid w:val="54C55501"/>
    <w:rsid w:val="54C6052B"/>
    <w:rsid w:val="54CDFF51"/>
    <w:rsid w:val="54CE5758"/>
    <w:rsid w:val="54D779D0"/>
    <w:rsid w:val="54DAC13F"/>
    <w:rsid w:val="54F81083"/>
    <w:rsid w:val="5517B428"/>
    <w:rsid w:val="551E11EA"/>
    <w:rsid w:val="552E307E"/>
    <w:rsid w:val="553EF2EC"/>
    <w:rsid w:val="55479776"/>
    <w:rsid w:val="55532616"/>
    <w:rsid w:val="5560B7B4"/>
    <w:rsid w:val="556E7E18"/>
    <w:rsid w:val="55720575"/>
    <w:rsid w:val="557FCFB8"/>
    <w:rsid w:val="558CA576"/>
    <w:rsid w:val="55A09145"/>
    <w:rsid w:val="55A3703D"/>
    <w:rsid w:val="55BFA640"/>
    <w:rsid w:val="55CAE110"/>
    <w:rsid w:val="55D58151"/>
    <w:rsid w:val="55D626D1"/>
    <w:rsid w:val="55EEAAB3"/>
    <w:rsid w:val="55F44D51"/>
    <w:rsid w:val="5608E3CE"/>
    <w:rsid w:val="5611AD1D"/>
    <w:rsid w:val="56136430"/>
    <w:rsid w:val="5639B30F"/>
    <w:rsid w:val="56410E3B"/>
    <w:rsid w:val="56464EFE"/>
    <w:rsid w:val="5662FB4F"/>
    <w:rsid w:val="5680F613"/>
    <w:rsid w:val="56A80BE2"/>
    <w:rsid w:val="56B354C5"/>
    <w:rsid w:val="56BA2BA6"/>
    <w:rsid w:val="56BD062B"/>
    <w:rsid w:val="56C0A63B"/>
    <w:rsid w:val="56C3751A"/>
    <w:rsid w:val="56DAAAAB"/>
    <w:rsid w:val="57065970"/>
    <w:rsid w:val="5715C3E7"/>
    <w:rsid w:val="5733988B"/>
    <w:rsid w:val="57568D50"/>
    <w:rsid w:val="577D7883"/>
    <w:rsid w:val="57873790"/>
    <w:rsid w:val="57A0AA48"/>
    <w:rsid w:val="57B26095"/>
    <w:rsid w:val="57B572CB"/>
    <w:rsid w:val="57BC947A"/>
    <w:rsid w:val="57C6BE55"/>
    <w:rsid w:val="57CFAB3E"/>
    <w:rsid w:val="57DE5D22"/>
    <w:rsid w:val="58067C32"/>
    <w:rsid w:val="582DCE6A"/>
    <w:rsid w:val="584F9E3B"/>
    <w:rsid w:val="585491D4"/>
    <w:rsid w:val="587FF998"/>
    <w:rsid w:val="589F40A7"/>
    <w:rsid w:val="58A66865"/>
    <w:rsid w:val="58C06C25"/>
    <w:rsid w:val="58C3879C"/>
    <w:rsid w:val="58D67D49"/>
    <w:rsid w:val="58E35DD2"/>
    <w:rsid w:val="58F0BB3D"/>
    <w:rsid w:val="592195DA"/>
    <w:rsid w:val="5934B3A8"/>
    <w:rsid w:val="59362CFE"/>
    <w:rsid w:val="5939D579"/>
    <w:rsid w:val="5949BF0F"/>
    <w:rsid w:val="594ADB56"/>
    <w:rsid w:val="5970BC59"/>
    <w:rsid w:val="5980694F"/>
    <w:rsid w:val="59809D68"/>
    <w:rsid w:val="599B62A8"/>
    <w:rsid w:val="599D149C"/>
    <w:rsid w:val="59ACEC57"/>
    <w:rsid w:val="59B239B7"/>
    <w:rsid w:val="59C33FFB"/>
    <w:rsid w:val="59D3C2BB"/>
    <w:rsid w:val="59D5705E"/>
    <w:rsid w:val="59F0A3DD"/>
    <w:rsid w:val="59F38BCB"/>
    <w:rsid w:val="5A210269"/>
    <w:rsid w:val="5A332065"/>
    <w:rsid w:val="5A5F57FD"/>
    <w:rsid w:val="5A8C74AD"/>
    <w:rsid w:val="5AD1452D"/>
    <w:rsid w:val="5B2175CA"/>
    <w:rsid w:val="5B3D1E0A"/>
    <w:rsid w:val="5B5083F0"/>
    <w:rsid w:val="5B5F4850"/>
    <w:rsid w:val="5B662317"/>
    <w:rsid w:val="5B771F1C"/>
    <w:rsid w:val="5BCF6790"/>
    <w:rsid w:val="5BD1ADD6"/>
    <w:rsid w:val="5BE0DA2F"/>
    <w:rsid w:val="5BF24E3F"/>
    <w:rsid w:val="5BF81D81"/>
    <w:rsid w:val="5BF8A4EB"/>
    <w:rsid w:val="5BFF5077"/>
    <w:rsid w:val="5C073C7F"/>
    <w:rsid w:val="5C15B4CF"/>
    <w:rsid w:val="5C21D043"/>
    <w:rsid w:val="5C3ABFA7"/>
    <w:rsid w:val="5C3E2A5D"/>
    <w:rsid w:val="5C568469"/>
    <w:rsid w:val="5C5F6580"/>
    <w:rsid w:val="5C63EA7E"/>
    <w:rsid w:val="5C64BE72"/>
    <w:rsid w:val="5C72C839"/>
    <w:rsid w:val="5C7B9F8D"/>
    <w:rsid w:val="5C8B39AA"/>
    <w:rsid w:val="5C9B7B77"/>
    <w:rsid w:val="5CA395D0"/>
    <w:rsid w:val="5CBB4757"/>
    <w:rsid w:val="5CEEEC13"/>
    <w:rsid w:val="5CF81BE4"/>
    <w:rsid w:val="5CF88146"/>
    <w:rsid w:val="5CFC1302"/>
    <w:rsid w:val="5CFF6E9D"/>
    <w:rsid w:val="5D1120FF"/>
    <w:rsid w:val="5D29E1B5"/>
    <w:rsid w:val="5D30D032"/>
    <w:rsid w:val="5D31657C"/>
    <w:rsid w:val="5D318C3E"/>
    <w:rsid w:val="5D3F8E5D"/>
    <w:rsid w:val="5D9F6541"/>
    <w:rsid w:val="5DBFC71B"/>
    <w:rsid w:val="5DCDC5C1"/>
    <w:rsid w:val="5DDB6A29"/>
    <w:rsid w:val="5DE90B15"/>
    <w:rsid w:val="5DF6CD9B"/>
    <w:rsid w:val="5E04D275"/>
    <w:rsid w:val="5E0E989A"/>
    <w:rsid w:val="5E1C17CA"/>
    <w:rsid w:val="5E2000D0"/>
    <w:rsid w:val="5E24B329"/>
    <w:rsid w:val="5E29929B"/>
    <w:rsid w:val="5E2F179C"/>
    <w:rsid w:val="5E51336A"/>
    <w:rsid w:val="5E579712"/>
    <w:rsid w:val="5E65C9E9"/>
    <w:rsid w:val="5E662DB3"/>
    <w:rsid w:val="5E816311"/>
    <w:rsid w:val="5E868062"/>
    <w:rsid w:val="5E95DE18"/>
    <w:rsid w:val="5EB084CB"/>
    <w:rsid w:val="5F035F94"/>
    <w:rsid w:val="5F1C3A61"/>
    <w:rsid w:val="5F25D95A"/>
    <w:rsid w:val="5F2C2B70"/>
    <w:rsid w:val="5F312F38"/>
    <w:rsid w:val="5F346A66"/>
    <w:rsid w:val="5F5066A7"/>
    <w:rsid w:val="5F532B64"/>
    <w:rsid w:val="5F605996"/>
    <w:rsid w:val="5F6881B6"/>
    <w:rsid w:val="5F6A54DC"/>
    <w:rsid w:val="5F74425F"/>
    <w:rsid w:val="5F87729A"/>
    <w:rsid w:val="5F893ED8"/>
    <w:rsid w:val="5FA2CF8A"/>
    <w:rsid w:val="5FC01D1F"/>
    <w:rsid w:val="5FC99162"/>
    <w:rsid w:val="60033AF0"/>
    <w:rsid w:val="600421CC"/>
    <w:rsid w:val="60052007"/>
    <w:rsid w:val="6032FADB"/>
    <w:rsid w:val="603543CE"/>
    <w:rsid w:val="6037EA0C"/>
    <w:rsid w:val="604C4DFB"/>
    <w:rsid w:val="60593624"/>
    <w:rsid w:val="6086CB5A"/>
    <w:rsid w:val="60B9BBFC"/>
    <w:rsid w:val="60CCFF99"/>
    <w:rsid w:val="60E7B5C9"/>
    <w:rsid w:val="60F36C01"/>
    <w:rsid w:val="6140F6E2"/>
    <w:rsid w:val="6148E9E8"/>
    <w:rsid w:val="61542B66"/>
    <w:rsid w:val="6162235F"/>
    <w:rsid w:val="616D6C06"/>
    <w:rsid w:val="616FB316"/>
    <w:rsid w:val="6180C66C"/>
    <w:rsid w:val="618159D7"/>
    <w:rsid w:val="61837324"/>
    <w:rsid w:val="619D1CF5"/>
    <w:rsid w:val="61A391C9"/>
    <w:rsid w:val="61A6748D"/>
    <w:rsid w:val="61B111DA"/>
    <w:rsid w:val="61B7D526"/>
    <w:rsid w:val="61DDECC2"/>
    <w:rsid w:val="61E86E57"/>
    <w:rsid w:val="61FE44E8"/>
    <w:rsid w:val="623B42D2"/>
    <w:rsid w:val="624D724B"/>
    <w:rsid w:val="62560E57"/>
    <w:rsid w:val="626738A9"/>
    <w:rsid w:val="62777988"/>
    <w:rsid w:val="62943950"/>
    <w:rsid w:val="62959B5B"/>
    <w:rsid w:val="629C6A29"/>
    <w:rsid w:val="62D45D6B"/>
    <w:rsid w:val="62E8C3F3"/>
    <w:rsid w:val="62FC8D38"/>
    <w:rsid w:val="6300BE7D"/>
    <w:rsid w:val="634817ED"/>
    <w:rsid w:val="6352AFCA"/>
    <w:rsid w:val="63560EEC"/>
    <w:rsid w:val="635860FB"/>
    <w:rsid w:val="6359BABD"/>
    <w:rsid w:val="6377AE89"/>
    <w:rsid w:val="637843E6"/>
    <w:rsid w:val="637DB551"/>
    <w:rsid w:val="6381FE55"/>
    <w:rsid w:val="63A1AE36"/>
    <w:rsid w:val="63B0B971"/>
    <w:rsid w:val="63B4FEE7"/>
    <w:rsid w:val="63B63A78"/>
    <w:rsid w:val="63B8B7E4"/>
    <w:rsid w:val="63C49638"/>
    <w:rsid w:val="63C92B63"/>
    <w:rsid w:val="63CEC914"/>
    <w:rsid w:val="63E51353"/>
    <w:rsid w:val="63F033D1"/>
    <w:rsid w:val="63F1D48E"/>
    <w:rsid w:val="63F2F8CE"/>
    <w:rsid w:val="63FB17F3"/>
    <w:rsid w:val="640E15A2"/>
    <w:rsid w:val="6412F074"/>
    <w:rsid w:val="641994E1"/>
    <w:rsid w:val="641CDA1D"/>
    <w:rsid w:val="64278144"/>
    <w:rsid w:val="64591C27"/>
    <w:rsid w:val="646572A5"/>
    <w:rsid w:val="649B49E8"/>
    <w:rsid w:val="649C5D08"/>
    <w:rsid w:val="64A6C6CA"/>
    <w:rsid w:val="64C2795B"/>
    <w:rsid w:val="64E6E5EB"/>
    <w:rsid w:val="64E9C1CC"/>
    <w:rsid w:val="64F21A1E"/>
    <w:rsid w:val="64FF65ED"/>
    <w:rsid w:val="65194565"/>
    <w:rsid w:val="653392E8"/>
    <w:rsid w:val="6538AEAF"/>
    <w:rsid w:val="653A601E"/>
    <w:rsid w:val="65438862"/>
    <w:rsid w:val="654535F8"/>
    <w:rsid w:val="6570D35D"/>
    <w:rsid w:val="65843A40"/>
    <w:rsid w:val="6591A354"/>
    <w:rsid w:val="65963E13"/>
    <w:rsid w:val="659F99F2"/>
    <w:rsid w:val="65A684D3"/>
    <w:rsid w:val="65A70DBD"/>
    <w:rsid w:val="65AD0C9D"/>
    <w:rsid w:val="65DA93BF"/>
    <w:rsid w:val="65DE851C"/>
    <w:rsid w:val="65EC6884"/>
    <w:rsid w:val="661D8932"/>
    <w:rsid w:val="663A303C"/>
    <w:rsid w:val="663C6953"/>
    <w:rsid w:val="665E88F8"/>
    <w:rsid w:val="668A87E2"/>
    <w:rsid w:val="66A5D32D"/>
    <w:rsid w:val="66ADCCC3"/>
    <w:rsid w:val="66D8F83E"/>
    <w:rsid w:val="66E747E6"/>
    <w:rsid w:val="670D6D72"/>
    <w:rsid w:val="670DCA0F"/>
    <w:rsid w:val="6721D7C7"/>
    <w:rsid w:val="67418D3B"/>
    <w:rsid w:val="67496246"/>
    <w:rsid w:val="674BFCA6"/>
    <w:rsid w:val="677CEA82"/>
    <w:rsid w:val="678D3C0A"/>
    <w:rsid w:val="679F5825"/>
    <w:rsid w:val="67A47304"/>
    <w:rsid w:val="67B35B8E"/>
    <w:rsid w:val="67C05EDB"/>
    <w:rsid w:val="67DE5D20"/>
    <w:rsid w:val="682B1581"/>
    <w:rsid w:val="683D3351"/>
    <w:rsid w:val="6844C34B"/>
    <w:rsid w:val="68628D0C"/>
    <w:rsid w:val="6868AA0C"/>
    <w:rsid w:val="686EA222"/>
    <w:rsid w:val="686F3625"/>
    <w:rsid w:val="6872FBA1"/>
    <w:rsid w:val="68994B4C"/>
    <w:rsid w:val="68AE9888"/>
    <w:rsid w:val="68BB5FF8"/>
    <w:rsid w:val="68C7F293"/>
    <w:rsid w:val="68D5A74A"/>
    <w:rsid w:val="68F00464"/>
    <w:rsid w:val="68F29B6A"/>
    <w:rsid w:val="68FD532B"/>
    <w:rsid w:val="69097904"/>
    <w:rsid w:val="692257DF"/>
    <w:rsid w:val="6970283A"/>
    <w:rsid w:val="6971D260"/>
    <w:rsid w:val="6987FA72"/>
    <w:rsid w:val="69948D5D"/>
    <w:rsid w:val="69A5F933"/>
    <w:rsid w:val="69C34F75"/>
    <w:rsid w:val="69C35997"/>
    <w:rsid w:val="69CD0B83"/>
    <w:rsid w:val="69CE8EE6"/>
    <w:rsid w:val="69CF825B"/>
    <w:rsid w:val="69F7A20A"/>
    <w:rsid w:val="69F83D1C"/>
    <w:rsid w:val="6A022F50"/>
    <w:rsid w:val="6A0F12DC"/>
    <w:rsid w:val="6A16652A"/>
    <w:rsid w:val="6A35D4D0"/>
    <w:rsid w:val="6A43EDE5"/>
    <w:rsid w:val="6A516B1B"/>
    <w:rsid w:val="6A5760E9"/>
    <w:rsid w:val="6A6A203C"/>
    <w:rsid w:val="6A72F13B"/>
    <w:rsid w:val="6AA54965"/>
    <w:rsid w:val="6AAFC6F2"/>
    <w:rsid w:val="6AB7D5F2"/>
    <w:rsid w:val="6AE4F9FB"/>
    <w:rsid w:val="6AEFC355"/>
    <w:rsid w:val="6AF3C840"/>
    <w:rsid w:val="6B058AD8"/>
    <w:rsid w:val="6B09B708"/>
    <w:rsid w:val="6B394E7F"/>
    <w:rsid w:val="6B500FB8"/>
    <w:rsid w:val="6B6220B3"/>
    <w:rsid w:val="6B6D73E4"/>
    <w:rsid w:val="6B6ECAB0"/>
    <w:rsid w:val="6B865811"/>
    <w:rsid w:val="6B90746F"/>
    <w:rsid w:val="6B946220"/>
    <w:rsid w:val="6BA9AAF3"/>
    <w:rsid w:val="6BB83052"/>
    <w:rsid w:val="6BE637A8"/>
    <w:rsid w:val="6BFA04E2"/>
    <w:rsid w:val="6C0D5A87"/>
    <w:rsid w:val="6C122F03"/>
    <w:rsid w:val="6C27F169"/>
    <w:rsid w:val="6C32AE3B"/>
    <w:rsid w:val="6C38C22A"/>
    <w:rsid w:val="6C3E314D"/>
    <w:rsid w:val="6C78EE03"/>
    <w:rsid w:val="6CA543DE"/>
    <w:rsid w:val="6CACDB31"/>
    <w:rsid w:val="6CD6F41E"/>
    <w:rsid w:val="6D032B99"/>
    <w:rsid w:val="6D0573C2"/>
    <w:rsid w:val="6D111CAE"/>
    <w:rsid w:val="6D1166CA"/>
    <w:rsid w:val="6D161A48"/>
    <w:rsid w:val="6D24574A"/>
    <w:rsid w:val="6D2B38E7"/>
    <w:rsid w:val="6D330BE3"/>
    <w:rsid w:val="6D57CDEE"/>
    <w:rsid w:val="6D64A5EA"/>
    <w:rsid w:val="6D815A5E"/>
    <w:rsid w:val="6D96D7D2"/>
    <w:rsid w:val="6D9CA84B"/>
    <w:rsid w:val="6D9F713D"/>
    <w:rsid w:val="6D9FF584"/>
    <w:rsid w:val="6DAEE6F5"/>
    <w:rsid w:val="6DB95F75"/>
    <w:rsid w:val="6DBE4F50"/>
    <w:rsid w:val="6DC11B85"/>
    <w:rsid w:val="6DC1FFA0"/>
    <w:rsid w:val="6DD19258"/>
    <w:rsid w:val="6DD4B54A"/>
    <w:rsid w:val="6DD7830B"/>
    <w:rsid w:val="6DEF2646"/>
    <w:rsid w:val="6E068325"/>
    <w:rsid w:val="6E0D0925"/>
    <w:rsid w:val="6E15C6F7"/>
    <w:rsid w:val="6E19AA29"/>
    <w:rsid w:val="6E1D730E"/>
    <w:rsid w:val="6E324BF2"/>
    <w:rsid w:val="6E3A796C"/>
    <w:rsid w:val="6E484C26"/>
    <w:rsid w:val="6E59518D"/>
    <w:rsid w:val="6E621651"/>
    <w:rsid w:val="6E731BFA"/>
    <w:rsid w:val="6E7D58E7"/>
    <w:rsid w:val="6E8C5B75"/>
    <w:rsid w:val="6E90723C"/>
    <w:rsid w:val="6EA26143"/>
    <w:rsid w:val="6EAC98CB"/>
    <w:rsid w:val="6ECF8422"/>
    <w:rsid w:val="6EF2D898"/>
    <w:rsid w:val="6EF7762C"/>
    <w:rsid w:val="6F053196"/>
    <w:rsid w:val="6F130B8B"/>
    <w:rsid w:val="6F15ED84"/>
    <w:rsid w:val="6F20A1CC"/>
    <w:rsid w:val="6F3BAA72"/>
    <w:rsid w:val="6F4892B1"/>
    <w:rsid w:val="6F6248FF"/>
    <w:rsid w:val="6F633E59"/>
    <w:rsid w:val="6F9A9A0A"/>
    <w:rsid w:val="6FAE50B8"/>
    <w:rsid w:val="6FCA7AF9"/>
    <w:rsid w:val="6FCB2704"/>
    <w:rsid w:val="70030660"/>
    <w:rsid w:val="700AEF45"/>
    <w:rsid w:val="702C6EEF"/>
    <w:rsid w:val="70353695"/>
    <w:rsid w:val="704BC4A4"/>
    <w:rsid w:val="7068C0C0"/>
    <w:rsid w:val="706A93D2"/>
    <w:rsid w:val="7077E5CD"/>
    <w:rsid w:val="7092A6A4"/>
    <w:rsid w:val="70C15BB1"/>
    <w:rsid w:val="70E375FE"/>
    <w:rsid w:val="711DC26B"/>
    <w:rsid w:val="712C277B"/>
    <w:rsid w:val="7135913F"/>
    <w:rsid w:val="7135A4A8"/>
    <w:rsid w:val="7147EE3E"/>
    <w:rsid w:val="71620FCC"/>
    <w:rsid w:val="716309C4"/>
    <w:rsid w:val="716F131E"/>
    <w:rsid w:val="7170420E"/>
    <w:rsid w:val="7173D854"/>
    <w:rsid w:val="7187F673"/>
    <w:rsid w:val="71B65879"/>
    <w:rsid w:val="71F6AA3C"/>
    <w:rsid w:val="71FD5F0B"/>
    <w:rsid w:val="72093211"/>
    <w:rsid w:val="720EB83C"/>
    <w:rsid w:val="723A776C"/>
    <w:rsid w:val="7240AADB"/>
    <w:rsid w:val="72581D60"/>
    <w:rsid w:val="72830386"/>
    <w:rsid w:val="7288BC23"/>
    <w:rsid w:val="72939B27"/>
    <w:rsid w:val="72B992CC"/>
    <w:rsid w:val="73083CD8"/>
    <w:rsid w:val="730A4D02"/>
    <w:rsid w:val="730C97A6"/>
    <w:rsid w:val="73292342"/>
    <w:rsid w:val="734213D9"/>
    <w:rsid w:val="735F4094"/>
    <w:rsid w:val="7371445C"/>
    <w:rsid w:val="737A8B95"/>
    <w:rsid w:val="737EDB78"/>
    <w:rsid w:val="739AAFAC"/>
    <w:rsid w:val="73C39141"/>
    <w:rsid w:val="73F091C3"/>
    <w:rsid w:val="73F65F48"/>
    <w:rsid w:val="74176771"/>
    <w:rsid w:val="74194A36"/>
    <w:rsid w:val="74384533"/>
    <w:rsid w:val="7443BB8D"/>
    <w:rsid w:val="7449410A"/>
    <w:rsid w:val="7450339E"/>
    <w:rsid w:val="7463551D"/>
    <w:rsid w:val="7464A867"/>
    <w:rsid w:val="746A2926"/>
    <w:rsid w:val="749AAA86"/>
    <w:rsid w:val="74A83A55"/>
    <w:rsid w:val="74C6203D"/>
    <w:rsid w:val="74C9CC99"/>
    <w:rsid w:val="74CED6EF"/>
    <w:rsid w:val="74D9A6AA"/>
    <w:rsid w:val="74E4AC9F"/>
    <w:rsid w:val="74E8EF7A"/>
    <w:rsid w:val="750D02D0"/>
    <w:rsid w:val="751CE2DC"/>
    <w:rsid w:val="75232187"/>
    <w:rsid w:val="752D77D2"/>
    <w:rsid w:val="7530E035"/>
    <w:rsid w:val="75334E63"/>
    <w:rsid w:val="754AF6D0"/>
    <w:rsid w:val="75750F21"/>
    <w:rsid w:val="75785FE0"/>
    <w:rsid w:val="757B1EB4"/>
    <w:rsid w:val="75827030"/>
    <w:rsid w:val="75861D5B"/>
    <w:rsid w:val="758E2508"/>
    <w:rsid w:val="758E754F"/>
    <w:rsid w:val="758F3049"/>
    <w:rsid w:val="75A580AA"/>
    <w:rsid w:val="75AC868B"/>
    <w:rsid w:val="75E6EDE5"/>
    <w:rsid w:val="75FAECA8"/>
    <w:rsid w:val="75FF6D97"/>
    <w:rsid w:val="76276557"/>
    <w:rsid w:val="76325B92"/>
    <w:rsid w:val="7648EAEB"/>
    <w:rsid w:val="764F2F00"/>
    <w:rsid w:val="765D4ACD"/>
    <w:rsid w:val="76702DFD"/>
    <w:rsid w:val="767260AD"/>
    <w:rsid w:val="76775680"/>
    <w:rsid w:val="767E4192"/>
    <w:rsid w:val="76801C25"/>
    <w:rsid w:val="76817CBA"/>
    <w:rsid w:val="76821752"/>
    <w:rsid w:val="768B7076"/>
    <w:rsid w:val="76B4C210"/>
    <w:rsid w:val="76BAA91C"/>
    <w:rsid w:val="76BEF1E8"/>
    <w:rsid w:val="76E7EF63"/>
    <w:rsid w:val="770AD8E6"/>
    <w:rsid w:val="7739DB74"/>
    <w:rsid w:val="7741510B"/>
    <w:rsid w:val="77431042"/>
    <w:rsid w:val="77510DC0"/>
    <w:rsid w:val="775BC973"/>
    <w:rsid w:val="775F26DB"/>
    <w:rsid w:val="77658B8C"/>
    <w:rsid w:val="776986A8"/>
    <w:rsid w:val="77AB2A6F"/>
    <w:rsid w:val="77B0F58D"/>
    <w:rsid w:val="77BCBB47"/>
    <w:rsid w:val="77F628C8"/>
    <w:rsid w:val="7800805B"/>
    <w:rsid w:val="782D5AE6"/>
    <w:rsid w:val="784E2DC0"/>
    <w:rsid w:val="78518D52"/>
    <w:rsid w:val="7854F569"/>
    <w:rsid w:val="785CB86F"/>
    <w:rsid w:val="787B0866"/>
    <w:rsid w:val="7880F428"/>
    <w:rsid w:val="78979ABE"/>
    <w:rsid w:val="78987812"/>
    <w:rsid w:val="78A10A6B"/>
    <w:rsid w:val="78A4EB49"/>
    <w:rsid w:val="78A63940"/>
    <w:rsid w:val="78B2554F"/>
    <w:rsid w:val="78C97071"/>
    <w:rsid w:val="78D196E9"/>
    <w:rsid w:val="78D64C9A"/>
    <w:rsid w:val="78D8C37D"/>
    <w:rsid w:val="790391AD"/>
    <w:rsid w:val="7910922F"/>
    <w:rsid w:val="7912EB37"/>
    <w:rsid w:val="79141B70"/>
    <w:rsid w:val="792046A9"/>
    <w:rsid w:val="794704F8"/>
    <w:rsid w:val="79543187"/>
    <w:rsid w:val="796D34EC"/>
    <w:rsid w:val="79715B6C"/>
    <w:rsid w:val="7974E8F4"/>
    <w:rsid w:val="79787B4A"/>
    <w:rsid w:val="798177C3"/>
    <w:rsid w:val="79E2F738"/>
    <w:rsid w:val="79E68D70"/>
    <w:rsid w:val="79E99710"/>
    <w:rsid w:val="7A1E41F5"/>
    <w:rsid w:val="7A2F18DB"/>
    <w:rsid w:val="7A57DE30"/>
    <w:rsid w:val="7A5D1B85"/>
    <w:rsid w:val="7A678F47"/>
    <w:rsid w:val="7A6A556B"/>
    <w:rsid w:val="7A71FA0D"/>
    <w:rsid w:val="7A9E22F4"/>
    <w:rsid w:val="7AA46AC4"/>
    <w:rsid w:val="7AA4B3C9"/>
    <w:rsid w:val="7AA6B81C"/>
    <w:rsid w:val="7AB805DC"/>
    <w:rsid w:val="7ABAAC59"/>
    <w:rsid w:val="7ABB14DE"/>
    <w:rsid w:val="7B3BC597"/>
    <w:rsid w:val="7B60A307"/>
    <w:rsid w:val="7B6911B4"/>
    <w:rsid w:val="7B77607E"/>
    <w:rsid w:val="7B8018A2"/>
    <w:rsid w:val="7B824541"/>
    <w:rsid w:val="7B8DCF68"/>
    <w:rsid w:val="7B8FB70F"/>
    <w:rsid w:val="7B9607C5"/>
    <w:rsid w:val="7B9B3EA8"/>
    <w:rsid w:val="7BABF661"/>
    <w:rsid w:val="7BBECD1B"/>
    <w:rsid w:val="7BE1886F"/>
    <w:rsid w:val="7BF129EC"/>
    <w:rsid w:val="7BF1B4D4"/>
    <w:rsid w:val="7BF58FE4"/>
    <w:rsid w:val="7BFB4632"/>
    <w:rsid w:val="7C3E1CBD"/>
    <w:rsid w:val="7C534335"/>
    <w:rsid w:val="7C579B56"/>
    <w:rsid w:val="7C5F41CF"/>
    <w:rsid w:val="7C68AB89"/>
    <w:rsid w:val="7C692F74"/>
    <w:rsid w:val="7C6A6DCF"/>
    <w:rsid w:val="7C818B99"/>
    <w:rsid w:val="7C848908"/>
    <w:rsid w:val="7C92D08E"/>
    <w:rsid w:val="7CA5BC6B"/>
    <w:rsid w:val="7CA5D7B4"/>
    <w:rsid w:val="7CBCB719"/>
    <w:rsid w:val="7CC4F72E"/>
    <w:rsid w:val="7CCA0C8C"/>
    <w:rsid w:val="7CD366D3"/>
    <w:rsid w:val="7CD6871F"/>
    <w:rsid w:val="7CDDE940"/>
    <w:rsid w:val="7CF313A8"/>
    <w:rsid w:val="7CFBE7B3"/>
    <w:rsid w:val="7D01615E"/>
    <w:rsid w:val="7D1CFD51"/>
    <w:rsid w:val="7D5239A7"/>
    <w:rsid w:val="7D5E5CD8"/>
    <w:rsid w:val="7D5F1975"/>
    <w:rsid w:val="7D88D2D3"/>
    <w:rsid w:val="7D956DFC"/>
    <w:rsid w:val="7DB08AA4"/>
    <w:rsid w:val="7DE9D66A"/>
    <w:rsid w:val="7E218440"/>
    <w:rsid w:val="7E274D8B"/>
    <w:rsid w:val="7E2C38AD"/>
    <w:rsid w:val="7E3581CE"/>
    <w:rsid w:val="7E55C0E2"/>
    <w:rsid w:val="7EAA8C6C"/>
    <w:rsid w:val="7EB503D3"/>
    <w:rsid w:val="7EB756ED"/>
    <w:rsid w:val="7EBBC2E1"/>
    <w:rsid w:val="7EDE38FB"/>
    <w:rsid w:val="7EE17460"/>
    <w:rsid w:val="7EE78870"/>
    <w:rsid w:val="7F01E810"/>
    <w:rsid w:val="7F20BD68"/>
    <w:rsid w:val="7F22F982"/>
    <w:rsid w:val="7F33BCC6"/>
    <w:rsid w:val="7F3A8C32"/>
    <w:rsid w:val="7F6FA701"/>
    <w:rsid w:val="7FA2B1BE"/>
    <w:rsid w:val="7FAB1F90"/>
    <w:rsid w:val="7FB3A825"/>
    <w:rsid w:val="7FB8D391"/>
    <w:rsid w:val="7FBF397F"/>
    <w:rsid w:val="7FCFCD20"/>
    <w:rsid w:val="7FDDBB56"/>
    <w:rsid w:val="7FE42A78"/>
    <w:rsid w:val="7FE6EA07"/>
    <w:rsid w:val="7FF0AFE5"/>
    <w:rsid w:val="7FFA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C1E438D"/>
  <w15:docId w15:val="{6A19DC21-7043-4981-AB1B-989A012B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B6C85"/>
    <w:pPr>
      <w:spacing w:line="300" w:lineRule="atLeast"/>
    </w:p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771BB"/>
    <w:pPr>
      <w:keepNext/>
      <w:numPr>
        <w:numId w:val="49"/>
      </w:numPr>
      <w:spacing w:before="240" w:after="60"/>
      <w:outlineLvl w:val="0"/>
    </w:pPr>
    <w:rPr>
      <w:b/>
      <w:bCs/>
      <w:color w:val="C5004B"/>
      <w:kern w:val="32"/>
      <w:sz w:val="28"/>
      <w:szCs w:val="32"/>
    </w:rPr>
  </w:style>
  <w:style w:type="paragraph" w:styleId="Kop2">
    <w:name w:val="heading 2"/>
    <w:aliases w:val="Reset numbering,Bijlage,paragraaf,Paragraaf,2scr,h2,2,l2,Kop,H2,Punt 2,Überschrift 2 Anhang,Überschrift 2 Anhang1,Überschrift 2 Anhang2,Überschrift 2 Anhang11,Überschrift 2 Anhang21,Chapter Title,UNDERRUBRIK 1-2,Heading 2 Colored,head 2,header"/>
    <w:basedOn w:val="Standaard"/>
    <w:next w:val="Standaard"/>
    <w:qFormat/>
    <w:rsid w:val="002771BB"/>
    <w:pPr>
      <w:keepNext/>
      <w:numPr>
        <w:ilvl w:val="1"/>
        <w:numId w:val="49"/>
      </w:numPr>
      <w:outlineLvl w:val="1"/>
    </w:pPr>
    <w:rPr>
      <w:b/>
      <w:i/>
      <w:color w:val="004B95"/>
    </w:rPr>
  </w:style>
  <w:style w:type="paragraph" w:styleId="Kop3">
    <w:name w:val="heading 3"/>
    <w:aliases w:val="Level 1 - 1,Voorwoord,subparagraaf,Subparagraaf,3scr,Sub-paragraaf,Sub-Paragraaf,H3,Heading 3 Colored,3,3rd level"/>
    <w:basedOn w:val="Standaard"/>
    <w:next w:val="Standaard"/>
    <w:qFormat/>
    <w:rsid w:val="00317987"/>
    <w:pPr>
      <w:numPr>
        <w:ilvl w:val="2"/>
        <w:numId w:val="49"/>
      </w:numPr>
      <w:spacing w:before="240"/>
      <w:outlineLvl w:val="2"/>
    </w:pPr>
    <w:rPr>
      <w:color w:val="004B95"/>
    </w:rPr>
  </w:style>
  <w:style w:type="paragraph" w:styleId="Kop4">
    <w:name w:val="heading 4"/>
    <w:basedOn w:val="Standaard"/>
    <w:next w:val="Standaard"/>
    <w:qFormat/>
    <w:rsid w:val="000F2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0F20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0F20CE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0F20CE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0F20CE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0F20CE"/>
    <w:p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C4534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4534C"/>
    <w:pPr>
      <w:tabs>
        <w:tab w:val="center" w:pos="4536"/>
        <w:tab w:val="right" w:pos="9072"/>
      </w:tabs>
    </w:pPr>
  </w:style>
  <w:style w:type="paragraph" w:styleId="Inhopg1">
    <w:name w:val="toc 1"/>
    <w:basedOn w:val="Standaard"/>
    <w:next w:val="Standaard"/>
    <w:autoRedefine/>
    <w:uiPriority w:val="39"/>
    <w:rsid w:val="00964CD5"/>
    <w:pPr>
      <w:tabs>
        <w:tab w:val="left" w:pos="363"/>
        <w:tab w:val="right" w:pos="8494"/>
      </w:tabs>
      <w:ind w:left="363" w:hanging="363"/>
    </w:pPr>
    <w:rPr>
      <w:b/>
      <w:noProof/>
      <w:color w:val="C5004B"/>
    </w:rPr>
  </w:style>
  <w:style w:type="character" w:styleId="Hyperlink">
    <w:name w:val="Hyperlink"/>
    <w:uiPriority w:val="99"/>
    <w:rsid w:val="00186241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4261C9"/>
    <w:pPr>
      <w:tabs>
        <w:tab w:val="left" w:pos="700"/>
        <w:tab w:val="right" w:pos="8494"/>
      </w:tabs>
      <w:ind w:left="700" w:hanging="337"/>
    </w:pPr>
    <w:rPr>
      <w:bCs/>
      <w:iCs/>
      <w:noProof/>
    </w:rPr>
  </w:style>
  <w:style w:type="paragraph" w:styleId="Inhopg3">
    <w:name w:val="toc 3"/>
    <w:basedOn w:val="Standaard"/>
    <w:next w:val="Standaard"/>
    <w:autoRedefine/>
    <w:uiPriority w:val="39"/>
    <w:rsid w:val="0085454F"/>
    <w:pPr>
      <w:tabs>
        <w:tab w:val="left" w:pos="1134"/>
        <w:tab w:val="right" w:pos="8494"/>
      </w:tabs>
      <w:ind w:left="363"/>
    </w:pPr>
  </w:style>
  <w:style w:type="paragraph" w:customStyle="1" w:styleId="Inleiding">
    <w:name w:val="Inleiding"/>
    <w:basedOn w:val="Standaard"/>
    <w:rsid w:val="008A0491"/>
    <w:rPr>
      <w:color w:val="004B95"/>
    </w:rPr>
  </w:style>
  <w:style w:type="numbering" w:customStyle="1" w:styleId="OpmaakprofielMeerdereniveaus14ptVetAangepastekleurRGB51">
    <w:name w:val="Opmaakprofiel Meerdere niveaus 14 pt Vet Aangepaste kleur (RGB(51"/>
    <w:aliases w:val="51,255..."/>
    <w:basedOn w:val="Geenlijst"/>
    <w:rsid w:val="007654B6"/>
    <w:pPr>
      <w:numPr>
        <w:numId w:val="4"/>
      </w:numPr>
    </w:pPr>
  </w:style>
  <w:style w:type="table" w:styleId="Tabelraster">
    <w:name w:val="Table Grid"/>
    <w:basedOn w:val="Standaardtabel"/>
    <w:uiPriority w:val="39"/>
    <w:rsid w:val="00051EA5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Geenlijst"/>
    <w:rsid w:val="000F20CE"/>
    <w:pPr>
      <w:numPr>
        <w:numId w:val="20"/>
      </w:numPr>
    </w:pPr>
  </w:style>
  <w:style w:type="character" w:styleId="Paginanummer">
    <w:name w:val="page number"/>
    <w:rsid w:val="008D7C59"/>
    <w:rPr>
      <w:rFonts w:ascii="Arial" w:hAnsi="Arial"/>
      <w:color w:val="C5004B"/>
      <w:sz w:val="18"/>
    </w:rPr>
  </w:style>
  <w:style w:type="paragraph" w:customStyle="1" w:styleId="RandVoettekst">
    <w:name w:val="Rand Voettekst"/>
    <w:basedOn w:val="Voettekst"/>
    <w:rsid w:val="004E1C5A"/>
    <w:pPr>
      <w:pBdr>
        <w:bottom w:val="single" w:sz="4" w:space="1" w:color="3333FF"/>
      </w:pBdr>
      <w:spacing w:after="120"/>
    </w:pPr>
  </w:style>
  <w:style w:type="paragraph" w:customStyle="1" w:styleId="KopInhoudsopgave">
    <w:name w:val="Kop Inhoudsopgave"/>
    <w:basedOn w:val="Standaard"/>
    <w:rsid w:val="009E7565"/>
    <w:rPr>
      <w:b/>
      <w:color w:val="C5004B"/>
      <w:sz w:val="24"/>
    </w:rPr>
  </w:style>
  <w:style w:type="table" w:customStyle="1" w:styleId="CEEigentijds">
    <w:name w:val="CE Eigentijds"/>
    <w:basedOn w:val="Eigentijdsetabel"/>
    <w:rsid w:val="00A6768C"/>
    <w:pPr>
      <w:tabs>
        <w:tab w:val="left" w:pos="2268"/>
      </w:tabs>
      <w:spacing w:line="240" w:lineRule="auto"/>
    </w:pPr>
    <w:rPr>
      <w:rFonts w:ascii="Trebuchet MS" w:hAnsi="Trebuchet MS"/>
      <w:sz w:val="16"/>
      <w:lang w:val="en-US" w:eastAsia="ja-JP"/>
    </w:rPr>
    <w:tblPr>
      <w:tblInd w:w="2381" w:type="dxa"/>
      <w:tblBorders>
        <w:top w:val="single" w:sz="4" w:space="0" w:color="009EE0"/>
        <w:left w:val="single" w:sz="4" w:space="0" w:color="009EE0"/>
        <w:bottom w:val="single" w:sz="4" w:space="0" w:color="009EE0"/>
        <w:right w:val="single" w:sz="4" w:space="0" w:color="009EE0"/>
        <w:insideH w:val="single" w:sz="4" w:space="0" w:color="009EE0"/>
        <w:insideV w:val="none" w:sz="0" w:space="0" w:color="auto"/>
      </w:tblBorders>
    </w:tblPr>
    <w:tblStylePr w:type="firstRow">
      <w:rPr>
        <w:b/>
        <w:bCs/>
        <w:color w:val="auto"/>
      </w:rPr>
      <w:tblPr/>
      <w:tcPr>
        <w:tcBorders>
          <w:top w:val="single" w:sz="4" w:space="0" w:color="009EE0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000000" w:fill="B9E4FF"/>
      </w:tcPr>
    </w:tblStylePr>
    <w:tblStylePr w:type="band1Horz">
      <w:rPr>
        <w:color w:val="auto"/>
      </w:rPr>
      <w:tblPr/>
      <w:tcPr>
        <w:tcBorders>
          <w:top w:val="nil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009EE0" w:fill="auto"/>
      </w:tcPr>
    </w:tblStylePr>
    <w:tblStylePr w:type="band2Horz">
      <w:rPr>
        <w:color w:val="auto"/>
      </w:rPr>
      <w:tblPr/>
      <w:tcPr>
        <w:tcBorders>
          <w:top w:val="nil"/>
          <w:left w:val="single" w:sz="4" w:space="0" w:color="009EE0"/>
          <w:bottom w:val="single" w:sz="4" w:space="0" w:color="009EE0"/>
          <w:right w:val="single" w:sz="4" w:space="0" w:color="009EE0"/>
          <w:insideH w:val="nil"/>
          <w:insideV w:val="nil"/>
          <w:tl2br w:val="nil"/>
          <w:tr2bl w:val="nil"/>
        </w:tcBorders>
        <w:shd w:val="clear" w:color="auto" w:fill="E1F4FF"/>
      </w:tcPr>
    </w:tblStylePr>
    <w:tblStylePr w:type="nwCell">
      <w:tblPr/>
      <w:tcPr>
        <w:shd w:val="clear" w:color="auto" w:fill="FFFFFF"/>
      </w:tcPr>
    </w:tblStylePr>
  </w:style>
  <w:style w:type="paragraph" w:customStyle="1" w:styleId="CitaatRood">
    <w:name w:val="Citaat Rood"/>
    <w:basedOn w:val="Standaard"/>
    <w:rsid w:val="00352C63"/>
    <w:pPr>
      <w:spacing w:before="200" w:after="200"/>
      <w:ind w:left="284" w:right="284"/>
    </w:pPr>
    <w:rPr>
      <w:rFonts w:ascii="Trebuchet MS" w:hAnsi="Trebuchet MS"/>
      <w:i/>
      <w:iCs/>
      <w:color w:val="C5004B"/>
    </w:rPr>
  </w:style>
  <w:style w:type="table" w:styleId="Eigentijdsetabel">
    <w:name w:val="Table Contemporary"/>
    <w:basedOn w:val="Standaardtabel"/>
    <w:rsid w:val="00A6768C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Broodtekst">
    <w:name w:val="Broodtekst"/>
    <w:rsid w:val="00E4534E"/>
    <w:pPr>
      <w:spacing w:line="240" w:lineRule="exact"/>
      <w:ind w:left="2268"/>
    </w:pPr>
    <w:rPr>
      <w:rFonts w:ascii="Trebuchet MS" w:hAnsi="Trebuchet MS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CE7119"/>
  </w:style>
  <w:style w:type="character" w:styleId="Voetnootmarkering">
    <w:name w:val="footnote reference"/>
    <w:uiPriority w:val="99"/>
    <w:rsid w:val="00CE7119"/>
    <w:rPr>
      <w:vertAlign w:val="superscript"/>
    </w:rPr>
  </w:style>
  <w:style w:type="paragraph" w:customStyle="1" w:styleId="Voetnoottekstblauw">
    <w:name w:val="Voetnoottekst blauw"/>
    <w:basedOn w:val="Voetnoottekst"/>
    <w:link w:val="VoetnoottekstblauwChar"/>
    <w:rsid w:val="00CE7119"/>
    <w:rPr>
      <w:color w:val="3333FF"/>
      <w:sz w:val="14"/>
      <w:szCs w:val="14"/>
    </w:rPr>
  </w:style>
  <w:style w:type="character" w:customStyle="1" w:styleId="VoetnoottekstChar">
    <w:name w:val="Voetnoottekst Char"/>
    <w:link w:val="Voetnoottekst"/>
    <w:uiPriority w:val="99"/>
    <w:rsid w:val="00CE7119"/>
    <w:rPr>
      <w:rFonts w:ascii="Arial" w:hAnsi="Arial" w:cs="Arial"/>
      <w:lang w:val="nl-NL" w:eastAsia="nl-NL" w:bidi="ar-SA"/>
    </w:rPr>
  </w:style>
  <w:style w:type="character" w:customStyle="1" w:styleId="VoetnoottekstblauwChar">
    <w:name w:val="Voetnoottekst blauw Char"/>
    <w:link w:val="Voetnoottekstblauw"/>
    <w:rsid w:val="00CE7119"/>
    <w:rPr>
      <w:rFonts w:ascii="Arial" w:hAnsi="Arial" w:cs="Arial"/>
      <w:color w:val="3333FF"/>
      <w:sz w:val="14"/>
      <w:szCs w:val="14"/>
      <w:lang w:val="nl-NL" w:eastAsia="nl-NL" w:bidi="ar-SA"/>
    </w:rPr>
  </w:style>
  <w:style w:type="paragraph" w:customStyle="1" w:styleId="CitaatWit-Opsomming">
    <w:name w:val="Citaat Wit - Opsomming"/>
    <w:basedOn w:val="CitaatRood"/>
    <w:rsid w:val="001B6C70"/>
    <w:pPr>
      <w:numPr>
        <w:numId w:val="5"/>
      </w:numPr>
      <w:tabs>
        <w:tab w:val="left" w:pos="227"/>
      </w:tabs>
      <w:spacing w:before="0" w:after="0"/>
      <w:ind w:right="142"/>
    </w:pPr>
    <w:rPr>
      <w:color w:val="FFFFFF"/>
    </w:rPr>
  </w:style>
  <w:style w:type="paragraph" w:customStyle="1" w:styleId="CitaatOpsomming">
    <w:name w:val="Citaat + Opsomming"/>
    <w:basedOn w:val="CitaatWit-Opsomming"/>
    <w:rsid w:val="00331011"/>
    <w:rPr>
      <w:color w:val="auto"/>
    </w:rPr>
  </w:style>
  <w:style w:type="paragraph" w:styleId="Citaat">
    <w:name w:val="Quote"/>
    <w:basedOn w:val="CitaatRood"/>
    <w:qFormat/>
    <w:rsid w:val="00331011"/>
    <w:pPr>
      <w:spacing w:before="0" w:after="0"/>
      <w:ind w:left="142" w:right="142"/>
    </w:pPr>
    <w:rPr>
      <w:color w:val="auto"/>
    </w:rPr>
  </w:style>
  <w:style w:type="paragraph" w:customStyle="1" w:styleId="Titelblad-titel">
    <w:name w:val="Titelblad - titel"/>
    <w:basedOn w:val="Standaard"/>
    <w:rsid w:val="00BF4CF6"/>
    <w:pPr>
      <w:spacing w:line="280" w:lineRule="exact"/>
    </w:pPr>
    <w:rPr>
      <w:b/>
      <w:sz w:val="28"/>
      <w:szCs w:val="28"/>
    </w:rPr>
  </w:style>
  <w:style w:type="paragraph" w:customStyle="1" w:styleId="Titelblad-subtitel">
    <w:name w:val="Titelblad - subtitel"/>
    <w:basedOn w:val="Standaard"/>
    <w:rsid w:val="00A86212"/>
    <w:pPr>
      <w:spacing w:line="280" w:lineRule="exact"/>
    </w:pPr>
  </w:style>
  <w:style w:type="paragraph" w:customStyle="1" w:styleId="Subkop2">
    <w:name w:val="Subkop 2"/>
    <w:basedOn w:val="Standaard"/>
    <w:next w:val="Standaard"/>
    <w:link w:val="Subkop2Char"/>
    <w:rsid w:val="006E2C9C"/>
    <w:pPr>
      <w:keepNext/>
      <w:ind w:left="697" w:hanging="697"/>
    </w:pPr>
    <w:rPr>
      <w:color w:val="004B95"/>
    </w:rPr>
  </w:style>
  <w:style w:type="paragraph" w:customStyle="1" w:styleId="Kop1-Bijlage">
    <w:name w:val="Kop 1 - Bijlage"/>
    <w:basedOn w:val="Kop1"/>
    <w:rsid w:val="004F5CD1"/>
    <w:pPr>
      <w:numPr>
        <w:numId w:val="6"/>
      </w:numPr>
      <w:tabs>
        <w:tab w:val="clear" w:pos="705"/>
        <w:tab w:val="num" w:pos="400"/>
      </w:tabs>
      <w:ind w:left="400" w:hanging="400"/>
    </w:pPr>
  </w:style>
  <w:style w:type="paragraph" w:customStyle="1" w:styleId="Kop2-Bijlage">
    <w:name w:val="Kop 2 - Bijlage"/>
    <w:basedOn w:val="Kop2"/>
    <w:rsid w:val="004F5CD1"/>
    <w:pPr>
      <w:numPr>
        <w:numId w:val="6"/>
      </w:numPr>
      <w:tabs>
        <w:tab w:val="clear" w:pos="705"/>
        <w:tab w:val="num" w:pos="400"/>
      </w:tabs>
      <w:ind w:left="400" w:hanging="400"/>
    </w:pPr>
    <w:rPr>
      <w:sz w:val="18"/>
      <w:szCs w:val="18"/>
    </w:rPr>
  </w:style>
  <w:style w:type="paragraph" w:customStyle="1" w:styleId="Opsomming">
    <w:name w:val="Opsomming"/>
    <w:basedOn w:val="CitaatOpsomming"/>
    <w:rsid w:val="0026673B"/>
    <w:pPr>
      <w:numPr>
        <w:numId w:val="7"/>
      </w:numPr>
      <w:tabs>
        <w:tab w:val="clear" w:pos="227"/>
        <w:tab w:val="clear" w:pos="369"/>
        <w:tab w:val="left" w:pos="284"/>
      </w:tabs>
      <w:ind w:left="284" w:right="0"/>
    </w:pPr>
    <w:rPr>
      <w:rFonts w:ascii="Arial" w:hAnsi="Arial"/>
      <w:sz w:val="18"/>
      <w:szCs w:val="18"/>
    </w:rPr>
  </w:style>
  <w:style w:type="paragraph" w:customStyle="1" w:styleId="Opsomming-nummers">
    <w:name w:val="Opsomming - nummers"/>
    <w:basedOn w:val="Opsomming"/>
    <w:rsid w:val="00A86212"/>
    <w:pPr>
      <w:numPr>
        <w:numId w:val="8"/>
      </w:numPr>
      <w:tabs>
        <w:tab w:val="clear" w:pos="284"/>
        <w:tab w:val="left" w:pos="227"/>
        <w:tab w:val="left" w:pos="400"/>
      </w:tabs>
    </w:pPr>
  </w:style>
  <w:style w:type="paragraph" w:customStyle="1" w:styleId="Opsomming-subkop">
    <w:name w:val="Opsomming - subkop"/>
    <w:basedOn w:val="Opsomming-nummers"/>
    <w:rsid w:val="00A86212"/>
    <w:pPr>
      <w:numPr>
        <w:numId w:val="9"/>
      </w:numPr>
    </w:pPr>
    <w:rPr>
      <w:color w:val="004B95"/>
    </w:rPr>
  </w:style>
  <w:style w:type="character" w:customStyle="1" w:styleId="Subkop2Char">
    <w:name w:val="Subkop 2 Char"/>
    <w:link w:val="Subkop2"/>
    <w:rsid w:val="00236901"/>
    <w:rPr>
      <w:rFonts w:ascii="Arial" w:hAnsi="Arial" w:cs="Arial"/>
      <w:color w:val="004B95"/>
      <w:sz w:val="18"/>
      <w:szCs w:val="24"/>
      <w:lang w:val="nl-NL" w:eastAsia="nl-NL" w:bidi="ar-SA"/>
    </w:rPr>
  </w:style>
  <w:style w:type="paragraph" w:customStyle="1" w:styleId="NadrukRood">
    <w:name w:val="Nadruk Rood"/>
    <w:basedOn w:val="Standaard"/>
    <w:link w:val="NadrukRoodChar"/>
    <w:rsid w:val="00236901"/>
    <w:rPr>
      <w:b/>
      <w:i/>
      <w:color w:val="C5004B"/>
    </w:rPr>
  </w:style>
  <w:style w:type="character" w:customStyle="1" w:styleId="NadrukRoodChar">
    <w:name w:val="Nadruk Rood Char"/>
    <w:link w:val="NadrukRood"/>
    <w:rsid w:val="00236901"/>
    <w:rPr>
      <w:rFonts w:ascii="Arial" w:hAnsi="Arial" w:cs="Arial"/>
      <w:b/>
      <w:i/>
      <w:color w:val="C5004B"/>
      <w:sz w:val="18"/>
      <w:szCs w:val="24"/>
      <w:lang w:val="nl-NL" w:eastAsia="nl-NL" w:bidi="ar-SA"/>
    </w:rPr>
  </w:style>
  <w:style w:type="paragraph" w:customStyle="1" w:styleId="PatroonDoorzichtigBlauw">
    <w:name w:val="Patroon: Doorzichtig Blauw"/>
    <w:basedOn w:val="Standaard"/>
    <w:rsid w:val="00236901"/>
    <w:pPr>
      <w:shd w:val="clear" w:color="auto" w:fill="F3F9FF"/>
    </w:pPr>
  </w:style>
  <w:style w:type="paragraph" w:customStyle="1" w:styleId="PatroonDoorzichtigBlauwPatroonGeen">
    <w:name w:val="Patroon: Doorzichtig Blauw + Patroon: Geen"/>
    <w:basedOn w:val="PatroonDoorzichtigBlauw"/>
    <w:rsid w:val="000B4882"/>
    <w:pPr>
      <w:shd w:val="clear" w:color="auto" w:fill="auto"/>
    </w:pPr>
  </w:style>
  <w:style w:type="paragraph" w:customStyle="1" w:styleId="Fotobijschriftblauw">
    <w:name w:val="Foto bijschrift blauw"/>
    <w:basedOn w:val="Fotobijschriftblauw2"/>
    <w:link w:val="FotobijschriftblauwChar"/>
    <w:rsid w:val="00352C63"/>
    <w:rPr>
      <w:color w:val="004B95"/>
    </w:rPr>
  </w:style>
  <w:style w:type="paragraph" w:customStyle="1" w:styleId="Fotobijschriftblauw2">
    <w:name w:val="Foto bijschrift blauw2"/>
    <w:basedOn w:val="Fotobijschrift"/>
    <w:link w:val="Fotobijschriftblauw2Char"/>
    <w:rsid w:val="00352C63"/>
  </w:style>
  <w:style w:type="paragraph" w:customStyle="1" w:styleId="Fotobijschrift">
    <w:name w:val="Foto bijschrift"/>
    <w:basedOn w:val="Standaard"/>
    <w:link w:val="FotobijschriftChar"/>
    <w:rsid w:val="00F276B1"/>
    <w:rPr>
      <w:sz w:val="16"/>
      <w:szCs w:val="16"/>
    </w:rPr>
  </w:style>
  <w:style w:type="character" w:customStyle="1" w:styleId="FotobijschriftChar">
    <w:name w:val="Foto bijschrift Char"/>
    <w:link w:val="Fotobijschrift"/>
    <w:rsid w:val="00F276B1"/>
    <w:rPr>
      <w:rFonts w:ascii="Arial" w:hAnsi="Arial" w:cs="Arial"/>
      <w:sz w:val="16"/>
      <w:szCs w:val="16"/>
    </w:rPr>
  </w:style>
  <w:style w:type="character" w:customStyle="1" w:styleId="Fotobijschriftblauw2Char">
    <w:name w:val="Foto bijschrift blauw2 Char"/>
    <w:link w:val="Fotobijschriftblauw2"/>
    <w:rsid w:val="00352C63"/>
    <w:rPr>
      <w:rFonts w:ascii="Arial" w:hAnsi="Arial" w:cs="Arial"/>
      <w:i/>
      <w:sz w:val="16"/>
      <w:szCs w:val="16"/>
      <w:lang w:val="nl-NL" w:eastAsia="nl-NL" w:bidi="ar-SA"/>
    </w:rPr>
  </w:style>
  <w:style w:type="character" w:customStyle="1" w:styleId="FotobijschriftblauwChar">
    <w:name w:val="Foto bijschrift blauw Char"/>
    <w:link w:val="Fotobijschriftblauw"/>
    <w:rsid w:val="00352C63"/>
    <w:rPr>
      <w:rFonts w:ascii="Arial" w:hAnsi="Arial" w:cs="Arial"/>
      <w:i/>
      <w:color w:val="004B95"/>
      <w:sz w:val="16"/>
      <w:szCs w:val="16"/>
      <w:lang w:val="nl-NL" w:eastAsia="nl-NL" w:bidi="ar-SA"/>
    </w:rPr>
  </w:style>
  <w:style w:type="paragraph" w:styleId="Ballontekst">
    <w:name w:val="Balloon Text"/>
    <w:basedOn w:val="Standaard"/>
    <w:semiHidden/>
    <w:rsid w:val="000F20CE"/>
    <w:rPr>
      <w:rFonts w:ascii="Tahoma" w:hAnsi="Tahoma" w:cs="Tahoma"/>
      <w:sz w:val="16"/>
      <w:szCs w:val="16"/>
    </w:rPr>
  </w:style>
  <w:style w:type="numbering" w:styleId="1ai">
    <w:name w:val="Outline List 1"/>
    <w:basedOn w:val="Geenlijst"/>
    <w:rsid w:val="000F20CE"/>
    <w:pPr>
      <w:numPr>
        <w:numId w:val="21"/>
      </w:numPr>
    </w:pPr>
  </w:style>
  <w:style w:type="table" w:styleId="3D-effectenvoortabel1">
    <w:name w:val="Table 3D effects 1"/>
    <w:basedOn w:val="Standaardtabel"/>
    <w:rsid w:val="000F20CE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F20CE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F20CE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0F20CE"/>
  </w:style>
  <w:style w:type="paragraph" w:styleId="Adresenvelop">
    <w:name w:val="envelope address"/>
    <w:basedOn w:val="Standaard"/>
    <w:rsid w:val="000F20CE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rsid w:val="000F20CE"/>
    <w:pPr>
      <w:ind w:left="4252"/>
    </w:pPr>
  </w:style>
  <w:style w:type="paragraph" w:styleId="Afzender">
    <w:name w:val="envelope return"/>
    <w:basedOn w:val="Standaard"/>
    <w:rsid w:val="000F20CE"/>
  </w:style>
  <w:style w:type="numbering" w:styleId="Artikelsectie">
    <w:name w:val="Outline List 3"/>
    <w:basedOn w:val="Geenlijst"/>
    <w:rsid w:val="000F20CE"/>
    <w:pPr>
      <w:numPr>
        <w:numId w:val="22"/>
      </w:numPr>
    </w:pPr>
  </w:style>
  <w:style w:type="paragraph" w:styleId="Berichtkop">
    <w:name w:val="Message Header"/>
    <w:basedOn w:val="Standaard"/>
    <w:rsid w:val="000F2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Bijschrift">
    <w:name w:val="caption"/>
    <w:basedOn w:val="Standaard"/>
    <w:next w:val="Standaard"/>
    <w:qFormat/>
    <w:rsid w:val="000F20CE"/>
    <w:rPr>
      <w:b/>
      <w:bCs/>
    </w:rPr>
  </w:style>
  <w:style w:type="paragraph" w:styleId="Bloktekst">
    <w:name w:val="Block Text"/>
    <w:basedOn w:val="Standaard"/>
    <w:rsid w:val="000F20CE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0F20CE"/>
    <w:pPr>
      <w:ind w:left="180" w:hanging="180"/>
    </w:pPr>
  </w:style>
  <w:style w:type="paragraph" w:styleId="Datum">
    <w:name w:val="Date"/>
    <w:basedOn w:val="Standaard"/>
    <w:next w:val="Standaard"/>
    <w:rsid w:val="000F20CE"/>
  </w:style>
  <w:style w:type="paragraph" w:styleId="Documentstructuur">
    <w:name w:val="Document Map"/>
    <w:basedOn w:val="Standaard"/>
    <w:semiHidden/>
    <w:rsid w:val="000F20CE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rsid w:val="000F20CE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F20CE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Eindnootmarkering">
    <w:name w:val="endnote reference"/>
    <w:semiHidden/>
    <w:rsid w:val="000F20CE"/>
    <w:rPr>
      <w:vertAlign w:val="superscript"/>
    </w:rPr>
  </w:style>
  <w:style w:type="paragraph" w:styleId="Eindnoottekst">
    <w:name w:val="endnote text"/>
    <w:basedOn w:val="Standaard"/>
    <w:semiHidden/>
    <w:rsid w:val="000F20CE"/>
  </w:style>
  <w:style w:type="table" w:styleId="Elegantetabel">
    <w:name w:val="Table Elegant"/>
    <w:basedOn w:val="Standaardtabel"/>
    <w:rsid w:val="000F20CE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0F20CE"/>
  </w:style>
  <w:style w:type="character" w:styleId="GevolgdeHyperlink">
    <w:name w:val="FollowedHyperlink"/>
    <w:rsid w:val="000F20CE"/>
    <w:rPr>
      <w:color w:val="606420"/>
      <w:u w:val="single"/>
    </w:rPr>
  </w:style>
  <w:style w:type="paragraph" w:styleId="Handtekening">
    <w:name w:val="Signature"/>
    <w:basedOn w:val="Standaard"/>
    <w:rsid w:val="000F20CE"/>
    <w:pPr>
      <w:ind w:left="4252"/>
    </w:pPr>
  </w:style>
  <w:style w:type="paragraph" w:styleId="HTML-voorafopgemaakt">
    <w:name w:val="HTML Preformatted"/>
    <w:basedOn w:val="Standaard"/>
    <w:rsid w:val="000F20CE"/>
    <w:rPr>
      <w:rFonts w:ascii="Courier New" w:hAnsi="Courier New" w:cs="Courier New"/>
    </w:rPr>
  </w:style>
  <w:style w:type="character" w:styleId="HTMLCode">
    <w:name w:val="HTML Code"/>
    <w:rsid w:val="000F20C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0F20CE"/>
    <w:rPr>
      <w:i/>
      <w:iCs/>
    </w:rPr>
  </w:style>
  <w:style w:type="character" w:styleId="HTMLVariable">
    <w:name w:val="HTML Variable"/>
    <w:rsid w:val="000F20CE"/>
    <w:rPr>
      <w:i/>
      <w:iCs/>
    </w:rPr>
  </w:style>
  <w:style w:type="character" w:styleId="HTML-acroniem">
    <w:name w:val="HTML Acronym"/>
    <w:basedOn w:val="Standaardalinea-lettertype"/>
    <w:rsid w:val="000F20CE"/>
  </w:style>
  <w:style w:type="paragraph" w:styleId="HTML-adres">
    <w:name w:val="HTML Address"/>
    <w:basedOn w:val="Standaard"/>
    <w:rsid w:val="000F20CE"/>
    <w:rPr>
      <w:i/>
      <w:iCs/>
    </w:rPr>
  </w:style>
  <w:style w:type="character" w:styleId="HTML-citaat">
    <w:name w:val="HTML Cite"/>
    <w:rsid w:val="000F20CE"/>
    <w:rPr>
      <w:i/>
      <w:iCs/>
    </w:rPr>
  </w:style>
  <w:style w:type="character" w:styleId="HTML-schrijfmachine">
    <w:name w:val="HTML Typewriter"/>
    <w:rsid w:val="000F20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rsid w:val="000F20CE"/>
    <w:rPr>
      <w:rFonts w:ascii="Courier New" w:hAnsi="Courier New" w:cs="Courier New"/>
      <w:sz w:val="20"/>
      <w:szCs w:val="20"/>
    </w:rPr>
  </w:style>
  <w:style w:type="character" w:styleId="HTML-voorbeeld">
    <w:name w:val="HTML Sample"/>
    <w:rsid w:val="000F20CE"/>
    <w:rPr>
      <w:rFonts w:ascii="Courier New" w:hAnsi="Courier New" w:cs="Courier New"/>
    </w:rPr>
  </w:style>
  <w:style w:type="paragraph" w:styleId="Index1">
    <w:name w:val="index 1"/>
    <w:basedOn w:val="Standaard"/>
    <w:next w:val="Standaard"/>
    <w:autoRedefine/>
    <w:semiHidden/>
    <w:rsid w:val="000F20CE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0F20CE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0F20CE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0F20CE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0F20CE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0F20CE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0F20CE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0F20CE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0F20CE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0F20CE"/>
    <w:rPr>
      <w:b/>
      <w:bCs/>
    </w:rPr>
  </w:style>
  <w:style w:type="paragraph" w:styleId="Inhopg4">
    <w:name w:val="toc 4"/>
    <w:basedOn w:val="Standaard"/>
    <w:next w:val="Standaard"/>
    <w:autoRedefine/>
    <w:uiPriority w:val="39"/>
    <w:rsid w:val="000F20CE"/>
    <w:pPr>
      <w:ind w:left="540"/>
    </w:pPr>
  </w:style>
  <w:style w:type="paragraph" w:styleId="Inhopg5">
    <w:name w:val="toc 5"/>
    <w:basedOn w:val="Standaard"/>
    <w:next w:val="Standaard"/>
    <w:autoRedefine/>
    <w:uiPriority w:val="39"/>
    <w:rsid w:val="000F20CE"/>
    <w:pPr>
      <w:ind w:left="720"/>
    </w:pPr>
  </w:style>
  <w:style w:type="paragraph" w:styleId="Inhopg6">
    <w:name w:val="toc 6"/>
    <w:basedOn w:val="Standaard"/>
    <w:next w:val="Standaard"/>
    <w:autoRedefine/>
    <w:uiPriority w:val="39"/>
    <w:rsid w:val="000F20CE"/>
    <w:pPr>
      <w:ind w:left="900"/>
    </w:pPr>
  </w:style>
  <w:style w:type="paragraph" w:styleId="Inhopg7">
    <w:name w:val="toc 7"/>
    <w:basedOn w:val="Standaard"/>
    <w:next w:val="Standaard"/>
    <w:autoRedefine/>
    <w:uiPriority w:val="39"/>
    <w:rsid w:val="000F20CE"/>
    <w:pPr>
      <w:ind w:left="1080"/>
    </w:pPr>
  </w:style>
  <w:style w:type="paragraph" w:styleId="Inhopg8">
    <w:name w:val="toc 8"/>
    <w:basedOn w:val="Standaard"/>
    <w:next w:val="Standaard"/>
    <w:autoRedefine/>
    <w:uiPriority w:val="39"/>
    <w:rsid w:val="000F20CE"/>
    <w:pPr>
      <w:ind w:left="1260"/>
    </w:pPr>
  </w:style>
  <w:style w:type="paragraph" w:styleId="Inhopg9">
    <w:name w:val="toc 9"/>
    <w:basedOn w:val="Standaard"/>
    <w:next w:val="Standaard"/>
    <w:autoRedefine/>
    <w:uiPriority w:val="39"/>
    <w:rsid w:val="000F20CE"/>
    <w:pPr>
      <w:ind w:left="1440"/>
    </w:pPr>
  </w:style>
  <w:style w:type="table" w:styleId="Klassieketabel1">
    <w:name w:val="Table Classic 1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F20CE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0F20CE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F20CE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F20CE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0F20CE"/>
    <w:pPr>
      <w:spacing w:before="120"/>
    </w:pPr>
    <w:rPr>
      <w:b/>
      <w:bCs/>
      <w:sz w:val="24"/>
    </w:rPr>
  </w:style>
  <w:style w:type="paragraph" w:styleId="Lijst">
    <w:name w:val="List"/>
    <w:basedOn w:val="Standaard"/>
    <w:rsid w:val="000F20CE"/>
    <w:pPr>
      <w:ind w:left="283" w:hanging="283"/>
    </w:pPr>
  </w:style>
  <w:style w:type="paragraph" w:styleId="Lijst2">
    <w:name w:val="List 2"/>
    <w:basedOn w:val="Standaard"/>
    <w:rsid w:val="000F20CE"/>
    <w:pPr>
      <w:ind w:left="566" w:hanging="283"/>
    </w:pPr>
  </w:style>
  <w:style w:type="paragraph" w:styleId="Lijst3">
    <w:name w:val="List 3"/>
    <w:basedOn w:val="Standaard"/>
    <w:rsid w:val="000F20CE"/>
    <w:pPr>
      <w:ind w:left="849" w:hanging="283"/>
    </w:pPr>
  </w:style>
  <w:style w:type="paragraph" w:styleId="Lijst4">
    <w:name w:val="List 4"/>
    <w:basedOn w:val="Standaard"/>
    <w:rsid w:val="000F20CE"/>
    <w:pPr>
      <w:ind w:left="1132" w:hanging="283"/>
    </w:pPr>
  </w:style>
  <w:style w:type="paragraph" w:styleId="Lijst5">
    <w:name w:val="List 5"/>
    <w:basedOn w:val="Standaard"/>
    <w:rsid w:val="000F20CE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0F20CE"/>
  </w:style>
  <w:style w:type="paragraph" w:styleId="Lijstopsomteken">
    <w:name w:val="List Bullet"/>
    <w:basedOn w:val="Standaard"/>
    <w:rsid w:val="000F20CE"/>
    <w:pPr>
      <w:numPr>
        <w:numId w:val="10"/>
      </w:numPr>
    </w:pPr>
  </w:style>
  <w:style w:type="paragraph" w:styleId="Lijstopsomteken2">
    <w:name w:val="List Bullet 2"/>
    <w:basedOn w:val="Standaard"/>
    <w:rsid w:val="000F20CE"/>
    <w:pPr>
      <w:numPr>
        <w:numId w:val="11"/>
      </w:numPr>
    </w:pPr>
  </w:style>
  <w:style w:type="paragraph" w:styleId="Lijstopsomteken3">
    <w:name w:val="List Bullet 3"/>
    <w:basedOn w:val="Standaard"/>
    <w:rsid w:val="000F20CE"/>
    <w:pPr>
      <w:numPr>
        <w:numId w:val="12"/>
      </w:numPr>
    </w:pPr>
  </w:style>
  <w:style w:type="paragraph" w:styleId="Lijstopsomteken4">
    <w:name w:val="List Bullet 4"/>
    <w:basedOn w:val="Standaard"/>
    <w:rsid w:val="000F20CE"/>
    <w:pPr>
      <w:numPr>
        <w:numId w:val="13"/>
      </w:numPr>
    </w:pPr>
  </w:style>
  <w:style w:type="paragraph" w:styleId="Lijstopsomteken5">
    <w:name w:val="List Bullet 5"/>
    <w:basedOn w:val="Standaard"/>
    <w:rsid w:val="000F20CE"/>
    <w:pPr>
      <w:numPr>
        <w:numId w:val="14"/>
      </w:numPr>
    </w:pPr>
  </w:style>
  <w:style w:type="paragraph" w:styleId="Lijstnummering">
    <w:name w:val="List Number"/>
    <w:basedOn w:val="Standaard"/>
    <w:rsid w:val="000F20CE"/>
    <w:pPr>
      <w:numPr>
        <w:numId w:val="15"/>
      </w:numPr>
    </w:pPr>
  </w:style>
  <w:style w:type="paragraph" w:styleId="Lijstnummering2">
    <w:name w:val="List Number 2"/>
    <w:basedOn w:val="Standaard"/>
    <w:rsid w:val="000F20CE"/>
    <w:pPr>
      <w:numPr>
        <w:numId w:val="16"/>
      </w:numPr>
    </w:pPr>
  </w:style>
  <w:style w:type="paragraph" w:styleId="Lijstnummering3">
    <w:name w:val="List Number 3"/>
    <w:basedOn w:val="Standaard"/>
    <w:rsid w:val="000F20CE"/>
    <w:pPr>
      <w:numPr>
        <w:numId w:val="17"/>
      </w:numPr>
    </w:pPr>
  </w:style>
  <w:style w:type="paragraph" w:styleId="Lijstnummering4">
    <w:name w:val="List Number 4"/>
    <w:basedOn w:val="Standaard"/>
    <w:rsid w:val="000F20CE"/>
    <w:pPr>
      <w:numPr>
        <w:numId w:val="18"/>
      </w:numPr>
    </w:pPr>
  </w:style>
  <w:style w:type="paragraph" w:styleId="Lijstnummering5">
    <w:name w:val="List Number 5"/>
    <w:basedOn w:val="Standaard"/>
    <w:rsid w:val="000F20CE"/>
    <w:pPr>
      <w:numPr>
        <w:numId w:val="19"/>
      </w:numPr>
    </w:pPr>
  </w:style>
  <w:style w:type="paragraph" w:styleId="Lijstvoortzetting">
    <w:name w:val="List Continue"/>
    <w:basedOn w:val="Standaard"/>
    <w:rsid w:val="000F20CE"/>
    <w:pPr>
      <w:spacing w:after="120"/>
      <w:ind w:left="283"/>
    </w:pPr>
  </w:style>
  <w:style w:type="paragraph" w:styleId="Lijstvoortzetting2">
    <w:name w:val="List Continue 2"/>
    <w:basedOn w:val="Standaard"/>
    <w:rsid w:val="000F20CE"/>
    <w:pPr>
      <w:spacing w:after="120"/>
      <w:ind w:left="566"/>
    </w:pPr>
  </w:style>
  <w:style w:type="paragraph" w:styleId="Lijstvoortzetting3">
    <w:name w:val="List Continue 3"/>
    <w:basedOn w:val="Standaard"/>
    <w:rsid w:val="000F20CE"/>
    <w:pPr>
      <w:spacing w:after="120"/>
      <w:ind w:left="849"/>
    </w:pPr>
  </w:style>
  <w:style w:type="paragraph" w:styleId="Lijstvoortzetting4">
    <w:name w:val="List Continue 4"/>
    <w:basedOn w:val="Standaard"/>
    <w:rsid w:val="000F20CE"/>
    <w:pPr>
      <w:spacing w:after="120"/>
      <w:ind w:left="1132"/>
    </w:pPr>
  </w:style>
  <w:style w:type="paragraph" w:styleId="Lijstvoortzetting5">
    <w:name w:val="List Continue 5"/>
    <w:basedOn w:val="Standaard"/>
    <w:rsid w:val="000F20CE"/>
    <w:pPr>
      <w:spacing w:after="120"/>
      <w:ind w:left="1415"/>
    </w:pPr>
  </w:style>
  <w:style w:type="paragraph" w:styleId="Macrotekst">
    <w:name w:val="macro"/>
    <w:semiHidden/>
    <w:rsid w:val="000F2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urier New" w:hAnsi="Courier New" w:cs="Courier New"/>
    </w:rPr>
  </w:style>
  <w:style w:type="character" w:styleId="Nadruk">
    <w:name w:val="Emphasis"/>
    <w:qFormat/>
    <w:rsid w:val="000F20CE"/>
    <w:rPr>
      <w:i/>
      <w:iCs/>
    </w:rPr>
  </w:style>
  <w:style w:type="paragraph" w:styleId="Normaalweb">
    <w:name w:val="Normal (Web)"/>
    <w:basedOn w:val="Standaard"/>
    <w:uiPriority w:val="99"/>
    <w:rsid w:val="000F20CE"/>
    <w:rPr>
      <w:sz w:val="24"/>
    </w:rPr>
  </w:style>
  <w:style w:type="paragraph" w:styleId="Notitiekop">
    <w:name w:val="Note Heading"/>
    <w:basedOn w:val="Standaard"/>
    <w:next w:val="Standaard"/>
    <w:rsid w:val="000F20CE"/>
  </w:style>
  <w:style w:type="paragraph" w:styleId="Tekstopmerking">
    <w:name w:val="annotation text"/>
    <w:basedOn w:val="Standaard"/>
    <w:link w:val="TekstopmerkingChar"/>
    <w:uiPriority w:val="99"/>
    <w:semiHidden/>
    <w:rsid w:val="000F20CE"/>
  </w:style>
  <w:style w:type="paragraph" w:styleId="Onderwerpvanopmerking">
    <w:name w:val="annotation subject"/>
    <w:basedOn w:val="Tekstopmerking"/>
    <w:next w:val="Tekstopmerking"/>
    <w:semiHidden/>
    <w:rsid w:val="000F20CE"/>
    <w:rPr>
      <w:b/>
      <w:bCs/>
    </w:rPr>
  </w:style>
  <w:style w:type="paragraph" w:styleId="Plattetekst">
    <w:name w:val="Body Text"/>
    <w:basedOn w:val="Standaard"/>
    <w:link w:val="PlattetekstChar"/>
    <w:rsid w:val="000F20CE"/>
    <w:pPr>
      <w:spacing w:after="120"/>
    </w:pPr>
  </w:style>
  <w:style w:type="paragraph" w:styleId="Plattetekst2">
    <w:name w:val="Body Text 2"/>
    <w:basedOn w:val="Standaard"/>
    <w:rsid w:val="000F20CE"/>
    <w:pPr>
      <w:spacing w:after="120" w:line="480" w:lineRule="auto"/>
    </w:pPr>
  </w:style>
  <w:style w:type="paragraph" w:styleId="Plattetekst3">
    <w:name w:val="Body Text 3"/>
    <w:basedOn w:val="Standaard"/>
    <w:rsid w:val="000F20CE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rsid w:val="000F20CE"/>
    <w:pPr>
      <w:ind w:firstLine="210"/>
    </w:pPr>
  </w:style>
  <w:style w:type="paragraph" w:styleId="Plattetekstinspringen">
    <w:name w:val="Body Text Indent"/>
    <w:basedOn w:val="Standaard"/>
    <w:rsid w:val="000F20CE"/>
    <w:pPr>
      <w:spacing w:after="120"/>
      <w:ind w:left="283"/>
    </w:pPr>
  </w:style>
  <w:style w:type="paragraph" w:styleId="Platteteksteersteinspringing2">
    <w:name w:val="Body Text First Indent 2"/>
    <w:basedOn w:val="Plattetekstinspringen"/>
    <w:rsid w:val="000F20CE"/>
    <w:pPr>
      <w:ind w:firstLine="210"/>
    </w:pPr>
  </w:style>
  <w:style w:type="paragraph" w:styleId="Plattetekstinspringen2">
    <w:name w:val="Body Text Indent 2"/>
    <w:basedOn w:val="Standaard"/>
    <w:rsid w:val="000F20CE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0F20CE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F20CE"/>
  </w:style>
  <w:style w:type="paragraph" w:styleId="Standaardinspringing">
    <w:name w:val="Normal Indent"/>
    <w:basedOn w:val="Standaard"/>
    <w:rsid w:val="000F20CE"/>
    <w:pPr>
      <w:ind w:left="708"/>
    </w:pPr>
  </w:style>
  <w:style w:type="paragraph" w:styleId="Ondertitel">
    <w:name w:val="Subtitle"/>
    <w:basedOn w:val="Standaard"/>
    <w:qFormat/>
    <w:rsid w:val="000F20CE"/>
    <w:pPr>
      <w:spacing w:after="60"/>
      <w:jc w:val="center"/>
      <w:outlineLvl w:val="1"/>
    </w:pPr>
    <w:rPr>
      <w:sz w:val="24"/>
    </w:rPr>
  </w:style>
  <w:style w:type="table" w:styleId="Tabelkolommen1">
    <w:name w:val="Table Columns 1"/>
    <w:basedOn w:val="Standaardtabel"/>
    <w:rsid w:val="000F20CE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F20CE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F20CE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F20CE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F20CE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F20CE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F20CE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F20CE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F20CE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F20CE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F20CE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F20CE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F20CE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F20CE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F20CE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F20CE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F20CE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F20CE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0F20CE"/>
    <w:rPr>
      <w:rFonts w:ascii="Courier New" w:hAnsi="Courier New" w:cs="Courier New"/>
    </w:rPr>
  </w:style>
  <w:style w:type="paragraph" w:styleId="Titel">
    <w:name w:val="Title"/>
    <w:basedOn w:val="Standaard"/>
    <w:qFormat/>
    <w:rsid w:val="000F20CE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0F20CE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F20CE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iPriority w:val="99"/>
    <w:semiHidden/>
    <w:rsid w:val="000F20CE"/>
    <w:rPr>
      <w:sz w:val="16"/>
      <w:szCs w:val="16"/>
    </w:rPr>
  </w:style>
  <w:style w:type="table" w:styleId="Webtabel1">
    <w:name w:val="Table Web 1"/>
    <w:basedOn w:val="Standaardtabel"/>
    <w:rsid w:val="000F20CE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F20CE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F20CE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0F20CE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6525"/>
    <w:rPr>
      <w:rFonts w:ascii="Arial" w:hAnsi="Arial" w:cs="Arial"/>
    </w:rPr>
  </w:style>
  <w:style w:type="paragraph" w:customStyle="1" w:styleId="Default">
    <w:name w:val="Default"/>
    <w:rsid w:val="009F027B"/>
    <w:pPr>
      <w:autoSpaceDE w:val="0"/>
      <w:autoSpaceDN w:val="0"/>
      <w:adjustRightInd w:val="0"/>
    </w:pPr>
    <w:rPr>
      <w:rFonts w:ascii="Corbel" w:eastAsiaTheme="minorHAnsi" w:hAnsi="Corbel" w:cs="Corbel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C37F6C"/>
    <w:pPr>
      <w:spacing w:line="240" w:lineRule="auto"/>
      <w:ind w:left="720"/>
      <w:contextualSpacing/>
    </w:pPr>
    <w:rPr>
      <w:rFonts w:eastAsiaTheme="minorHAnsi"/>
      <w:szCs w:val="22"/>
      <w:lang w:eastAsia="en-US"/>
    </w:rPr>
  </w:style>
  <w:style w:type="paragraph" w:customStyle="1" w:styleId="StandaardArial">
    <w:name w:val="Standaard + Arial"/>
    <w:aliases w:val="Standaard + Trebuchet MS,10 pt,Regelafstand:  Exact 12 pt"/>
    <w:basedOn w:val="Standaard"/>
    <w:link w:val="StandaardArialChar"/>
    <w:rsid w:val="00B408A9"/>
    <w:pPr>
      <w:spacing w:line="260" w:lineRule="exact"/>
    </w:pPr>
    <w:rPr>
      <w:sz w:val="22"/>
      <w:szCs w:val="22"/>
      <w:lang w:eastAsia="en-US"/>
    </w:rPr>
  </w:style>
  <w:style w:type="character" w:customStyle="1" w:styleId="StandaardArialChar">
    <w:name w:val="Standaard + Arial Char"/>
    <w:aliases w:val="Standaard + Trebuchet MS Char,10 pt Char,Regelafstand:  Exact 12 pt Char"/>
    <w:link w:val="StandaardArial"/>
    <w:rsid w:val="00B408A9"/>
    <w:rPr>
      <w:rFonts w:ascii="Arial" w:hAnsi="Arial"/>
      <w:sz w:val="22"/>
      <w:szCs w:val="22"/>
      <w:lang w:eastAsia="en-US"/>
    </w:rPr>
  </w:style>
  <w:style w:type="character" w:customStyle="1" w:styleId="Kop1Char">
    <w:name w:val="Kop 1 Char"/>
    <w:aliases w:val="Section Heading Char,Hoofdstuk Char,sectionHeading Char1,sectionHeading Char Char"/>
    <w:link w:val="Kop1"/>
    <w:rsid w:val="007A29C1"/>
    <w:rPr>
      <w:b/>
      <w:bCs/>
      <w:color w:val="C5004B"/>
      <w:kern w:val="32"/>
      <w:sz w:val="28"/>
      <w:szCs w:val="32"/>
    </w:rPr>
  </w:style>
  <w:style w:type="paragraph" w:styleId="Revisie">
    <w:name w:val="Revision"/>
    <w:hidden/>
    <w:uiPriority w:val="99"/>
    <w:semiHidden/>
    <w:rsid w:val="00670746"/>
    <w:rPr>
      <w:rFonts w:cs="Arial"/>
      <w:sz w:val="18"/>
      <w:szCs w:val="24"/>
    </w:rPr>
  </w:style>
  <w:style w:type="character" w:customStyle="1" w:styleId="title1">
    <w:name w:val="title1"/>
    <w:basedOn w:val="Standaardalinea-lettertype"/>
    <w:rsid w:val="00800232"/>
    <w:rPr>
      <w:b/>
      <w:bCs/>
    </w:rPr>
  </w:style>
  <w:style w:type="character" w:customStyle="1" w:styleId="PlattetekstChar">
    <w:name w:val="Platte tekst Char"/>
    <w:basedOn w:val="Standaardalinea-lettertype"/>
    <w:link w:val="Plattetekst"/>
    <w:rsid w:val="00CC5045"/>
    <w:rPr>
      <w:rFonts w:ascii="Arial" w:hAnsi="Arial" w:cs="Arial"/>
      <w:sz w:val="18"/>
      <w:szCs w:val="24"/>
    </w:rPr>
  </w:style>
  <w:style w:type="paragraph" w:customStyle="1" w:styleId="Geenafstand2">
    <w:name w:val="Geen afstand2"/>
    <w:rsid w:val="00C74EC7"/>
    <w:rPr>
      <w:rFonts w:ascii="Calibri" w:hAnsi="Calibri"/>
      <w:noProof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rsid w:val="00263DB7"/>
    <w:rPr>
      <w:rFonts w:ascii="Arial" w:hAnsi="Arial" w:cs="Arial"/>
      <w:sz w:val="18"/>
      <w:szCs w:val="24"/>
    </w:rPr>
  </w:style>
  <w:style w:type="paragraph" w:customStyle="1" w:styleId="BTStandaardTabel">
    <w:name w:val="BT_StandaardTabel"/>
    <w:basedOn w:val="Standaard"/>
    <w:uiPriority w:val="99"/>
    <w:rsid w:val="00263DB7"/>
    <w:pPr>
      <w:spacing w:before="40" w:after="40" w:line="240" w:lineRule="auto"/>
    </w:pPr>
    <w:rPr>
      <w:rFonts w:ascii="Calibri" w:hAnsi="Calibri"/>
      <w:szCs w:val="22"/>
    </w:rPr>
  </w:style>
  <w:style w:type="paragraph" w:customStyle="1" w:styleId="al9">
    <w:name w:val="al9"/>
    <w:basedOn w:val="Standaard"/>
    <w:rsid w:val="00DD7342"/>
    <w:pPr>
      <w:spacing w:after="225" w:line="240" w:lineRule="auto"/>
    </w:pPr>
    <w:rPr>
      <w:sz w:val="24"/>
    </w:rPr>
  </w:style>
  <w:style w:type="table" w:styleId="Rastertabel4-Accent1">
    <w:name w:val="Grid Table 4 Accent 1"/>
    <w:basedOn w:val="Standaardtabel"/>
    <w:uiPriority w:val="49"/>
    <w:rsid w:val="00DD7342"/>
    <w:tblPr>
      <w:tblStyleRowBandSize w:val="1"/>
      <w:tblStyleColBandSize w:val="1"/>
      <w:tblBorders>
        <w:top w:val="single" w:sz="4" w:space="0" w:color="EE80BC" w:themeColor="accent1" w:themeTint="99"/>
        <w:left w:val="single" w:sz="4" w:space="0" w:color="EE80BC" w:themeColor="accent1" w:themeTint="99"/>
        <w:bottom w:val="single" w:sz="4" w:space="0" w:color="EE80BC" w:themeColor="accent1" w:themeTint="99"/>
        <w:right w:val="single" w:sz="4" w:space="0" w:color="EE80BC" w:themeColor="accent1" w:themeTint="99"/>
        <w:insideH w:val="single" w:sz="4" w:space="0" w:color="EE80BC" w:themeColor="accent1" w:themeTint="99"/>
        <w:insideV w:val="single" w:sz="4" w:space="0" w:color="EE80B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2D91" w:themeColor="accent1"/>
          <w:left w:val="single" w:sz="4" w:space="0" w:color="E32D91" w:themeColor="accent1"/>
          <w:bottom w:val="single" w:sz="4" w:space="0" w:color="E32D91" w:themeColor="accent1"/>
          <w:right w:val="single" w:sz="4" w:space="0" w:color="E32D91" w:themeColor="accent1"/>
          <w:insideH w:val="nil"/>
          <w:insideV w:val="nil"/>
        </w:tcBorders>
        <w:shd w:val="clear" w:color="auto" w:fill="E32D91" w:themeFill="accent1"/>
      </w:tcPr>
    </w:tblStylePr>
    <w:tblStylePr w:type="lastRow">
      <w:rPr>
        <w:b/>
        <w:bCs/>
      </w:rPr>
      <w:tblPr/>
      <w:tcPr>
        <w:tcBorders>
          <w:top w:val="double" w:sz="4" w:space="0" w:color="E32D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E8" w:themeFill="accent1" w:themeFillTint="33"/>
      </w:tcPr>
    </w:tblStylePr>
    <w:tblStylePr w:type="band1Horz">
      <w:tblPr/>
      <w:tcPr>
        <w:shd w:val="clear" w:color="auto" w:fill="F9D4E8" w:themeFill="accent1" w:themeFillTint="33"/>
      </w:tcPr>
    </w:tblStylePr>
  </w:style>
  <w:style w:type="character" w:customStyle="1" w:styleId="fontstyle01">
    <w:name w:val="fontstyle01"/>
    <w:basedOn w:val="Standaardalinea-lettertype"/>
    <w:rsid w:val="00F448C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Standard">
    <w:name w:val="Standard"/>
    <w:rsid w:val="00F448CE"/>
    <w:pPr>
      <w:suppressAutoHyphens/>
      <w:autoSpaceDN w:val="0"/>
      <w:textAlignment w:val="baseline"/>
    </w:pPr>
    <w:rPr>
      <w:rFonts w:cs="Arial"/>
      <w:kern w:val="3"/>
      <w:szCs w:val="24"/>
    </w:rPr>
  </w:style>
  <w:style w:type="paragraph" w:customStyle="1" w:styleId="Textbody">
    <w:name w:val="Text body"/>
    <w:basedOn w:val="Standard"/>
    <w:rsid w:val="00F448CE"/>
    <w:rPr>
      <w:rFonts w:ascii="Times New Roman" w:hAnsi="Times New Roman" w:cs="Times New Roman"/>
      <w:sz w:val="22"/>
    </w:rPr>
  </w:style>
  <w:style w:type="numbering" w:customStyle="1" w:styleId="WWNum17">
    <w:name w:val="WWNum17"/>
    <w:basedOn w:val="Geenlijst"/>
    <w:rsid w:val="00414F40"/>
    <w:pPr>
      <w:numPr>
        <w:numId w:val="28"/>
      </w:numPr>
    </w:pPr>
  </w:style>
  <w:style w:type="character" w:customStyle="1" w:styleId="fontstyle21">
    <w:name w:val="fontstyle21"/>
    <w:basedOn w:val="Standaardalinea-lettertype"/>
    <w:rsid w:val="004F1A33"/>
    <w:rPr>
      <w:rFonts w:ascii="Helvetica-Oblique" w:hAnsi="Helvetica-Oblique" w:hint="default"/>
      <w:b w:val="0"/>
      <w:bCs w:val="0"/>
      <w:i/>
      <w:iCs/>
      <w:color w:val="000000"/>
      <w:sz w:val="20"/>
      <w:szCs w:val="20"/>
    </w:rPr>
  </w:style>
  <w:style w:type="paragraph" w:customStyle="1" w:styleId="xmsonormal">
    <w:name w:val="x_msonormal"/>
    <w:basedOn w:val="Standaard"/>
    <w:rsid w:val="00D306C9"/>
    <w:pPr>
      <w:spacing w:line="240" w:lineRule="auto"/>
    </w:pPr>
    <w:rPr>
      <w:rFonts w:ascii="Calibri" w:eastAsiaTheme="minorHAnsi" w:hAnsi="Calibri" w:cs="Calibri"/>
      <w:sz w:val="22"/>
      <w:szCs w:val="22"/>
    </w:rPr>
  </w:style>
  <w:style w:type="table" w:customStyle="1" w:styleId="Tabelraster10">
    <w:name w:val="Tabelraster1"/>
    <w:basedOn w:val="Standaardtabel"/>
    <w:next w:val="Tabelraster"/>
    <w:uiPriority w:val="59"/>
    <w:rsid w:val="004E7E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style31"/>
    <w:basedOn w:val="Standaardalinea-lettertype"/>
    <w:rsid w:val="00E3681B"/>
    <w:rPr>
      <w:rFonts w:ascii="Symbol" w:hAnsi="Symbo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Standaardalinea-lettertype"/>
    <w:rsid w:val="00E3681B"/>
    <w:rPr>
      <w:rFonts w:ascii="Verdana" w:hAnsi="Verdana" w:hint="default"/>
      <w:b w:val="0"/>
      <w:bCs w:val="0"/>
      <w:i w:val="0"/>
      <w:iCs w:val="0"/>
      <w:color w:val="365F91"/>
      <w:sz w:val="18"/>
      <w:szCs w:val="18"/>
    </w:rPr>
  </w:style>
  <w:style w:type="character" w:customStyle="1" w:styleId="fontstyle11">
    <w:name w:val="fontstyle11"/>
    <w:basedOn w:val="Standaardalinea-lettertype"/>
    <w:rsid w:val="00EC18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TZHOtussenkop">
    <w:name w:val="_TZHO_tussenkop"/>
    <w:basedOn w:val="Standaard"/>
    <w:link w:val="TZHOtussenkopChar"/>
    <w:qFormat/>
    <w:rsid w:val="00375E91"/>
    <w:pPr>
      <w:spacing w:line="240" w:lineRule="auto"/>
      <w:ind w:left="567" w:right="-51"/>
    </w:pPr>
    <w:rPr>
      <w:rFonts w:eastAsiaTheme="minorHAnsi" w:cs="Arial"/>
      <w:b/>
      <w:szCs w:val="18"/>
      <w:lang w:eastAsia="en-US"/>
    </w:rPr>
  </w:style>
  <w:style w:type="character" w:customStyle="1" w:styleId="TZHOtussenkopChar">
    <w:name w:val="_TZHO_tussenkop Char"/>
    <w:basedOn w:val="Standaardalinea-lettertype"/>
    <w:link w:val="TZHOtussenkop"/>
    <w:rsid w:val="00375E91"/>
    <w:rPr>
      <w:rFonts w:eastAsiaTheme="minorHAnsi" w:cs="Arial"/>
      <w:b/>
      <w:szCs w:val="18"/>
      <w:lang w:eastAsia="en-US"/>
    </w:rPr>
  </w:style>
  <w:style w:type="paragraph" w:customStyle="1" w:styleId="TZHOtekst">
    <w:name w:val="_TZHO_tekst"/>
    <w:basedOn w:val="Standaard"/>
    <w:link w:val="TZHOtekstChar"/>
    <w:uiPriority w:val="1"/>
    <w:qFormat/>
    <w:rsid w:val="00375E91"/>
    <w:pPr>
      <w:spacing w:after="160" w:line="240" w:lineRule="auto"/>
      <w:ind w:left="567" w:right="-51"/>
    </w:pPr>
    <w:rPr>
      <w:rFonts w:eastAsiaTheme="minorHAnsi" w:cs="Arial"/>
      <w:szCs w:val="18"/>
      <w:lang w:eastAsia="en-US"/>
    </w:rPr>
  </w:style>
  <w:style w:type="character" w:customStyle="1" w:styleId="TZHOtekstChar">
    <w:name w:val="_TZHO_tekst Char"/>
    <w:basedOn w:val="Standaardalinea-lettertype"/>
    <w:link w:val="TZHOtekst"/>
    <w:uiPriority w:val="1"/>
    <w:rsid w:val="00375E91"/>
    <w:rPr>
      <w:rFonts w:eastAsiaTheme="minorHAnsi" w:cs="Arial"/>
      <w:szCs w:val="18"/>
      <w:lang w:eastAsia="en-US"/>
    </w:rPr>
  </w:style>
  <w:style w:type="paragraph" w:customStyle="1" w:styleId="paragraph">
    <w:name w:val="paragraph"/>
    <w:basedOn w:val="Standaard"/>
    <w:rsid w:val="00375E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375E91"/>
  </w:style>
  <w:style w:type="character" w:customStyle="1" w:styleId="eop">
    <w:name w:val="eop"/>
    <w:basedOn w:val="Standaardalinea-lettertype"/>
    <w:rsid w:val="00375E91"/>
  </w:style>
  <w:style w:type="character" w:customStyle="1" w:styleId="spellingerror">
    <w:name w:val="spellingerror"/>
    <w:basedOn w:val="Standaardalinea-lettertype"/>
    <w:rsid w:val="00375E91"/>
  </w:style>
  <w:style w:type="character" w:customStyle="1" w:styleId="contextualspellingandgrammarerror">
    <w:name w:val="contextualspellingandgrammarerror"/>
    <w:basedOn w:val="Standaardalinea-lettertype"/>
    <w:rsid w:val="00375E91"/>
  </w:style>
  <w:style w:type="table" w:styleId="Onopgemaaktetabel1">
    <w:name w:val="Plain Table 1"/>
    <w:basedOn w:val="Standaardtabel"/>
    <w:uiPriority w:val="41"/>
    <w:rsid w:val="00375E91"/>
    <w:rPr>
      <w:rFonts w:asciiTheme="minorHAnsi" w:eastAsiaTheme="minorHAnsi" w:hAnsiTheme="minorHAnsi" w:cstheme="minorBidi"/>
      <w:sz w:val="24"/>
      <w:szCs w:val="24"/>
      <w:lang w:val="en-GB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ZHOkop2">
    <w:name w:val="_TZHO_kop2"/>
    <w:basedOn w:val="TZHOtekst"/>
    <w:link w:val="TZHOkop2Char"/>
    <w:qFormat/>
    <w:rsid w:val="00A24EE0"/>
    <w:pPr>
      <w:spacing w:after="120"/>
      <w:ind w:left="1134"/>
    </w:pPr>
    <w:rPr>
      <w:rFonts w:ascii="Saira" w:hAnsi="Saira"/>
      <w:caps/>
      <w:color w:val="E32D91" w:themeColor="accent1"/>
    </w:rPr>
  </w:style>
  <w:style w:type="character" w:customStyle="1" w:styleId="TZHOkop2Char">
    <w:name w:val="_TZHO_kop2 Char"/>
    <w:basedOn w:val="TZHOtekstChar"/>
    <w:link w:val="TZHOkop2"/>
    <w:rsid w:val="00A24EE0"/>
    <w:rPr>
      <w:rFonts w:ascii="Saira" w:eastAsiaTheme="minorHAnsi" w:hAnsi="Saira" w:cs="Arial"/>
      <w:caps/>
      <w:color w:val="E32D91" w:themeColor="accent1"/>
      <w:szCs w:val="18"/>
      <w:lang w:eastAsia="en-US"/>
    </w:rPr>
  </w:style>
  <w:style w:type="paragraph" w:customStyle="1" w:styleId="BasistekstMuConsult">
    <w:name w:val="Basistekst MuConsult"/>
    <w:basedOn w:val="Standaard"/>
    <w:qFormat/>
    <w:rsid w:val="00A24EE0"/>
    <w:rPr>
      <w:rFonts w:cs="Maiandra GD"/>
      <w:color w:val="000000" w:themeColor="text1"/>
      <w:sz w:val="22"/>
      <w:szCs w:val="18"/>
    </w:rPr>
  </w:style>
  <w:style w:type="table" w:customStyle="1" w:styleId="TabelstijlMuConsult">
    <w:name w:val="Tabelstijl MuConsult"/>
    <w:basedOn w:val="Standaardtabel"/>
    <w:uiPriority w:val="99"/>
    <w:rsid w:val="00A24EE0"/>
    <w:rPr>
      <w:rFonts w:ascii="Times New Roman" w:hAnsi="Times New Roman"/>
    </w:rPr>
    <w:tblPr>
      <w:tblInd w:w="0" w:type="nil"/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4" w:space="0" w:color="auto"/>
        </w:tcBorders>
        <w:shd w:val="clear" w:color="auto" w:fill="D9D9D9" w:themeFill="background1" w:themeFillShade="D9"/>
      </w:tcPr>
    </w:tblStylePr>
  </w:style>
  <w:style w:type="paragraph" w:customStyle="1" w:styleId="PTI2">
    <w:name w:val="PTI 2"/>
    <w:basedOn w:val="Standaard"/>
    <w:qFormat/>
    <w:rsid w:val="00F06A76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rFonts w:ascii="Verdana" w:hAnsi="Verdana"/>
      <w:sz w:val="16"/>
      <w:lang w:val="nl"/>
    </w:rPr>
  </w:style>
  <w:style w:type="paragraph" w:styleId="Geenafstand">
    <w:name w:val="No Spacing"/>
    <w:uiPriority w:val="1"/>
    <w:qFormat/>
    <w:rsid w:val="00F06A76"/>
  </w:style>
  <w:style w:type="character" w:customStyle="1" w:styleId="content-text">
    <w:name w:val="content-text"/>
    <w:basedOn w:val="Standaardalinea-lettertype"/>
    <w:rsid w:val="00E658A4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941E2"/>
    <w:rPr>
      <w:color w:val="605E5C"/>
      <w:shd w:val="clear" w:color="auto" w:fill="E1DFDD"/>
    </w:rPr>
  </w:style>
  <w:style w:type="table" w:styleId="Onopgemaaktetabel3">
    <w:name w:val="Plain Table 3"/>
    <w:basedOn w:val="Standaardtabel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D5F7E"/>
    <w:rPr>
      <w:rFonts w:eastAsiaTheme="minorHAnsi"/>
      <w:szCs w:val="22"/>
      <w:lang w:eastAsia="en-US"/>
    </w:rPr>
  </w:style>
  <w:style w:type="paragraph" w:customStyle="1" w:styleId="Plattetekst0">
    <w:name w:val="Plattetekst"/>
    <w:basedOn w:val="Standaard"/>
    <w:qFormat/>
    <w:rsid w:val="00043441"/>
    <w:pPr>
      <w:tabs>
        <w:tab w:val="left" w:pos="284"/>
        <w:tab w:val="left" w:pos="567"/>
      </w:tabs>
      <w:spacing w:line="260" w:lineRule="atLeast"/>
    </w:pPr>
    <w:rPr>
      <w:rFonts w:asciiTheme="minorHAnsi" w:eastAsiaTheme="minorHAnsi" w:hAnsiTheme="minorHAnsi" w:cstheme="minorBidi"/>
      <w:sz w:val="19"/>
      <w:szCs w:val="22"/>
      <w:lang w:eastAsia="en-US"/>
    </w:rPr>
  </w:style>
  <w:style w:type="table" w:customStyle="1" w:styleId="Rastertabel4-Accent31">
    <w:name w:val="Rastertabel 4 - Accent 31"/>
    <w:basedOn w:val="Standaardtabel"/>
    <w:uiPriority w:val="49"/>
    <w:rsid w:val="0004344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50CBFD"/>
        <w:left w:val="single" w:sz="4" w:space="0" w:color="50CBFD"/>
        <w:bottom w:val="single" w:sz="4" w:space="0" w:color="50CBFD"/>
        <w:right w:val="single" w:sz="4" w:space="0" w:color="50CBFD"/>
        <w:insideH w:val="single" w:sz="4" w:space="0" w:color="50CBFD"/>
        <w:insideV w:val="single" w:sz="4" w:space="0" w:color="50CBF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299D6"/>
          <w:left w:val="single" w:sz="4" w:space="0" w:color="0299D6"/>
          <w:bottom w:val="single" w:sz="4" w:space="0" w:color="0299D6"/>
          <w:right w:val="single" w:sz="4" w:space="0" w:color="0299D6"/>
          <w:insideH w:val="nil"/>
          <w:insideV w:val="nil"/>
        </w:tcBorders>
        <w:shd w:val="clear" w:color="auto" w:fill="0299D6"/>
      </w:tcPr>
    </w:tblStylePr>
    <w:tblStylePr w:type="lastRow">
      <w:rPr>
        <w:b/>
        <w:bCs/>
      </w:rPr>
      <w:tblPr/>
      <w:tcPr>
        <w:tcBorders>
          <w:top w:val="double" w:sz="4" w:space="0" w:color="0299D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DFE"/>
      </w:tcPr>
    </w:tblStylePr>
    <w:tblStylePr w:type="band1Horz">
      <w:tblPr/>
      <w:tcPr>
        <w:shd w:val="clear" w:color="auto" w:fill="C4EDFE"/>
      </w:tcPr>
    </w:tblStylePr>
  </w:style>
  <w:style w:type="character" w:customStyle="1" w:styleId="apple-converted-space">
    <w:name w:val="apple-converted-space"/>
    <w:basedOn w:val="Standaardalinea-lettertype"/>
    <w:rsid w:val="006A7721"/>
  </w:style>
  <w:style w:type="character" w:customStyle="1" w:styleId="VoettekstChar">
    <w:name w:val="Voettekst Char"/>
    <w:basedOn w:val="Standaardalinea-lettertype"/>
    <w:link w:val="Voettekst"/>
    <w:uiPriority w:val="99"/>
    <w:rsid w:val="00CF6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8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MsOffice\Pz-sjablonen\productie\Wizard\Interne%20formulieren\Huisstijl%20Basis%20Nota%20-%20Rapport.dotm" TargetMode="External"/></Relationships>
</file>

<file path=word/theme/theme1.xml><?xml version="1.0" encoding="utf-8"?>
<a:theme xmlns:a="http://schemas.openxmlformats.org/drawingml/2006/main" name="Kantoorthema">
  <a:themeElements>
    <a:clrScheme name="Rood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2" ma:contentTypeDescription="Een nieuw document maken." ma:contentTypeScope="" ma:versionID="3f1ad8a9533ab3addd68d017c032bf2e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31d26e1681befe8c4a4699289b344217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9542E-3B8C-40B7-BB3F-7AC0D510A2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AF2247-55F0-4006-84D5-E188639983F6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3.xml><?xml version="1.0" encoding="utf-8"?>
<ds:datastoreItem xmlns:ds="http://schemas.openxmlformats.org/officeDocument/2006/customXml" ds:itemID="{459CA9DC-034E-48E8-ABE3-9A7EF0F3D7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5CF673-2530-4ECD-95A7-F8D53E11C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84f51-4917-4db1-9a5d-093fe358ac88"/>
    <ds:schemaRef ds:uri="7bad154f-6822-4241-a728-15e48acc3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Huisstijl Basis Nota - Rapport</Template>
  <TotalTime>3</TotalTime>
  <Pages>2</Pages>
  <Words>456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Wonen, Werken en Recreëren</vt:lpstr>
    </vt:vector>
  </TitlesOfParts>
  <Company>Provincie Zeeland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Wonen, Werken en Recreëren</dc:title>
  <dc:subject/>
  <dc:creator>Cor Tromp</dc:creator>
  <cp:keywords/>
  <dc:description/>
  <cp:lastModifiedBy>Agnes van Heukelom</cp:lastModifiedBy>
  <cp:revision>7</cp:revision>
  <cp:lastPrinted>2023-04-14T10:10:00Z</cp:lastPrinted>
  <dcterms:created xsi:type="dcterms:W3CDTF">2023-05-31T11:29:00Z</dcterms:created>
  <dcterms:modified xsi:type="dcterms:W3CDTF">2023-06-29T06:01:00Z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0x010100AC6954DD03345C4DA36A236B1FA27A41</vt:lpwstr>
  </property>
  <property fmtid="{D5CDD505-2E9C-101B-9397-08002B2CF9AE}" pid="3" name="MediaServiceImageTags">
    <vt:lpwstr/>
  </property>
</Properties>
</file>