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57C" w:rsidRPr="00F947E7" w:rsidRDefault="00AB657C" w:rsidP="00AB657C">
      <w:pPr>
        <w:ind w:right="95"/>
        <w:jc w:val="both"/>
      </w:pPr>
      <w:r w:rsidRPr="00F947E7">
        <w:t>Ondergetekende verklaart in zijn/haar hoedanigheid van</w:t>
      </w:r>
    </w:p>
    <w:p w:rsidR="00AB657C" w:rsidRPr="00F947E7" w:rsidRDefault="00AB657C" w:rsidP="00AB657C">
      <w:pPr>
        <w:ind w:right="95"/>
        <w:jc w:val="both"/>
      </w:pPr>
    </w:p>
    <w:p w:rsidR="00AB657C" w:rsidRPr="00F947E7" w:rsidRDefault="00AB657C" w:rsidP="00AB657C">
      <w:pPr>
        <w:ind w:right="95"/>
        <w:jc w:val="both"/>
      </w:pPr>
      <w:r w:rsidRPr="00F947E7">
        <w:t>functie: […………]</w:t>
      </w:r>
    </w:p>
    <w:p w:rsidR="00AB657C" w:rsidRPr="00F947E7" w:rsidRDefault="00AB657C" w:rsidP="00AB657C">
      <w:pPr>
        <w:ind w:right="95"/>
        <w:jc w:val="both"/>
      </w:pPr>
    </w:p>
    <w:p w:rsidR="00AB657C" w:rsidRPr="00F947E7" w:rsidRDefault="00AB657C" w:rsidP="00AB657C">
      <w:pPr>
        <w:ind w:right="95"/>
        <w:jc w:val="both"/>
      </w:pPr>
      <w:r w:rsidRPr="00F947E7">
        <w:t xml:space="preserve">dat </w:t>
      </w:r>
    </w:p>
    <w:p w:rsidR="00AB657C" w:rsidRPr="00F947E7" w:rsidRDefault="00AB657C" w:rsidP="00AB657C">
      <w:pPr>
        <w:ind w:right="95"/>
        <w:jc w:val="both"/>
      </w:pPr>
    </w:p>
    <w:p w:rsidR="00AB657C" w:rsidRPr="00794B37" w:rsidRDefault="00AB657C" w:rsidP="00AB657C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 xml:space="preserve">] zich met betrekking tot </w:t>
      </w:r>
      <w:r w:rsidRPr="00934C06">
        <w:rPr>
          <w:highlight w:val="lightGray"/>
        </w:rPr>
        <w:t>paragraaf</w:t>
      </w:r>
      <w:r>
        <w:rPr>
          <w:b/>
          <w:highlight w:val="lightGray"/>
        </w:rPr>
        <w:t xml:space="preserve"> </w:t>
      </w:r>
      <w:r w:rsidRPr="00934C06">
        <w:rPr>
          <w:highlight w:val="lightGray"/>
        </w:rPr>
        <w:fldChar w:fldCharType="begin"/>
      </w:r>
      <w:r w:rsidRPr="00934C06">
        <w:rPr>
          <w:highlight w:val="lightGray"/>
        </w:rPr>
        <w:instrText xml:space="preserve"> REF _Ref252737748 \r \h </w:instrText>
      </w:r>
      <w:r w:rsidRPr="00934C06">
        <w:rPr>
          <w:highlight w:val="lightGray"/>
        </w:rPr>
      </w:r>
      <w:r w:rsidRPr="00934C06">
        <w:rPr>
          <w:highlight w:val="lightGray"/>
        </w:rPr>
        <w:fldChar w:fldCharType="separate"/>
      </w:r>
      <w:r>
        <w:rPr>
          <w:highlight w:val="lightGray"/>
        </w:rPr>
        <w:t>5.2.2</w:t>
      </w:r>
      <w:r w:rsidRPr="00934C06">
        <w:rPr>
          <w:highlight w:val="lightGray"/>
        </w:rPr>
        <w:fldChar w:fldCharType="end"/>
      </w:r>
      <w:r w:rsidRPr="00794B37">
        <w:rPr>
          <w:b/>
        </w:rPr>
        <w:t xml:space="preserve"> </w:t>
      </w:r>
      <w:r w:rsidRPr="00794B37">
        <w:t xml:space="preserve">van de </w:t>
      </w:r>
      <w:r>
        <w:t>Offerte</w:t>
      </w:r>
      <w:r w:rsidRPr="00794B37">
        <w:t>leidraad beroept op de middelen van [</w:t>
      </w:r>
      <w:r w:rsidRPr="00794B37">
        <w:rPr>
          <w:i/>
        </w:rPr>
        <w:t>naam genomineerde derde</w:t>
      </w:r>
      <w:r w:rsidRPr="00794B37">
        <w:t>];</w:t>
      </w:r>
    </w:p>
    <w:p w:rsidR="00AB657C" w:rsidRPr="00794B37" w:rsidRDefault="00AB657C" w:rsidP="00AB657C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>naam genomineerde derde</w:t>
      </w:r>
      <w:r w:rsidRPr="00794B37">
        <w:t>] voldoet, zo blijkt uit bijgevoegd bewijsstuk, alleen of gezamenlijk met 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aan deze eis;</w:t>
      </w:r>
    </w:p>
    <w:p w:rsidR="00AB657C" w:rsidRPr="00794B37" w:rsidRDefault="00AB657C" w:rsidP="00AB657C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bij eventuele gunning van de Opdracht voor de uitvoering van de Opdracht vrijelijk kan beschikken over de voor de uitvoering van de Opdracht noodzakelijke middelen van de genomineerde derde;</w:t>
      </w:r>
    </w:p>
    <w:p w:rsidR="00AB657C" w:rsidRPr="00794B37" w:rsidRDefault="00AB657C" w:rsidP="00AB657C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 xml:space="preserve">] gerechtigd is alle voor de uitvoering van de Opdracht noodzakelijke middelen in te zetten, in het geval dat de Opdracht aan de </w:t>
      </w:r>
      <w:r>
        <w:t>Inschrijver</w:t>
      </w:r>
      <w:r w:rsidRPr="00794B37">
        <w:t>) wordt gegund;</w:t>
      </w:r>
    </w:p>
    <w:p w:rsidR="00AB657C" w:rsidRPr="00794B37" w:rsidRDefault="00AB657C" w:rsidP="00AB657C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proofErr w:type="spellStart"/>
      <w:r>
        <w:rPr>
          <w:i/>
        </w:rPr>
        <w:t>c</w:t>
      </w:r>
      <w:r w:rsidRPr="00794B37">
        <w:rPr>
          <w:i/>
        </w:rPr>
        <w:t>ombinant</w:t>
      </w:r>
      <w:proofErr w:type="spellEnd"/>
      <w:r w:rsidRPr="00794B37">
        <w:t>] [</w:t>
      </w:r>
      <w:r w:rsidRPr="00794B37">
        <w:rPr>
          <w:i/>
        </w:rPr>
        <w:t>naam genomineerde derde</w:t>
      </w:r>
      <w:r w:rsidRPr="00794B37">
        <w:t>] daadwerkelijk zal inzetten als onderaannemer bij de uitvoering van de opdracht.</w:t>
      </w:r>
    </w:p>
    <w:p w:rsidR="00AB657C" w:rsidRPr="00F947E7" w:rsidRDefault="00AB657C" w:rsidP="00AB657C">
      <w:pPr>
        <w:ind w:right="95"/>
        <w:jc w:val="both"/>
      </w:pPr>
    </w:p>
    <w:p w:rsidR="00AB657C" w:rsidRPr="00F947E7" w:rsidRDefault="00AB657C" w:rsidP="00AB657C">
      <w:pPr>
        <w:ind w:right="95"/>
        <w:jc w:val="both"/>
      </w:pPr>
      <w:r w:rsidRPr="00F947E7">
        <w:t>Ondergetekende verklaart dat hij/zij deze verklaring naar waarheid heeft ondertekend en tevens dat hij/zij daartoe rechtens bevoegd is.</w:t>
      </w:r>
    </w:p>
    <w:p w:rsidR="00AB657C" w:rsidRPr="00F947E7" w:rsidRDefault="00AB657C" w:rsidP="00AB657C">
      <w:pPr>
        <w:ind w:right="95"/>
        <w:jc w:val="both"/>
      </w:pPr>
    </w:p>
    <w:p w:rsidR="00AB657C" w:rsidRPr="00F947E7" w:rsidRDefault="00AB657C" w:rsidP="00AB657C">
      <w:pPr>
        <w:ind w:right="95"/>
        <w:jc w:val="both"/>
      </w:pPr>
      <w:r w:rsidRPr="00F947E7">
        <w:t>Genomineerde Derde</w:t>
      </w:r>
      <w:r>
        <w:t>: (Indien van toepassing)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AB657C" w:rsidTr="00174CA2">
        <w:tc>
          <w:tcPr>
            <w:tcW w:w="2408" w:type="dxa"/>
          </w:tcPr>
          <w:p w:rsidR="00AB657C" w:rsidRPr="00F947E7" w:rsidRDefault="00AB657C" w:rsidP="00174CA2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="00AB657C" w:rsidRPr="00F947E7" w:rsidRDefault="00AB657C" w:rsidP="00174CA2">
            <w:pPr>
              <w:ind w:right="95"/>
              <w:jc w:val="both"/>
            </w:pPr>
          </w:p>
        </w:tc>
      </w:tr>
      <w:tr w:rsidR="00AB657C" w:rsidTr="00174CA2">
        <w:tc>
          <w:tcPr>
            <w:tcW w:w="2408" w:type="dxa"/>
          </w:tcPr>
          <w:p w:rsidR="00AB657C" w:rsidRPr="00F947E7" w:rsidRDefault="00AB657C" w:rsidP="00174CA2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="00AB657C" w:rsidRPr="00F947E7" w:rsidRDefault="00AB657C" w:rsidP="00174CA2">
            <w:pPr>
              <w:ind w:right="95"/>
              <w:jc w:val="both"/>
            </w:pPr>
          </w:p>
        </w:tc>
      </w:tr>
      <w:tr w:rsidR="00AB657C" w:rsidTr="00174CA2">
        <w:tc>
          <w:tcPr>
            <w:tcW w:w="2408" w:type="dxa"/>
          </w:tcPr>
          <w:p w:rsidR="00AB657C" w:rsidRPr="00F947E7" w:rsidRDefault="00AB657C" w:rsidP="00174CA2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="00AB657C" w:rsidRPr="00F947E7" w:rsidRDefault="00AB657C" w:rsidP="00174CA2">
            <w:pPr>
              <w:ind w:right="95"/>
              <w:jc w:val="both"/>
            </w:pPr>
          </w:p>
        </w:tc>
      </w:tr>
      <w:tr w:rsidR="00AB657C" w:rsidTr="00174CA2">
        <w:tc>
          <w:tcPr>
            <w:tcW w:w="2408" w:type="dxa"/>
          </w:tcPr>
          <w:p w:rsidR="00AB657C" w:rsidRPr="00F947E7" w:rsidRDefault="00AB657C" w:rsidP="00174CA2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="00AB657C" w:rsidRPr="00F947E7" w:rsidRDefault="00AB657C" w:rsidP="00174CA2">
            <w:pPr>
              <w:ind w:right="95"/>
              <w:jc w:val="both"/>
            </w:pPr>
          </w:p>
        </w:tc>
      </w:tr>
      <w:tr w:rsidR="00AB657C" w:rsidTr="00174CA2">
        <w:tc>
          <w:tcPr>
            <w:tcW w:w="2408" w:type="dxa"/>
          </w:tcPr>
          <w:p w:rsidR="00AB657C" w:rsidRPr="00F947E7" w:rsidRDefault="00AB657C" w:rsidP="00174CA2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="00AB657C" w:rsidRPr="00F947E7" w:rsidRDefault="00AB657C" w:rsidP="00174CA2">
            <w:pPr>
              <w:ind w:right="95"/>
              <w:jc w:val="both"/>
            </w:pPr>
          </w:p>
        </w:tc>
      </w:tr>
      <w:tr w:rsidR="00AB657C" w:rsidTr="00174CA2">
        <w:tc>
          <w:tcPr>
            <w:tcW w:w="2408" w:type="dxa"/>
          </w:tcPr>
          <w:p w:rsidR="00AB657C" w:rsidRPr="00F947E7" w:rsidRDefault="00AB657C" w:rsidP="00174CA2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="00AB657C" w:rsidRPr="00F947E7" w:rsidRDefault="00AB657C" w:rsidP="00174CA2">
            <w:pPr>
              <w:ind w:right="95"/>
              <w:jc w:val="both"/>
            </w:pPr>
          </w:p>
        </w:tc>
      </w:tr>
    </w:tbl>
    <w:p w:rsidR="00AB657C" w:rsidRPr="00F947E7" w:rsidRDefault="00AB657C" w:rsidP="00AB657C">
      <w:pPr>
        <w:ind w:right="95"/>
        <w:jc w:val="both"/>
      </w:pPr>
    </w:p>
    <w:p w:rsidR="005D5AAB" w:rsidRDefault="005D5AAB" w:rsidP="00AB657C">
      <w:pPr>
        <w:ind w:right="95"/>
        <w:jc w:val="both"/>
      </w:pPr>
    </w:p>
    <w:p w:rsidR="005D5AAB" w:rsidRDefault="005D5AAB" w:rsidP="00AB657C">
      <w:pPr>
        <w:ind w:right="95"/>
        <w:jc w:val="both"/>
      </w:pPr>
    </w:p>
    <w:p w:rsidR="005D5AAB" w:rsidRDefault="005D5AAB" w:rsidP="00AB657C">
      <w:pPr>
        <w:ind w:right="95"/>
        <w:jc w:val="both"/>
      </w:pPr>
    </w:p>
    <w:p w:rsidR="005D5AAB" w:rsidRDefault="005D5AAB" w:rsidP="00AB657C">
      <w:pPr>
        <w:ind w:right="95"/>
        <w:jc w:val="both"/>
      </w:pPr>
    </w:p>
    <w:p w:rsidR="005D5AAB" w:rsidRDefault="005D5AAB" w:rsidP="00AB657C">
      <w:pPr>
        <w:ind w:right="95"/>
        <w:jc w:val="both"/>
      </w:pPr>
    </w:p>
    <w:p w:rsidR="005D5AAB" w:rsidRDefault="005D5AAB" w:rsidP="00AB657C">
      <w:pPr>
        <w:ind w:right="95"/>
        <w:jc w:val="both"/>
      </w:pPr>
    </w:p>
    <w:p w:rsidR="005D5AAB" w:rsidRDefault="005D5AAB" w:rsidP="00AB657C">
      <w:pPr>
        <w:ind w:right="95"/>
        <w:jc w:val="both"/>
      </w:pPr>
    </w:p>
    <w:p w:rsidR="00AB657C" w:rsidRPr="00F947E7" w:rsidRDefault="00AB657C" w:rsidP="00AB657C">
      <w:pPr>
        <w:ind w:right="95"/>
        <w:jc w:val="both"/>
      </w:pPr>
      <w:bookmarkStart w:id="0" w:name="_GoBack"/>
      <w:bookmarkEnd w:id="0"/>
      <w:r w:rsidRPr="00F947E7">
        <w:lastRenderedPageBreak/>
        <w:t>Ter akkoord:</w:t>
      </w:r>
    </w:p>
    <w:p w:rsidR="00AB657C" w:rsidRPr="00F947E7" w:rsidRDefault="00AB657C" w:rsidP="00AB657C">
      <w:pPr>
        <w:ind w:right="95"/>
        <w:jc w:val="both"/>
      </w:pPr>
    </w:p>
    <w:p w:rsidR="00AB657C" w:rsidRPr="00F947E7" w:rsidRDefault="00AB657C" w:rsidP="00AB657C">
      <w:pPr>
        <w:ind w:right="95"/>
        <w:jc w:val="both"/>
      </w:pPr>
      <w:r w:rsidRPr="00F947E7">
        <w:t>[Inschrijver/</w:t>
      </w:r>
      <w:proofErr w:type="spellStart"/>
      <w:r w:rsidRPr="00F947E7">
        <w:t>combinant</w:t>
      </w:r>
      <w:proofErr w:type="spellEnd"/>
      <w:r w:rsidRPr="00F947E7">
        <w:t xml:space="preserve"> 1]</w:t>
      </w:r>
      <w:r>
        <w:t xml:space="preserve">: </w:t>
      </w:r>
      <w:r w:rsidRPr="00F947E7">
        <w:t>(let op! Bij inschrijving in com</w:t>
      </w:r>
      <w:r>
        <w:t>binatie beide vlakken invullen)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AB657C" w:rsidTr="00174CA2">
        <w:tc>
          <w:tcPr>
            <w:tcW w:w="2408" w:type="dxa"/>
          </w:tcPr>
          <w:p w:rsidR="00AB657C" w:rsidRPr="00F947E7" w:rsidRDefault="00AB657C" w:rsidP="00174CA2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="00AB657C" w:rsidRPr="00F947E7" w:rsidRDefault="00AB657C" w:rsidP="00174CA2">
            <w:pPr>
              <w:ind w:right="95"/>
              <w:jc w:val="both"/>
            </w:pPr>
          </w:p>
        </w:tc>
      </w:tr>
      <w:tr w:rsidR="00AB657C" w:rsidTr="00174CA2">
        <w:tc>
          <w:tcPr>
            <w:tcW w:w="2408" w:type="dxa"/>
          </w:tcPr>
          <w:p w:rsidR="00AB657C" w:rsidRPr="00F947E7" w:rsidRDefault="00AB657C" w:rsidP="00174CA2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="00AB657C" w:rsidRPr="00F947E7" w:rsidRDefault="00AB657C" w:rsidP="00174CA2">
            <w:pPr>
              <w:ind w:right="95"/>
              <w:jc w:val="both"/>
            </w:pPr>
          </w:p>
        </w:tc>
      </w:tr>
      <w:tr w:rsidR="00AB657C" w:rsidTr="00174CA2">
        <w:tc>
          <w:tcPr>
            <w:tcW w:w="2408" w:type="dxa"/>
          </w:tcPr>
          <w:p w:rsidR="00AB657C" w:rsidRPr="00F947E7" w:rsidRDefault="00AB657C" w:rsidP="00174CA2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="00AB657C" w:rsidRPr="00F947E7" w:rsidRDefault="00AB657C" w:rsidP="00174CA2">
            <w:pPr>
              <w:ind w:right="95"/>
              <w:jc w:val="both"/>
            </w:pPr>
          </w:p>
        </w:tc>
      </w:tr>
      <w:tr w:rsidR="00AB657C" w:rsidTr="00174CA2">
        <w:tc>
          <w:tcPr>
            <w:tcW w:w="2408" w:type="dxa"/>
          </w:tcPr>
          <w:p w:rsidR="00AB657C" w:rsidRPr="00F947E7" w:rsidRDefault="00AB657C" w:rsidP="00174CA2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="00AB657C" w:rsidRPr="00F947E7" w:rsidRDefault="00AB657C" w:rsidP="00174CA2">
            <w:pPr>
              <w:ind w:right="95"/>
              <w:jc w:val="both"/>
            </w:pPr>
          </w:p>
        </w:tc>
      </w:tr>
      <w:tr w:rsidR="00AB657C" w:rsidTr="00174CA2">
        <w:tc>
          <w:tcPr>
            <w:tcW w:w="2408" w:type="dxa"/>
          </w:tcPr>
          <w:p w:rsidR="00AB657C" w:rsidRPr="00F947E7" w:rsidRDefault="00AB657C" w:rsidP="00174CA2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="00AB657C" w:rsidRPr="00F947E7" w:rsidRDefault="00AB657C" w:rsidP="00174CA2">
            <w:pPr>
              <w:ind w:right="95"/>
              <w:jc w:val="both"/>
            </w:pPr>
          </w:p>
        </w:tc>
      </w:tr>
      <w:tr w:rsidR="00AB657C" w:rsidTr="00174CA2">
        <w:tc>
          <w:tcPr>
            <w:tcW w:w="2408" w:type="dxa"/>
          </w:tcPr>
          <w:p w:rsidR="00AB657C" w:rsidRPr="00F947E7" w:rsidRDefault="00AB657C" w:rsidP="00174CA2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="00AB657C" w:rsidRPr="00F947E7" w:rsidRDefault="00AB657C" w:rsidP="00174CA2">
            <w:pPr>
              <w:ind w:right="95"/>
              <w:jc w:val="both"/>
            </w:pPr>
          </w:p>
        </w:tc>
      </w:tr>
    </w:tbl>
    <w:p w:rsidR="00AB657C" w:rsidRPr="00F947E7" w:rsidRDefault="00AB657C" w:rsidP="00AB657C">
      <w:pPr>
        <w:ind w:right="95"/>
      </w:pPr>
    </w:p>
    <w:p w:rsidR="00AB657C" w:rsidRPr="00F947E7" w:rsidRDefault="00AB657C" w:rsidP="00AB657C">
      <w:pPr>
        <w:ind w:right="95"/>
        <w:jc w:val="both"/>
      </w:pPr>
      <w:r w:rsidRPr="00F947E7">
        <w:t>Ter akkoord:</w:t>
      </w:r>
    </w:p>
    <w:p w:rsidR="00AB657C" w:rsidRPr="00F947E7" w:rsidRDefault="00AB657C" w:rsidP="00AB657C">
      <w:pPr>
        <w:ind w:right="95"/>
        <w:jc w:val="both"/>
      </w:pPr>
    </w:p>
    <w:p w:rsidR="00AB657C" w:rsidRPr="00F947E7" w:rsidRDefault="00AB657C" w:rsidP="00AB657C">
      <w:pPr>
        <w:ind w:right="95"/>
        <w:jc w:val="both"/>
      </w:pPr>
      <w:r>
        <w:t>[Inschrijver/</w:t>
      </w:r>
      <w:r w:rsidRPr="00F947E7">
        <w:t>[</w:t>
      </w:r>
      <w:proofErr w:type="spellStart"/>
      <w:r w:rsidRPr="00F947E7">
        <w:t>combinant</w:t>
      </w:r>
      <w:proofErr w:type="spellEnd"/>
      <w:r w:rsidRPr="00F947E7">
        <w:t xml:space="preserve"> 2] (alleen relevant in het geval van inschrijving in combinatie):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AB657C" w:rsidTr="00174CA2">
        <w:tc>
          <w:tcPr>
            <w:tcW w:w="2408" w:type="dxa"/>
          </w:tcPr>
          <w:p w:rsidR="00AB657C" w:rsidRPr="00F947E7" w:rsidRDefault="00AB657C" w:rsidP="00174CA2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="00AB657C" w:rsidRPr="00F947E7" w:rsidRDefault="00AB657C" w:rsidP="00174CA2">
            <w:pPr>
              <w:ind w:right="95"/>
              <w:jc w:val="both"/>
            </w:pPr>
          </w:p>
        </w:tc>
      </w:tr>
      <w:tr w:rsidR="00AB657C" w:rsidTr="00174CA2">
        <w:tc>
          <w:tcPr>
            <w:tcW w:w="2408" w:type="dxa"/>
          </w:tcPr>
          <w:p w:rsidR="00AB657C" w:rsidRPr="00F947E7" w:rsidRDefault="00AB657C" w:rsidP="00174CA2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="00AB657C" w:rsidRPr="00F947E7" w:rsidRDefault="00AB657C" w:rsidP="00174CA2">
            <w:pPr>
              <w:ind w:right="95"/>
              <w:jc w:val="both"/>
            </w:pPr>
          </w:p>
        </w:tc>
      </w:tr>
      <w:tr w:rsidR="00AB657C" w:rsidTr="00174CA2">
        <w:tc>
          <w:tcPr>
            <w:tcW w:w="2408" w:type="dxa"/>
          </w:tcPr>
          <w:p w:rsidR="00AB657C" w:rsidRPr="00F947E7" w:rsidRDefault="00AB657C" w:rsidP="00174CA2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="00AB657C" w:rsidRPr="00F947E7" w:rsidRDefault="00AB657C" w:rsidP="00174CA2">
            <w:pPr>
              <w:ind w:right="95"/>
              <w:jc w:val="both"/>
            </w:pPr>
          </w:p>
        </w:tc>
      </w:tr>
      <w:tr w:rsidR="00AB657C" w:rsidTr="00174CA2">
        <w:tc>
          <w:tcPr>
            <w:tcW w:w="2408" w:type="dxa"/>
          </w:tcPr>
          <w:p w:rsidR="00AB657C" w:rsidRPr="00F947E7" w:rsidRDefault="00AB657C" w:rsidP="00174CA2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="00AB657C" w:rsidRPr="00F947E7" w:rsidRDefault="00AB657C" w:rsidP="00174CA2">
            <w:pPr>
              <w:ind w:right="95"/>
              <w:jc w:val="both"/>
            </w:pPr>
          </w:p>
        </w:tc>
      </w:tr>
      <w:tr w:rsidR="00AB657C" w:rsidTr="00174CA2">
        <w:tc>
          <w:tcPr>
            <w:tcW w:w="2408" w:type="dxa"/>
          </w:tcPr>
          <w:p w:rsidR="00AB657C" w:rsidRPr="00F947E7" w:rsidRDefault="00AB657C" w:rsidP="00174CA2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="00AB657C" w:rsidRPr="00F947E7" w:rsidRDefault="00AB657C" w:rsidP="00174CA2">
            <w:pPr>
              <w:ind w:right="95"/>
              <w:jc w:val="both"/>
            </w:pPr>
          </w:p>
        </w:tc>
      </w:tr>
      <w:tr w:rsidR="00AB657C" w:rsidTr="00174CA2">
        <w:tc>
          <w:tcPr>
            <w:tcW w:w="2408" w:type="dxa"/>
          </w:tcPr>
          <w:p w:rsidR="00AB657C" w:rsidRPr="00F947E7" w:rsidRDefault="00AB657C" w:rsidP="00174CA2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="00AB657C" w:rsidRPr="00F947E7" w:rsidRDefault="00AB657C" w:rsidP="00174CA2">
            <w:pPr>
              <w:ind w:right="95"/>
              <w:jc w:val="both"/>
            </w:pPr>
          </w:p>
        </w:tc>
      </w:tr>
    </w:tbl>
    <w:p w:rsidR="00D34CC5" w:rsidRPr="00D34CC5" w:rsidRDefault="00D34CC5"/>
    <w:sectPr w:rsidR="00D34CC5" w:rsidRPr="00D34C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E2F10"/>
    <w:multiLevelType w:val="hybridMultilevel"/>
    <w:tmpl w:val="83D4BCD4"/>
    <w:lvl w:ilvl="0" w:tplc="AF6E9FA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D02A99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1FEB2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9C17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E862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43EDB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AEC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8231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B3607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57C"/>
    <w:rsid w:val="005D5AAB"/>
    <w:rsid w:val="00AB657C"/>
    <w:rsid w:val="00D3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AC277"/>
  <w15:chartTrackingRefBased/>
  <w15:docId w15:val="{48AACD66-79C8-4F6B-A2EC-689CFFAF1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57C"/>
    <w:pPr>
      <w:autoSpaceDE w:val="0"/>
      <w:autoSpaceDN w:val="0"/>
      <w:spacing w:after="0" w:line="320" w:lineRule="exact"/>
    </w:pPr>
    <w:rPr>
      <w:rFonts w:ascii="Arial" w:eastAsia="Times New Roman" w:hAnsi="Arial" w:cs="Arial"/>
      <w:kern w:val="0"/>
      <w:szCs w:val="20"/>
      <w:lang w:val="nl-N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69998\AppData\Local\Temp\Templafy\WordVsto\xdjhnvk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emplafyTemplateConfiguration><![CDATA[{"elementsMetadata":[],"transformationConfigurations":[],"templateName":"Blank","templateDescription":"","enableDocumentContentUpdater":false,"version":"2.0"}]]></TemplafyTemplateConfiguration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7C093356F2E42B42EF3AB0527DC32" ma:contentTypeVersion="5" ma:contentTypeDescription="Create a new document." ma:contentTypeScope="" ma:versionID="b1d4773ee0b0cb23b389ecbd7af75b11">
  <xsd:schema xmlns:xsd="http://www.w3.org/2001/XMLSchema" xmlns:xs="http://www.w3.org/2001/XMLSchema" xmlns:p="http://schemas.microsoft.com/office/2006/metadata/properties" xmlns:ns2="e662577e-a998-4d43-bcc0-d60ab2a724e1" xmlns:ns3="630dce5b-7ca5-43ee-9a71-01fffc04bad1" targetNamespace="http://schemas.microsoft.com/office/2006/metadata/properties" ma:root="true" ma:fieldsID="7db16ccf4163fe0bffa2d8eeaadf5aef" ns2:_="" ns3:_="">
    <xsd:import namespace="e662577e-a998-4d43-bcc0-d60ab2a724e1"/>
    <xsd:import namespace="630dce5b-7ca5-43ee-9a71-01fffc04ba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62577e-a998-4d43-bcc0-d60ab2a724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dce5b-7ca5-43ee-9a71-01fffc04ba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3215D544-A5A6-4514-8CDB-46EEDCDCC460}">
  <ds:schemaRefs/>
</ds:datastoreItem>
</file>

<file path=customXml/itemProps2.xml><?xml version="1.0" encoding="utf-8"?>
<ds:datastoreItem xmlns:ds="http://schemas.openxmlformats.org/officeDocument/2006/customXml" ds:itemID="{95873EE5-8820-4975-93A9-05B1917C83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89711CB-FD1F-462A-918B-A39B50D769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4776BF-701E-4F9D-9644-8D9748A07B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62577e-a998-4d43-bcc0-d60ab2a724e1"/>
    <ds:schemaRef ds:uri="630dce5b-7ca5-43ee-9a71-01fffc04b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964C7DC-7DA6-4285-8147-84D827CEBB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xdjhnvk0</Template>
  <TotalTime>2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Y. Beverloo</dc:creator>
  <cp:keywords/>
  <dc:description/>
  <cp:lastModifiedBy>Yannick Beverloo</cp:lastModifiedBy>
  <cp:revision>2</cp:revision>
  <dcterms:created xsi:type="dcterms:W3CDTF">2022-08-31T14:26:00Z</dcterms:created>
  <dcterms:modified xsi:type="dcterms:W3CDTF">2023-11-03T13:20:00Z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erasmusmc</vt:lpwstr>
  </property>
  <property fmtid="{D5CDD505-2E9C-101B-9397-08002B2CF9AE}" pid="3" name="TemplafyTemplateId">
    <vt:lpwstr>637841469455294394</vt:lpwstr>
  </property>
  <property fmtid="{D5CDD505-2E9C-101B-9397-08002B2CF9AE}" pid="4" name="TemplafyUserProfileId">
    <vt:lpwstr>637738539093322191</vt:lpwstr>
  </property>
  <property fmtid="{D5CDD505-2E9C-101B-9397-08002B2CF9AE}" pid="5" name="TemplafyFromBlank">
    <vt:bool>true</vt:bool>
  </property>
  <property fmtid="{D5CDD505-2E9C-101B-9397-08002B2CF9AE}" pid="6" name="ContentTypeId">
    <vt:lpwstr>0x010100DA47C093356F2E42B42EF3AB0527DC32</vt:lpwstr>
  </property>
</Properties>
</file>