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F1" w:rsidRPr="00F947E7" w:rsidRDefault="00D556F1" w:rsidP="00D556F1">
      <w:pPr>
        <w:ind w:right="95"/>
        <w:jc w:val="both"/>
      </w:pPr>
      <w:r w:rsidRPr="00F947E7">
        <w:t>Ondergetekende verklaart in zijn/haar hoedanigheid van</w:t>
      </w:r>
    </w:p>
    <w:p w:rsidR="00D556F1" w:rsidRPr="00F947E7" w:rsidRDefault="00D556F1" w:rsidP="00D556F1">
      <w:pPr>
        <w:ind w:right="95"/>
        <w:jc w:val="both"/>
      </w:pPr>
    </w:p>
    <w:p w:rsidR="00D556F1" w:rsidRPr="00F947E7" w:rsidRDefault="00D556F1" w:rsidP="00D556F1">
      <w:pPr>
        <w:ind w:right="95"/>
        <w:jc w:val="both"/>
      </w:pPr>
      <w:r w:rsidRPr="00F947E7">
        <w:t>functie: […………]</w:t>
      </w:r>
    </w:p>
    <w:p w:rsidR="00D556F1" w:rsidRPr="00F947E7" w:rsidRDefault="00D556F1" w:rsidP="00D556F1">
      <w:pPr>
        <w:ind w:right="95"/>
        <w:jc w:val="both"/>
      </w:pPr>
    </w:p>
    <w:p w:rsidR="00D556F1" w:rsidRPr="00F947E7" w:rsidRDefault="00D556F1" w:rsidP="00D556F1">
      <w:pPr>
        <w:ind w:right="95"/>
        <w:jc w:val="both"/>
      </w:pPr>
      <w:r w:rsidRPr="00F947E7">
        <w:t xml:space="preserve">dat </w:t>
      </w:r>
    </w:p>
    <w:p w:rsidR="00D556F1" w:rsidRDefault="00D556F1" w:rsidP="00D556F1">
      <w:pPr>
        <w:ind w:right="95"/>
        <w:jc w:val="both"/>
      </w:pP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D556F1" w:rsidRPr="00794B37" w:rsidRDefault="00D556F1" w:rsidP="00D556F1">
      <w:pPr>
        <w:jc w:val="both"/>
      </w:pPr>
    </w:p>
    <w:p w:rsidR="00D556F1" w:rsidRPr="00794B37" w:rsidRDefault="00D556F1" w:rsidP="00D556F1">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D556F1" w:rsidRPr="00F947E7" w:rsidRDefault="00D556F1" w:rsidP="00D556F1">
      <w:pPr>
        <w:ind w:right="95"/>
        <w:jc w:val="both"/>
      </w:pPr>
    </w:p>
    <w:p w:rsidR="00D556F1" w:rsidRPr="00F947E7" w:rsidRDefault="00D556F1" w:rsidP="00D556F1">
      <w:pPr>
        <w:ind w:right="95"/>
        <w:jc w:val="both"/>
      </w:pPr>
      <w:r w:rsidRPr="00F947E7">
        <w:t>Ondergetekende verklaart dat hij/zij deze verklaring naar waarheid heeft ondertekend en tevens dat hij/zij daartoe rechtens bevoegd is.</w:t>
      </w:r>
    </w:p>
    <w:p w:rsidR="00D556F1" w:rsidRPr="00F947E7" w:rsidRDefault="00D556F1" w:rsidP="00D556F1">
      <w:pPr>
        <w:ind w:right="95"/>
        <w:jc w:val="both"/>
      </w:pPr>
    </w:p>
    <w:p w:rsidR="00D556F1" w:rsidRPr="00F947E7" w:rsidRDefault="00D556F1" w:rsidP="00D556F1">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556F1" w:rsidTr="00174CA2">
        <w:tc>
          <w:tcPr>
            <w:tcW w:w="2408" w:type="dxa"/>
          </w:tcPr>
          <w:p w:rsidR="00D556F1" w:rsidRPr="00F947E7" w:rsidRDefault="00D556F1" w:rsidP="00174CA2">
            <w:pPr>
              <w:ind w:right="95"/>
              <w:jc w:val="both"/>
            </w:pPr>
            <w:r w:rsidRPr="00F947E7">
              <w:lastRenderedPageBreak/>
              <w:t>Plaats</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Datum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Functie</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Statutaire 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Handtekening</w:t>
            </w:r>
          </w:p>
        </w:tc>
        <w:tc>
          <w:tcPr>
            <w:tcW w:w="6237" w:type="dxa"/>
          </w:tcPr>
          <w:p w:rsidR="00D556F1" w:rsidRPr="00F947E7" w:rsidRDefault="00D556F1" w:rsidP="00174CA2">
            <w:pPr>
              <w:ind w:right="95"/>
              <w:jc w:val="both"/>
            </w:pPr>
          </w:p>
        </w:tc>
      </w:tr>
    </w:tbl>
    <w:p w:rsidR="00D556F1" w:rsidRDefault="00D556F1" w:rsidP="00D556F1">
      <w:pPr>
        <w:ind w:right="95"/>
        <w:jc w:val="both"/>
        <w:rPr>
          <w:b/>
        </w:rPr>
      </w:pPr>
    </w:p>
    <w:p w:rsidR="00182FF0" w:rsidRDefault="00182FF0" w:rsidP="00D556F1">
      <w:pPr>
        <w:ind w:right="95"/>
        <w:jc w:val="both"/>
        <w:rPr>
          <w:b/>
        </w:rPr>
      </w:pPr>
    </w:p>
    <w:p w:rsidR="00182FF0" w:rsidRDefault="00182FF0" w:rsidP="00D556F1">
      <w:pPr>
        <w:ind w:right="95"/>
        <w:jc w:val="both"/>
        <w:rPr>
          <w:b/>
        </w:rPr>
      </w:pPr>
    </w:p>
    <w:p w:rsidR="00182FF0" w:rsidRPr="00F947E7" w:rsidRDefault="00182FF0" w:rsidP="00D556F1">
      <w:pPr>
        <w:ind w:right="95"/>
        <w:jc w:val="both"/>
        <w:rPr>
          <w:b/>
        </w:rPr>
      </w:pPr>
      <w:bookmarkStart w:id="0" w:name="_GoBack"/>
      <w:bookmarkEnd w:id="0"/>
    </w:p>
    <w:p w:rsidR="00D556F1" w:rsidRPr="00F947E7" w:rsidRDefault="00D556F1" w:rsidP="00D556F1">
      <w:pPr>
        <w:ind w:right="95"/>
        <w:jc w:val="both"/>
      </w:pPr>
    </w:p>
    <w:p w:rsidR="00D556F1" w:rsidRPr="00F947E7" w:rsidRDefault="00D556F1" w:rsidP="00D556F1">
      <w:pPr>
        <w:ind w:right="95"/>
        <w:jc w:val="both"/>
      </w:pPr>
      <w:r w:rsidRPr="00F947E7">
        <w:t>Ter akkoord:</w:t>
      </w:r>
    </w:p>
    <w:p w:rsidR="00D556F1" w:rsidRPr="00F947E7" w:rsidRDefault="00D556F1" w:rsidP="00D556F1">
      <w:pPr>
        <w:ind w:right="95"/>
        <w:jc w:val="both"/>
      </w:pPr>
    </w:p>
    <w:p w:rsidR="00D556F1" w:rsidRPr="00F947E7" w:rsidRDefault="00D556F1" w:rsidP="00D556F1">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556F1" w:rsidTr="00174CA2">
        <w:tc>
          <w:tcPr>
            <w:tcW w:w="2408" w:type="dxa"/>
          </w:tcPr>
          <w:p w:rsidR="00D556F1" w:rsidRPr="00F947E7" w:rsidRDefault="00D556F1" w:rsidP="00174CA2">
            <w:pPr>
              <w:ind w:right="95"/>
              <w:jc w:val="both"/>
            </w:pPr>
            <w:r w:rsidRPr="00F947E7">
              <w:t>Plaats</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Datum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Functie</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Statutaire 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Handtekening</w:t>
            </w:r>
          </w:p>
        </w:tc>
        <w:tc>
          <w:tcPr>
            <w:tcW w:w="6237" w:type="dxa"/>
          </w:tcPr>
          <w:p w:rsidR="00D556F1" w:rsidRPr="00F947E7" w:rsidRDefault="00D556F1" w:rsidP="00174CA2">
            <w:pPr>
              <w:ind w:right="95"/>
              <w:jc w:val="both"/>
            </w:pPr>
          </w:p>
        </w:tc>
      </w:tr>
    </w:tbl>
    <w:p w:rsidR="00D556F1" w:rsidRPr="00F947E7" w:rsidRDefault="00D556F1" w:rsidP="00D556F1">
      <w:pPr>
        <w:ind w:right="95"/>
        <w:jc w:val="both"/>
      </w:pPr>
    </w:p>
    <w:p w:rsidR="00D556F1" w:rsidRPr="00F947E7" w:rsidRDefault="00D556F1" w:rsidP="00D556F1">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556F1" w:rsidTr="00174CA2">
        <w:tc>
          <w:tcPr>
            <w:tcW w:w="2408" w:type="dxa"/>
          </w:tcPr>
          <w:p w:rsidR="00D556F1" w:rsidRPr="00F947E7" w:rsidRDefault="00D556F1" w:rsidP="00174CA2">
            <w:pPr>
              <w:ind w:right="95"/>
              <w:jc w:val="both"/>
            </w:pPr>
            <w:r w:rsidRPr="00F947E7">
              <w:t>Plaats</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Datum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Functie</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Statutaire 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Handtekening</w:t>
            </w:r>
          </w:p>
        </w:tc>
        <w:tc>
          <w:tcPr>
            <w:tcW w:w="6237" w:type="dxa"/>
          </w:tcPr>
          <w:p w:rsidR="00D556F1" w:rsidRPr="00F947E7" w:rsidRDefault="00D556F1" w:rsidP="00174CA2">
            <w:pPr>
              <w:ind w:right="95"/>
              <w:jc w:val="both"/>
            </w:pPr>
          </w:p>
        </w:tc>
      </w:tr>
    </w:tbl>
    <w:p w:rsidR="00D556F1" w:rsidRPr="00F947E7" w:rsidRDefault="00D556F1" w:rsidP="00D556F1">
      <w:pPr>
        <w:ind w:right="95"/>
        <w:rPr>
          <w:u w:val="single"/>
        </w:rPr>
      </w:pPr>
    </w:p>
    <w:p w:rsidR="00D34CC5" w:rsidRPr="00D34CC5" w:rsidRDefault="00D34CC5"/>
    <w:sectPr w:rsidR="00D34CC5" w:rsidRPr="00D34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AF6E9FAA">
      <w:start w:val="1"/>
      <w:numFmt w:val="bullet"/>
      <w:lvlText w:val=""/>
      <w:lvlJc w:val="left"/>
      <w:pPr>
        <w:tabs>
          <w:tab w:val="num" w:pos="284"/>
        </w:tabs>
        <w:ind w:left="284" w:hanging="284"/>
      </w:pPr>
      <w:rPr>
        <w:rFonts w:ascii="Symbol" w:hAnsi="Symbol" w:hint="default"/>
      </w:rPr>
    </w:lvl>
    <w:lvl w:ilvl="1" w:tplc="D02A993C" w:tentative="1">
      <w:start w:val="1"/>
      <w:numFmt w:val="bullet"/>
      <w:lvlText w:val="o"/>
      <w:lvlJc w:val="left"/>
      <w:pPr>
        <w:tabs>
          <w:tab w:val="num" w:pos="1440"/>
        </w:tabs>
        <w:ind w:left="1440" w:hanging="360"/>
      </w:pPr>
      <w:rPr>
        <w:rFonts w:ascii="Courier New" w:hAnsi="Courier New" w:hint="default"/>
      </w:rPr>
    </w:lvl>
    <w:lvl w:ilvl="2" w:tplc="01FEB22C" w:tentative="1">
      <w:start w:val="1"/>
      <w:numFmt w:val="bullet"/>
      <w:lvlText w:val=""/>
      <w:lvlJc w:val="left"/>
      <w:pPr>
        <w:tabs>
          <w:tab w:val="num" w:pos="2160"/>
        </w:tabs>
        <w:ind w:left="2160" w:hanging="360"/>
      </w:pPr>
      <w:rPr>
        <w:rFonts w:ascii="Wingdings" w:hAnsi="Wingdings" w:hint="default"/>
      </w:rPr>
    </w:lvl>
    <w:lvl w:ilvl="3" w:tplc="D49C1728" w:tentative="1">
      <w:start w:val="1"/>
      <w:numFmt w:val="bullet"/>
      <w:lvlText w:val=""/>
      <w:lvlJc w:val="left"/>
      <w:pPr>
        <w:tabs>
          <w:tab w:val="num" w:pos="2880"/>
        </w:tabs>
        <w:ind w:left="2880" w:hanging="360"/>
      </w:pPr>
      <w:rPr>
        <w:rFonts w:ascii="Symbol" w:hAnsi="Symbol" w:hint="default"/>
      </w:rPr>
    </w:lvl>
    <w:lvl w:ilvl="4" w:tplc="9AE8625A" w:tentative="1">
      <w:start w:val="1"/>
      <w:numFmt w:val="bullet"/>
      <w:lvlText w:val="o"/>
      <w:lvlJc w:val="left"/>
      <w:pPr>
        <w:tabs>
          <w:tab w:val="num" w:pos="3600"/>
        </w:tabs>
        <w:ind w:left="3600" w:hanging="360"/>
      </w:pPr>
      <w:rPr>
        <w:rFonts w:ascii="Courier New" w:hAnsi="Courier New" w:hint="default"/>
      </w:rPr>
    </w:lvl>
    <w:lvl w:ilvl="5" w:tplc="843EDB22" w:tentative="1">
      <w:start w:val="1"/>
      <w:numFmt w:val="bullet"/>
      <w:lvlText w:val=""/>
      <w:lvlJc w:val="left"/>
      <w:pPr>
        <w:tabs>
          <w:tab w:val="num" w:pos="4320"/>
        </w:tabs>
        <w:ind w:left="4320" w:hanging="360"/>
      </w:pPr>
      <w:rPr>
        <w:rFonts w:ascii="Wingdings" w:hAnsi="Wingdings" w:hint="default"/>
      </w:rPr>
    </w:lvl>
    <w:lvl w:ilvl="6" w:tplc="2D7AECC0" w:tentative="1">
      <w:start w:val="1"/>
      <w:numFmt w:val="bullet"/>
      <w:lvlText w:val=""/>
      <w:lvlJc w:val="left"/>
      <w:pPr>
        <w:tabs>
          <w:tab w:val="num" w:pos="5040"/>
        </w:tabs>
        <w:ind w:left="5040" w:hanging="360"/>
      </w:pPr>
      <w:rPr>
        <w:rFonts w:ascii="Symbol" w:hAnsi="Symbol" w:hint="default"/>
      </w:rPr>
    </w:lvl>
    <w:lvl w:ilvl="7" w:tplc="35823126" w:tentative="1">
      <w:start w:val="1"/>
      <w:numFmt w:val="bullet"/>
      <w:lvlText w:val="o"/>
      <w:lvlJc w:val="left"/>
      <w:pPr>
        <w:tabs>
          <w:tab w:val="num" w:pos="5760"/>
        </w:tabs>
        <w:ind w:left="5760" w:hanging="360"/>
      </w:pPr>
      <w:rPr>
        <w:rFonts w:ascii="Courier New" w:hAnsi="Courier New" w:hint="default"/>
      </w:rPr>
    </w:lvl>
    <w:lvl w:ilvl="8" w:tplc="FB36070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F1"/>
    <w:rsid w:val="00182FF0"/>
    <w:rsid w:val="00D34CC5"/>
    <w:rsid w:val="00D55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649C"/>
  <w15:chartTrackingRefBased/>
  <w15:docId w15:val="{5C8F93D5-037F-41AC-9153-CFCBEB66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6F1"/>
    <w:pPr>
      <w:autoSpaceDE w:val="0"/>
      <w:autoSpaceDN w:val="0"/>
      <w:spacing w:after="0" w:line="320" w:lineRule="exact"/>
    </w:pPr>
    <w:rPr>
      <w:rFonts w:ascii="Arial" w:eastAsia="Times New Roman" w:hAnsi="Arial" w:cs="Arial"/>
      <w:kern w:val="0"/>
      <w:szCs w:val="20"/>
      <w:lang w:val="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69998\AppData\Local\Temp\Templafy\WordVsto\ba2klqy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templateDescription":"","enableDocumentContentUpdater":fals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5" ma:contentTypeDescription="Create a new document." ma:contentTypeScope="" ma:versionID="b1d4773ee0b0cb23b389ecbd7af75b11">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7db16ccf4163fe0bffa2d8eeaadf5aef"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4C7DC-7DA6-4285-8147-84D827CEBBDE}">
  <ds:schemaRefs/>
</ds:datastoreItem>
</file>

<file path=customXml/itemProps2.xml><?xml version="1.0" encoding="utf-8"?>
<ds:datastoreItem xmlns:ds="http://schemas.openxmlformats.org/officeDocument/2006/customXml" ds:itemID="{3215D544-A5A6-4514-8CDB-46EEDCDCC460}">
  <ds:schemaRefs/>
</ds:datastoreItem>
</file>

<file path=customXml/itemProps3.xml><?xml version="1.0" encoding="utf-8"?>
<ds:datastoreItem xmlns:ds="http://schemas.openxmlformats.org/officeDocument/2006/customXml" ds:itemID="{795C5038-F914-4B7F-BF1F-502195D2F7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064C9F-F2D5-46EF-BC33-E092F5A10DF2}">
  <ds:schemaRefs>
    <ds:schemaRef ds:uri="http://schemas.microsoft.com/sharepoint/v3/contenttype/forms"/>
  </ds:schemaRefs>
</ds:datastoreItem>
</file>

<file path=customXml/itemProps5.xml><?xml version="1.0" encoding="utf-8"?>
<ds:datastoreItem xmlns:ds="http://schemas.openxmlformats.org/officeDocument/2006/customXml" ds:itemID="{F1ADEAF0-4DEF-443D-9F97-A25EC3717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ba2klqya</Template>
  <TotalTime>1</TotalTime>
  <Pages>2</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Beverloo</dc:creator>
  <cp:keywords/>
  <dc:description/>
  <cp:lastModifiedBy>Yannick Beverloo</cp:lastModifiedBy>
  <cp:revision>2</cp:revision>
  <dcterms:created xsi:type="dcterms:W3CDTF">2022-08-31T14:22:00Z</dcterms:created>
  <dcterms:modified xsi:type="dcterms:W3CDTF">2023-11-03T13:19:00Z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erasmusmc</vt:lpwstr>
  </property>
  <property fmtid="{D5CDD505-2E9C-101B-9397-08002B2CF9AE}" pid="3" name="TemplafyTemplateId">
    <vt:lpwstr>637841469455294394</vt:lpwstr>
  </property>
  <property fmtid="{D5CDD505-2E9C-101B-9397-08002B2CF9AE}" pid="4" name="TemplafyUserProfileId">
    <vt:lpwstr>637738539093322191</vt:lpwstr>
  </property>
  <property fmtid="{D5CDD505-2E9C-101B-9397-08002B2CF9AE}" pid="5" name="TemplafyFromBlank">
    <vt:bool>true</vt:bool>
  </property>
  <property fmtid="{D5CDD505-2E9C-101B-9397-08002B2CF9AE}" pid="6" name="ContentTypeId">
    <vt:lpwstr>0x010100DA47C093356F2E42B42EF3AB0527DC32</vt:lpwstr>
  </property>
</Properties>
</file>