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1C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101486" w:rsidRPr="00F947E7" w:rsidRDefault="00101486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  <w:bookmarkStart w:id="0" w:name="_GoBack"/>
      <w:bookmarkEnd w:id="0"/>
    </w:p>
    <w:tbl>
      <w:tblPr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DE4B1C" w:rsidTr="00174CA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DE4B1C" w:rsidRPr="00F947E7" w:rsidRDefault="00DE4B1C" w:rsidP="001559DD">
            <w:pPr>
              <w:ind w:right="95"/>
            </w:pPr>
            <w:r w:rsidRPr="00F947E7">
              <w:t xml:space="preserve">KERNCOMPETENTIE 1: </w:t>
            </w:r>
            <w:r w:rsidR="005F7C2B" w:rsidRPr="00006DFE">
              <w:t>Inschrijver dient eenzelfde oplossing te hebben geleverd aan een ander universitair medisch</w:t>
            </w:r>
            <w:r w:rsidR="005F7C2B" w:rsidRPr="00006DFE">
              <w:rPr>
                <w:spacing w:val="1"/>
              </w:rPr>
              <w:t xml:space="preserve"> </w:t>
            </w:r>
            <w:r w:rsidR="005F7C2B" w:rsidRPr="00006DFE">
              <w:t>centrum</w:t>
            </w:r>
            <w:r w:rsidR="005F7C2B" w:rsidRPr="00006DFE">
              <w:rPr>
                <w:spacing w:val="1"/>
              </w:rPr>
              <w:t xml:space="preserve"> </w:t>
            </w:r>
            <w:r w:rsidR="005F7C2B" w:rsidRPr="00006DFE">
              <w:t>in</w:t>
            </w:r>
            <w:r w:rsidR="005F7C2B" w:rsidRPr="00006DFE">
              <w:rPr>
                <w:spacing w:val="-2"/>
              </w:rPr>
              <w:t xml:space="preserve"> </w:t>
            </w:r>
            <w:r w:rsidR="005F7C2B" w:rsidRPr="00006DFE">
              <w:t>Nederland.</w:t>
            </w: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E4B1C" w:rsidRDefault="00DE4B1C" w:rsidP="00DE4B1C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="00DE4B1C" w:rsidRDefault="00DE4B1C" w:rsidP="00DE4B1C">
      <w:pPr>
        <w:pStyle w:val="Kleurrijkelijst-accent12"/>
        <w:ind w:left="0" w:right="95"/>
      </w:pPr>
    </w:p>
    <w:p w:rsidR="00DE4B1C" w:rsidRPr="003C7A62" w:rsidRDefault="00DE4B1C" w:rsidP="00DE4B1C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tbl>
      <w:tblPr>
        <w:tblpPr w:leftFromText="141" w:rightFromText="141" w:vertAnchor="text" w:horzAnchor="margin" w:tblpY="81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rPr>
          <w:trHeight w:val="297"/>
        </w:trPr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34CC5" w:rsidRPr="00D34CC5" w:rsidRDefault="00D34CC5"/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1C"/>
    <w:rsid w:val="00101486"/>
    <w:rsid w:val="001559DD"/>
    <w:rsid w:val="005F7C2B"/>
    <w:rsid w:val="008A5376"/>
    <w:rsid w:val="00D34CC5"/>
    <w:rsid w:val="00DE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7F02"/>
  <w15:chartTrackingRefBased/>
  <w15:docId w15:val="{4BDFDB69-A45D-4881-A554-BFF3D21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B1C"/>
    <w:pPr>
      <w:autoSpaceDE w:val="0"/>
      <w:autoSpaceDN w:val="0"/>
      <w:spacing w:after="0" w:line="320" w:lineRule="exact"/>
    </w:pPr>
    <w:rPr>
      <w:rFonts w:ascii="Arial" w:eastAsia="Times New Roman" w:hAnsi="Arial" w:cs="Arial"/>
      <w:kern w:val="0"/>
      <w:szCs w:val="2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DE4B1C"/>
    <w:pPr>
      <w:spacing w:after="0" w:line="240" w:lineRule="auto"/>
    </w:pPr>
    <w:rPr>
      <w:rFonts w:ascii="Calibri" w:eastAsia="Calibri" w:hAnsi="Calibri" w:cs="Times New Roman"/>
      <w:kern w:val="0"/>
      <w:lang w:val="nl-NL"/>
      <w14:ligatures w14:val="none"/>
    </w:rPr>
  </w:style>
  <w:style w:type="paragraph" w:customStyle="1" w:styleId="Kleurrijkelijst-accent12">
    <w:name w:val="Kleurrijke lijst - accent 12"/>
    <w:basedOn w:val="Normal"/>
    <w:uiPriority w:val="34"/>
    <w:qFormat/>
    <w:rsid w:val="00DE4B1C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lviwy5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5" ma:contentTypeDescription="Create a new document." ma:contentTypeScope="" ma:versionID="b1d4773ee0b0cb23b389ecbd7af75b11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7db16ccf4163fe0bffa2d8eeaadf5aef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TemplafyFormConfiguration><![CDATA[{"formFields":[],"formDataEntries":[]}]]></TemplafyFormConfiguration>
</file>

<file path=customXml/item5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FBEBF3B8-18D0-439B-8E79-C087C38BA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A8751D-9C76-45D6-A17E-45A673C2D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0B0927-A334-449F-8A10-B4A76FF9E1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64C7DC-7DA6-4285-8147-84D827CEBBDE}">
  <ds:schemaRefs/>
</ds:datastoreItem>
</file>

<file path=customXml/itemProps5.xml><?xml version="1.0" encoding="utf-8"?>
<ds:datastoreItem xmlns:ds="http://schemas.openxmlformats.org/officeDocument/2006/customXml" ds:itemID="{3215D544-A5A6-4514-8CDB-46EEDCDCC4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lviwy5on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Yannick Beverloo</cp:lastModifiedBy>
  <cp:revision>5</cp:revision>
  <dcterms:created xsi:type="dcterms:W3CDTF">2023-09-01T15:02:00Z</dcterms:created>
  <dcterms:modified xsi:type="dcterms:W3CDTF">2023-11-08T16:28:00Z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0x010100DA47C093356F2E42B42EF3AB0527DC32</vt:lpwstr>
  </property>
</Properties>
</file>