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68A65" w14:textId="6DA8C24A" w:rsidR="00992F9A" w:rsidRDefault="00876AAD" w:rsidP="00500F21">
      <w:r>
        <w:rPr>
          <w:noProof/>
        </w:rPr>
        <mc:AlternateContent>
          <mc:Choice Requires="wps">
            <w:drawing>
              <wp:anchor distT="0" distB="0" distL="114300" distR="114300" simplePos="0" relativeHeight="251658240" behindDoc="0" locked="0" layoutInCell="1" allowOverlap="1" wp14:anchorId="41795411" wp14:editId="0908A921">
                <wp:simplePos x="0" y="0"/>
                <wp:positionH relativeFrom="column">
                  <wp:posOffset>1605915</wp:posOffset>
                </wp:positionH>
                <wp:positionV relativeFrom="paragraph">
                  <wp:posOffset>4593590</wp:posOffset>
                </wp:positionV>
                <wp:extent cx="3778250"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0" cy="3390900"/>
                        </a:xfrm>
                        <a:prstGeom prst="rect">
                          <a:avLst/>
                        </a:prstGeom>
                        <a:noFill/>
                        <a:ln w="6350">
                          <a:noFill/>
                        </a:ln>
                      </wps:spPr>
                      <wps:txbx>
                        <w:txbxContent>
                          <w:tbl>
                            <w:tblPr>
                              <w:tblW w:w="0" w:type="auto"/>
                              <w:tblLook w:val="04A0" w:firstRow="1" w:lastRow="0" w:firstColumn="1" w:lastColumn="0" w:noHBand="0" w:noVBand="1"/>
                            </w:tblPr>
                            <w:tblGrid>
                              <w:gridCol w:w="2838"/>
                              <w:gridCol w:w="2814"/>
                            </w:tblGrid>
                            <w:tr w:rsidR="00E67D79" w:rsidRPr="00DD1446" w14:paraId="3BBDC3CF" w14:textId="77777777" w:rsidTr="007F0806">
                              <w:trPr>
                                <w:trHeight w:val="852"/>
                              </w:trPr>
                              <w:tc>
                                <w:tcPr>
                                  <w:tcW w:w="5677" w:type="dxa"/>
                                  <w:gridSpan w:val="2"/>
                                  <w:shd w:val="clear" w:color="auto" w:fill="auto"/>
                                </w:tcPr>
                                <w:p w14:paraId="0CD0A7B0" w14:textId="77777777" w:rsidR="00E67D79" w:rsidRPr="00DD1446" w:rsidRDefault="00E67D79" w:rsidP="00985940">
                                  <w:pPr>
                                    <w:rPr>
                                      <w:rFonts w:cs="Arial"/>
                                      <w:color w:val="FFFFFF"/>
                                    </w:rPr>
                                  </w:pPr>
                                  <w:r>
                                    <w:rPr>
                                      <w:rFonts w:ascii="Arial Rounded MT Bold" w:hAnsi="Arial Rounded MT Bold"/>
                                      <w:color w:val="FFFFFF"/>
                                      <w:sz w:val="52"/>
                                      <w:szCs w:val="52"/>
                                    </w:rPr>
                                    <w:t>Selectieleidraad</w:t>
                                  </w:r>
                                </w:p>
                              </w:tc>
                            </w:tr>
                            <w:tr w:rsidR="00E67D79" w:rsidRPr="00DD1446" w14:paraId="14795259" w14:textId="77777777" w:rsidTr="00DD1446">
                              <w:tc>
                                <w:tcPr>
                                  <w:tcW w:w="5677" w:type="dxa"/>
                                  <w:gridSpan w:val="2"/>
                                  <w:shd w:val="clear" w:color="auto" w:fill="auto"/>
                                </w:tcPr>
                                <w:p w14:paraId="7A0DB0DD" w14:textId="114E9EE2" w:rsidR="00E67D79" w:rsidRPr="00015A74" w:rsidRDefault="00E67D79" w:rsidP="00015A74">
                                  <w:pPr>
                                    <w:spacing w:after="120"/>
                                    <w:jc w:val="center"/>
                                    <w:rPr>
                                      <w:rFonts w:cs="Arial"/>
                                      <w:color w:val="FFFFFF" w:themeColor="background1"/>
                                      <w:lang w:eastAsia="en-US"/>
                                    </w:rPr>
                                  </w:pPr>
                                  <w:r w:rsidRPr="004D5088">
                                    <w:rPr>
                                      <w:rFonts w:cs="Arial"/>
                                      <w:color w:val="FFFFFF" w:themeColor="background1"/>
                                      <w:lang w:eastAsia="en-US"/>
                                    </w:rPr>
                                    <w:t>voor een niet-openbare procedure, conform de Aanbestedingswet 2012</w:t>
                                  </w:r>
                                  <w:r w:rsidRPr="00015A74">
                                    <w:rPr>
                                      <w:rFonts w:cs="Arial"/>
                                      <w:color w:val="FFFFFF" w:themeColor="background1"/>
                                      <w:lang w:eastAsia="en-US"/>
                                    </w:rPr>
                                    <w:t xml:space="preserve"> </w:t>
                                  </w:r>
                                </w:p>
                                <w:p w14:paraId="7A47183A" w14:textId="77777777" w:rsidR="00E67D79" w:rsidRPr="00DD1446" w:rsidRDefault="00E67D79" w:rsidP="00985940">
                                  <w:pPr>
                                    <w:rPr>
                                      <w:rFonts w:cs="Arial"/>
                                      <w:color w:val="FFFFFF"/>
                                    </w:rPr>
                                  </w:pPr>
                                </w:p>
                              </w:tc>
                            </w:tr>
                            <w:tr w:rsidR="00E67D79" w:rsidRPr="00DD1446" w14:paraId="24F3302A" w14:textId="77777777" w:rsidTr="007F0806">
                              <w:trPr>
                                <w:trHeight w:val="602"/>
                              </w:trPr>
                              <w:tc>
                                <w:tcPr>
                                  <w:tcW w:w="5677" w:type="dxa"/>
                                  <w:gridSpan w:val="2"/>
                                  <w:shd w:val="clear" w:color="auto" w:fill="auto"/>
                                </w:tcPr>
                                <w:p w14:paraId="2C824B8D" w14:textId="77777777" w:rsidR="00602485" w:rsidRDefault="00E411AE" w:rsidP="00985940">
                                  <w:pPr>
                                    <w:rPr>
                                      <w:i/>
                                      <w:iCs/>
                                    </w:rPr>
                                  </w:pPr>
                                  <w:r>
                                    <w:rPr>
                                      <w:rFonts w:ascii="Arial Rounded MT Bold" w:hAnsi="Arial Rounded MT Bold"/>
                                      <w:color w:val="FFFFFF"/>
                                      <w:sz w:val="36"/>
                                      <w:szCs w:val="36"/>
                                    </w:rPr>
                                    <w:t>Beheer en onderhoud (2</w:t>
                                  </w:r>
                                  <w:r w:rsidRPr="001C66E9">
                                    <w:rPr>
                                      <w:rFonts w:ascii="Arial Rounded MT Bold" w:hAnsi="Arial Rounded MT Bold"/>
                                      <w:color w:val="FFFFFF"/>
                                      <w:sz w:val="36"/>
                                      <w:szCs w:val="36"/>
                                      <w:vertAlign w:val="superscript"/>
                                    </w:rPr>
                                    <w:t>e</w:t>
                                  </w:r>
                                  <w:r>
                                    <w:rPr>
                                      <w:rFonts w:ascii="Arial Rounded MT Bold" w:hAnsi="Arial Rounded MT Bold"/>
                                      <w:color w:val="FFFFFF"/>
                                      <w:sz w:val="36"/>
                                      <w:szCs w:val="36"/>
                                    </w:rPr>
                                    <w:t xml:space="preserve"> en 3</w:t>
                                  </w:r>
                                  <w:r w:rsidRPr="001C66E9">
                                    <w:rPr>
                                      <w:rFonts w:ascii="Arial Rounded MT Bold" w:hAnsi="Arial Rounded MT Bold"/>
                                      <w:color w:val="FFFFFF"/>
                                      <w:sz w:val="36"/>
                                      <w:szCs w:val="36"/>
                                      <w:vertAlign w:val="superscript"/>
                                    </w:rPr>
                                    <w:t>e</w:t>
                                  </w:r>
                                  <w:r>
                                    <w:rPr>
                                      <w:rFonts w:ascii="Arial Rounded MT Bold" w:hAnsi="Arial Rounded MT Bold"/>
                                      <w:color w:val="FFFFFF"/>
                                      <w:sz w:val="36"/>
                                      <w:szCs w:val="36"/>
                                    </w:rPr>
                                    <w:t xml:space="preserve"> lijns) </w:t>
                                  </w:r>
                                  <w:r w:rsidR="001C66E9">
                                    <w:rPr>
                                      <w:rFonts w:ascii="Arial Rounded MT Bold" w:hAnsi="Arial Rounded MT Bold"/>
                                      <w:color w:val="FFFFFF"/>
                                      <w:sz w:val="36"/>
                                      <w:szCs w:val="36"/>
                                    </w:rPr>
                                    <w:t xml:space="preserve">voor </w:t>
                                  </w:r>
                                  <w:r w:rsidR="004527AC">
                                    <w:rPr>
                                      <w:rFonts w:ascii="Arial Rounded MT Bold" w:hAnsi="Arial Rounded MT Bold"/>
                                      <w:color w:val="FFFFFF"/>
                                      <w:sz w:val="36"/>
                                      <w:szCs w:val="36"/>
                                    </w:rPr>
                                    <w:t>Centrale Besturing van Installaties (CBI)</w:t>
                                  </w:r>
                                  <w:r w:rsidR="00602485">
                                    <w:rPr>
                                      <w:rFonts w:ascii="Arial Rounded MT Bold" w:hAnsi="Arial Rounded MT Bold"/>
                                      <w:color w:val="FFFFFF"/>
                                      <w:sz w:val="36"/>
                                      <w:szCs w:val="36"/>
                                    </w:rPr>
                                    <w:t xml:space="preserve"> </w:t>
                                  </w:r>
                                </w:p>
                                <w:p w14:paraId="0D58DBC1" w14:textId="3860C72A" w:rsidR="00E67D79" w:rsidRPr="00DD1446" w:rsidRDefault="003734C0" w:rsidP="00985940">
                                  <w:pPr>
                                    <w:rPr>
                                      <w:rFonts w:cs="Arial"/>
                                      <w:color w:val="FFFFFF"/>
                                    </w:rPr>
                                  </w:pPr>
                                  <w:r>
                                    <w:rPr>
                                      <w:i/>
                                      <w:iCs/>
                                    </w:rPr>
                                    <w:t xml:space="preserve">Ten behoeve van het </w:t>
                                  </w:r>
                                  <w:r w:rsidR="00602485" w:rsidRPr="005D6679">
                                    <w:rPr>
                                      <w:i/>
                                      <w:iCs/>
                                    </w:rPr>
                                    <w:t xml:space="preserve">Aveva platform </w:t>
                                  </w:r>
                                  <w:r w:rsidR="00602485">
                                    <w:rPr>
                                      <w:i/>
                                      <w:iCs/>
                                    </w:rPr>
                                    <w:t>(</w:t>
                                  </w:r>
                                  <w:r w:rsidR="00602485" w:rsidRPr="005D6679">
                                    <w:rPr>
                                      <w:i/>
                                      <w:iCs/>
                                    </w:rPr>
                                    <w:t>software/hardware</w:t>
                                  </w:r>
                                  <w:r w:rsidR="00602485">
                                    <w:rPr>
                                      <w:i/>
                                      <w:iCs/>
                                    </w:rPr>
                                    <w:t>)</w:t>
                                  </w:r>
                                  <w:r w:rsidR="00602485" w:rsidRPr="005D6679">
                                    <w:rPr>
                                      <w:i/>
                                      <w:iCs/>
                                    </w:rPr>
                                    <w:t xml:space="preserve"> van CBI Tram</w:t>
                                  </w:r>
                                </w:p>
                              </w:tc>
                            </w:tr>
                            <w:tr w:rsidR="00E67D79" w:rsidRPr="00DD1446" w14:paraId="23994C23" w14:textId="77777777" w:rsidTr="00DD1446">
                              <w:tc>
                                <w:tcPr>
                                  <w:tcW w:w="5677" w:type="dxa"/>
                                  <w:gridSpan w:val="2"/>
                                  <w:shd w:val="clear" w:color="auto" w:fill="auto"/>
                                </w:tcPr>
                                <w:p w14:paraId="208B85D0" w14:textId="77777777" w:rsidR="00E67D79" w:rsidRDefault="00E67D79" w:rsidP="00985940">
                                  <w:pPr>
                                    <w:rPr>
                                      <w:rFonts w:ascii="Arial Rounded MT Bold" w:hAnsi="Arial Rounded MT Bold"/>
                                      <w:color w:val="FFFFFF"/>
                                      <w:sz w:val="36"/>
                                      <w:szCs w:val="36"/>
                                    </w:rPr>
                                  </w:pPr>
                                </w:p>
                              </w:tc>
                            </w:tr>
                            <w:tr w:rsidR="00E67D79" w:rsidRPr="00DD1446" w14:paraId="742DC3B9" w14:textId="77777777" w:rsidTr="00DD1446">
                              <w:tc>
                                <w:tcPr>
                                  <w:tcW w:w="5677" w:type="dxa"/>
                                  <w:gridSpan w:val="2"/>
                                  <w:shd w:val="clear" w:color="auto" w:fill="auto"/>
                                </w:tcPr>
                                <w:p w14:paraId="4B0AB0CF" w14:textId="2F9D5A86" w:rsidR="00E67D79" w:rsidRPr="007F0806" w:rsidRDefault="00E67D7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17E8D" w:rsidRPr="004D5088">
                                    <w:rPr>
                                      <w:rFonts w:cs="Arial"/>
                                      <w:color w:val="FFFFFF" w:themeColor="background1"/>
                                    </w:rPr>
                                    <w:t>2022-51</w:t>
                                  </w:r>
                                </w:p>
                              </w:tc>
                            </w:tr>
                            <w:tr w:rsidR="00E67D79" w:rsidRPr="00DD1446" w14:paraId="7E94084F" w14:textId="77777777" w:rsidTr="00DD1446">
                              <w:tc>
                                <w:tcPr>
                                  <w:tcW w:w="5677" w:type="dxa"/>
                                  <w:gridSpan w:val="2"/>
                                  <w:shd w:val="clear" w:color="auto" w:fill="auto"/>
                                </w:tcPr>
                                <w:p w14:paraId="1ABA77D6" w14:textId="2B530BE9" w:rsidR="00E67D79" w:rsidRPr="007F0806" w:rsidRDefault="00E67D79" w:rsidP="00985940">
                                  <w:pPr>
                                    <w:rPr>
                                      <w:rFonts w:cs="Arial"/>
                                      <w:color w:val="FFFFFF" w:themeColor="background1"/>
                                    </w:rPr>
                                  </w:pPr>
                                  <w:r w:rsidRPr="007F0806">
                                    <w:rPr>
                                      <w:rFonts w:cs="Arial"/>
                                      <w:color w:val="FFFFFF" w:themeColor="background1"/>
                                    </w:rPr>
                                    <w:t xml:space="preserve">Datum: </w:t>
                                  </w:r>
                                  <w:r w:rsidR="00943CD8">
                                    <w:rPr>
                                      <w:rFonts w:cs="Arial"/>
                                      <w:color w:val="FFFFFF" w:themeColor="background1"/>
                                    </w:rPr>
                                    <w:t>07-11-2022</w:t>
                                  </w:r>
                                </w:p>
                              </w:tc>
                            </w:tr>
                            <w:tr w:rsidR="00E67D79" w:rsidRPr="00DD1446" w14:paraId="43AEBD2F" w14:textId="77777777" w:rsidTr="00DD1446">
                              <w:tc>
                                <w:tcPr>
                                  <w:tcW w:w="5677" w:type="dxa"/>
                                  <w:gridSpan w:val="2"/>
                                  <w:shd w:val="clear" w:color="auto" w:fill="auto"/>
                                </w:tcPr>
                                <w:p w14:paraId="100FA80D" w14:textId="38C40AEB" w:rsidR="00E67D79" w:rsidRPr="007F0806" w:rsidRDefault="00E67D79" w:rsidP="00985940">
                                  <w:pPr>
                                    <w:rPr>
                                      <w:rFonts w:cs="Arial"/>
                                      <w:color w:val="FFFFFF" w:themeColor="background1"/>
                                    </w:rPr>
                                  </w:pPr>
                                  <w:r w:rsidRPr="007F0806">
                                    <w:rPr>
                                      <w:rFonts w:cs="Arial"/>
                                      <w:color w:val="FFFFFF" w:themeColor="background1"/>
                                    </w:rPr>
                                    <w:t xml:space="preserve">Status: </w:t>
                                  </w:r>
                                  <w:r w:rsidR="00943CD8">
                                    <w:rPr>
                                      <w:rFonts w:cs="Arial"/>
                                      <w:color w:val="FFFFFF" w:themeColor="background1"/>
                                    </w:rPr>
                                    <w:t>Definitief</w:t>
                                  </w:r>
                                </w:p>
                              </w:tc>
                            </w:tr>
                            <w:tr w:rsidR="00E67D79" w:rsidRPr="00DD1446" w14:paraId="0EA6B40E" w14:textId="77777777" w:rsidTr="00DD1446">
                              <w:tc>
                                <w:tcPr>
                                  <w:tcW w:w="5677" w:type="dxa"/>
                                  <w:gridSpan w:val="2"/>
                                  <w:shd w:val="clear" w:color="auto" w:fill="auto"/>
                                </w:tcPr>
                                <w:p w14:paraId="219C9256" w14:textId="27367F84" w:rsidR="00E67D79" w:rsidRPr="007F0806" w:rsidRDefault="00E67D79" w:rsidP="00985940">
                                  <w:pPr>
                                    <w:rPr>
                                      <w:rFonts w:cs="Arial"/>
                                      <w:color w:val="FFFFFF"/>
                                    </w:rPr>
                                  </w:pPr>
                                  <w:r w:rsidRPr="007F0806">
                                    <w:rPr>
                                      <w:rFonts w:cs="Arial"/>
                                      <w:color w:val="FFFFFF"/>
                                    </w:rPr>
                                    <w:t>Versie:</w:t>
                                  </w:r>
                                  <w:r w:rsidR="00943CD8">
                                    <w:rPr>
                                      <w:rFonts w:cs="Arial"/>
                                      <w:color w:val="FFFFFF"/>
                                    </w:rPr>
                                    <w:t xml:space="preserve"> 1.0</w:t>
                                  </w:r>
                                </w:p>
                              </w:tc>
                            </w:tr>
                            <w:tr w:rsidR="00E67D79" w:rsidRPr="00DD1446" w14:paraId="7F8F4D21" w14:textId="77777777" w:rsidTr="00DD1446">
                              <w:tc>
                                <w:tcPr>
                                  <w:tcW w:w="5677" w:type="dxa"/>
                                  <w:gridSpan w:val="2"/>
                                  <w:shd w:val="clear" w:color="auto" w:fill="auto"/>
                                </w:tcPr>
                                <w:p w14:paraId="2C562327" w14:textId="77777777" w:rsidR="00E67D79" w:rsidRPr="00DD1446" w:rsidRDefault="00E67D79" w:rsidP="00985940">
                                  <w:pPr>
                                    <w:rPr>
                                      <w:rFonts w:cs="Arial"/>
                                      <w:color w:val="FFFFFF"/>
                                    </w:rPr>
                                  </w:pPr>
                                </w:p>
                              </w:tc>
                            </w:tr>
                            <w:tr w:rsidR="00E67D79" w:rsidRPr="00DD1446" w14:paraId="03BCB5DA" w14:textId="77777777" w:rsidTr="00DD1446">
                              <w:tc>
                                <w:tcPr>
                                  <w:tcW w:w="2838" w:type="dxa"/>
                                  <w:shd w:val="clear" w:color="auto" w:fill="auto"/>
                                </w:tcPr>
                                <w:p w14:paraId="378EF382" w14:textId="77777777" w:rsidR="00E67D79" w:rsidRPr="00DD1446" w:rsidRDefault="00E67D79" w:rsidP="00985940">
                                  <w:pPr>
                                    <w:rPr>
                                      <w:rFonts w:cs="Arial"/>
                                      <w:color w:val="FFFFFF"/>
                                    </w:rPr>
                                  </w:pPr>
                                  <w:r w:rsidRPr="00DD1446">
                                    <w:rPr>
                                      <w:rFonts w:cs="Arial"/>
                                      <w:color w:val="FFFFFF"/>
                                    </w:rPr>
                                    <w:t>Vertrouwelijkheidsniveau:</w:t>
                                  </w:r>
                                </w:p>
                              </w:tc>
                              <w:tc>
                                <w:tcPr>
                                  <w:tcW w:w="2839" w:type="dxa"/>
                                  <w:shd w:val="clear" w:color="auto" w:fill="auto"/>
                                </w:tcPr>
                                <w:p w14:paraId="02209A45" w14:textId="11304380" w:rsidR="00E67D79" w:rsidRPr="00DD1446" w:rsidRDefault="00E67D79" w:rsidP="00985940">
                                  <w:pPr>
                                    <w:rPr>
                                      <w:rFonts w:cs="Arial"/>
                                      <w:color w:val="FFFFFF"/>
                                    </w:rPr>
                                  </w:pPr>
                                  <w:r>
                                    <w:rPr>
                                      <w:rFonts w:cs="Arial"/>
                                      <w:color w:val="FFFFFF"/>
                                    </w:rPr>
                                    <w:t>Openbaar</w:t>
                                  </w:r>
                                </w:p>
                                <w:p w14:paraId="37CB0CF4" w14:textId="77777777" w:rsidR="00E67D79" w:rsidRPr="00DD1446" w:rsidRDefault="00E67D79" w:rsidP="00985940">
                                  <w:pPr>
                                    <w:rPr>
                                      <w:rFonts w:cs="Arial"/>
                                      <w:color w:val="FFFFFF"/>
                                    </w:rPr>
                                  </w:pPr>
                                  <w:bookmarkStart w:id="0" w:name="Betrokkenen"/>
                                  <w:r>
                                    <w:rPr>
                                      <w:rFonts w:cs="Arial"/>
                                      <w:color w:val="FFFFFF"/>
                                    </w:rPr>
                                    <w:t xml:space="preserve"> </w:t>
                                  </w:r>
                                  <w:bookmarkEnd w:id="0"/>
                                </w:p>
                              </w:tc>
                            </w:tr>
                          </w:tbl>
                          <w:p w14:paraId="79992211" w14:textId="77777777" w:rsidR="00E67D79" w:rsidRPr="00985940" w:rsidRDefault="00E67D79"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95411" id="_x0000_t202" coordsize="21600,21600" o:spt="202" path="m,l,21600r21600,l21600,xe">
                <v:stroke joinstyle="miter"/>
                <v:path gradientshapeok="t" o:connecttype="rect"/>
              </v:shapetype>
              <v:shape id="Tekstvak 5" o:spid="_x0000_s1026" type="#_x0000_t202" style="position:absolute;margin-left:126.45pt;margin-top:361.7pt;width:29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" filled="f" stroked="f" strokeweight=".5pt">
                <v:textbox>
                  <w:txbxContent>
                    <w:tbl>
                      <w:tblPr>
                        <w:tblW w:w="0" w:type="auto"/>
                        <w:tblLook w:val="04A0" w:firstRow="1" w:lastRow="0" w:firstColumn="1" w:lastColumn="0" w:noHBand="0" w:noVBand="1"/>
                      </w:tblPr>
                      <w:tblGrid>
                        <w:gridCol w:w="2838"/>
                        <w:gridCol w:w="2814"/>
                      </w:tblGrid>
                      <w:tr w:rsidR="00E67D79" w:rsidRPr="00DD1446" w14:paraId="3BBDC3CF" w14:textId="77777777" w:rsidTr="007F0806">
                        <w:trPr>
                          <w:trHeight w:val="852"/>
                        </w:trPr>
                        <w:tc>
                          <w:tcPr>
                            <w:tcW w:w="5677" w:type="dxa"/>
                            <w:gridSpan w:val="2"/>
                            <w:shd w:val="clear" w:color="auto" w:fill="auto"/>
                          </w:tcPr>
                          <w:p w14:paraId="0CD0A7B0" w14:textId="77777777" w:rsidR="00E67D79" w:rsidRPr="00DD1446" w:rsidRDefault="00E67D79" w:rsidP="00985940">
                            <w:pPr>
                              <w:rPr>
                                <w:rFonts w:cs="Arial"/>
                                <w:color w:val="FFFFFF"/>
                              </w:rPr>
                            </w:pPr>
                            <w:r>
                              <w:rPr>
                                <w:rFonts w:ascii="Arial Rounded MT Bold" w:hAnsi="Arial Rounded MT Bold"/>
                                <w:color w:val="FFFFFF"/>
                                <w:sz w:val="52"/>
                                <w:szCs w:val="52"/>
                              </w:rPr>
                              <w:t>Selectieleidraad</w:t>
                            </w:r>
                          </w:p>
                        </w:tc>
                      </w:tr>
                      <w:tr w:rsidR="00E67D79" w:rsidRPr="00DD1446" w14:paraId="14795259" w14:textId="77777777" w:rsidTr="00DD1446">
                        <w:tc>
                          <w:tcPr>
                            <w:tcW w:w="5677" w:type="dxa"/>
                            <w:gridSpan w:val="2"/>
                            <w:shd w:val="clear" w:color="auto" w:fill="auto"/>
                          </w:tcPr>
                          <w:p w14:paraId="7A0DB0DD" w14:textId="114E9EE2" w:rsidR="00E67D79" w:rsidRPr="00015A74" w:rsidRDefault="00E67D79" w:rsidP="00015A74">
                            <w:pPr>
                              <w:spacing w:after="120"/>
                              <w:jc w:val="center"/>
                              <w:rPr>
                                <w:rFonts w:cs="Arial"/>
                                <w:color w:val="FFFFFF" w:themeColor="background1"/>
                                <w:lang w:eastAsia="en-US"/>
                              </w:rPr>
                            </w:pPr>
                            <w:r w:rsidRPr="004D5088">
                              <w:rPr>
                                <w:rFonts w:cs="Arial"/>
                                <w:color w:val="FFFFFF" w:themeColor="background1"/>
                                <w:lang w:eastAsia="en-US"/>
                              </w:rPr>
                              <w:t>voor een niet-openbare procedure, conform de Aanbestedingswet 2012</w:t>
                            </w:r>
                            <w:r w:rsidRPr="00015A74">
                              <w:rPr>
                                <w:rFonts w:cs="Arial"/>
                                <w:color w:val="FFFFFF" w:themeColor="background1"/>
                                <w:lang w:eastAsia="en-US"/>
                              </w:rPr>
                              <w:t xml:space="preserve"> </w:t>
                            </w:r>
                          </w:p>
                          <w:p w14:paraId="7A47183A" w14:textId="77777777" w:rsidR="00E67D79" w:rsidRPr="00DD1446" w:rsidRDefault="00E67D79" w:rsidP="00985940">
                            <w:pPr>
                              <w:rPr>
                                <w:rFonts w:cs="Arial"/>
                                <w:color w:val="FFFFFF"/>
                              </w:rPr>
                            </w:pPr>
                          </w:p>
                        </w:tc>
                      </w:tr>
                      <w:tr w:rsidR="00E67D79" w:rsidRPr="00DD1446" w14:paraId="24F3302A" w14:textId="77777777" w:rsidTr="007F0806">
                        <w:trPr>
                          <w:trHeight w:val="602"/>
                        </w:trPr>
                        <w:tc>
                          <w:tcPr>
                            <w:tcW w:w="5677" w:type="dxa"/>
                            <w:gridSpan w:val="2"/>
                            <w:shd w:val="clear" w:color="auto" w:fill="auto"/>
                          </w:tcPr>
                          <w:p w14:paraId="2C824B8D" w14:textId="77777777" w:rsidR="00602485" w:rsidRDefault="00E411AE" w:rsidP="00985940">
                            <w:pPr>
                              <w:rPr>
                                <w:i/>
                                <w:iCs/>
                              </w:rPr>
                            </w:pPr>
                            <w:r>
                              <w:rPr>
                                <w:rFonts w:ascii="Arial Rounded MT Bold" w:hAnsi="Arial Rounded MT Bold"/>
                                <w:color w:val="FFFFFF"/>
                                <w:sz w:val="36"/>
                                <w:szCs w:val="36"/>
                              </w:rPr>
                              <w:t>Beheer en onderhoud (2</w:t>
                            </w:r>
                            <w:r w:rsidRPr="001C66E9">
                              <w:rPr>
                                <w:rFonts w:ascii="Arial Rounded MT Bold" w:hAnsi="Arial Rounded MT Bold"/>
                                <w:color w:val="FFFFFF"/>
                                <w:sz w:val="36"/>
                                <w:szCs w:val="36"/>
                                <w:vertAlign w:val="superscript"/>
                              </w:rPr>
                              <w:t>e</w:t>
                            </w:r>
                            <w:r>
                              <w:rPr>
                                <w:rFonts w:ascii="Arial Rounded MT Bold" w:hAnsi="Arial Rounded MT Bold"/>
                                <w:color w:val="FFFFFF"/>
                                <w:sz w:val="36"/>
                                <w:szCs w:val="36"/>
                              </w:rPr>
                              <w:t xml:space="preserve"> en 3</w:t>
                            </w:r>
                            <w:r w:rsidRPr="001C66E9">
                              <w:rPr>
                                <w:rFonts w:ascii="Arial Rounded MT Bold" w:hAnsi="Arial Rounded MT Bold"/>
                                <w:color w:val="FFFFFF"/>
                                <w:sz w:val="36"/>
                                <w:szCs w:val="36"/>
                                <w:vertAlign w:val="superscript"/>
                              </w:rPr>
                              <w:t>e</w:t>
                            </w:r>
                            <w:r>
                              <w:rPr>
                                <w:rFonts w:ascii="Arial Rounded MT Bold" w:hAnsi="Arial Rounded MT Bold"/>
                                <w:color w:val="FFFFFF"/>
                                <w:sz w:val="36"/>
                                <w:szCs w:val="36"/>
                              </w:rPr>
                              <w:t xml:space="preserve"> lijns) </w:t>
                            </w:r>
                            <w:r w:rsidR="001C66E9">
                              <w:rPr>
                                <w:rFonts w:ascii="Arial Rounded MT Bold" w:hAnsi="Arial Rounded MT Bold"/>
                                <w:color w:val="FFFFFF"/>
                                <w:sz w:val="36"/>
                                <w:szCs w:val="36"/>
                              </w:rPr>
                              <w:t xml:space="preserve">voor </w:t>
                            </w:r>
                            <w:r w:rsidR="004527AC">
                              <w:rPr>
                                <w:rFonts w:ascii="Arial Rounded MT Bold" w:hAnsi="Arial Rounded MT Bold"/>
                                <w:color w:val="FFFFFF"/>
                                <w:sz w:val="36"/>
                                <w:szCs w:val="36"/>
                              </w:rPr>
                              <w:t>Centrale Besturing van Installaties (CBI)</w:t>
                            </w:r>
                            <w:r w:rsidR="00602485">
                              <w:rPr>
                                <w:rFonts w:ascii="Arial Rounded MT Bold" w:hAnsi="Arial Rounded MT Bold"/>
                                <w:color w:val="FFFFFF"/>
                                <w:sz w:val="36"/>
                                <w:szCs w:val="36"/>
                              </w:rPr>
                              <w:t xml:space="preserve"> </w:t>
                            </w:r>
                          </w:p>
                          <w:p w14:paraId="0D58DBC1" w14:textId="3860C72A" w:rsidR="00E67D79" w:rsidRPr="00DD1446" w:rsidRDefault="003734C0" w:rsidP="00985940">
                            <w:pPr>
                              <w:rPr>
                                <w:rFonts w:cs="Arial"/>
                                <w:color w:val="FFFFFF"/>
                              </w:rPr>
                            </w:pPr>
                            <w:r>
                              <w:rPr>
                                <w:i/>
                                <w:iCs/>
                              </w:rPr>
                              <w:t xml:space="preserve">Ten behoeve van het </w:t>
                            </w:r>
                            <w:r w:rsidR="00602485" w:rsidRPr="005D6679">
                              <w:rPr>
                                <w:i/>
                                <w:iCs/>
                              </w:rPr>
                              <w:t xml:space="preserve">Aveva platform </w:t>
                            </w:r>
                            <w:r w:rsidR="00602485">
                              <w:rPr>
                                <w:i/>
                                <w:iCs/>
                              </w:rPr>
                              <w:t>(</w:t>
                            </w:r>
                            <w:r w:rsidR="00602485" w:rsidRPr="005D6679">
                              <w:rPr>
                                <w:i/>
                                <w:iCs/>
                              </w:rPr>
                              <w:t>software/hardware</w:t>
                            </w:r>
                            <w:r w:rsidR="00602485">
                              <w:rPr>
                                <w:i/>
                                <w:iCs/>
                              </w:rPr>
                              <w:t>)</w:t>
                            </w:r>
                            <w:r w:rsidR="00602485" w:rsidRPr="005D6679">
                              <w:rPr>
                                <w:i/>
                                <w:iCs/>
                              </w:rPr>
                              <w:t xml:space="preserve"> van CBI Tram</w:t>
                            </w:r>
                          </w:p>
                        </w:tc>
                      </w:tr>
                      <w:tr w:rsidR="00E67D79" w:rsidRPr="00DD1446" w14:paraId="23994C23" w14:textId="77777777" w:rsidTr="00DD1446">
                        <w:tc>
                          <w:tcPr>
                            <w:tcW w:w="5677" w:type="dxa"/>
                            <w:gridSpan w:val="2"/>
                            <w:shd w:val="clear" w:color="auto" w:fill="auto"/>
                          </w:tcPr>
                          <w:p w14:paraId="208B85D0" w14:textId="77777777" w:rsidR="00E67D79" w:rsidRDefault="00E67D79" w:rsidP="00985940">
                            <w:pPr>
                              <w:rPr>
                                <w:rFonts w:ascii="Arial Rounded MT Bold" w:hAnsi="Arial Rounded MT Bold"/>
                                <w:color w:val="FFFFFF"/>
                                <w:sz w:val="36"/>
                                <w:szCs w:val="36"/>
                              </w:rPr>
                            </w:pPr>
                          </w:p>
                        </w:tc>
                      </w:tr>
                      <w:tr w:rsidR="00E67D79" w:rsidRPr="00DD1446" w14:paraId="742DC3B9" w14:textId="77777777" w:rsidTr="00DD1446">
                        <w:tc>
                          <w:tcPr>
                            <w:tcW w:w="5677" w:type="dxa"/>
                            <w:gridSpan w:val="2"/>
                            <w:shd w:val="clear" w:color="auto" w:fill="auto"/>
                          </w:tcPr>
                          <w:p w14:paraId="4B0AB0CF" w14:textId="2F9D5A86" w:rsidR="00E67D79" w:rsidRPr="007F0806" w:rsidRDefault="00E67D7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17E8D" w:rsidRPr="004D5088">
                              <w:rPr>
                                <w:rFonts w:cs="Arial"/>
                                <w:color w:val="FFFFFF" w:themeColor="background1"/>
                              </w:rPr>
                              <w:t>2022-51</w:t>
                            </w:r>
                          </w:p>
                        </w:tc>
                      </w:tr>
                      <w:tr w:rsidR="00E67D79" w:rsidRPr="00DD1446" w14:paraId="7E94084F" w14:textId="77777777" w:rsidTr="00DD1446">
                        <w:tc>
                          <w:tcPr>
                            <w:tcW w:w="5677" w:type="dxa"/>
                            <w:gridSpan w:val="2"/>
                            <w:shd w:val="clear" w:color="auto" w:fill="auto"/>
                          </w:tcPr>
                          <w:p w14:paraId="1ABA77D6" w14:textId="2B530BE9" w:rsidR="00E67D79" w:rsidRPr="007F0806" w:rsidRDefault="00E67D79" w:rsidP="00985940">
                            <w:pPr>
                              <w:rPr>
                                <w:rFonts w:cs="Arial"/>
                                <w:color w:val="FFFFFF" w:themeColor="background1"/>
                              </w:rPr>
                            </w:pPr>
                            <w:r w:rsidRPr="007F0806">
                              <w:rPr>
                                <w:rFonts w:cs="Arial"/>
                                <w:color w:val="FFFFFF" w:themeColor="background1"/>
                              </w:rPr>
                              <w:t xml:space="preserve">Datum: </w:t>
                            </w:r>
                            <w:r w:rsidR="00943CD8">
                              <w:rPr>
                                <w:rFonts w:cs="Arial"/>
                                <w:color w:val="FFFFFF" w:themeColor="background1"/>
                              </w:rPr>
                              <w:t>07-11-2022</w:t>
                            </w:r>
                          </w:p>
                        </w:tc>
                      </w:tr>
                      <w:tr w:rsidR="00E67D79" w:rsidRPr="00DD1446" w14:paraId="43AEBD2F" w14:textId="77777777" w:rsidTr="00DD1446">
                        <w:tc>
                          <w:tcPr>
                            <w:tcW w:w="5677" w:type="dxa"/>
                            <w:gridSpan w:val="2"/>
                            <w:shd w:val="clear" w:color="auto" w:fill="auto"/>
                          </w:tcPr>
                          <w:p w14:paraId="100FA80D" w14:textId="38C40AEB" w:rsidR="00E67D79" w:rsidRPr="007F0806" w:rsidRDefault="00E67D79" w:rsidP="00985940">
                            <w:pPr>
                              <w:rPr>
                                <w:rFonts w:cs="Arial"/>
                                <w:color w:val="FFFFFF" w:themeColor="background1"/>
                              </w:rPr>
                            </w:pPr>
                            <w:r w:rsidRPr="007F0806">
                              <w:rPr>
                                <w:rFonts w:cs="Arial"/>
                                <w:color w:val="FFFFFF" w:themeColor="background1"/>
                              </w:rPr>
                              <w:t xml:space="preserve">Status: </w:t>
                            </w:r>
                            <w:r w:rsidR="00943CD8">
                              <w:rPr>
                                <w:rFonts w:cs="Arial"/>
                                <w:color w:val="FFFFFF" w:themeColor="background1"/>
                              </w:rPr>
                              <w:t>Definitief</w:t>
                            </w:r>
                          </w:p>
                        </w:tc>
                      </w:tr>
                      <w:tr w:rsidR="00E67D79" w:rsidRPr="00DD1446" w14:paraId="0EA6B40E" w14:textId="77777777" w:rsidTr="00DD1446">
                        <w:tc>
                          <w:tcPr>
                            <w:tcW w:w="5677" w:type="dxa"/>
                            <w:gridSpan w:val="2"/>
                            <w:shd w:val="clear" w:color="auto" w:fill="auto"/>
                          </w:tcPr>
                          <w:p w14:paraId="219C9256" w14:textId="27367F84" w:rsidR="00E67D79" w:rsidRPr="007F0806" w:rsidRDefault="00E67D79" w:rsidP="00985940">
                            <w:pPr>
                              <w:rPr>
                                <w:rFonts w:cs="Arial"/>
                                <w:color w:val="FFFFFF"/>
                              </w:rPr>
                            </w:pPr>
                            <w:r w:rsidRPr="007F0806">
                              <w:rPr>
                                <w:rFonts w:cs="Arial"/>
                                <w:color w:val="FFFFFF"/>
                              </w:rPr>
                              <w:t>Versie:</w:t>
                            </w:r>
                            <w:r w:rsidR="00943CD8">
                              <w:rPr>
                                <w:rFonts w:cs="Arial"/>
                                <w:color w:val="FFFFFF"/>
                              </w:rPr>
                              <w:t xml:space="preserve"> 1.0</w:t>
                            </w:r>
                          </w:p>
                        </w:tc>
                      </w:tr>
                      <w:tr w:rsidR="00E67D79" w:rsidRPr="00DD1446" w14:paraId="7F8F4D21" w14:textId="77777777" w:rsidTr="00DD1446">
                        <w:tc>
                          <w:tcPr>
                            <w:tcW w:w="5677" w:type="dxa"/>
                            <w:gridSpan w:val="2"/>
                            <w:shd w:val="clear" w:color="auto" w:fill="auto"/>
                          </w:tcPr>
                          <w:p w14:paraId="2C562327" w14:textId="77777777" w:rsidR="00E67D79" w:rsidRPr="00DD1446" w:rsidRDefault="00E67D79" w:rsidP="00985940">
                            <w:pPr>
                              <w:rPr>
                                <w:rFonts w:cs="Arial"/>
                                <w:color w:val="FFFFFF"/>
                              </w:rPr>
                            </w:pPr>
                          </w:p>
                        </w:tc>
                      </w:tr>
                      <w:tr w:rsidR="00E67D79" w:rsidRPr="00DD1446" w14:paraId="03BCB5DA" w14:textId="77777777" w:rsidTr="00DD1446">
                        <w:tc>
                          <w:tcPr>
                            <w:tcW w:w="2838" w:type="dxa"/>
                            <w:shd w:val="clear" w:color="auto" w:fill="auto"/>
                          </w:tcPr>
                          <w:p w14:paraId="378EF382" w14:textId="77777777" w:rsidR="00E67D79" w:rsidRPr="00DD1446" w:rsidRDefault="00E67D79" w:rsidP="00985940">
                            <w:pPr>
                              <w:rPr>
                                <w:rFonts w:cs="Arial"/>
                                <w:color w:val="FFFFFF"/>
                              </w:rPr>
                            </w:pPr>
                            <w:r w:rsidRPr="00DD1446">
                              <w:rPr>
                                <w:rFonts w:cs="Arial"/>
                                <w:color w:val="FFFFFF"/>
                              </w:rPr>
                              <w:t>Vertrouwelijkheidsniveau:</w:t>
                            </w:r>
                          </w:p>
                        </w:tc>
                        <w:tc>
                          <w:tcPr>
                            <w:tcW w:w="2839" w:type="dxa"/>
                            <w:shd w:val="clear" w:color="auto" w:fill="auto"/>
                          </w:tcPr>
                          <w:p w14:paraId="02209A45" w14:textId="11304380" w:rsidR="00E67D79" w:rsidRPr="00DD1446" w:rsidRDefault="00E67D79" w:rsidP="00985940">
                            <w:pPr>
                              <w:rPr>
                                <w:rFonts w:cs="Arial"/>
                                <w:color w:val="FFFFFF"/>
                              </w:rPr>
                            </w:pPr>
                            <w:r>
                              <w:rPr>
                                <w:rFonts w:cs="Arial"/>
                                <w:color w:val="FFFFFF"/>
                              </w:rPr>
                              <w:t>Openbaar</w:t>
                            </w:r>
                          </w:p>
                          <w:p w14:paraId="37CB0CF4" w14:textId="77777777" w:rsidR="00E67D79" w:rsidRPr="00DD1446" w:rsidRDefault="00E67D79" w:rsidP="00985940">
                            <w:pPr>
                              <w:rPr>
                                <w:rFonts w:cs="Arial"/>
                                <w:color w:val="FFFFFF"/>
                              </w:rPr>
                            </w:pPr>
                            <w:bookmarkStart w:id="1" w:name="Betrokkenen"/>
                            <w:r>
                              <w:rPr>
                                <w:rFonts w:cs="Arial"/>
                                <w:color w:val="FFFFFF"/>
                              </w:rPr>
                              <w:t xml:space="preserve"> </w:t>
                            </w:r>
                            <w:bookmarkEnd w:id="1"/>
                          </w:p>
                        </w:tc>
                      </w:tr>
                    </w:tbl>
                    <w:p w14:paraId="79992211" w14:textId="77777777" w:rsidR="00E67D79" w:rsidRPr="00985940" w:rsidRDefault="00E67D79"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D68C71F" w14:textId="77777777" w:rsidTr="008429FA">
        <w:trPr>
          <w:cantSplit/>
          <w:trHeight w:hRule="exact" w:val="567"/>
        </w:trPr>
        <w:tc>
          <w:tcPr>
            <w:tcW w:w="9072" w:type="dxa"/>
            <w:gridSpan w:val="2"/>
          </w:tcPr>
          <w:p w14:paraId="5C6803DB" w14:textId="77777777" w:rsidR="00992F9A" w:rsidRPr="00162202" w:rsidRDefault="00876AAD">
            <w:pPr>
              <w:pStyle w:val="Bladtitel"/>
            </w:pPr>
            <w:bookmarkStart w:id="2" w:name="trn_Colofon"/>
            <w:r>
              <w:lastRenderedPageBreak/>
              <w:t>Colofon</w:t>
            </w:r>
            <w:bookmarkEnd w:id="2"/>
          </w:p>
        </w:tc>
      </w:tr>
      <w:tr w:rsidR="00992F9A" w14:paraId="286097FB" w14:textId="77777777" w:rsidTr="006F7AA2">
        <w:trPr>
          <w:cantSplit/>
        </w:trPr>
        <w:tc>
          <w:tcPr>
            <w:tcW w:w="9072" w:type="dxa"/>
            <w:gridSpan w:val="2"/>
          </w:tcPr>
          <w:p w14:paraId="57ABAC94" w14:textId="77777777" w:rsidR="00992F9A" w:rsidRPr="00876AAD" w:rsidRDefault="00876AAD">
            <w:pPr>
              <w:pStyle w:val="BladTekst"/>
            </w:pPr>
            <w:bookmarkStart w:id="3" w:name="db_Adres_COMPANY"/>
            <w:r w:rsidRPr="00876AAD">
              <w:t>GVB</w:t>
            </w:r>
            <w:bookmarkEnd w:id="3"/>
          </w:p>
          <w:p w14:paraId="70088C12" w14:textId="77777777" w:rsidR="00992F9A" w:rsidRPr="00876AAD" w:rsidRDefault="00876AAD">
            <w:pPr>
              <w:pStyle w:val="BladTekst"/>
            </w:pPr>
            <w:bookmarkStart w:id="4" w:name="db_Adres_ADDRESS1_V"/>
            <w:r w:rsidRPr="00876AAD">
              <w:t>Arlandaweg 106</w:t>
            </w:r>
            <w:bookmarkEnd w:id="4"/>
          </w:p>
          <w:p w14:paraId="12F2745F" w14:textId="12AF93BB" w:rsidR="00992F9A" w:rsidRPr="00876AAD" w:rsidRDefault="00876AAD">
            <w:pPr>
              <w:pStyle w:val="BladTekst"/>
            </w:pPr>
            <w:bookmarkStart w:id="5" w:name="db_Adres_POSTALCODE_V"/>
            <w:r w:rsidRPr="00876AAD">
              <w:t>1043 HP</w:t>
            </w:r>
            <w:bookmarkEnd w:id="5"/>
            <w:r w:rsidR="0019307B">
              <w:t xml:space="preserve"> </w:t>
            </w:r>
            <w:bookmarkStart w:id="6" w:name="db_Adres_CITY_V"/>
            <w:r w:rsidRPr="00876AAD">
              <w:t>AMSTERDAM</w:t>
            </w:r>
            <w:bookmarkEnd w:id="6"/>
          </w:p>
          <w:p w14:paraId="7A670E4A" w14:textId="77777777" w:rsidR="00992F9A" w:rsidRPr="00876AAD" w:rsidRDefault="00992F9A"/>
          <w:p w14:paraId="5E9C2C69" w14:textId="77777777" w:rsidR="00992F9A" w:rsidRDefault="00876AAD">
            <w:pPr>
              <w:pStyle w:val="BladTekstVet"/>
            </w:pPr>
            <w:bookmarkStart w:id="7" w:name="db_Adres_DEPARTMENT"/>
            <w:r>
              <w:t>Inkoop</w:t>
            </w:r>
            <w:bookmarkEnd w:id="7"/>
          </w:p>
        </w:tc>
      </w:tr>
      <w:tr w:rsidR="008429FA" w14:paraId="3CAA05BE" w14:textId="77777777" w:rsidTr="006F7AA2">
        <w:tc>
          <w:tcPr>
            <w:tcW w:w="1701" w:type="dxa"/>
          </w:tcPr>
          <w:p w14:paraId="1CB337E0" w14:textId="77777777" w:rsidR="008429FA" w:rsidRPr="00BE6CC2" w:rsidRDefault="008429FA" w:rsidP="008429FA">
            <w:pPr>
              <w:pStyle w:val="BladTekstLabel"/>
            </w:pPr>
            <w:bookmarkStart w:id="8" w:name="trn_Uwcontact"/>
            <w:r w:rsidRPr="00BE6CC2">
              <w:t>Contactpersoon</w:t>
            </w:r>
            <w:bookmarkEnd w:id="8"/>
          </w:p>
        </w:tc>
        <w:tc>
          <w:tcPr>
            <w:tcW w:w="7371" w:type="dxa"/>
          </w:tcPr>
          <w:p w14:paraId="22734EFD" w14:textId="2F3331B6" w:rsidR="008429FA" w:rsidRPr="00BE6CC2" w:rsidRDefault="004D5088" w:rsidP="008429FA">
            <w:pPr>
              <w:pStyle w:val="BladTekst"/>
            </w:pPr>
            <w:r w:rsidRPr="00BE6CC2">
              <w:t>Michiel van Hemert</w:t>
            </w:r>
          </w:p>
        </w:tc>
      </w:tr>
      <w:tr w:rsidR="008429FA" w14:paraId="32461636" w14:textId="77777777" w:rsidTr="006F7AA2">
        <w:tc>
          <w:tcPr>
            <w:tcW w:w="1701" w:type="dxa"/>
          </w:tcPr>
          <w:p w14:paraId="61AB2EF3" w14:textId="48F10743" w:rsidR="008429FA" w:rsidRDefault="00BE6CC2" w:rsidP="008429FA">
            <w:pPr>
              <w:pStyle w:val="BladTekstLabel"/>
            </w:pPr>
            <w:r>
              <w:t>Mobiel</w:t>
            </w:r>
          </w:p>
        </w:tc>
        <w:tc>
          <w:tcPr>
            <w:tcW w:w="7371" w:type="dxa"/>
          </w:tcPr>
          <w:p w14:paraId="7F3513D0" w14:textId="17D57AE3" w:rsidR="008429FA" w:rsidRDefault="00BE6CC2" w:rsidP="008429FA">
            <w:pPr>
              <w:pStyle w:val="BladTekst"/>
            </w:pPr>
            <w:r>
              <w:t>+316 1104 2603</w:t>
            </w:r>
          </w:p>
        </w:tc>
      </w:tr>
      <w:tr w:rsidR="00992F9A" w14:paraId="3DBD8CA6" w14:textId="77777777" w:rsidTr="006F7AA2">
        <w:tc>
          <w:tcPr>
            <w:tcW w:w="1701" w:type="dxa"/>
          </w:tcPr>
          <w:p w14:paraId="45CEF500" w14:textId="77777777" w:rsidR="00992F9A" w:rsidRDefault="00992F9A">
            <w:pPr>
              <w:pStyle w:val="BladTekstLabel"/>
            </w:pPr>
          </w:p>
        </w:tc>
        <w:tc>
          <w:tcPr>
            <w:tcW w:w="7371" w:type="dxa"/>
          </w:tcPr>
          <w:p w14:paraId="2F99E39B" w14:textId="77777777" w:rsidR="00992F9A" w:rsidRDefault="00992F9A">
            <w:pPr>
              <w:pStyle w:val="BladTekst"/>
            </w:pPr>
          </w:p>
        </w:tc>
      </w:tr>
    </w:tbl>
    <w:p w14:paraId="6F609AA3" w14:textId="77777777" w:rsidR="00F125EE" w:rsidRDefault="00F125EE" w:rsidP="00F125EE">
      <w:bookmarkStart w:id="9" w:name="BlokVertrouwelijk"/>
    </w:p>
    <w:p w14:paraId="779D229A" w14:textId="5791D89F" w:rsidR="00876AAD" w:rsidRDefault="00092CC0" w:rsidP="00876AAD">
      <w:r>
        <w:br w:type="page"/>
      </w:r>
      <w:bookmarkStart w:id="10" w:name="trn_Inhoudsopgave"/>
      <w:bookmarkEnd w:id="9"/>
    </w:p>
    <w:p w14:paraId="62456202" w14:textId="77777777" w:rsidR="00992F9A" w:rsidRPr="00500F21" w:rsidRDefault="00876AAD">
      <w:pPr>
        <w:pStyle w:val="Inhoudkop"/>
      </w:pPr>
      <w:r>
        <w:lastRenderedPageBreak/>
        <w:t>Inhoudsopgave</w:t>
      </w:r>
      <w:bookmarkEnd w:id="10"/>
    </w:p>
    <w:p w14:paraId="1ACDCE81" w14:textId="77777777" w:rsidR="00992F9A" w:rsidRDefault="00992F9A"/>
    <w:p w14:paraId="14D03144" w14:textId="31C55134" w:rsidR="00CB521A" w:rsidRDefault="00902095">
      <w:pPr>
        <w:pStyle w:val="Inhopg1"/>
        <w:rPr>
          <w:rFonts w:asciiTheme="minorHAnsi" w:eastAsiaTheme="minorEastAsia" w:hAnsiTheme="minorHAnsi" w:cstheme="minorBidi"/>
          <w:b w:val="0"/>
          <w:noProof/>
          <w:color w:val="auto"/>
          <w:szCs w:val="24"/>
        </w:rPr>
      </w:pPr>
      <w:r>
        <w:rPr>
          <w:b w:val="0"/>
        </w:rPr>
        <w:fldChar w:fldCharType="begin"/>
      </w:r>
      <w:r>
        <w:rPr>
          <w:b w:val="0"/>
        </w:rPr>
        <w:instrText xml:space="preserve"> TOC \o "1-2" </w:instrText>
      </w:r>
      <w:r>
        <w:rPr>
          <w:b w:val="0"/>
        </w:rPr>
        <w:fldChar w:fldCharType="separate"/>
      </w:r>
      <w:r w:rsidR="00CB521A">
        <w:rPr>
          <w:noProof/>
        </w:rPr>
        <w:t>1</w:t>
      </w:r>
      <w:r w:rsidR="00CB521A">
        <w:rPr>
          <w:rFonts w:asciiTheme="minorHAnsi" w:eastAsiaTheme="minorEastAsia" w:hAnsiTheme="minorHAnsi" w:cstheme="minorBidi"/>
          <w:b w:val="0"/>
          <w:noProof/>
          <w:color w:val="auto"/>
          <w:szCs w:val="24"/>
        </w:rPr>
        <w:tab/>
      </w:r>
      <w:r w:rsidR="00CB521A">
        <w:rPr>
          <w:noProof/>
        </w:rPr>
        <w:t>Algemeen</w:t>
      </w:r>
      <w:r w:rsidR="00CB521A">
        <w:rPr>
          <w:noProof/>
        </w:rPr>
        <w:tab/>
      </w:r>
      <w:r w:rsidR="00CB521A">
        <w:rPr>
          <w:noProof/>
        </w:rPr>
        <w:fldChar w:fldCharType="begin"/>
      </w:r>
      <w:r w:rsidR="00CB521A">
        <w:rPr>
          <w:noProof/>
        </w:rPr>
        <w:instrText xml:space="preserve"> PAGEREF _Toc113194237 \h </w:instrText>
      </w:r>
      <w:r w:rsidR="00CB521A">
        <w:rPr>
          <w:noProof/>
        </w:rPr>
      </w:r>
      <w:r w:rsidR="00CB521A">
        <w:rPr>
          <w:noProof/>
        </w:rPr>
        <w:fldChar w:fldCharType="separate"/>
      </w:r>
      <w:r w:rsidR="001A36BC">
        <w:rPr>
          <w:noProof/>
        </w:rPr>
        <w:t>6</w:t>
      </w:r>
      <w:r w:rsidR="00CB521A">
        <w:rPr>
          <w:noProof/>
        </w:rPr>
        <w:fldChar w:fldCharType="end"/>
      </w:r>
    </w:p>
    <w:p w14:paraId="11FEB84D" w14:textId="2D955454" w:rsidR="00CB521A" w:rsidRDefault="00CB521A">
      <w:pPr>
        <w:pStyle w:val="Inhopg2"/>
        <w:rPr>
          <w:rFonts w:asciiTheme="minorHAnsi" w:eastAsiaTheme="minorEastAsia" w:hAnsiTheme="minorHAnsi" w:cstheme="minorBidi"/>
          <w:b w:val="0"/>
          <w:noProof/>
          <w:sz w:val="24"/>
          <w:szCs w:val="24"/>
        </w:rPr>
      </w:pPr>
      <w:r>
        <w:rPr>
          <w:noProof/>
        </w:rPr>
        <w:t>1.1</w:t>
      </w:r>
      <w:r>
        <w:rPr>
          <w:rFonts w:asciiTheme="minorHAnsi" w:eastAsiaTheme="minorEastAsia" w:hAnsiTheme="minorHAnsi" w:cstheme="minorBidi"/>
          <w:b w:val="0"/>
          <w:noProof/>
          <w:sz w:val="24"/>
          <w:szCs w:val="24"/>
        </w:rPr>
        <w:tab/>
      </w:r>
      <w:r>
        <w:rPr>
          <w:noProof/>
        </w:rPr>
        <w:t>Inleiding</w:t>
      </w:r>
      <w:r>
        <w:rPr>
          <w:noProof/>
        </w:rPr>
        <w:tab/>
      </w:r>
      <w:r>
        <w:rPr>
          <w:noProof/>
        </w:rPr>
        <w:fldChar w:fldCharType="begin"/>
      </w:r>
      <w:r>
        <w:rPr>
          <w:noProof/>
        </w:rPr>
        <w:instrText xml:space="preserve"> PAGEREF _Toc113194238 \h </w:instrText>
      </w:r>
      <w:r>
        <w:rPr>
          <w:noProof/>
        </w:rPr>
      </w:r>
      <w:r>
        <w:rPr>
          <w:noProof/>
        </w:rPr>
        <w:fldChar w:fldCharType="separate"/>
      </w:r>
      <w:r w:rsidR="001A36BC">
        <w:rPr>
          <w:noProof/>
        </w:rPr>
        <w:t>6</w:t>
      </w:r>
      <w:r>
        <w:rPr>
          <w:noProof/>
        </w:rPr>
        <w:fldChar w:fldCharType="end"/>
      </w:r>
    </w:p>
    <w:p w14:paraId="73F11718" w14:textId="6D18F14D" w:rsidR="00CB521A" w:rsidRDefault="00CB521A">
      <w:pPr>
        <w:pStyle w:val="Inhopg2"/>
        <w:rPr>
          <w:rFonts w:asciiTheme="minorHAnsi" w:eastAsiaTheme="minorEastAsia" w:hAnsiTheme="minorHAnsi" w:cstheme="minorBidi"/>
          <w:b w:val="0"/>
          <w:noProof/>
          <w:sz w:val="24"/>
          <w:szCs w:val="24"/>
        </w:rPr>
      </w:pPr>
      <w:r>
        <w:rPr>
          <w:noProof/>
        </w:rPr>
        <w:t>1.2</w:t>
      </w:r>
      <w:r>
        <w:rPr>
          <w:rFonts w:asciiTheme="minorHAnsi" w:eastAsiaTheme="minorEastAsia" w:hAnsiTheme="minorHAnsi" w:cstheme="minorBidi"/>
          <w:b w:val="0"/>
          <w:noProof/>
          <w:sz w:val="24"/>
          <w:szCs w:val="24"/>
        </w:rPr>
        <w:tab/>
      </w:r>
      <w:r>
        <w:rPr>
          <w:noProof/>
        </w:rPr>
        <w:t>GVB</w:t>
      </w:r>
      <w:r>
        <w:rPr>
          <w:noProof/>
        </w:rPr>
        <w:tab/>
      </w:r>
      <w:r>
        <w:rPr>
          <w:noProof/>
        </w:rPr>
        <w:fldChar w:fldCharType="begin"/>
      </w:r>
      <w:r>
        <w:rPr>
          <w:noProof/>
        </w:rPr>
        <w:instrText xml:space="preserve"> PAGEREF _Toc113194239 \h </w:instrText>
      </w:r>
      <w:r>
        <w:rPr>
          <w:noProof/>
        </w:rPr>
      </w:r>
      <w:r>
        <w:rPr>
          <w:noProof/>
        </w:rPr>
        <w:fldChar w:fldCharType="separate"/>
      </w:r>
      <w:r w:rsidR="001A36BC">
        <w:rPr>
          <w:noProof/>
        </w:rPr>
        <w:t>6</w:t>
      </w:r>
      <w:r>
        <w:rPr>
          <w:noProof/>
        </w:rPr>
        <w:fldChar w:fldCharType="end"/>
      </w:r>
    </w:p>
    <w:p w14:paraId="030FEB9C" w14:textId="758692ED" w:rsidR="00CB521A" w:rsidRDefault="00CB521A">
      <w:pPr>
        <w:pStyle w:val="Inhopg2"/>
        <w:rPr>
          <w:rFonts w:asciiTheme="minorHAnsi" w:eastAsiaTheme="minorEastAsia" w:hAnsiTheme="minorHAnsi" w:cstheme="minorBidi"/>
          <w:b w:val="0"/>
          <w:noProof/>
          <w:sz w:val="24"/>
          <w:szCs w:val="24"/>
        </w:rPr>
      </w:pPr>
      <w:r>
        <w:rPr>
          <w:noProof/>
        </w:rPr>
        <w:t>1.3</w:t>
      </w:r>
      <w:r>
        <w:rPr>
          <w:rFonts w:asciiTheme="minorHAnsi" w:eastAsiaTheme="minorEastAsia" w:hAnsiTheme="minorHAnsi" w:cstheme="minorBidi"/>
          <w:b w:val="0"/>
          <w:noProof/>
          <w:sz w:val="24"/>
          <w:szCs w:val="24"/>
        </w:rPr>
        <w:tab/>
      </w:r>
      <w:r>
        <w:rPr>
          <w:noProof/>
        </w:rPr>
        <w:t>Speciale-sectorbedrijf</w:t>
      </w:r>
      <w:r>
        <w:rPr>
          <w:noProof/>
        </w:rPr>
        <w:tab/>
      </w:r>
      <w:r>
        <w:rPr>
          <w:noProof/>
        </w:rPr>
        <w:fldChar w:fldCharType="begin"/>
      </w:r>
      <w:r>
        <w:rPr>
          <w:noProof/>
        </w:rPr>
        <w:instrText xml:space="preserve"> PAGEREF _Toc113194240 \h </w:instrText>
      </w:r>
      <w:r>
        <w:rPr>
          <w:noProof/>
        </w:rPr>
      </w:r>
      <w:r>
        <w:rPr>
          <w:noProof/>
        </w:rPr>
        <w:fldChar w:fldCharType="separate"/>
      </w:r>
      <w:r w:rsidR="001A36BC">
        <w:rPr>
          <w:noProof/>
        </w:rPr>
        <w:t>8</w:t>
      </w:r>
      <w:r>
        <w:rPr>
          <w:noProof/>
        </w:rPr>
        <w:fldChar w:fldCharType="end"/>
      </w:r>
    </w:p>
    <w:p w14:paraId="14CE64C4" w14:textId="397EA2DD" w:rsidR="00CB521A" w:rsidRDefault="00CB521A">
      <w:pPr>
        <w:pStyle w:val="Inhopg2"/>
        <w:rPr>
          <w:rFonts w:asciiTheme="minorHAnsi" w:eastAsiaTheme="minorEastAsia" w:hAnsiTheme="minorHAnsi" w:cstheme="minorBidi"/>
          <w:b w:val="0"/>
          <w:noProof/>
          <w:sz w:val="24"/>
          <w:szCs w:val="24"/>
        </w:rPr>
      </w:pPr>
      <w:r>
        <w:rPr>
          <w:noProof/>
        </w:rPr>
        <w:t>1.4</w:t>
      </w:r>
      <w:r>
        <w:rPr>
          <w:rFonts w:asciiTheme="minorHAnsi" w:eastAsiaTheme="minorEastAsia" w:hAnsiTheme="minorHAnsi" w:cstheme="minorBidi"/>
          <w:b w:val="0"/>
          <w:noProof/>
          <w:sz w:val="24"/>
          <w:szCs w:val="24"/>
        </w:rPr>
        <w:tab/>
      </w:r>
      <w:r>
        <w:rPr>
          <w:noProof/>
        </w:rPr>
        <w:t>Bijlagen</w:t>
      </w:r>
      <w:r>
        <w:rPr>
          <w:noProof/>
        </w:rPr>
        <w:tab/>
      </w:r>
      <w:r>
        <w:rPr>
          <w:noProof/>
        </w:rPr>
        <w:fldChar w:fldCharType="begin"/>
      </w:r>
      <w:r>
        <w:rPr>
          <w:noProof/>
        </w:rPr>
        <w:instrText xml:space="preserve"> PAGEREF _Toc113194241 \h </w:instrText>
      </w:r>
      <w:r>
        <w:rPr>
          <w:noProof/>
        </w:rPr>
      </w:r>
      <w:r>
        <w:rPr>
          <w:noProof/>
        </w:rPr>
        <w:fldChar w:fldCharType="separate"/>
      </w:r>
      <w:r w:rsidR="001A36BC">
        <w:rPr>
          <w:noProof/>
        </w:rPr>
        <w:t>8</w:t>
      </w:r>
      <w:r>
        <w:rPr>
          <w:noProof/>
        </w:rPr>
        <w:fldChar w:fldCharType="end"/>
      </w:r>
    </w:p>
    <w:p w14:paraId="4CFC634F" w14:textId="4D8D87F1" w:rsidR="00CB521A" w:rsidRDefault="00CB521A">
      <w:pPr>
        <w:pStyle w:val="Inhopg2"/>
        <w:rPr>
          <w:rFonts w:asciiTheme="minorHAnsi" w:eastAsiaTheme="minorEastAsia" w:hAnsiTheme="minorHAnsi" w:cstheme="minorBidi"/>
          <w:b w:val="0"/>
          <w:noProof/>
          <w:sz w:val="24"/>
          <w:szCs w:val="24"/>
        </w:rPr>
      </w:pPr>
      <w:r>
        <w:rPr>
          <w:noProof/>
        </w:rPr>
        <w:t>1.5</w:t>
      </w:r>
      <w:r>
        <w:rPr>
          <w:rFonts w:asciiTheme="minorHAnsi" w:eastAsiaTheme="minorEastAsia" w:hAnsiTheme="minorHAnsi" w:cstheme="minorBidi"/>
          <w:b w:val="0"/>
          <w:noProof/>
          <w:sz w:val="24"/>
          <w:szCs w:val="24"/>
        </w:rPr>
        <w:tab/>
      </w:r>
      <w:r>
        <w:rPr>
          <w:noProof/>
        </w:rPr>
        <w:t>TenderNed</w:t>
      </w:r>
      <w:r>
        <w:rPr>
          <w:noProof/>
        </w:rPr>
        <w:tab/>
      </w:r>
      <w:r>
        <w:rPr>
          <w:noProof/>
        </w:rPr>
        <w:fldChar w:fldCharType="begin"/>
      </w:r>
      <w:r>
        <w:rPr>
          <w:noProof/>
        </w:rPr>
        <w:instrText xml:space="preserve"> PAGEREF _Toc113194242 \h </w:instrText>
      </w:r>
      <w:r>
        <w:rPr>
          <w:noProof/>
        </w:rPr>
      </w:r>
      <w:r>
        <w:rPr>
          <w:noProof/>
        </w:rPr>
        <w:fldChar w:fldCharType="separate"/>
      </w:r>
      <w:r w:rsidR="001A36BC">
        <w:rPr>
          <w:noProof/>
        </w:rPr>
        <w:t>9</w:t>
      </w:r>
      <w:r>
        <w:rPr>
          <w:noProof/>
        </w:rPr>
        <w:fldChar w:fldCharType="end"/>
      </w:r>
    </w:p>
    <w:p w14:paraId="097AAFB6" w14:textId="5D5EC536" w:rsidR="00CB521A" w:rsidRDefault="00CB521A">
      <w:pPr>
        <w:pStyle w:val="Inhopg1"/>
        <w:rPr>
          <w:rFonts w:asciiTheme="minorHAnsi" w:eastAsiaTheme="minorEastAsia" w:hAnsiTheme="minorHAnsi" w:cstheme="minorBidi"/>
          <w:b w:val="0"/>
          <w:noProof/>
          <w:color w:val="auto"/>
          <w:szCs w:val="24"/>
        </w:rPr>
      </w:pPr>
      <w:r>
        <w:rPr>
          <w:noProof/>
        </w:rPr>
        <w:t>2</w:t>
      </w:r>
      <w:r>
        <w:rPr>
          <w:rFonts w:asciiTheme="minorHAnsi" w:eastAsiaTheme="minorEastAsia" w:hAnsiTheme="minorHAnsi" w:cstheme="minorBidi"/>
          <w:b w:val="0"/>
          <w:noProof/>
          <w:color w:val="auto"/>
          <w:szCs w:val="24"/>
        </w:rPr>
        <w:tab/>
      </w:r>
      <w:r>
        <w:rPr>
          <w:noProof/>
        </w:rPr>
        <w:t>Opdracht</w:t>
      </w:r>
      <w:r>
        <w:rPr>
          <w:noProof/>
        </w:rPr>
        <w:tab/>
      </w:r>
      <w:r>
        <w:rPr>
          <w:noProof/>
        </w:rPr>
        <w:fldChar w:fldCharType="begin"/>
      </w:r>
      <w:r>
        <w:rPr>
          <w:noProof/>
        </w:rPr>
        <w:instrText xml:space="preserve"> PAGEREF _Toc113194243 \h </w:instrText>
      </w:r>
      <w:r>
        <w:rPr>
          <w:noProof/>
        </w:rPr>
      </w:r>
      <w:r>
        <w:rPr>
          <w:noProof/>
        </w:rPr>
        <w:fldChar w:fldCharType="separate"/>
      </w:r>
      <w:r w:rsidR="001A36BC">
        <w:rPr>
          <w:noProof/>
        </w:rPr>
        <w:t>10</w:t>
      </w:r>
      <w:r>
        <w:rPr>
          <w:noProof/>
        </w:rPr>
        <w:fldChar w:fldCharType="end"/>
      </w:r>
    </w:p>
    <w:p w14:paraId="42B37CB5" w14:textId="4FE0AE19" w:rsidR="00CB521A" w:rsidRDefault="00CB521A">
      <w:pPr>
        <w:pStyle w:val="Inhopg2"/>
        <w:rPr>
          <w:rFonts w:asciiTheme="minorHAnsi" w:eastAsiaTheme="minorEastAsia" w:hAnsiTheme="minorHAnsi" w:cstheme="minorBidi"/>
          <w:b w:val="0"/>
          <w:noProof/>
          <w:sz w:val="24"/>
          <w:szCs w:val="24"/>
        </w:rPr>
      </w:pPr>
      <w:r>
        <w:rPr>
          <w:noProof/>
        </w:rPr>
        <w:t>2.1</w:t>
      </w:r>
      <w:r>
        <w:rPr>
          <w:rFonts w:asciiTheme="minorHAnsi" w:eastAsiaTheme="minorEastAsia" w:hAnsiTheme="minorHAnsi" w:cstheme="minorBidi"/>
          <w:b w:val="0"/>
          <w:noProof/>
          <w:sz w:val="24"/>
          <w:szCs w:val="24"/>
        </w:rPr>
        <w:tab/>
      </w:r>
      <w:r>
        <w:rPr>
          <w:noProof/>
        </w:rPr>
        <w:t>Doelstelling GVB</w:t>
      </w:r>
      <w:r>
        <w:rPr>
          <w:noProof/>
        </w:rPr>
        <w:tab/>
      </w:r>
      <w:r>
        <w:rPr>
          <w:noProof/>
        </w:rPr>
        <w:fldChar w:fldCharType="begin"/>
      </w:r>
      <w:r>
        <w:rPr>
          <w:noProof/>
        </w:rPr>
        <w:instrText xml:space="preserve"> PAGEREF _Toc113194244 \h </w:instrText>
      </w:r>
      <w:r>
        <w:rPr>
          <w:noProof/>
        </w:rPr>
      </w:r>
      <w:r>
        <w:rPr>
          <w:noProof/>
        </w:rPr>
        <w:fldChar w:fldCharType="separate"/>
      </w:r>
      <w:r w:rsidR="001A36BC">
        <w:rPr>
          <w:noProof/>
        </w:rPr>
        <w:t>10</w:t>
      </w:r>
      <w:r>
        <w:rPr>
          <w:noProof/>
        </w:rPr>
        <w:fldChar w:fldCharType="end"/>
      </w:r>
    </w:p>
    <w:p w14:paraId="7AC4104E" w14:textId="504CE96A" w:rsidR="00CB521A" w:rsidRDefault="00CB521A">
      <w:pPr>
        <w:pStyle w:val="Inhopg2"/>
        <w:rPr>
          <w:rFonts w:asciiTheme="minorHAnsi" w:eastAsiaTheme="minorEastAsia" w:hAnsiTheme="minorHAnsi" w:cstheme="minorBidi"/>
          <w:b w:val="0"/>
          <w:noProof/>
          <w:sz w:val="24"/>
          <w:szCs w:val="24"/>
        </w:rPr>
      </w:pPr>
      <w:r>
        <w:rPr>
          <w:noProof/>
        </w:rPr>
        <w:t>2.2</w:t>
      </w:r>
      <w:r>
        <w:rPr>
          <w:rFonts w:asciiTheme="minorHAnsi" w:eastAsiaTheme="minorEastAsia" w:hAnsiTheme="minorHAnsi" w:cstheme="minorBidi"/>
          <w:b w:val="0"/>
          <w:noProof/>
          <w:sz w:val="24"/>
          <w:szCs w:val="24"/>
        </w:rPr>
        <w:tab/>
      </w:r>
      <w:r>
        <w:rPr>
          <w:noProof/>
        </w:rPr>
        <w:t>Doelstelling opdracht</w:t>
      </w:r>
      <w:r>
        <w:rPr>
          <w:noProof/>
        </w:rPr>
        <w:tab/>
      </w:r>
      <w:r>
        <w:rPr>
          <w:noProof/>
        </w:rPr>
        <w:fldChar w:fldCharType="begin"/>
      </w:r>
      <w:r>
        <w:rPr>
          <w:noProof/>
        </w:rPr>
        <w:instrText xml:space="preserve"> PAGEREF _Toc113194245 \h </w:instrText>
      </w:r>
      <w:r>
        <w:rPr>
          <w:noProof/>
        </w:rPr>
      </w:r>
      <w:r>
        <w:rPr>
          <w:noProof/>
        </w:rPr>
        <w:fldChar w:fldCharType="separate"/>
      </w:r>
      <w:r w:rsidR="001A36BC">
        <w:rPr>
          <w:noProof/>
        </w:rPr>
        <w:t>10</w:t>
      </w:r>
      <w:r>
        <w:rPr>
          <w:noProof/>
        </w:rPr>
        <w:fldChar w:fldCharType="end"/>
      </w:r>
    </w:p>
    <w:p w14:paraId="4EB27765" w14:textId="65B1CFCB" w:rsidR="00CB521A" w:rsidRDefault="00CB521A">
      <w:pPr>
        <w:pStyle w:val="Inhopg2"/>
        <w:rPr>
          <w:rFonts w:asciiTheme="minorHAnsi" w:eastAsiaTheme="minorEastAsia" w:hAnsiTheme="minorHAnsi" w:cstheme="minorBidi"/>
          <w:b w:val="0"/>
          <w:noProof/>
          <w:sz w:val="24"/>
          <w:szCs w:val="24"/>
        </w:rPr>
      </w:pPr>
      <w:r>
        <w:rPr>
          <w:noProof/>
        </w:rPr>
        <w:t>2.3</w:t>
      </w:r>
      <w:r>
        <w:rPr>
          <w:rFonts w:asciiTheme="minorHAnsi" w:eastAsiaTheme="minorEastAsia" w:hAnsiTheme="minorHAnsi" w:cstheme="minorBidi"/>
          <w:b w:val="0"/>
          <w:noProof/>
          <w:sz w:val="24"/>
          <w:szCs w:val="24"/>
        </w:rPr>
        <w:tab/>
      </w:r>
      <w:r>
        <w:rPr>
          <w:noProof/>
        </w:rPr>
        <w:t>Scope van de opdracht</w:t>
      </w:r>
      <w:r>
        <w:rPr>
          <w:noProof/>
        </w:rPr>
        <w:tab/>
      </w:r>
      <w:r>
        <w:rPr>
          <w:noProof/>
        </w:rPr>
        <w:fldChar w:fldCharType="begin"/>
      </w:r>
      <w:r>
        <w:rPr>
          <w:noProof/>
        </w:rPr>
        <w:instrText xml:space="preserve"> PAGEREF _Toc113194246 \h </w:instrText>
      </w:r>
      <w:r>
        <w:rPr>
          <w:noProof/>
        </w:rPr>
      </w:r>
      <w:r>
        <w:rPr>
          <w:noProof/>
        </w:rPr>
        <w:fldChar w:fldCharType="separate"/>
      </w:r>
      <w:r w:rsidR="001A36BC">
        <w:rPr>
          <w:noProof/>
        </w:rPr>
        <w:t>10</w:t>
      </w:r>
      <w:r>
        <w:rPr>
          <w:noProof/>
        </w:rPr>
        <w:fldChar w:fldCharType="end"/>
      </w:r>
    </w:p>
    <w:p w14:paraId="2F9B4FA9" w14:textId="77AA0B97" w:rsidR="00CB521A" w:rsidRDefault="00CB521A">
      <w:pPr>
        <w:pStyle w:val="Inhopg2"/>
        <w:rPr>
          <w:rFonts w:asciiTheme="minorHAnsi" w:eastAsiaTheme="minorEastAsia" w:hAnsiTheme="minorHAnsi" w:cstheme="minorBidi"/>
          <w:b w:val="0"/>
          <w:noProof/>
          <w:sz w:val="24"/>
          <w:szCs w:val="24"/>
        </w:rPr>
      </w:pPr>
      <w:r>
        <w:rPr>
          <w:noProof/>
        </w:rPr>
        <w:t>2.4</w:t>
      </w:r>
      <w:r>
        <w:rPr>
          <w:rFonts w:asciiTheme="minorHAnsi" w:eastAsiaTheme="minorEastAsia" w:hAnsiTheme="minorHAnsi" w:cstheme="minorBidi"/>
          <w:b w:val="0"/>
          <w:noProof/>
          <w:sz w:val="24"/>
          <w:szCs w:val="24"/>
        </w:rPr>
        <w:tab/>
      </w:r>
      <w:r>
        <w:rPr>
          <w:noProof/>
        </w:rPr>
        <w:t>Varianten</w:t>
      </w:r>
      <w:r>
        <w:rPr>
          <w:noProof/>
        </w:rPr>
        <w:tab/>
      </w:r>
      <w:r>
        <w:rPr>
          <w:noProof/>
        </w:rPr>
        <w:fldChar w:fldCharType="begin"/>
      </w:r>
      <w:r>
        <w:rPr>
          <w:noProof/>
        </w:rPr>
        <w:instrText xml:space="preserve"> PAGEREF _Toc113194247 \h </w:instrText>
      </w:r>
      <w:r>
        <w:rPr>
          <w:noProof/>
        </w:rPr>
      </w:r>
      <w:r>
        <w:rPr>
          <w:noProof/>
        </w:rPr>
        <w:fldChar w:fldCharType="separate"/>
      </w:r>
      <w:r w:rsidR="001A36BC">
        <w:rPr>
          <w:noProof/>
        </w:rPr>
        <w:t>11</w:t>
      </w:r>
      <w:r>
        <w:rPr>
          <w:noProof/>
        </w:rPr>
        <w:fldChar w:fldCharType="end"/>
      </w:r>
    </w:p>
    <w:p w14:paraId="744BC46F" w14:textId="721B4D21" w:rsidR="00CB521A" w:rsidRDefault="00CB521A">
      <w:pPr>
        <w:pStyle w:val="Inhopg2"/>
        <w:rPr>
          <w:rFonts w:asciiTheme="minorHAnsi" w:eastAsiaTheme="minorEastAsia" w:hAnsiTheme="minorHAnsi" w:cstheme="minorBidi"/>
          <w:b w:val="0"/>
          <w:noProof/>
          <w:sz w:val="24"/>
          <w:szCs w:val="24"/>
        </w:rPr>
      </w:pPr>
      <w:r>
        <w:rPr>
          <w:noProof/>
        </w:rPr>
        <w:t>2.5</w:t>
      </w:r>
      <w:r>
        <w:rPr>
          <w:rFonts w:asciiTheme="minorHAnsi" w:eastAsiaTheme="minorEastAsia" w:hAnsiTheme="minorHAnsi" w:cstheme="minorBidi"/>
          <w:b w:val="0"/>
          <w:noProof/>
          <w:sz w:val="24"/>
          <w:szCs w:val="24"/>
        </w:rPr>
        <w:tab/>
      </w:r>
      <w:r>
        <w:rPr>
          <w:noProof/>
        </w:rPr>
        <w:t>Overeenkomst</w:t>
      </w:r>
      <w:r>
        <w:rPr>
          <w:noProof/>
        </w:rPr>
        <w:tab/>
      </w:r>
      <w:r>
        <w:rPr>
          <w:noProof/>
        </w:rPr>
        <w:fldChar w:fldCharType="begin"/>
      </w:r>
      <w:r>
        <w:rPr>
          <w:noProof/>
        </w:rPr>
        <w:instrText xml:space="preserve"> PAGEREF _Toc113194248 \h </w:instrText>
      </w:r>
      <w:r>
        <w:rPr>
          <w:noProof/>
        </w:rPr>
      </w:r>
      <w:r>
        <w:rPr>
          <w:noProof/>
        </w:rPr>
        <w:fldChar w:fldCharType="separate"/>
      </w:r>
      <w:r w:rsidR="001A36BC">
        <w:rPr>
          <w:noProof/>
        </w:rPr>
        <w:t>11</w:t>
      </w:r>
      <w:r>
        <w:rPr>
          <w:noProof/>
        </w:rPr>
        <w:fldChar w:fldCharType="end"/>
      </w:r>
    </w:p>
    <w:p w14:paraId="19BBBF74" w14:textId="4932D223" w:rsidR="00CB521A" w:rsidRDefault="00CB521A">
      <w:pPr>
        <w:pStyle w:val="Inhopg2"/>
        <w:rPr>
          <w:rFonts w:asciiTheme="minorHAnsi" w:eastAsiaTheme="minorEastAsia" w:hAnsiTheme="minorHAnsi" w:cstheme="minorBidi"/>
          <w:b w:val="0"/>
          <w:noProof/>
          <w:sz w:val="24"/>
          <w:szCs w:val="24"/>
        </w:rPr>
      </w:pPr>
      <w:r w:rsidRPr="00451E46">
        <w:rPr>
          <w:noProof/>
          <w:color w:val="4472C4" w:themeColor="accent1"/>
        </w:rPr>
        <w:t>2.6</w:t>
      </w:r>
      <w:r>
        <w:rPr>
          <w:rFonts w:asciiTheme="minorHAnsi" w:eastAsiaTheme="minorEastAsia" w:hAnsiTheme="minorHAnsi" w:cstheme="minorBidi"/>
          <w:b w:val="0"/>
          <w:noProof/>
          <w:sz w:val="24"/>
          <w:szCs w:val="24"/>
        </w:rPr>
        <w:tab/>
      </w:r>
      <w:r>
        <w:rPr>
          <w:noProof/>
        </w:rPr>
        <w:t>Gunningscriteria op hoofdlijnen</w:t>
      </w:r>
      <w:r>
        <w:rPr>
          <w:noProof/>
        </w:rPr>
        <w:tab/>
      </w:r>
      <w:r>
        <w:rPr>
          <w:noProof/>
        </w:rPr>
        <w:fldChar w:fldCharType="begin"/>
      </w:r>
      <w:r>
        <w:rPr>
          <w:noProof/>
        </w:rPr>
        <w:instrText xml:space="preserve"> PAGEREF _Toc113194249 \h </w:instrText>
      </w:r>
      <w:r>
        <w:rPr>
          <w:noProof/>
        </w:rPr>
      </w:r>
      <w:r>
        <w:rPr>
          <w:noProof/>
        </w:rPr>
        <w:fldChar w:fldCharType="separate"/>
      </w:r>
      <w:r w:rsidR="001A36BC">
        <w:rPr>
          <w:noProof/>
        </w:rPr>
        <w:t>11</w:t>
      </w:r>
      <w:r>
        <w:rPr>
          <w:noProof/>
        </w:rPr>
        <w:fldChar w:fldCharType="end"/>
      </w:r>
    </w:p>
    <w:p w14:paraId="52AC729F" w14:textId="4B415E40" w:rsidR="00CB521A" w:rsidRDefault="00CB521A">
      <w:pPr>
        <w:pStyle w:val="Inhopg1"/>
        <w:rPr>
          <w:rFonts w:asciiTheme="minorHAnsi" w:eastAsiaTheme="minorEastAsia" w:hAnsiTheme="minorHAnsi" w:cstheme="minorBidi"/>
          <w:b w:val="0"/>
          <w:noProof/>
          <w:color w:val="auto"/>
          <w:szCs w:val="24"/>
        </w:rPr>
      </w:pPr>
      <w:r>
        <w:rPr>
          <w:noProof/>
        </w:rPr>
        <w:t>3</w:t>
      </w:r>
      <w:r>
        <w:rPr>
          <w:rFonts w:asciiTheme="minorHAnsi" w:eastAsiaTheme="minorEastAsia" w:hAnsiTheme="minorHAnsi" w:cstheme="minorBidi"/>
          <w:b w:val="0"/>
          <w:noProof/>
          <w:color w:val="auto"/>
          <w:szCs w:val="24"/>
        </w:rPr>
        <w:tab/>
      </w:r>
      <w:r>
        <w:rPr>
          <w:noProof/>
        </w:rPr>
        <w:t>Aanbestedingspocedure – aanmelding en selectie</w:t>
      </w:r>
      <w:r>
        <w:rPr>
          <w:noProof/>
        </w:rPr>
        <w:tab/>
      </w:r>
      <w:r>
        <w:rPr>
          <w:noProof/>
        </w:rPr>
        <w:fldChar w:fldCharType="begin"/>
      </w:r>
      <w:r>
        <w:rPr>
          <w:noProof/>
        </w:rPr>
        <w:instrText xml:space="preserve"> PAGEREF _Toc113194250 \h </w:instrText>
      </w:r>
      <w:r>
        <w:rPr>
          <w:noProof/>
        </w:rPr>
      </w:r>
      <w:r>
        <w:rPr>
          <w:noProof/>
        </w:rPr>
        <w:fldChar w:fldCharType="separate"/>
      </w:r>
      <w:r w:rsidR="001A36BC">
        <w:rPr>
          <w:noProof/>
        </w:rPr>
        <w:t>13</w:t>
      </w:r>
      <w:r>
        <w:rPr>
          <w:noProof/>
        </w:rPr>
        <w:fldChar w:fldCharType="end"/>
      </w:r>
    </w:p>
    <w:p w14:paraId="3CB6216B" w14:textId="42657723" w:rsidR="00CB521A" w:rsidRDefault="00CB521A">
      <w:pPr>
        <w:pStyle w:val="Inhopg2"/>
        <w:rPr>
          <w:rFonts w:asciiTheme="minorHAnsi" w:eastAsiaTheme="minorEastAsia" w:hAnsiTheme="minorHAnsi" w:cstheme="minorBidi"/>
          <w:b w:val="0"/>
          <w:noProof/>
          <w:sz w:val="24"/>
          <w:szCs w:val="24"/>
        </w:rPr>
      </w:pPr>
      <w:r>
        <w:rPr>
          <w:noProof/>
        </w:rPr>
        <w:t>3.1</w:t>
      </w:r>
      <w:r>
        <w:rPr>
          <w:rFonts w:asciiTheme="minorHAnsi" w:eastAsiaTheme="minorEastAsia" w:hAnsiTheme="minorHAnsi" w:cstheme="minorBidi"/>
          <w:b w:val="0"/>
          <w:noProof/>
          <w:sz w:val="24"/>
          <w:szCs w:val="24"/>
        </w:rPr>
        <w:tab/>
      </w:r>
      <w:r>
        <w:rPr>
          <w:noProof/>
        </w:rPr>
        <w:t>Doel</w:t>
      </w:r>
      <w:r>
        <w:rPr>
          <w:noProof/>
        </w:rPr>
        <w:tab/>
      </w:r>
      <w:r>
        <w:rPr>
          <w:noProof/>
        </w:rPr>
        <w:fldChar w:fldCharType="begin"/>
      </w:r>
      <w:r>
        <w:rPr>
          <w:noProof/>
        </w:rPr>
        <w:instrText xml:space="preserve"> PAGEREF _Toc113194251 \h </w:instrText>
      </w:r>
      <w:r>
        <w:rPr>
          <w:noProof/>
        </w:rPr>
      </w:r>
      <w:r>
        <w:rPr>
          <w:noProof/>
        </w:rPr>
        <w:fldChar w:fldCharType="separate"/>
      </w:r>
      <w:r w:rsidR="001A36BC">
        <w:rPr>
          <w:noProof/>
        </w:rPr>
        <w:t>13</w:t>
      </w:r>
      <w:r>
        <w:rPr>
          <w:noProof/>
        </w:rPr>
        <w:fldChar w:fldCharType="end"/>
      </w:r>
    </w:p>
    <w:p w14:paraId="322CCFAD" w14:textId="764B436A" w:rsidR="00CB521A" w:rsidRDefault="00CB521A">
      <w:pPr>
        <w:pStyle w:val="Inhopg2"/>
        <w:rPr>
          <w:rFonts w:asciiTheme="minorHAnsi" w:eastAsiaTheme="minorEastAsia" w:hAnsiTheme="minorHAnsi" w:cstheme="minorBidi"/>
          <w:b w:val="0"/>
          <w:noProof/>
          <w:sz w:val="24"/>
          <w:szCs w:val="24"/>
        </w:rPr>
      </w:pPr>
      <w:r>
        <w:rPr>
          <w:noProof/>
        </w:rPr>
        <w:t>3.2</w:t>
      </w:r>
      <w:r>
        <w:rPr>
          <w:rFonts w:asciiTheme="minorHAnsi" w:eastAsiaTheme="minorEastAsia" w:hAnsiTheme="minorHAnsi" w:cstheme="minorBidi"/>
          <w:b w:val="0"/>
          <w:noProof/>
          <w:sz w:val="24"/>
          <w:szCs w:val="24"/>
        </w:rPr>
        <w:tab/>
      </w:r>
      <w:r>
        <w:rPr>
          <w:noProof/>
        </w:rPr>
        <w:t>Planning</w:t>
      </w:r>
      <w:r>
        <w:rPr>
          <w:noProof/>
        </w:rPr>
        <w:tab/>
      </w:r>
      <w:r>
        <w:rPr>
          <w:noProof/>
        </w:rPr>
        <w:fldChar w:fldCharType="begin"/>
      </w:r>
      <w:r>
        <w:rPr>
          <w:noProof/>
        </w:rPr>
        <w:instrText xml:space="preserve"> PAGEREF _Toc113194252 \h </w:instrText>
      </w:r>
      <w:r>
        <w:rPr>
          <w:noProof/>
        </w:rPr>
      </w:r>
      <w:r>
        <w:rPr>
          <w:noProof/>
        </w:rPr>
        <w:fldChar w:fldCharType="separate"/>
      </w:r>
      <w:r w:rsidR="001A36BC">
        <w:rPr>
          <w:noProof/>
        </w:rPr>
        <w:t>13</w:t>
      </w:r>
      <w:r>
        <w:rPr>
          <w:noProof/>
        </w:rPr>
        <w:fldChar w:fldCharType="end"/>
      </w:r>
    </w:p>
    <w:p w14:paraId="7C27F676" w14:textId="2CF1AA98" w:rsidR="00CB521A" w:rsidRDefault="00CB521A">
      <w:pPr>
        <w:pStyle w:val="Inhopg2"/>
        <w:rPr>
          <w:rFonts w:asciiTheme="minorHAnsi" w:eastAsiaTheme="minorEastAsia" w:hAnsiTheme="minorHAnsi" w:cstheme="minorBidi"/>
          <w:b w:val="0"/>
          <w:noProof/>
          <w:sz w:val="24"/>
          <w:szCs w:val="24"/>
        </w:rPr>
      </w:pPr>
      <w:r>
        <w:rPr>
          <w:noProof/>
        </w:rPr>
        <w:t>3.3</w:t>
      </w:r>
      <w:r>
        <w:rPr>
          <w:rFonts w:asciiTheme="minorHAnsi" w:eastAsiaTheme="minorEastAsia" w:hAnsiTheme="minorHAnsi" w:cstheme="minorBidi"/>
          <w:b w:val="0"/>
          <w:noProof/>
          <w:sz w:val="24"/>
          <w:szCs w:val="24"/>
        </w:rPr>
        <w:tab/>
      </w:r>
      <w:r>
        <w:rPr>
          <w:noProof/>
        </w:rPr>
        <w:t>Contact en correspondentie</w:t>
      </w:r>
      <w:r>
        <w:rPr>
          <w:noProof/>
        </w:rPr>
        <w:tab/>
      </w:r>
      <w:r>
        <w:rPr>
          <w:noProof/>
        </w:rPr>
        <w:fldChar w:fldCharType="begin"/>
      </w:r>
      <w:r>
        <w:rPr>
          <w:noProof/>
        </w:rPr>
        <w:instrText xml:space="preserve"> PAGEREF _Toc113194253 \h </w:instrText>
      </w:r>
      <w:r>
        <w:rPr>
          <w:noProof/>
        </w:rPr>
      </w:r>
      <w:r>
        <w:rPr>
          <w:noProof/>
        </w:rPr>
        <w:fldChar w:fldCharType="separate"/>
      </w:r>
      <w:r w:rsidR="001A36BC">
        <w:rPr>
          <w:noProof/>
        </w:rPr>
        <w:t>14</w:t>
      </w:r>
      <w:r>
        <w:rPr>
          <w:noProof/>
        </w:rPr>
        <w:fldChar w:fldCharType="end"/>
      </w:r>
    </w:p>
    <w:p w14:paraId="24270C2C" w14:textId="4655DF9A" w:rsidR="00CB521A" w:rsidRDefault="00CB521A">
      <w:pPr>
        <w:pStyle w:val="Inhopg2"/>
        <w:rPr>
          <w:rFonts w:asciiTheme="minorHAnsi" w:eastAsiaTheme="minorEastAsia" w:hAnsiTheme="minorHAnsi" w:cstheme="minorBidi"/>
          <w:b w:val="0"/>
          <w:noProof/>
          <w:sz w:val="24"/>
          <w:szCs w:val="24"/>
        </w:rPr>
      </w:pPr>
      <w:r>
        <w:rPr>
          <w:noProof/>
        </w:rPr>
        <w:t>3.4</w:t>
      </w:r>
      <w:r>
        <w:rPr>
          <w:rFonts w:asciiTheme="minorHAnsi" w:eastAsiaTheme="minorEastAsia" w:hAnsiTheme="minorHAnsi" w:cstheme="minorBidi"/>
          <w:b w:val="0"/>
          <w:noProof/>
          <w:sz w:val="24"/>
          <w:szCs w:val="24"/>
        </w:rPr>
        <w:tab/>
      </w:r>
      <w:r>
        <w:rPr>
          <w:noProof/>
        </w:rPr>
        <w:t>De informatiefase</w:t>
      </w:r>
      <w:r>
        <w:rPr>
          <w:noProof/>
        </w:rPr>
        <w:tab/>
      </w:r>
      <w:r>
        <w:rPr>
          <w:noProof/>
        </w:rPr>
        <w:fldChar w:fldCharType="begin"/>
      </w:r>
      <w:r>
        <w:rPr>
          <w:noProof/>
        </w:rPr>
        <w:instrText xml:space="preserve"> PAGEREF _Toc113194254 \h </w:instrText>
      </w:r>
      <w:r>
        <w:rPr>
          <w:noProof/>
        </w:rPr>
      </w:r>
      <w:r>
        <w:rPr>
          <w:noProof/>
        </w:rPr>
        <w:fldChar w:fldCharType="separate"/>
      </w:r>
      <w:r w:rsidR="001A36BC">
        <w:rPr>
          <w:noProof/>
        </w:rPr>
        <w:t>14</w:t>
      </w:r>
      <w:r>
        <w:rPr>
          <w:noProof/>
        </w:rPr>
        <w:fldChar w:fldCharType="end"/>
      </w:r>
    </w:p>
    <w:p w14:paraId="090ABED7" w14:textId="4CDF7BE8" w:rsidR="00CB521A" w:rsidRDefault="00CB521A">
      <w:pPr>
        <w:pStyle w:val="Inhopg2"/>
        <w:rPr>
          <w:rFonts w:asciiTheme="minorHAnsi" w:eastAsiaTheme="minorEastAsia" w:hAnsiTheme="minorHAnsi" w:cstheme="minorBidi"/>
          <w:b w:val="0"/>
          <w:noProof/>
          <w:sz w:val="24"/>
          <w:szCs w:val="24"/>
        </w:rPr>
      </w:pPr>
      <w:r>
        <w:rPr>
          <w:noProof/>
        </w:rPr>
        <w:t>3.5</w:t>
      </w:r>
      <w:r>
        <w:rPr>
          <w:rFonts w:asciiTheme="minorHAnsi" w:eastAsiaTheme="minorEastAsia" w:hAnsiTheme="minorHAnsi" w:cstheme="minorBidi"/>
          <w:b w:val="0"/>
          <w:noProof/>
          <w:sz w:val="24"/>
          <w:szCs w:val="24"/>
        </w:rPr>
        <w:tab/>
      </w:r>
      <w:r>
        <w:rPr>
          <w:noProof/>
        </w:rPr>
        <w:t>De Aanmeldingsfase</w:t>
      </w:r>
      <w:r>
        <w:rPr>
          <w:noProof/>
        </w:rPr>
        <w:tab/>
      </w:r>
      <w:r>
        <w:rPr>
          <w:noProof/>
        </w:rPr>
        <w:fldChar w:fldCharType="begin"/>
      </w:r>
      <w:r>
        <w:rPr>
          <w:noProof/>
        </w:rPr>
        <w:instrText xml:space="preserve"> PAGEREF _Toc113194255 \h </w:instrText>
      </w:r>
      <w:r>
        <w:rPr>
          <w:noProof/>
        </w:rPr>
      </w:r>
      <w:r>
        <w:rPr>
          <w:noProof/>
        </w:rPr>
        <w:fldChar w:fldCharType="separate"/>
      </w:r>
      <w:r w:rsidR="001A36BC">
        <w:rPr>
          <w:noProof/>
        </w:rPr>
        <w:t>15</w:t>
      </w:r>
      <w:r>
        <w:rPr>
          <w:noProof/>
        </w:rPr>
        <w:fldChar w:fldCharType="end"/>
      </w:r>
    </w:p>
    <w:p w14:paraId="7C480330" w14:textId="2B2C8F08" w:rsidR="00CB521A" w:rsidRDefault="00CB521A">
      <w:pPr>
        <w:pStyle w:val="Inhopg2"/>
        <w:rPr>
          <w:rFonts w:asciiTheme="minorHAnsi" w:eastAsiaTheme="minorEastAsia" w:hAnsiTheme="minorHAnsi" w:cstheme="minorBidi"/>
          <w:b w:val="0"/>
          <w:noProof/>
          <w:sz w:val="24"/>
          <w:szCs w:val="24"/>
        </w:rPr>
      </w:pPr>
      <w:r>
        <w:rPr>
          <w:noProof/>
        </w:rPr>
        <w:t>3.6</w:t>
      </w:r>
      <w:r>
        <w:rPr>
          <w:rFonts w:asciiTheme="minorHAnsi" w:eastAsiaTheme="minorEastAsia" w:hAnsiTheme="minorHAnsi" w:cstheme="minorBidi"/>
          <w:b w:val="0"/>
          <w:noProof/>
          <w:sz w:val="24"/>
          <w:szCs w:val="24"/>
        </w:rPr>
        <w:tab/>
      </w:r>
      <w:r>
        <w:rPr>
          <w:noProof/>
        </w:rPr>
        <w:t>De beoordelingsfase</w:t>
      </w:r>
      <w:r>
        <w:rPr>
          <w:noProof/>
        </w:rPr>
        <w:tab/>
      </w:r>
      <w:r>
        <w:rPr>
          <w:noProof/>
        </w:rPr>
        <w:fldChar w:fldCharType="begin"/>
      </w:r>
      <w:r>
        <w:rPr>
          <w:noProof/>
        </w:rPr>
        <w:instrText xml:space="preserve"> PAGEREF _Toc113194256 \h </w:instrText>
      </w:r>
      <w:r>
        <w:rPr>
          <w:noProof/>
        </w:rPr>
      </w:r>
      <w:r>
        <w:rPr>
          <w:noProof/>
        </w:rPr>
        <w:fldChar w:fldCharType="separate"/>
      </w:r>
      <w:r w:rsidR="001A36BC">
        <w:rPr>
          <w:noProof/>
        </w:rPr>
        <w:t>18</w:t>
      </w:r>
      <w:r>
        <w:rPr>
          <w:noProof/>
        </w:rPr>
        <w:fldChar w:fldCharType="end"/>
      </w:r>
    </w:p>
    <w:p w14:paraId="71AF3468" w14:textId="7D37269F" w:rsidR="00CB521A" w:rsidRDefault="00CB521A">
      <w:pPr>
        <w:pStyle w:val="Inhopg2"/>
        <w:rPr>
          <w:rFonts w:asciiTheme="minorHAnsi" w:eastAsiaTheme="minorEastAsia" w:hAnsiTheme="minorHAnsi" w:cstheme="minorBidi"/>
          <w:b w:val="0"/>
          <w:noProof/>
          <w:sz w:val="24"/>
          <w:szCs w:val="24"/>
        </w:rPr>
      </w:pPr>
      <w:r>
        <w:rPr>
          <w:noProof/>
        </w:rPr>
        <w:t>3.7</w:t>
      </w:r>
      <w:r>
        <w:rPr>
          <w:rFonts w:asciiTheme="minorHAnsi" w:eastAsiaTheme="minorEastAsia" w:hAnsiTheme="minorHAnsi" w:cstheme="minorBidi"/>
          <w:b w:val="0"/>
          <w:noProof/>
          <w:sz w:val="24"/>
          <w:szCs w:val="24"/>
        </w:rPr>
        <w:tab/>
      </w:r>
      <w:r>
        <w:rPr>
          <w:noProof/>
        </w:rPr>
        <w:t>De selectiefase</w:t>
      </w:r>
      <w:r>
        <w:rPr>
          <w:noProof/>
        </w:rPr>
        <w:tab/>
      </w:r>
      <w:r>
        <w:rPr>
          <w:noProof/>
        </w:rPr>
        <w:fldChar w:fldCharType="begin"/>
      </w:r>
      <w:r>
        <w:rPr>
          <w:noProof/>
        </w:rPr>
        <w:instrText xml:space="preserve"> PAGEREF _Toc113194257 \h </w:instrText>
      </w:r>
      <w:r>
        <w:rPr>
          <w:noProof/>
        </w:rPr>
      </w:r>
      <w:r>
        <w:rPr>
          <w:noProof/>
        </w:rPr>
        <w:fldChar w:fldCharType="separate"/>
      </w:r>
      <w:r w:rsidR="001A36BC">
        <w:rPr>
          <w:noProof/>
        </w:rPr>
        <w:t>20</w:t>
      </w:r>
      <w:r>
        <w:rPr>
          <w:noProof/>
        </w:rPr>
        <w:fldChar w:fldCharType="end"/>
      </w:r>
    </w:p>
    <w:p w14:paraId="697A703E" w14:textId="5030F333" w:rsidR="00CB521A" w:rsidRDefault="00CB521A">
      <w:pPr>
        <w:pStyle w:val="Inhopg2"/>
        <w:rPr>
          <w:rFonts w:asciiTheme="minorHAnsi" w:eastAsiaTheme="minorEastAsia" w:hAnsiTheme="minorHAnsi" w:cstheme="minorBidi"/>
          <w:b w:val="0"/>
          <w:noProof/>
          <w:sz w:val="24"/>
          <w:szCs w:val="24"/>
        </w:rPr>
      </w:pPr>
      <w:r>
        <w:rPr>
          <w:noProof/>
        </w:rPr>
        <w:t>3.8</w:t>
      </w:r>
      <w:r>
        <w:rPr>
          <w:rFonts w:asciiTheme="minorHAnsi" w:eastAsiaTheme="minorEastAsia" w:hAnsiTheme="minorHAnsi" w:cstheme="minorBidi"/>
          <w:b w:val="0"/>
          <w:noProof/>
          <w:sz w:val="24"/>
          <w:szCs w:val="24"/>
        </w:rPr>
        <w:tab/>
      </w:r>
      <w:r>
        <w:rPr>
          <w:noProof/>
        </w:rPr>
        <w:t>Overige voorwaarden</w:t>
      </w:r>
      <w:r>
        <w:rPr>
          <w:noProof/>
        </w:rPr>
        <w:tab/>
      </w:r>
      <w:r>
        <w:rPr>
          <w:noProof/>
        </w:rPr>
        <w:fldChar w:fldCharType="begin"/>
      </w:r>
      <w:r>
        <w:rPr>
          <w:noProof/>
        </w:rPr>
        <w:instrText xml:space="preserve"> PAGEREF _Toc113194258 \h </w:instrText>
      </w:r>
      <w:r>
        <w:rPr>
          <w:noProof/>
        </w:rPr>
      </w:r>
      <w:r>
        <w:rPr>
          <w:noProof/>
        </w:rPr>
        <w:fldChar w:fldCharType="separate"/>
      </w:r>
      <w:r w:rsidR="001A36BC">
        <w:rPr>
          <w:noProof/>
        </w:rPr>
        <w:t>21</w:t>
      </w:r>
      <w:r>
        <w:rPr>
          <w:noProof/>
        </w:rPr>
        <w:fldChar w:fldCharType="end"/>
      </w:r>
    </w:p>
    <w:p w14:paraId="1930DB1C" w14:textId="6272A031" w:rsidR="00CB521A" w:rsidRDefault="00CB521A">
      <w:pPr>
        <w:pStyle w:val="Inhopg1"/>
        <w:rPr>
          <w:rFonts w:asciiTheme="minorHAnsi" w:eastAsiaTheme="minorEastAsia" w:hAnsiTheme="minorHAnsi" w:cstheme="minorBidi"/>
          <w:b w:val="0"/>
          <w:noProof/>
          <w:color w:val="auto"/>
          <w:szCs w:val="24"/>
        </w:rPr>
      </w:pPr>
      <w:r>
        <w:rPr>
          <w:noProof/>
        </w:rPr>
        <w:t>4</w:t>
      </w:r>
      <w:r>
        <w:rPr>
          <w:rFonts w:asciiTheme="minorHAnsi" w:eastAsiaTheme="minorEastAsia" w:hAnsiTheme="minorHAnsi" w:cstheme="minorBidi"/>
          <w:b w:val="0"/>
          <w:noProof/>
          <w:color w:val="auto"/>
          <w:szCs w:val="24"/>
        </w:rPr>
        <w:tab/>
      </w:r>
      <w:r>
        <w:rPr>
          <w:noProof/>
        </w:rPr>
        <w:t>Selectie: uitsluitingsgronden, minimumeisen en selectiecriteria</w:t>
      </w:r>
      <w:r>
        <w:rPr>
          <w:noProof/>
        </w:rPr>
        <w:tab/>
      </w:r>
      <w:r>
        <w:rPr>
          <w:noProof/>
        </w:rPr>
        <w:fldChar w:fldCharType="begin"/>
      </w:r>
      <w:r>
        <w:rPr>
          <w:noProof/>
        </w:rPr>
        <w:instrText xml:space="preserve"> PAGEREF _Toc113194259 \h </w:instrText>
      </w:r>
      <w:r>
        <w:rPr>
          <w:noProof/>
        </w:rPr>
      </w:r>
      <w:r>
        <w:rPr>
          <w:noProof/>
        </w:rPr>
        <w:fldChar w:fldCharType="separate"/>
      </w:r>
      <w:r w:rsidR="001A36BC">
        <w:rPr>
          <w:noProof/>
        </w:rPr>
        <w:t>24</w:t>
      </w:r>
      <w:r>
        <w:rPr>
          <w:noProof/>
        </w:rPr>
        <w:fldChar w:fldCharType="end"/>
      </w:r>
    </w:p>
    <w:p w14:paraId="025279D2" w14:textId="3D84B658" w:rsidR="00CB521A" w:rsidRDefault="00CB521A">
      <w:pPr>
        <w:pStyle w:val="Inhopg2"/>
        <w:rPr>
          <w:rFonts w:asciiTheme="minorHAnsi" w:eastAsiaTheme="minorEastAsia" w:hAnsiTheme="minorHAnsi" w:cstheme="minorBidi"/>
          <w:b w:val="0"/>
          <w:noProof/>
          <w:sz w:val="24"/>
          <w:szCs w:val="24"/>
        </w:rPr>
      </w:pPr>
      <w:r>
        <w:rPr>
          <w:noProof/>
        </w:rPr>
        <w:t>4.1</w:t>
      </w:r>
      <w:r>
        <w:rPr>
          <w:rFonts w:asciiTheme="minorHAnsi" w:eastAsiaTheme="minorEastAsia" w:hAnsiTheme="minorHAnsi" w:cstheme="minorBidi"/>
          <w:b w:val="0"/>
          <w:noProof/>
          <w:sz w:val="24"/>
          <w:szCs w:val="24"/>
        </w:rPr>
        <w:tab/>
      </w:r>
      <w:r>
        <w:rPr>
          <w:noProof/>
        </w:rPr>
        <w:t>Beoordeling uitsluitingsgronden</w:t>
      </w:r>
      <w:r>
        <w:rPr>
          <w:noProof/>
        </w:rPr>
        <w:tab/>
      </w:r>
      <w:r>
        <w:rPr>
          <w:noProof/>
        </w:rPr>
        <w:fldChar w:fldCharType="begin"/>
      </w:r>
      <w:r>
        <w:rPr>
          <w:noProof/>
        </w:rPr>
        <w:instrText xml:space="preserve"> PAGEREF _Toc113194260 \h </w:instrText>
      </w:r>
      <w:r>
        <w:rPr>
          <w:noProof/>
        </w:rPr>
      </w:r>
      <w:r>
        <w:rPr>
          <w:noProof/>
        </w:rPr>
        <w:fldChar w:fldCharType="separate"/>
      </w:r>
      <w:r w:rsidR="001A36BC">
        <w:rPr>
          <w:noProof/>
        </w:rPr>
        <w:t>24</w:t>
      </w:r>
      <w:r>
        <w:rPr>
          <w:noProof/>
        </w:rPr>
        <w:fldChar w:fldCharType="end"/>
      </w:r>
    </w:p>
    <w:p w14:paraId="31182D0E" w14:textId="608E18A1" w:rsidR="00CB521A" w:rsidRDefault="00CB521A">
      <w:pPr>
        <w:pStyle w:val="Inhopg2"/>
        <w:rPr>
          <w:rFonts w:asciiTheme="minorHAnsi" w:eastAsiaTheme="minorEastAsia" w:hAnsiTheme="minorHAnsi" w:cstheme="minorBidi"/>
          <w:b w:val="0"/>
          <w:noProof/>
          <w:sz w:val="24"/>
          <w:szCs w:val="24"/>
        </w:rPr>
      </w:pPr>
      <w:r>
        <w:rPr>
          <w:noProof/>
        </w:rPr>
        <w:t>4.2</w:t>
      </w:r>
      <w:r>
        <w:rPr>
          <w:rFonts w:asciiTheme="minorHAnsi" w:eastAsiaTheme="minorEastAsia" w:hAnsiTheme="minorHAnsi" w:cstheme="minorBidi"/>
          <w:b w:val="0"/>
          <w:noProof/>
          <w:sz w:val="24"/>
          <w:szCs w:val="24"/>
        </w:rPr>
        <w:tab/>
      </w:r>
      <w:r>
        <w:rPr>
          <w:noProof/>
        </w:rPr>
        <w:t>Beoordeling minimumeisen</w:t>
      </w:r>
      <w:r>
        <w:rPr>
          <w:noProof/>
        </w:rPr>
        <w:tab/>
      </w:r>
      <w:r>
        <w:rPr>
          <w:noProof/>
        </w:rPr>
        <w:fldChar w:fldCharType="begin"/>
      </w:r>
      <w:r>
        <w:rPr>
          <w:noProof/>
        </w:rPr>
        <w:instrText xml:space="preserve"> PAGEREF _Toc113194261 \h </w:instrText>
      </w:r>
      <w:r>
        <w:rPr>
          <w:noProof/>
        </w:rPr>
      </w:r>
      <w:r>
        <w:rPr>
          <w:noProof/>
        </w:rPr>
        <w:fldChar w:fldCharType="separate"/>
      </w:r>
      <w:r w:rsidR="001A36BC">
        <w:rPr>
          <w:noProof/>
        </w:rPr>
        <w:t>26</w:t>
      </w:r>
      <w:r>
        <w:rPr>
          <w:noProof/>
        </w:rPr>
        <w:fldChar w:fldCharType="end"/>
      </w:r>
    </w:p>
    <w:p w14:paraId="03328A8B" w14:textId="07853BAC" w:rsidR="00992F9A" w:rsidRDefault="00902095">
      <w:r>
        <w:rPr>
          <w:rFonts w:ascii="Arial Narrow" w:hAnsi="Arial Narrow"/>
          <w:b/>
          <w:color w:val="006EB9"/>
          <w:sz w:val="24"/>
        </w:rPr>
        <w:fldChar w:fldCharType="end"/>
      </w:r>
    </w:p>
    <w:p w14:paraId="44F9991D" w14:textId="77777777" w:rsidR="009B72D8" w:rsidRDefault="009B72D8">
      <w:pPr>
        <w:spacing w:line="240" w:lineRule="auto"/>
      </w:pPr>
      <w:r>
        <w:br w:type="page"/>
      </w:r>
    </w:p>
    <w:p w14:paraId="3673C43B" w14:textId="77777777" w:rsidR="009B72D8" w:rsidRPr="000F3458" w:rsidRDefault="009B72D8" w:rsidP="00252BBD">
      <w:pPr>
        <w:contextualSpacing/>
        <w:rPr>
          <w:rStyle w:val="Zwaar"/>
          <w:rFonts w:cs="Arial"/>
          <w:color w:val="006EB9"/>
        </w:rPr>
      </w:pPr>
      <w:bookmarkStart w:id="11" w:name="_Hlk533430968"/>
      <w:r w:rsidRPr="000F3458">
        <w:rPr>
          <w:rStyle w:val="Zwaar"/>
          <w:rFonts w:cs="Arial"/>
          <w:color w:val="006EB9"/>
        </w:rPr>
        <w:lastRenderedPageBreak/>
        <w:t>BEGRIPPENLIJST</w:t>
      </w:r>
    </w:p>
    <w:p w14:paraId="123BDBFC" w14:textId="77777777" w:rsidR="009B72D8" w:rsidRPr="000F3458" w:rsidRDefault="009B72D8" w:rsidP="00252BBD">
      <w:pPr>
        <w:contextualSpacing/>
        <w:rPr>
          <w:rFonts w:cs="Arial"/>
        </w:rPr>
      </w:pPr>
    </w:p>
    <w:p w14:paraId="1D731024" w14:textId="77777777" w:rsidR="009B72D8" w:rsidRPr="000F3458" w:rsidRDefault="009B72D8" w:rsidP="00252BBD">
      <w:pPr>
        <w:contextualSpacing/>
        <w:rPr>
          <w:rFonts w:cs="Arial"/>
        </w:rPr>
      </w:pPr>
      <w:r w:rsidRPr="000F3458">
        <w:rPr>
          <w:rFonts w:cs="Arial"/>
        </w:rPr>
        <w:t>De in deze selectieleidraad gehanteerde begrippen die met een hoofdletter zijn geschreven, hebben de volgende betekenis:</w:t>
      </w:r>
    </w:p>
    <w:p w14:paraId="623EF464" w14:textId="77777777" w:rsidR="009B72D8" w:rsidRPr="000F3458" w:rsidRDefault="009B72D8" w:rsidP="00252BBD">
      <w:pPr>
        <w:contextualSpacing/>
        <w:rPr>
          <w:rFonts w:cs="Arial"/>
        </w:rPr>
      </w:pPr>
    </w:p>
    <w:tbl>
      <w:tblPr>
        <w:tblStyle w:val="Tabelraster"/>
        <w:tblW w:w="91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84"/>
        <w:gridCol w:w="6129"/>
      </w:tblGrid>
      <w:tr w:rsidR="009B72D8" w:rsidRPr="000F3458" w14:paraId="654638ED" w14:textId="77777777" w:rsidTr="0058024B">
        <w:trPr>
          <w:trHeight w:val="430"/>
        </w:trPr>
        <w:tc>
          <w:tcPr>
            <w:tcW w:w="2768" w:type="dxa"/>
          </w:tcPr>
          <w:p w14:paraId="24328CD4" w14:textId="77777777" w:rsidR="009B72D8" w:rsidRPr="000F3458" w:rsidRDefault="009B72D8" w:rsidP="002E677D">
            <w:pPr>
              <w:contextualSpacing/>
              <w:rPr>
                <w:rFonts w:cs="Arial"/>
              </w:rPr>
            </w:pPr>
            <w:r w:rsidRPr="000F3458">
              <w:rPr>
                <w:rFonts w:cs="Arial"/>
              </w:rPr>
              <w:t>Aanbestedingswet</w:t>
            </w:r>
          </w:p>
        </w:tc>
        <w:tc>
          <w:tcPr>
            <w:tcW w:w="284" w:type="dxa"/>
          </w:tcPr>
          <w:p w14:paraId="42515517" w14:textId="77777777" w:rsidR="009B72D8" w:rsidRPr="000F3458" w:rsidRDefault="009B72D8" w:rsidP="00252BBD">
            <w:pPr>
              <w:contextualSpacing/>
              <w:rPr>
                <w:rFonts w:cs="Arial"/>
              </w:rPr>
            </w:pPr>
            <w:r w:rsidRPr="000F3458">
              <w:rPr>
                <w:rFonts w:cs="Arial"/>
              </w:rPr>
              <w:t>:</w:t>
            </w:r>
          </w:p>
        </w:tc>
        <w:tc>
          <w:tcPr>
            <w:tcW w:w="6129" w:type="dxa"/>
          </w:tcPr>
          <w:p w14:paraId="453A3669" w14:textId="77777777" w:rsidR="009B72D8" w:rsidRPr="000F3458" w:rsidRDefault="009B72D8" w:rsidP="00252BBD">
            <w:pPr>
              <w:contextualSpacing/>
              <w:rPr>
                <w:rFonts w:cs="Arial"/>
              </w:rPr>
            </w:pPr>
            <w:r w:rsidRPr="000F3458">
              <w:rPr>
                <w:rFonts w:cs="Arial"/>
              </w:rPr>
              <w:t>De Aanbestedingswet 2012</w:t>
            </w:r>
          </w:p>
        </w:tc>
      </w:tr>
      <w:tr w:rsidR="009B72D8" w:rsidRPr="000F3458" w14:paraId="6086A9C9" w14:textId="77777777" w:rsidTr="0058024B">
        <w:tc>
          <w:tcPr>
            <w:tcW w:w="2768" w:type="dxa"/>
            <w:tcMar>
              <w:top w:w="85" w:type="dxa"/>
              <w:bottom w:w="85" w:type="dxa"/>
            </w:tcMar>
          </w:tcPr>
          <w:p w14:paraId="5202D3AF" w14:textId="77777777" w:rsidR="009B72D8" w:rsidRPr="000F3458" w:rsidRDefault="009B72D8" w:rsidP="002E677D">
            <w:pPr>
              <w:contextualSpacing/>
              <w:rPr>
                <w:rFonts w:cs="Arial"/>
              </w:rPr>
            </w:pPr>
            <w:r w:rsidRPr="000F3458">
              <w:rPr>
                <w:rFonts w:cs="Arial"/>
              </w:rPr>
              <w:t>Aanmelding</w:t>
            </w:r>
          </w:p>
        </w:tc>
        <w:tc>
          <w:tcPr>
            <w:tcW w:w="284" w:type="dxa"/>
            <w:tcMar>
              <w:top w:w="85" w:type="dxa"/>
              <w:bottom w:w="85" w:type="dxa"/>
            </w:tcMar>
          </w:tcPr>
          <w:p w14:paraId="517FB684"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2B89CCE8" w14:textId="77777777" w:rsidR="009B72D8" w:rsidRPr="000F3458" w:rsidRDefault="009B72D8" w:rsidP="00252BBD">
            <w:pPr>
              <w:contextualSpacing/>
              <w:rPr>
                <w:rFonts w:cs="Arial"/>
              </w:rPr>
            </w:pPr>
            <w:r w:rsidRPr="000F3458">
              <w:rPr>
                <w:rFonts w:cs="Arial"/>
              </w:rPr>
              <w:t xml:space="preserve">Verzoek tot deelneming aan de aanbestedingsprocedure. </w:t>
            </w:r>
          </w:p>
        </w:tc>
      </w:tr>
      <w:tr w:rsidR="002F783F" w:rsidRPr="000F3458" w14:paraId="4E524D13" w14:textId="77777777" w:rsidTr="0058024B">
        <w:trPr>
          <w:trHeight w:val="315"/>
        </w:trPr>
        <w:tc>
          <w:tcPr>
            <w:tcW w:w="2768" w:type="dxa"/>
            <w:tcMar>
              <w:top w:w="85" w:type="dxa"/>
              <w:bottom w:w="85" w:type="dxa"/>
            </w:tcMar>
          </w:tcPr>
          <w:p w14:paraId="327D55A8" w14:textId="4332892C" w:rsidR="002F783F" w:rsidRPr="000F3458" w:rsidRDefault="002F783F" w:rsidP="002E677D">
            <w:pPr>
              <w:contextualSpacing/>
              <w:rPr>
                <w:rFonts w:cs="Arial"/>
              </w:rPr>
            </w:pPr>
            <w:r>
              <w:rPr>
                <w:rFonts w:cs="Arial"/>
              </w:rPr>
              <w:t>Beheer</w:t>
            </w:r>
            <w:r w:rsidR="000814A4">
              <w:rPr>
                <w:rFonts w:cs="Arial"/>
              </w:rPr>
              <w:t xml:space="preserve"> en </w:t>
            </w:r>
            <w:r w:rsidR="00EA78BE">
              <w:rPr>
                <w:rFonts w:cs="Arial"/>
              </w:rPr>
              <w:t>o</w:t>
            </w:r>
            <w:r w:rsidR="000814A4">
              <w:rPr>
                <w:rFonts w:cs="Arial"/>
              </w:rPr>
              <w:t>nderhoud</w:t>
            </w:r>
          </w:p>
        </w:tc>
        <w:tc>
          <w:tcPr>
            <w:tcW w:w="284" w:type="dxa"/>
            <w:tcMar>
              <w:top w:w="85" w:type="dxa"/>
              <w:bottom w:w="85" w:type="dxa"/>
            </w:tcMar>
          </w:tcPr>
          <w:p w14:paraId="0D4BEC98" w14:textId="77777777" w:rsidR="002F783F" w:rsidRPr="000F3458" w:rsidRDefault="002F783F" w:rsidP="00252BBD">
            <w:pPr>
              <w:contextualSpacing/>
              <w:rPr>
                <w:rFonts w:cs="Arial"/>
              </w:rPr>
            </w:pPr>
          </w:p>
        </w:tc>
        <w:tc>
          <w:tcPr>
            <w:tcW w:w="6129" w:type="dxa"/>
            <w:tcMar>
              <w:top w:w="85" w:type="dxa"/>
              <w:bottom w:w="85" w:type="dxa"/>
            </w:tcMar>
          </w:tcPr>
          <w:p w14:paraId="34C03F89" w14:textId="3F8BEDC1" w:rsidR="002F783F" w:rsidRPr="000F3458" w:rsidRDefault="004B412D" w:rsidP="00252BBD">
            <w:pPr>
              <w:contextualSpacing/>
              <w:rPr>
                <w:rFonts w:cs="Arial"/>
              </w:rPr>
            </w:pPr>
            <w:r w:rsidRPr="001761AF">
              <w:rPr>
                <w:rFonts w:cs="Arial"/>
              </w:rPr>
              <w:t xml:space="preserve">Werkzaamheden </w:t>
            </w:r>
            <w:r w:rsidR="00B63335" w:rsidRPr="001761AF">
              <w:rPr>
                <w:rFonts w:cs="Arial"/>
              </w:rPr>
              <w:t xml:space="preserve">met als doel de bestaande </w:t>
            </w:r>
            <w:r w:rsidR="00930C6C" w:rsidRPr="001761AF">
              <w:rPr>
                <w:rFonts w:cs="Arial"/>
              </w:rPr>
              <w:t xml:space="preserve">functionaliteit van </w:t>
            </w:r>
            <w:r w:rsidR="00E32F2B" w:rsidRPr="001761AF">
              <w:rPr>
                <w:rFonts w:cs="Arial"/>
              </w:rPr>
              <w:t>de besturings</w:t>
            </w:r>
            <w:r w:rsidR="005F1A84" w:rsidRPr="001761AF">
              <w:rPr>
                <w:rFonts w:cs="Arial"/>
              </w:rPr>
              <w:t xml:space="preserve">installaties </w:t>
            </w:r>
            <w:r w:rsidR="00A26320" w:rsidRPr="001761AF">
              <w:rPr>
                <w:rFonts w:cs="Arial"/>
              </w:rPr>
              <w:t>in kwantitatieve en kwalitatieve zin in stand te houden en handhaving van de functionaliteit te borgen</w:t>
            </w:r>
            <w:r w:rsidR="00347370" w:rsidRPr="001761AF">
              <w:rPr>
                <w:rFonts w:cs="Arial"/>
              </w:rPr>
              <w:t xml:space="preserve">. </w:t>
            </w:r>
          </w:p>
        </w:tc>
      </w:tr>
      <w:tr w:rsidR="009B72D8" w:rsidRPr="000F3458" w14:paraId="399D5491" w14:textId="77777777" w:rsidTr="0058024B">
        <w:trPr>
          <w:trHeight w:val="315"/>
        </w:trPr>
        <w:tc>
          <w:tcPr>
            <w:tcW w:w="2768" w:type="dxa"/>
            <w:tcMar>
              <w:top w:w="85" w:type="dxa"/>
              <w:bottom w:w="85" w:type="dxa"/>
            </w:tcMar>
          </w:tcPr>
          <w:p w14:paraId="292C6521" w14:textId="77777777" w:rsidR="009B72D8" w:rsidRPr="000F3458" w:rsidRDefault="009B72D8" w:rsidP="002E677D">
            <w:pPr>
              <w:contextualSpacing/>
              <w:rPr>
                <w:rFonts w:cs="Arial"/>
              </w:rPr>
            </w:pPr>
            <w:r w:rsidRPr="000F3458">
              <w:rPr>
                <w:rFonts w:cs="Arial"/>
              </w:rPr>
              <w:t>BW</w:t>
            </w:r>
          </w:p>
        </w:tc>
        <w:tc>
          <w:tcPr>
            <w:tcW w:w="284" w:type="dxa"/>
            <w:tcMar>
              <w:top w:w="85" w:type="dxa"/>
              <w:bottom w:w="85" w:type="dxa"/>
            </w:tcMar>
          </w:tcPr>
          <w:p w14:paraId="2730660D"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06C7CA02" w14:textId="77777777" w:rsidR="009B72D8" w:rsidRPr="000F3458" w:rsidRDefault="009B72D8" w:rsidP="00252BBD">
            <w:pPr>
              <w:contextualSpacing/>
              <w:rPr>
                <w:rFonts w:cs="Arial"/>
              </w:rPr>
            </w:pPr>
            <w:r w:rsidRPr="000F3458">
              <w:rPr>
                <w:rFonts w:cs="Arial"/>
              </w:rPr>
              <w:t xml:space="preserve">Burgerlijk Wetboek. </w:t>
            </w:r>
          </w:p>
        </w:tc>
      </w:tr>
      <w:tr w:rsidR="009B72D8" w:rsidRPr="000F3458" w14:paraId="20422316" w14:textId="77777777" w:rsidTr="0058024B">
        <w:trPr>
          <w:trHeight w:val="947"/>
        </w:trPr>
        <w:tc>
          <w:tcPr>
            <w:tcW w:w="2768" w:type="dxa"/>
            <w:tcMar>
              <w:top w:w="85" w:type="dxa"/>
              <w:bottom w:w="85" w:type="dxa"/>
            </w:tcMar>
          </w:tcPr>
          <w:p w14:paraId="63C20E19" w14:textId="77777777" w:rsidR="009B72D8" w:rsidRPr="000F3458" w:rsidRDefault="009B72D8" w:rsidP="002E677D">
            <w:pPr>
              <w:contextualSpacing/>
              <w:rPr>
                <w:rFonts w:cs="Arial"/>
              </w:rPr>
            </w:pPr>
            <w:r w:rsidRPr="000F3458">
              <w:rPr>
                <w:rFonts w:cs="Arial"/>
              </w:rPr>
              <w:t>Combinatie</w:t>
            </w:r>
          </w:p>
        </w:tc>
        <w:tc>
          <w:tcPr>
            <w:tcW w:w="284" w:type="dxa"/>
            <w:tcMar>
              <w:top w:w="85" w:type="dxa"/>
              <w:bottom w:w="85" w:type="dxa"/>
            </w:tcMar>
          </w:tcPr>
          <w:p w14:paraId="26A3C39A" w14:textId="77777777" w:rsidR="009B72D8" w:rsidRPr="000F3458" w:rsidRDefault="009B72D8" w:rsidP="00252BBD">
            <w:pPr>
              <w:contextualSpacing/>
              <w:rPr>
                <w:rFonts w:cs="Arial"/>
              </w:rPr>
            </w:pPr>
            <w:r w:rsidRPr="000F3458">
              <w:rPr>
                <w:rFonts w:cs="Arial"/>
              </w:rPr>
              <w:t>:</w:t>
            </w:r>
          </w:p>
          <w:p w14:paraId="7393C1B6" w14:textId="77777777" w:rsidR="009B72D8" w:rsidRPr="000F3458" w:rsidRDefault="009B72D8" w:rsidP="00252BBD">
            <w:pPr>
              <w:contextualSpacing/>
              <w:rPr>
                <w:rFonts w:cs="Arial"/>
              </w:rPr>
            </w:pPr>
          </w:p>
          <w:p w14:paraId="067B49FF" w14:textId="77777777" w:rsidR="009B72D8" w:rsidRPr="000F3458" w:rsidRDefault="009B72D8" w:rsidP="00252BBD">
            <w:pPr>
              <w:contextualSpacing/>
              <w:rPr>
                <w:rFonts w:cs="Arial"/>
              </w:rPr>
            </w:pPr>
          </w:p>
        </w:tc>
        <w:tc>
          <w:tcPr>
            <w:tcW w:w="6129" w:type="dxa"/>
            <w:tcMar>
              <w:top w:w="85" w:type="dxa"/>
              <w:bottom w:w="85" w:type="dxa"/>
            </w:tcMar>
          </w:tcPr>
          <w:p w14:paraId="42D27E40" w14:textId="77777777" w:rsidR="009B72D8" w:rsidRPr="000F3458" w:rsidRDefault="009B72D8" w:rsidP="00252BBD">
            <w:pPr>
              <w:contextualSpacing/>
              <w:rPr>
                <w:rFonts w:cs="Arial"/>
              </w:rPr>
            </w:pPr>
            <w:r w:rsidRPr="000F3458">
              <w:rPr>
                <w:rFonts w:cs="Arial"/>
              </w:rPr>
              <w:t>Samenwerkingsverband van Ondernemers die gezamenlijk een Aanmelding hebben ingediend of van plan zijn gezamenlijk een Aanmelding in te dienen, afhankelijk van de context.</w:t>
            </w:r>
          </w:p>
        </w:tc>
      </w:tr>
      <w:tr w:rsidR="009B72D8" w:rsidRPr="000F3458" w14:paraId="472CE9F4" w14:textId="77777777" w:rsidTr="0058024B">
        <w:tc>
          <w:tcPr>
            <w:tcW w:w="2768" w:type="dxa"/>
            <w:tcMar>
              <w:top w:w="85" w:type="dxa"/>
              <w:bottom w:w="85" w:type="dxa"/>
            </w:tcMar>
          </w:tcPr>
          <w:p w14:paraId="2448C18F" w14:textId="77777777" w:rsidR="009B72D8" w:rsidRPr="000F3458" w:rsidRDefault="009B72D8" w:rsidP="002E677D">
            <w:pPr>
              <w:contextualSpacing/>
              <w:rPr>
                <w:rFonts w:cs="Arial"/>
              </w:rPr>
            </w:pPr>
            <w:r w:rsidRPr="000F3458">
              <w:rPr>
                <w:rFonts w:cs="Arial"/>
              </w:rPr>
              <w:t>Eigen Verklaring</w:t>
            </w:r>
          </w:p>
        </w:tc>
        <w:tc>
          <w:tcPr>
            <w:tcW w:w="284" w:type="dxa"/>
            <w:tcMar>
              <w:top w:w="85" w:type="dxa"/>
              <w:bottom w:w="85" w:type="dxa"/>
            </w:tcMar>
          </w:tcPr>
          <w:p w14:paraId="16365821"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DDFA0E9" w14:textId="77777777" w:rsidR="009B72D8" w:rsidRPr="000F3458" w:rsidRDefault="009B72D8" w:rsidP="00252BBD">
            <w:pPr>
              <w:ind w:right="-139"/>
              <w:contextualSpacing/>
              <w:rPr>
                <w:rFonts w:cs="Arial"/>
              </w:rPr>
            </w:pPr>
            <w:r w:rsidRPr="000F3458">
              <w:rPr>
                <w:rFonts w:cs="Arial"/>
              </w:rPr>
              <w:t xml:space="preserve">Het als bijlage 1 </w:t>
            </w:r>
            <w:r w:rsidR="00C15E50" w:rsidRPr="000F3458">
              <w:rPr>
                <w:rFonts w:cs="Arial"/>
              </w:rPr>
              <w:t xml:space="preserve">bij de selectieleidraad </w:t>
            </w:r>
            <w:r w:rsidR="002D71AC" w:rsidRPr="000F3458">
              <w:rPr>
                <w:rFonts w:cs="Arial"/>
              </w:rPr>
              <w:t>g</w:t>
            </w:r>
            <w:r w:rsidRPr="000F3458">
              <w:rPr>
                <w:rFonts w:cs="Arial"/>
              </w:rPr>
              <w:t xml:space="preserve">evoegde Uniform Europees Aanbestedingsdocument (UEA) als bedoeld in artikel 2:84 lid 1 van de Aanbestedingswet. </w:t>
            </w:r>
          </w:p>
        </w:tc>
      </w:tr>
      <w:tr w:rsidR="009B72D8" w:rsidRPr="000F3458" w14:paraId="1D4625DF" w14:textId="77777777" w:rsidTr="0058024B">
        <w:tc>
          <w:tcPr>
            <w:tcW w:w="2768" w:type="dxa"/>
            <w:tcMar>
              <w:top w:w="85" w:type="dxa"/>
              <w:bottom w:w="85" w:type="dxa"/>
            </w:tcMar>
          </w:tcPr>
          <w:p w14:paraId="21181148" w14:textId="77777777" w:rsidR="009B72D8" w:rsidRPr="000F3458" w:rsidRDefault="009B72D8" w:rsidP="002E677D">
            <w:pPr>
              <w:contextualSpacing/>
              <w:rPr>
                <w:rFonts w:cs="Arial"/>
              </w:rPr>
            </w:pPr>
            <w:r w:rsidRPr="000F3458">
              <w:rPr>
                <w:rFonts w:cs="Arial"/>
              </w:rPr>
              <w:t>Gedragsverklaring Aanbesteden (GVA)</w:t>
            </w:r>
          </w:p>
        </w:tc>
        <w:tc>
          <w:tcPr>
            <w:tcW w:w="284" w:type="dxa"/>
            <w:tcMar>
              <w:top w:w="85" w:type="dxa"/>
              <w:bottom w:w="85" w:type="dxa"/>
            </w:tcMar>
          </w:tcPr>
          <w:p w14:paraId="335BB041"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5F8570D3" w14:textId="77777777" w:rsidR="009B72D8" w:rsidRPr="000F3458" w:rsidRDefault="009B72D8" w:rsidP="00252BBD">
            <w:pPr>
              <w:contextualSpacing/>
              <w:rPr>
                <w:rFonts w:cs="Arial"/>
              </w:rPr>
            </w:pPr>
            <w:r w:rsidRPr="000F3458">
              <w:rPr>
                <w:rFonts w:cs="Arial"/>
              </w:rPr>
              <w:t>Verklaring als bedoeld in artikel 4:1 van de Aanbestedingswet.</w:t>
            </w:r>
          </w:p>
        </w:tc>
      </w:tr>
      <w:tr w:rsidR="009B72D8" w:rsidRPr="000F3458" w14:paraId="26331739" w14:textId="77777777" w:rsidTr="0058024B">
        <w:tc>
          <w:tcPr>
            <w:tcW w:w="2768" w:type="dxa"/>
            <w:tcMar>
              <w:top w:w="85" w:type="dxa"/>
              <w:bottom w:w="85" w:type="dxa"/>
            </w:tcMar>
          </w:tcPr>
          <w:p w14:paraId="3630E3A2" w14:textId="7203DDA7" w:rsidR="009B72D8" w:rsidRPr="000F3458" w:rsidRDefault="009B72D8" w:rsidP="00252BBD">
            <w:pPr>
              <w:contextualSpacing/>
              <w:rPr>
                <w:rFonts w:cs="Arial"/>
              </w:rPr>
            </w:pPr>
            <w:r w:rsidRPr="000F3458">
              <w:rPr>
                <w:rFonts w:cs="Arial"/>
              </w:rPr>
              <w:t>Gegadigde</w:t>
            </w:r>
          </w:p>
        </w:tc>
        <w:tc>
          <w:tcPr>
            <w:tcW w:w="284" w:type="dxa"/>
            <w:tcMar>
              <w:top w:w="85" w:type="dxa"/>
              <w:bottom w:w="85" w:type="dxa"/>
            </w:tcMar>
          </w:tcPr>
          <w:p w14:paraId="0C997EF8" w14:textId="77777777" w:rsidR="009B72D8" w:rsidRPr="000F3458" w:rsidRDefault="009B72D8" w:rsidP="00252BBD">
            <w:pPr>
              <w:contextualSpacing/>
              <w:rPr>
                <w:rFonts w:cs="Arial"/>
              </w:rPr>
            </w:pPr>
            <w:r w:rsidRPr="000F3458">
              <w:rPr>
                <w:rFonts w:cs="Arial"/>
              </w:rPr>
              <w:t>:</w:t>
            </w:r>
          </w:p>
          <w:p w14:paraId="77A89DA6" w14:textId="77777777" w:rsidR="009B72D8" w:rsidRPr="000F3458" w:rsidRDefault="009B72D8" w:rsidP="00252BBD">
            <w:pPr>
              <w:contextualSpacing/>
              <w:rPr>
                <w:rFonts w:cs="Arial"/>
              </w:rPr>
            </w:pPr>
          </w:p>
        </w:tc>
        <w:tc>
          <w:tcPr>
            <w:tcW w:w="6129" w:type="dxa"/>
            <w:tcMar>
              <w:top w:w="85" w:type="dxa"/>
              <w:bottom w:w="85" w:type="dxa"/>
            </w:tcMar>
          </w:tcPr>
          <w:p w14:paraId="1AB4D3EE" w14:textId="77777777" w:rsidR="009B72D8" w:rsidRPr="000F3458" w:rsidRDefault="009B72D8" w:rsidP="00252BBD">
            <w:pPr>
              <w:contextualSpacing/>
              <w:rPr>
                <w:rFonts w:cs="Arial"/>
              </w:rPr>
            </w:pPr>
            <w:r w:rsidRPr="000F3458">
              <w:rPr>
                <w:rFonts w:cs="Arial"/>
              </w:rPr>
              <w:t>Ondernemer of Combinatie die een Aanmelding heeft ingediend of van plan is een Aanmelding in te dienen, afhankelijk van de context.</w:t>
            </w:r>
          </w:p>
        </w:tc>
      </w:tr>
      <w:tr w:rsidR="009B72D8" w:rsidRPr="000F3458" w14:paraId="3E452CAC" w14:textId="77777777" w:rsidTr="0058024B">
        <w:tc>
          <w:tcPr>
            <w:tcW w:w="2768" w:type="dxa"/>
            <w:tcMar>
              <w:top w:w="85" w:type="dxa"/>
              <w:bottom w:w="85" w:type="dxa"/>
            </w:tcMar>
          </w:tcPr>
          <w:p w14:paraId="110E9D4F" w14:textId="5ADE002E" w:rsidR="009B72D8" w:rsidRPr="000F3458" w:rsidRDefault="009B72D8" w:rsidP="002E677D">
            <w:pPr>
              <w:contextualSpacing/>
              <w:rPr>
                <w:rFonts w:cs="Arial"/>
              </w:rPr>
            </w:pPr>
            <w:r w:rsidRPr="000F3458">
              <w:rPr>
                <w:rFonts w:cs="Arial"/>
              </w:rPr>
              <w:t>Inschrijver</w:t>
            </w:r>
          </w:p>
        </w:tc>
        <w:tc>
          <w:tcPr>
            <w:tcW w:w="284" w:type="dxa"/>
            <w:tcMar>
              <w:top w:w="85" w:type="dxa"/>
              <w:bottom w:w="85" w:type="dxa"/>
            </w:tcMar>
          </w:tcPr>
          <w:p w14:paraId="78B58AA1"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679445C3" w14:textId="1383A50B" w:rsidR="009B72D8" w:rsidRPr="000F3458" w:rsidRDefault="009B72D8" w:rsidP="00252BBD">
            <w:pPr>
              <w:contextualSpacing/>
              <w:rPr>
                <w:rFonts w:cs="Arial"/>
              </w:rPr>
            </w:pPr>
            <w:r w:rsidRPr="000F3458">
              <w:rPr>
                <w:rFonts w:cs="Arial"/>
              </w:rPr>
              <w:t>Gegadigde die in de selectie</w:t>
            </w:r>
            <w:r w:rsidR="000C0C2E">
              <w:rPr>
                <w:rFonts w:cs="Arial"/>
              </w:rPr>
              <w:t>- en aanmeldings</w:t>
            </w:r>
            <w:r w:rsidRPr="000F3458">
              <w:rPr>
                <w:rFonts w:cs="Arial"/>
              </w:rPr>
              <w:t xml:space="preserve">fase door GVB is geselecteerd voor deelname aan de </w:t>
            </w:r>
            <w:r w:rsidR="000C0C2E">
              <w:rPr>
                <w:rFonts w:cs="Arial"/>
              </w:rPr>
              <w:t xml:space="preserve">inschrijvings- en </w:t>
            </w:r>
            <w:r w:rsidRPr="000F3458">
              <w:rPr>
                <w:rFonts w:cs="Arial"/>
              </w:rPr>
              <w:t>gunningsfase en is uitgenodigd tot het doen van een Inschrijving of een Inschrijving heeft ingediend, afhankelijk van de context.</w:t>
            </w:r>
          </w:p>
        </w:tc>
      </w:tr>
      <w:tr w:rsidR="009B72D8" w:rsidRPr="000F3458" w14:paraId="004945FB" w14:textId="77777777" w:rsidTr="0058024B">
        <w:tc>
          <w:tcPr>
            <w:tcW w:w="2768" w:type="dxa"/>
            <w:tcMar>
              <w:top w:w="85" w:type="dxa"/>
              <w:bottom w:w="85" w:type="dxa"/>
            </w:tcMar>
          </w:tcPr>
          <w:p w14:paraId="7ECF8C5C" w14:textId="77777777" w:rsidR="009B72D8" w:rsidRPr="000F3458" w:rsidRDefault="009B72D8" w:rsidP="002E677D">
            <w:pPr>
              <w:contextualSpacing/>
              <w:rPr>
                <w:rFonts w:cs="Arial"/>
              </w:rPr>
            </w:pPr>
            <w:r w:rsidRPr="000F3458">
              <w:rPr>
                <w:rFonts w:cs="Arial"/>
              </w:rPr>
              <w:t>Inschrijving</w:t>
            </w:r>
          </w:p>
        </w:tc>
        <w:tc>
          <w:tcPr>
            <w:tcW w:w="284" w:type="dxa"/>
            <w:tcMar>
              <w:top w:w="85" w:type="dxa"/>
              <w:bottom w:w="85" w:type="dxa"/>
            </w:tcMar>
          </w:tcPr>
          <w:p w14:paraId="7B48A95E"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2D967668" w14:textId="1BD3584B" w:rsidR="009B72D8" w:rsidRPr="000F3458" w:rsidRDefault="009B72D8" w:rsidP="00252BBD">
            <w:pPr>
              <w:contextualSpacing/>
              <w:rPr>
                <w:rFonts w:cs="Arial"/>
              </w:rPr>
            </w:pPr>
            <w:r w:rsidRPr="000F3458">
              <w:rPr>
                <w:rFonts w:cs="Arial"/>
              </w:rPr>
              <w:t xml:space="preserve">Aanbod tot het uitvoeren van de </w:t>
            </w:r>
            <w:r w:rsidR="001A531C">
              <w:rPr>
                <w:rFonts w:cs="Arial"/>
              </w:rPr>
              <w:t>O</w:t>
            </w:r>
            <w:r w:rsidRPr="000F3458">
              <w:rPr>
                <w:rFonts w:cs="Arial"/>
              </w:rPr>
              <w:t>pdracht.</w:t>
            </w:r>
          </w:p>
        </w:tc>
      </w:tr>
      <w:tr w:rsidR="009B72D8" w:rsidRPr="000F3458" w14:paraId="23D90617" w14:textId="77777777" w:rsidTr="0058024B">
        <w:tc>
          <w:tcPr>
            <w:tcW w:w="2768" w:type="dxa"/>
            <w:tcMar>
              <w:top w:w="85" w:type="dxa"/>
              <w:bottom w:w="85" w:type="dxa"/>
            </w:tcMar>
          </w:tcPr>
          <w:p w14:paraId="160E6BA1" w14:textId="17DD71FD" w:rsidR="009B72D8" w:rsidRPr="00A43B82" w:rsidRDefault="009B72D8" w:rsidP="002E677D">
            <w:pPr>
              <w:contextualSpacing/>
              <w:rPr>
                <w:rFonts w:cs="Arial"/>
              </w:rPr>
            </w:pPr>
            <w:proofErr w:type="spellStart"/>
            <w:r w:rsidRPr="00A43B82">
              <w:rPr>
                <w:rFonts w:cs="Arial"/>
              </w:rPr>
              <w:t>TenderNed</w:t>
            </w:r>
            <w:proofErr w:type="spellEnd"/>
            <w:r w:rsidRPr="00A43B82">
              <w:rPr>
                <w:rFonts w:cs="Arial"/>
              </w:rPr>
              <w:t xml:space="preserve"> </w:t>
            </w:r>
          </w:p>
        </w:tc>
        <w:tc>
          <w:tcPr>
            <w:tcW w:w="284" w:type="dxa"/>
            <w:tcMar>
              <w:top w:w="85" w:type="dxa"/>
              <w:bottom w:w="85" w:type="dxa"/>
            </w:tcMar>
          </w:tcPr>
          <w:p w14:paraId="4243B0DE" w14:textId="77777777" w:rsidR="009B72D8" w:rsidRPr="00A43B82" w:rsidRDefault="009B72D8" w:rsidP="00252BBD">
            <w:pPr>
              <w:contextualSpacing/>
              <w:rPr>
                <w:rFonts w:cs="Arial"/>
              </w:rPr>
            </w:pPr>
            <w:r w:rsidRPr="00A43B82">
              <w:rPr>
                <w:rFonts w:cs="Arial"/>
              </w:rPr>
              <w:t>:</w:t>
            </w:r>
          </w:p>
        </w:tc>
        <w:tc>
          <w:tcPr>
            <w:tcW w:w="6129" w:type="dxa"/>
            <w:tcMar>
              <w:top w:w="85" w:type="dxa"/>
              <w:bottom w:w="85" w:type="dxa"/>
            </w:tcMar>
          </w:tcPr>
          <w:p w14:paraId="39E51164" w14:textId="77777777" w:rsidR="009B72D8" w:rsidRPr="000F3458" w:rsidRDefault="009B72D8" w:rsidP="00252BBD">
            <w:pPr>
              <w:contextualSpacing/>
              <w:rPr>
                <w:rFonts w:cs="Arial"/>
              </w:rPr>
            </w:pPr>
            <w:r w:rsidRPr="00A43B82">
              <w:rPr>
                <w:rFonts w:cs="Arial"/>
              </w:rPr>
              <w:t>Het elektronisch platform waarvan gebruik wordt gemaakt voor het doorlopen van deze aanbestedingsprocedure.</w:t>
            </w:r>
          </w:p>
        </w:tc>
      </w:tr>
      <w:tr w:rsidR="009B72D8" w:rsidRPr="000F3458" w14:paraId="0565A92B" w14:textId="77777777" w:rsidTr="0058024B">
        <w:tc>
          <w:tcPr>
            <w:tcW w:w="2768" w:type="dxa"/>
            <w:tcMar>
              <w:top w:w="85" w:type="dxa"/>
              <w:bottom w:w="85" w:type="dxa"/>
            </w:tcMar>
          </w:tcPr>
          <w:p w14:paraId="335DEA5F" w14:textId="2EC7C162" w:rsidR="009B72D8" w:rsidRPr="000F3458" w:rsidRDefault="009B72D8" w:rsidP="00252BBD">
            <w:pPr>
              <w:contextualSpacing/>
              <w:rPr>
                <w:rFonts w:cs="Arial"/>
              </w:rPr>
            </w:pPr>
            <w:r w:rsidRPr="000F3458">
              <w:rPr>
                <w:rFonts w:cs="Arial"/>
              </w:rPr>
              <w:t>Nota van Inlichtingen</w:t>
            </w:r>
          </w:p>
        </w:tc>
        <w:tc>
          <w:tcPr>
            <w:tcW w:w="284" w:type="dxa"/>
            <w:tcMar>
              <w:top w:w="85" w:type="dxa"/>
              <w:bottom w:w="85" w:type="dxa"/>
            </w:tcMar>
          </w:tcPr>
          <w:p w14:paraId="34F51B59"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A270132" w14:textId="08C9A19F" w:rsidR="009B72D8" w:rsidRPr="000F3458" w:rsidRDefault="009B72D8" w:rsidP="00252BBD">
            <w:pPr>
              <w:contextualSpacing/>
              <w:rPr>
                <w:rFonts w:cs="Arial"/>
              </w:rPr>
            </w:pPr>
            <w:r w:rsidRPr="000F3458">
              <w:rPr>
                <w:rFonts w:cs="Arial"/>
              </w:rPr>
              <w:t>De vragen en antwoorden, die door GVB gepubliceerd worden, waarin GVB nadere inlichtingen verstrekt aan de Gegadigde naar aanleiding van vragen en opmerkingen over de selectieleidraad en bijbehorende bijlagen.</w:t>
            </w:r>
          </w:p>
        </w:tc>
      </w:tr>
      <w:tr w:rsidR="009B72D8" w:rsidRPr="000F3458" w14:paraId="2601F7B7" w14:textId="77777777" w:rsidTr="0058024B">
        <w:tc>
          <w:tcPr>
            <w:tcW w:w="2768" w:type="dxa"/>
            <w:tcMar>
              <w:top w:w="85" w:type="dxa"/>
              <w:bottom w:w="85" w:type="dxa"/>
            </w:tcMar>
          </w:tcPr>
          <w:p w14:paraId="28178D78" w14:textId="77777777" w:rsidR="009B72D8" w:rsidRPr="000F3458" w:rsidRDefault="009B72D8" w:rsidP="002E677D">
            <w:pPr>
              <w:contextualSpacing/>
              <w:rPr>
                <w:rFonts w:cs="Arial"/>
              </w:rPr>
            </w:pPr>
            <w:r w:rsidRPr="000F3458">
              <w:rPr>
                <w:rFonts w:cs="Arial"/>
              </w:rPr>
              <w:t>Onderaannemer</w:t>
            </w:r>
          </w:p>
        </w:tc>
        <w:tc>
          <w:tcPr>
            <w:tcW w:w="284" w:type="dxa"/>
            <w:tcMar>
              <w:top w:w="85" w:type="dxa"/>
              <w:bottom w:w="85" w:type="dxa"/>
            </w:tcMar>
          </w:tcPr>
          <w:p w14:paraId="2A9B0CF0" w14:textId="77777777" w:rsidR="009B72D8" w:rsidRPr="000F3458" w:rsidRDefault="009B72D8" w:rsidP="00252BBD">
            <w:pPr>
              <w:contextualSpacing/>
              <w:rPr>
                <w:rFonts w:cs="Arial"/>
              </w:rPr>
            </w:pPr>
            <w:r w:rsidRPr="000F3458">
              <w:rPr>
                <w:rFonts w:cs="Arial"/>
              </w:rPr>
              <w:t>:</w:t>
            </w:r>
          </w:p>
          <w:p w14:paraId="194C0C96" w14:textId="77777777" w:rsidR="009B72D8" w:rsidRPr="000F3458" w:rsidRDefault="009B72D8" w:rsidP="00252BBD">
            <w:pPr>
              <w:contextualSpacing/>
              <w:rPr>
                <w:rFonts w:cs="Arial"/>
              </w:rPr>
            </w:pPr>
          </w:p>
        </w:tc>
        <w:tc>
          <w:tcPr>
            <w:tcW w:w="6129" w:type="dxa"/>
            <w:tcMar>
              <w:top w:w="85" w:type="dxa"/>
              <w:bottom w:w="85" w:type="dxa"/>
            </w:tcMar>
          </w:tcPr>
          <w:p w14:paraId="158B8F37" w14:textId="77777777" w:rsidR="009B72D8" w:rsidRPr="000F3458" w:rsidRDefault="009B72D8" w:rsidP="00252BBD">
            <w:pPr>
              <w:contextualSpacing/>
              <w:rPr>
                <w:rFonts w:cs="Arial"/>
                <w:highlight w:val="yellow"/>
              </w:rPr>
            </w:pPr>
            <w:r w:rsidRPr="000F3458">
              <w:rPr>
                <w:rFonts w:cs="Arial"/>
              </w:rPr>
              <w:t>Een ondernemer aan wie de hoofdaannemer een deel van de opdracht in onder aanneming zal geven.</w:t>
            </w:r>
          </w:p>
        </w:tc>
      </w:tr>
      <w:tr w:rsidR="009B72D8" w:rsidRPr="000F3458" w14:paraId="53631B0C" w14:textId="77777777" w:rsidTr="0058024B">
        <w:tc>
          <w:tcPr>
            <w:tcW w:w="2768" w:type="dxa"/>
            <w:tcMar>
              <w:top w:w="85" w:type="dxa"/>
              <w:bottom w:w="85" w:type="dxa"/>
            </w:tcMar>
          </w:tcPr>
          <w:p w14:paraId="3488ECF1" w14:textId="77777777" w:rsidR="009B72D8" w:rsidRPr="000F3458" w:rsidRDefault="009B72D8" w:rsidP="002E677D">
            <w:pPr>
              <w:contextualSpacing/>
              <w:rPr>
                <w:rFonts w:cs="Arial"/>
              </w:rPr>
            </w:pPr>
            <w:r w:rsidRPr="000F3458">
              <w:rPr>
                <w:rFonts w:cs="Arial"/>
              </w:rPr>
              <w:t>Ondernemer</w:t>
            </w:r>
          </w:p>
        </w:tc>
        <w:tc>
          <w:tcPr>
            <w:tcW w:w="284" w:type="dxa"/>
            <w:tcMar>
              <w:top w:w="85" w:type="dxa"/>
              <w:bottom w:w="85" w:type="dxa"/>
            </w:tcMar>
          </w:tcPr>
          <w:p w14:paraId="03F69BA4" w14:textId="77777777" w:rsidR="009B72D8" w:rsidRPr="000F3458" w:rsidRDefault="009B72D8" w:rsidP="00252BBD">
            <w:pPr>
              <w:contextualSpacing/>
              <w:rPr>
                <w:rFonts w:cs="Arial"/>
              </w:rPr>
            </w:pPr>
            <w:r w:rsidRPr="000F3458">
              <w:rPr>
                <w:rFonts w:cs="Arial"/>
              </w:rPr>
              <w:t xml:space="preserve">: </w:t>
            </w:r>
          </w:p>
        </w:tc>
        <w:tc>
          <w:tcPr>
            <w:tcW w:w="6129" w:type="dxa"/>
            <w:tcMar>
              <w:top w:w="85" w:type="dxa"/>
              <w:bottom w:w="85" w:type="dxa"/>
            </w:tcMar>
          </w:tcPr>
          <w:p w14:paraId="26BD9E00" w14:textId="77777777" w:rsidR="009B72D8" w:rsidRPr="000F3458" w:rsidRDefault="009B72D8" w:rsidP="00252BBD">
            <w:pPr>
              <w:contextualSpacing/>
              <w:rPr>
                <w:rFonts w:cs="Arial"/>
              </w:rPr>
            </w:pPr>
            <w:r w:rsidRPr="000F3458">
              <w:rPr>
                <w:rFonts w:cs="Arial"/>
              </w:rPr>
              <w:t>Een ondernemer in de zin van artikel 1:1 van de Aanbestedingswet.</w:t>
            </w:r>
          </w:p>
        </w:tc>
      </w:tr>
      <w:tr w:rsidR="009B72D8" w:rsidRPr="000F3458" w14:paraId="7AEDDC0C" w14:textId="77777777" w:rsidTr="0058024B">
        <w:tc>
          <w:tcPr>
            <w:tcW w:w="2768" w:type="dxa"/>
            <w:tcMar>
              <w:top w:w="85" w:type="dxa"/>
              <w:bottom w:w="85" w:type="dxa"/>
            </w:tcMar>
          </w:tcPr>
          <w:p w14:paraId="1C118C47" w14:textId="77777777" w:rsidR="009B72D8" w:rsidRPr="000F3458" w:rsidRDefault="009B72D8" w:rsidP="002E677D">
            <w:pPr>
              <w:contextualSpacing/>
              <w:rPr>
                <w:rFonts w:cs="Arial"/>
              </w:rPr>
            </w:pPr>
            <w:r w:rsidRPr="000F3458">
              <w:rPr>
                <w:rFonts w:cs="Arial"/>
              </w:rPr>
              <w:t>Opdracht</w:t>
            </w:r>
          </w:p>
        </w:tc>
        <w:tc>
          <w:tcPr>
            <w:tcW w:w="284" w:type="dxa"/>
            <w:tcMar>
              <w:top w:w="85" w:type="dxa"/>
              <w:bottom w:w="85" w:type="dxa"/>
            </w:tcMar>
          </w:tcPr>
          <w:p w14:paraId="683F4F5D"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5FD49F3D" w14:textId="77777777" w:rsidR="009B72D8" w:rsidRPr="000F3458" w:rsidRDefault="009B72D8" w:rsidP="00252BBD">
            <w:pPr>
              <w:contextualSpacing/>
              <w:rPr>
                <w:rFonts w:cs="Arial"/>
              </w:rPr>
            </w:pPr>
            <w:r w:rsidRPr="000F3458">
              <w:rPr>
                <w:rFonts w:cs="Arial"/>
              </w:rPr>
              <w:t xml:space="preserve">De opdracht zoals beschreven in deze Aanbestedingsleidraad. </w:t>
            </w:r>
          </w:p>
        </w:tc>
      </w:tr>
      <w:tr w:rsidR="007D6F03" w:rsidRPr="000F3458" w14:paraId="0C2BFDCD" w14:textId="77777777" w:rsidTr="0058024B">
        <w:tc>
          <w:tcPr>
            <w:tcW w:w="2768" w:type="dxa"/>
            <w:tcMar>
              <w:top w:w="85" w:type="dxa"/>
              <w:bottom w:w="85" w:type="dxa"/>
            </w:tcMar>
          </w:tcPr>
          <w:p w14:paraId="121F9FFD" w14:textId="77777777" w:rsidR="007D6F03" w:rsidRPr="000F3458" w:rsidRDefault="007D6F03" w:rsidP="002E677D">
            <w:pPr>
              <w:contextualSpacing/>
              <w:rPr>
                <w:rFonts w:cs="Arial"/>
              </w:rPr>
            </w:pPr>
            <w:r w:rsidRPr="000F3458">
              <w:rPr>
                <w:rFonts w:cs="Arial"/>
              </w:rPr>
              <w:lastRenderedPageBreak/>
              <w:t>Opdrachtnemer</w:t>
            </w:r>
          </w:p>
        </w:tc>
        <w:tc>
          <w:tcPr>
            <w:tcW w:w="284" w:type="dxa"/>
            <w:tcMar>
              <w:top w:w="85" w:type="dxa"/>
              <w:bottom w:w="85" w:type="dxa"/>
            </w:tcMar>
          </w:tcPr>
          <w:p w14:paraId="6249687A" w14:textId="77777777" w:rsidR="007D6F03" w:rsidRPr="000F3458" w:rsidRDefault="007D6F03" w:rsidP="00252BBD">
            <w:pPr>
              <w:contextualSpacing/>
              <w:rPr>
                <w:rFonts w:cs="Arial"/>
              </w:rPr>
            </w:pPr>
            <w:r w:rsidRPr="000F3458">
              <w:rPr>
                <w:rFonts w:cs="Arial"/>
              </w:rPr>
              <w:t>:</w:t>
            </w:r>
          </w:p>
        </w:tc>
        <w:tc>
          <w:tcPr>
            <w:tcW w:w="6129" w:type="dxa"/>
            <w:tcMar>
              <w:top w:w="85" w:type="dxa"/>
              <w:bottom w:w="85" w:type="dxa"/>
            </w:tcMar>
          </w:tcPr>
          <w:p w14:paraId="3539F9AC" w14:textId="5A67718C" w:rsidR="007D6F03" w:rsidRPr="000F3458" w:rsidRDefault="007D6F03" w:rsidP="00252BBD">
            <w:pPr>
              <w:contextualSpacing/>
              <w:rPr>
                <w:rFonts w:cs="Arial"/>
              </w:rPr>
            </w:pPr>
            <w:r w:rsidRPr="000F3458">
              <w:rPr>
                <w:rFonts w:cs="Arial"/>
              </w:rPr>
              <w:t>De Inschrijver met wie GVB</w:t>
            </w:r>
            <w:r w:rsidR="0019307B">
              <w:rPr>
                <w:rFonts w:cs="Arial"/>
              </w:rPr>
              <w:t xml:space="preserve"> </w:t>
            </w:r>
            <w:r w:rsidRPr="000F3458">
              <w:rPr>
                <w:rFonts w:cs="Arial"/>
              </w:rPr>
              <w:t>op basis van deze aanbesteding een overeenkomst sluit ter uitvoering van de opdracht.</w:t>
            </w:r>
          </w:p>
        </w:tc>
      </w:tr>
      <w:tr w:rsidR="009B72D8" w:rsidRPr="000F3458" w14:paraId="5FF7A962" w14:textId="77777777" w:rsidTr="0058024B">
        <w:tc>
          <w:tcPr>
            <w:tcW w:w="2768" w:type="dxa"/>
            <w:tcMar>
              <w:top w:w="85" w:type="dxa"/>
              <w:bottom w:w="85" w:type="dxa"/>
            </w:tcMar>
          </w:tcPr>
          <w:p w14:paraId="45D0964C" w14:textId="0F4D401D" w:rsidR="009B72D8" w:rsidRPr="00DE4F2C" w:rsidRDefault="001533F7" w:rsidP="002E677D">
            <w:pPr>
              <w:contextualSpacing/>
              <w:rPr>
                <w:rFonts w:cs="Arial"/>
              </w:rPr>
            </w:pPr>
            <w:r w:rsidRPr="00DE4F2C">
              <w:rPr>
                <w:rFonts w:cs="Arial"/>
              </w:rPr>
              <w:t>O</w:t>
            </w:r>
            <w:r w:rsidR="009B72D8" w:rsidRPr="00DE4F2C">
              <w:rPr>
                <w:rFonts w:cs="Arial"/>
              </w:rPr>
              <w:t>vereenkomst</w:t>
            </w:r>
          </w:p>
        </w:tc>
        <w:tc>
          <w:tcPr>
            <w:tcW w:w="284" w:type="dxa"/>
            <w:tcMar>
              <w:top w:w="85" w:type="dxa"/>
              <w:bottom w:w="85" w:type="dxa"/>
            </w:tcMar>
          </w:tcPr>
          <w:p w14:paraId="6E22BCB8" w14:textId="77777777" w:rsidR="009B72D8" w:rsidRPr="00DE4F2C" w:rsidRDefault="009B72D8" w:rsidP="00252BBD">
            <w:pPr>
              <w:contextualSpacing/>
              <w:rPr>
                <w:rFonts w:cs="Arial"/>
              </w:rPr>
            </w:pPr>
            <w:r w:rsidRPr="00DE4F2C">
              <w:rPr>
                <w:rFonts w:cs="Arial"/>
              </w:rPr>
              <w:t>:</w:t>
            </w:r>
          </w:p>
        </w:tc>
        <w:tc>
          <w:tcPr>
            <w:tcW w:w="6129" w:type="dxa"/>
            <w:tcMar>
              <w:top w:w="85" w:type="dxa"/>
              <w:bottom w:w="85" w:type="dxa"/>
            </w:tcMar>
          </w:tcPr>
          <w:p w14:paraId="45AEDA40" w14:textId="21A16424" w:rsidR="009B72D8" w:rsidRPr="000F3458" w:rsidRDefault="009B72D8" w:rsidP="00252BBD">
            <w:pPr>
              <w:contextualSpacing/>
              <w:rPr>
                <w:rFonts w:cs="Arial"/>
              </w:rPr>
            </w:pPr>
            <w:r w:rsidRPr="00DE4F2C">
              <w:rPr>
                <w:rFonts w:cs="Arial"/>
              </w:rPr>
              <w:t xml:space="preserve">De </w:t>
            </w:r>
            <w:r w:rsidR="001533F7" w:rsidRPr="00DE4F2C">
              <w:rPr>
                <w:rFonts w:cs="Arial"/>
              </w:rPr>
              <w:t>O</w:t>
            </w:r>
            <w:r w:rsidRPr="00DE4F2C">
              <w:rPr>
                <w:rFonts w:cs="Arial"/>
              </w:rPr>
              <w:t xml:space="preserve">vereenkomst zoals bedoeld in paragraaf </w:t>
            </w:r>
            <w:r w:rsidR="001F5B0B" w:rsidRPr="00DE4F2C">
              <w:rPr>
                <w:rFonts w:cs="Arial"/>
              </w:rPr>
              <w:t>2.5</w:t>
            </w:r>
            <w:r w:rsidRPr="00DE4F2C">
              <w:rPr>
                <w:rFonts w:cs="Arial"/>
              </w:rPr>
              <w:t>.</w:t>
            </w:r>
          </w:p>
        </w:tc>
      </w:tr>
      <w:tr w:rsidR="0058024B" w:rsidRPr="000F3458" w14:paraId="679F15FC" w14:textId="77777777" w:rsidTr="0058024B">
        <w:tc>
          <w:tcPr>
            <w:tcW w:w="2768" w:type="dxa"/>
            <w:tcMar>
              <w:top w:w="85" w:type="dxa"/>
              <w:bottom w:w="85" w:type="dxa"/>
            </w:tcMar>
          </w:tcPr>
          <w:p w14:paraId="493AB6D8" w14:textId="77777777" w:rsidR="0058024B" w:rsidRPr="00DE4F2C" w:rsidRDefault="0058024B" w:rsidP="002E677D">
            <w:pPr>
              <w:contextualSpacing/>
              <w:rPr>
                <w:rFonts w:cs="Arial"/>
              </w:rPr>
            </w:pPr>
            <w:r w:rsidRPr="00DE4F2C">
              <w:rPr>
                <w:rFonts w:cs="Arial"/>
              </w:rPr>
              <w:t>Service Level Agreement (SLA)</w:t>
            </w:r>
          </w:p>
        </w:tc>
        <w:tc>
          <w:tcPr>
            <w:tcW w:w="284" w:type="dxa"/>
            <w:tcMar>
              <w:top w:w="85" w:type="dxa"/>
              <w:bottom w:w="85" w:type="dxa"/>
            </w:tcMar>
          </w:tcPr>
          <w:p w14:paraId="6C85472B" w14:textId="77777777" w:rsidR="0058024B" w:rsidRPr="00DE4F2C" w:rsidRDefault="0058024B" w:rsidP="00252BBD">
            <w:pPr>
              <w:contextualSpacing/>
              <w:rPr>
                <w:rFonts w:cs="Arial"/>
              </w:rPr>
            </w:pPr>
            <w:r w:rsidRPr="00DE4F2C">
              <w:rPr>
                <w:rFonts w:cs="Arial"/>
              </w:rPr>
              <w:t>:</w:t>
            </w:r>
          </w:p>
        </w:tc>
        <w:tc>
          <w:tcPr>
            <w:tcW w:w="6129" w:type="dxa"/>
            <w:tcMar>
              <w:top w:w="85" w:type="dxa"/>
              <w:bottom w:w="85" w:type="dxa"/>
            </w:tcMar>
          </w:tcPr>
          <w:p w14:paraId="5008407F" w14:textId="49C74A3B" w:rsidR="0058024B" w:rsidRPr="00DE4F2C" w:rsidRDefault="0058024B" w:rsidP="00252BBD">
            <w:pPr>
              <w:contextualSpacing/>
              <w:rPr>
                <w:rFonts w:cs="Arial"/>
              </w:rPr>
            </w:pPr>
            <w:r w:rsidRPr="00DE4F2C">
              <w:rPr>
                <w:rFonts w:cs="Arial"/>
              </w:rPr>
              <w:t xml:space="preserve">Onderdeel van de </w:t>
            </w:r>
            <w:r w:rsidR="001533F7" w:rsidRPr="00DE4F2C">
              <w:rPr>
                <w:rFonts w:cs="Arial"/>
              </w:rPr>
              <w:t>O</w:t>
            </w:r>
            <w:r w:rsidRPr="00DE4F2C">
              <w:rPr>
                <w:rFonts w:cs="Arial"/>
              </w:rPr>
              <w:t>vereenkomst dat ziet op de te verrichten service-, beheer- en onderhoudswerkzaamheden en de bijbehorende prestatieniveaus.</w:t>
            </w:r>
          </w:p>
        </w:tc>
      </w:tr>
      <w:tr w:rsidR="00EA78BE" w:rsidRPr="000F3458" w14:paraId="4A4A8269" w14:textId="77777777" w:rsidTr="0058024B">
        <w:tc>
          <w:tcPr>
            <w:tcW w:w="2768" w:type="dxa"/>
            <w:tcMar>
              <w:top w:w="85" w:type="dxa"/>
              <w:bottom w:w="85" w:type="dxa"/>
            </w:tcMar>
          </w:tcPr>
          <w:p w14:paraId="5587E320" w14:textId="62C35FBB" w:rsidR="00EA78BE" w:rsidRPr="00DE4F2C" w:rsidRDefault="00EA78BE" w:rsidP="002E677D">
            <w:pPr>
              <w:contextualSpacing/>
              <w:rPr>
                <w:rFonts w:cs="Arial"/>
              </w:rPr>
            </w:pPr>
            <w:r>
              <w:rPr>
                <w:rFonts w:cs="Arial"/>
              </w:rPr>
              <w:t>Support</w:t>
            </w:r>
          </w:p>
        </w:tc>
        <w:tc>
          <w:tcPr>
            <w:tcW w:w="284" w:type="dxa"/>
            <w:tcMar>
              <w:top w:w="85" w:type="dxa"/>
              <w:bottom w:w="85" w:type="dxa"/>
            </w:tcMar>
          </w:tcPr>
          <w:p w14:paraId="59212EE5" w14:textId="77777777" w:rsidR="00EA78BE" w:rsidRPr="00DE4F2C" w:rsidRDefault="00EA78BE" w:rsidP="00252BBD">
            <w:pPr>
              <w:contextualSpacing/>
              <w:rPr>
                <w:rFonts w:cs="Arial"/>
              </w:rPr>
            </w:pPr>
          </w:p>
        </w:tc>
        <w:tc>
          <w:tcPr>
            <w:tcW w:w="6129" w:type="dxa"/>
            <w:tcMar>
              <w:top w:w="85" w:type="dxa"/>
              <w:bottom w:w="85" w:type="dxa"/>
            </w:tcMar>
          </w:tcPr>
          <w:p w14:paraId="79975E3F" w14:textId="77777777" w:rsidR="00EA78BE" w:rsidRDefault="00EA78BE" w:rsidP="00252BBD">
            <w:pPr>
              <w:contextualSpacing/>
              <w:rPr>
                <w:rFonts w:cs="Arial"/>
              </w:rPr>
            </w:pPr>
            <w:r>
              <w:rPr>
                <w:rFonts w:cs="Arial"/>
              </w:rPr>
              <w:t>Beheer en onderhoud</w:t>
            </w:r>
            <w:r w:rsidR="00FF1982">
              <w:rPr>
                <w:rFonts w:cs="Arial"/>
              </w:rPr>
              <w:t xml:space="preserve">. </w:t>
            </w:r>
          </w:p>
          <w:p w14:paraId="24793116" w14:textId="0E4FAE96" w:rsidR="00EB3975" w:rsidRDefault="00EB3975" w:rsidP="00252BBD">
            <w:pPr>
              <w:contextualSpacing/>
              <w:rPr>
                <w:rFonts w:cs="Arial"/>
              </w:rPr>
            </w:pPr>
            <w:r>
              <w:rPr>
                <w:rFonts w:cs="Arial"/>
              </w:rPr>
              <w:t>Eerste lijn: aannemen</w:t>
            </w:r>
            <w:r w:rsidR="00677504">
              <w:rPr>
                <w:rFonts w:cs="Arial"/>
              </w:rPr>
              <w:t xml:space="preserve"> &amp;</w:t>
            </w:r>
            <w:r w:rsidR="00227786">
              <w:rPr>
                <w:rFonts w:cs="Arial"/>
              </w:rPr>
              <w:t xml:space="preserve"> registreren</w:t>
            </w:r>
            <w:r>
              <w:rPr>
                <w:rFonts w:cs="Arial"/>
              </w:rPr>
              <w:t xml:space="preserve"> van </w:t>
            </w:r>
            <w:r w:rsidR="002E677D">
              <w:rPr>
                <w:rFonts w:cs="Arial"/>
              </w:rPr>
              <w:t xml:space="preserve">gebruikers </w:t>
            </w:r>
            <w:r w:rsidR="00227786">
              <w:rPr>
                <w:rFonts w:cs="Arial"/>
              </w:rPr>
              <w:t>meldingen (incidenten</w:t>
            </w:r>
            <w:r w:rsidR="004C7FEE">
              <w:rPr>
                <w:rFonts w:cs="Arial"/>
              </w:rPr>
              <w:t xml:space="preserve"> en</w:t>
            </w:r>
            <w:r w:rsidR="00227786">
              <w:rPr>
                <w:rFonts w:cs="Arial"/>
              </w:rPr>
              <w:t xml:space="preserve"> </w:t>
            </w:r>
            <w:r w:rsidR="004C7FEE">
              <w:rPr>
                <w:rFonts w:cs="Arial"/>
              </w:rPr>
              <w:t xml:space="preserve">verzoeken). </w:t>
            </w:r>
            <w:r w:rsidR="00113066">
              <w:rPr>
                <w:rFonts w:cs="Arial"/>
              </w:rPr>
              <w:t>Eenvoudige incidenten en vragen oplossen.</w:t>
            </w:r>
            <w:r w:rsidR="00677504">
              <w:rPr>
                <w:rFonts w:cs="Arial"/>
              </w:rPr>
              <w:t xml:space="preserve"> Routeren van</w:t>
            </w:r>
            <w:r w:rsidR="00004638">
              <w:rPr>
                <w:rFonts w:cs="Arial"/>
              </w:rPr>
              <w:t xml:space="preserve"> complexere incidenten en vragen naar de tweede lijn.</w:t>
            </w:r>
          </w:p>
          <w:p w14:paraId="76D7E5E2" w14:textId="77777777" w:rsidR="00DD2B99" w:rsidRDefault="004C7FEE" w:rsidP="00252BBD">
            <w:pPr>
              <w:contextualSpacing/>
              <w:rPr>
                <w:rFonts w:cs="Arial"/>
              </w:rPr>
            </w:pPr>
            <w:r>
              <w:rPr>
                <w:rFonts w:cs="Arial"/>
              </w:rPr>
              <w:t>Tweede</w:t>
            </w:r>
            <w:r w:rsidR="00EC49A3">
              <w:rPr>
                <w:rFonts w:cs="Arial"/>
              </w:rPr>
              <w:t xml:space="preserve"> </w:t>
            </w:r>
            <w:r>
              <w:rPr>
                <w:rFonts w:cs="Arial"/>
              </w:rPr>
              <w:t>lijn:</w:t>
            </w:r>
            <w:r w:rsidR="00EC49A3">
              <w:rPr>
                <w:rFonts w:cs="Arial"/>
              </w:rPr>
              <w:t xml:space="preserve"> </w:t>
            </w:r>
            <w:r w:rsidR="002E61D9">
              <w:rPr>
                <w:rFonts w:cs="Arial"/>
              </w:rPr>
              <w:t xml:space="preserve">oplossen van </w:t>
            </w:r>
            <w:r w:rsidR="000F5BEE">
              <w:rPr>
                <w:rFonts w:cs="Arial"/>
              </w:rPr>
              <w:t>complexere incidenten en vragen</w:t>
            </w:r>
            <w:r w:rsidR="0005338B">
              <w:rPr>
                <w:rFonts w:cs="Arial"/>
              </w:rPr>
              <w:t xml:space="preserve"> binnen de bestaande</w:t>
            </w:r>
            <w:r w:rsidR="000C34B5">
              <w:rPr>
                <w:rFonts w:cs="Arial"/>
              </w:rPr>
              <w:t xml:space="preserve"> functionaliteit, escale</w:t>
            </w:r>
            <w:r w:rsidR="00C560E3">
              <w:rPr>
                <w:rFonts w:cs="Arial"/>
              </w:rPr>
              <w:t xml:space="preserve">ren naar derde lijn </w:t>
            </w:r>
            <w:r w:rsidR="00FD707B">
              <w:rPr>
                <w:rFonts w:cs="Arial"/>
              </w:rPr>
              <w:t>bij gebreken in de functionaliteit</w:t>
            </w:r>
            <w:r w:rsidR="000F5BEE">
              <w:rPr>
                <w:rFonts w:cs="Arial"/>
              </w:rPr>
              <w:t xml:space="preserve">. </w:t>
            </w:r>
          </w:p>
          <w:p w14:paraId="6910F316" w14:textId="5185032E" w:rsidR="00EA78BE" w:rsidRPr="00DE4F2C" w:rsidRDefault="0005338B" w:rsidP="00252BBD">
            <w:pPr>
              <w:contextualSpacing/>
              <w:rPr>
                <w:rFonts w:cs="Arial"/>
              </w:rPr>
            </w:pPr>
            <w:r>
              <w:rPr>
                <w:rFonts w:cs="Arial"/>
              </w:rPr>
              <w:t xml:space="preserve">Derde lijn: </w:t>
            </w:r>
            <w:r w:rsidR="00DA65BC">
              <w:rPr>
                <w:rFonts w:cs="Arial"/>
              </w:rPr>
              <w:t xml:space="preserve">Oplossen van </w:t>
            </w:r>
            <w:r w:rsidR="0023765B">
              <w:rPr>
                <w:rFonts w:cs="Arial"/>
              </w:rPr>
              <w:t xml:space="preserve">gebreken </w:t>
            </w:r>
            <w:r w:rsidR="00FD707B">
              <w:rPr>
                <w:rFonts w:cs="Arial"/>
              </w:rPr>
              <w:t>binnen de applicatie</w:t>
            </w:r>
            <w:r w:rsidR="001F756F">
              <w:rPr>
                <w:rFonts w:cs="Arial"/>
              </w:rPr>
              <w:t>; training en ondersteuning van de tweede lijn</w:t>
            </w:r>
          </w:p>
        </w:tc>
      </w:tr>
      <w:bookmarkEnd w:id="11"/>
    </w:tbl>
    <w:p w14:paraId="7AA4306B" w14:textId="77777777" w:rsidR="009B72D8" w:rsidRPr="000F3458" w:rsidRDefault="009B72D8" w:rsidP="00252BBD">
      <w:pPr>
        <w:spacing w:line="240" w:lineRule="auto"/>
      </w:pPr>
    </w:p>
    <w:p w14:paraId="07E260F3" w14:textId="77777777" w:rsidR="009B72D8" w:rsidRPr="000F3458" w:rsidRDefault="009B72D8" w:rsidP="00252BBD">
      <w:pPr>
        <w:spacing w:line="240" w:lineRule="auto"/>
      </w:pPr>
      <w:r w:rsidRPr="000F3458">
        <w:br w:type="page"/>
      </w:r>
    </w:p>
    <w:p w14:paraId="12AE094C" w14:textId="77777777" w:rsidR="002D711E" w:rsidRPr="000F3458" w:rsidRDefault="002D711E" w:rsidP="00252BBD">
      <w:pPr>
        <w:pStyle w:val="Kop1"/>
      </w:pPr>
      <w:bookmarkStart w:id="12" w:name="Start"/>
      <w:bookmarkStart w:id="13" w:name="_Toc113194237"/>
      <w:bookmarkEnd w:id="12"/>
      <w:r w:rsidRPr="000F3458">
        <w:lastRenderedPageBreak/>
        <w:t>Algemeen</w:t>
      </w:r>
      <w:bookmarkEnd w:id="13"/>
    </w:p>
    <w:p w14:paraId="39A752DF" w14:textId="77777777" w:rsidR="002D711E" w:rsidRPr="000F3458" w:rsidRDefault="002D711E" w:rsidP="003A7D6A">
      <w:pPr>
        <w:pStyle w:val="Kop2"/>
      </w:pPr>
      <w:bookmarkStart w:id="14" w:name="_Toc113194238"/>
      <w:r w:rsidRPr="000F3458">
        <w:t>Inleiding</w:t>
      </w:r>
      <w:bookmarkEnd w:id="14"/>
    </w:p>
    <w:p w14:paraId="6322F992" w14:textId="2890347F" w:rsidR="00902095" w:rsidRDefault="00902095" w:rsidP="00252BBD">
      <w:pPr>
        <w:rPr>
          <w:rFonts w:cs="Arial"/>
        </w:rPr>
      </w:pPr>
      <w:r w:rsidRPr="000F3458">
        <w:rPr>
          <w:rFonts w:cs="Arial"/>
        </w:rPr>
        <w:t xml:space="preserve">Dit is de selectieleidraad voor de aanbesteding van </w:t>
      </w:r>
      <w:r w:rsidR="00DB1711">
        <w:rPr>
          <w:rFonts w:cs="Arial"/>
        </w:rPr>
        <w:t>“</w:t>
      </w:r>
      <w:r w:rsidR="001953AA">
        <w:rPr>
          <w:rFonts w:cs="Arial"/>
        </w:rPr>
        <w:t xml:space="preserve">Dienstverlening Centrale Besturing Installaties” </w:t>
      </w:r>
      <w:r w:rsidR="001329CD" w:rsidRPr="00951022">
        <w:rPr>
          <w:rFonts w:cs="Arial"/>
        </w:rPr>
        <w:t xml:space="preserve">met kenmerk </w:t>
      </w:r>
      <w:r w:rsidR="00791013" w:rsidRPr="00951022">
        <w:rPr>
          <w:rFonts w:cs="Arial"/>
        </w:rPr>
        <w:t>2022-51</w:t>
      </w:r>
      <w:r w:rsidRPr="00951022">
        <w:rPr>
          <w:rFonts w:cs="Arial"/>
        </w:rPr>
        <w:t xml:space="preserve">, zoals aangekondigd op </w:t>
      </w:r>
      <w:proofErr w:type="spellStart"/>
      <w:r w:rsidRPr="00951022">
        <w:rPr>
          <w:rFonts w:cs="Arial"/>
        </w:rPr>
        <w:t>TenderNed</w:t>
      </w:r>
      <w:proofErr w:type="spellEnd"/>
      <w:r w:rsidRPr="00951022">
        <w:rPr>
          <w:rFonts w:cs="Arial"/>
        </w:rPr>
        <w:t>. GVB heeft voor deze aanbesteding gekozen voor een niet-openbare procedure.</w:t>
      </w:r>
    </w:p>
    <w:p w14:paraId="4FCD3798" w14:textId="77777777" w:rsidR="00C775D1" w:rsidRPr="003C02E5" w:rsidRDefault="00C775D1" w:rsidP="003C02E5">
      <w:pPr>
        <w:rPr>
          <w:rFonts w:cs="Arial"/>
        </w:rPr>
      </w:pPr>
    </w:p>
    <w:p w14:paraId="67A66D25" w14:textId="540BDB4A" w:rsidR="00C775D1" w:rsidRPr="003C02E5" w:rsidRDefault="00C775D1" w:rsidP="003C02E5">
      <w:pPr>
        <w:rPr>
          <w:rFonts w:cs="Arial"/>
        </w:rPr>
      </w:pPr>
      <w:r w:rsidRPr="00C82F70">
        <w:rPr>
          <w:rFonts w:cs="Arial"/>
        </w:rPr>
        <w:t xml:space="preserve">In </w:t>
      </w:r>
      <w:r w:rsidR="00DA3A8E" w:rsidRPr="00C82F70">
        <w:rPr>
          <w:rFonts w:cs="Arial"/>
        </w:rPr>
        <w:t xml:space="preserve">deze </w:t>
      </w:r>
      <w:r w:rsidRPr="00C82F70">
        <w:rPr>
          <w:rFonts w:cs="Arial"/>
        </w:rPr>
        <w:t>aanbesteding</w:t>
      </w:r>
      <w:r w:rsidR="00DA3A8E" w:rsidRPr="00C82F70">
        <w:rPr>
          <w:rFonts w:cs="Arial"/>
        </w:rPr>
        <w:t xml:space="preserve"> </w:t>
      </w:r>
      <w:r w:rsidRPr="00C82F70">
        <w:rPr>
          <w:rFonts w:cs="Arial"/>
        </w:rPr>
        <w:t xml:space="preserve">worden gegevens van </w:t>
      </w:r>
      <w:r w:rsidR="00DA3A8E" w:rsidRPr="00C82F70">
        <w:rPr>
          <w:rFonts w:cs="Arial"/>
        </w:rPr>
        <w:t>uw</w:t>
      </w:r>
      <w:r w:rsidRPr="00C82F70">
        <w:rPr>
          <w:rFonts w:cs="Arial"/>
        </w:rPr>
        <w:t xml:space="preserve"> medewerkers vastgelegd. GVB </w:t>
      </w:r>
      <w:r w:rsidR="00DA3A8E" w:rsidRPr="00C82F70">
        <w:rPr>
          <w:rFonts w:cs="Arial"/>
        </w:rPr>
        <w:t xml:space="preserve">verwerkt </w:t>
      </w:r>
      <w:r w:rsidRPr="00C82F70">
        <w:rPr>
          <w:rFonts w:cs="Arial"/>
        </w:rPr>
        <w:t xml:space="preserve">persoonsgegevens niet om een ander doel dan </w:t>
      </w:r>
      <w:r w:rsidR="00DA3A8E" w:rsidRPr="00C82F70">
        <w:rPr>
          <w:rFonts w:cs="Arial"/>
        </w:rPr>
        <w:t xml:space="preserve">in het kader van de aanbesteding. </w:t>
      </w:r>
    </w:p>
    <w:p w14:paraId="76B60578" w14:textId="77777777" w:rsidR="00C775D1" w:rsidRPr="003C02E5" w:rsidRDefault="00C775D1" w:rsidP="003C02E5">
      <w:pPr>
        <w:rPr>
          <w:rFonts w:cs="Arial"/>
        </w:rPr>
      </w:pPr>
    </w:p>
    <w:p w14:paraId="3FFCD56A" w14:textId="010EBA35" w:rsidR="00902095" w:rsidRPr="000F3458" w:rsidRDefault="00902095" w:rsidP="00252BBD">
      <w:pPr>
        <w:pStyle w:val="Geenafstand"/>
        <w:spacing w:line="280" w:lineRule="atLeast"/>
      </w:pPr>
      <w:r w:rsidRPr="000F3458">
        <w:rPr>
          <w:rFonts w:ascii="Arial" w:hAnsi="Arial" w:cs="Arial"/>
          <w:sz w:val="20"/>
          <w:szCs w:val="20"/>
        </w:rPr>
        <w:t>Deze selectieleidraad beschrijft hoe Gegadigden een Aanmelding kunnen indienen en hoe vervolgens de selectie van Gegadigden voor de volgende fase van deze aanbesteding plaatsvindt, de</w:t>
      </w:r>
      <w:r w:rsidR="000C0C2E">
        <w:rPr>
          <w:rFonts w:ascii="Arial" w:hAnsi="Arial" w:cs="Arial"/>
          <w:sz w:val="20"/>
          <w:szCs w:val="20"/>
        </w:rPr>
        <w:t xml:space="preserve"> </w:t>
      </w:r>
      <w:bookmarkStart w:id="15" w:name="_Hlk105976379"/>
      <w:r w:rsidR="000C0C2E">
        <w:rPr>
          <w:rFonts w:ascii="Arial" w:hAnsi="Arial" w:cs="Arial"/>
          <w:sz w:val="20"/>
          <w:szCs w:val="20"/>
        </w:rPr>
        <w:t>inschrijvings- en</w:t>
      </w:r>
      <w:r w:rsidR="0019307B">
        <w:rPr>
          <w:rFonts w:ascii="Arial" w:hAnsi="Arial" w:cs="Arial"/>
          <w:sz w:val="20"/>
          <w:szCs w:val="20"/>
        </w:rPr>
        <w:t xml:space="preserve"> </w:t>
      </w:r>
      <w:bookmarkEnd w:id="15"/>
      <w:r w:rsidRPr="000F3458">
        <w:rPr>
          <w:rFonts w:ascii="Arial" w:hAnsi="Arial" w:cs="Arial"/>
          <w:sz w:val="20"/>
          <w:szCs w:val="20"/>
        </w:rPr>
        <w:t xml:space="preserve">gunningsfase. </w:t>
      </w:r>
    </w:p>
    <w:p w14:paraId="6194110F" w14:textId="77777777" w:rsidR="00902095" w:rsidRPr="000F3458" w:rsidRDefault="00902095" w:rsidP="00252BBD">
      <w:pPr>
        <w:pStyle w:val="Geenafstand"/>
        <w:spacing w:line="280" w:lineRule="atLeast"/>
      </w:pPr>
    </w:p>
    <w:p w14:paraId="085F4638" w14:textId="62CF3450" w:rsidR="00A4590A" w:rsidRPr="000F3458" w:rsidRDefault="00902095" w:rsidP="00252BBD">
      <w:pPr>
        <w:rPr>
          <w:rFonts w:cs="Arial"/>
        </w:rPr>
      </w:pPr>
      <w:r w:rsidRPr="00877F51">
        <w:rPr>
          <w:rFonts w:cs="Arial"/>
        </w:rPr>
        <w:t xml:space="preserve">Bij aanvang van de </w:t>
      </w:r>
      <w:r w:rsidR="000C0C2E" w:rsidRPr="00877F51">
        <w:rPr>
          <w:rFonts w:cs="Arial"/>
        </w:rPr>
        <w:t xml:space="preserve">inschrijvings- en </w:t>
      </w:r>
      <w:r w:rsidRPr="00877F51">
        <w:rPr>
          <w:rFonts w:cs="Arial"/>
        </w:rPr>
        <w:t xml:space="preserve">gunningsfase zal een gunningsleidraad aan de geselecteerde Gegadigden worden verstrekt. Gunning van de opdracht zal plaatsvinden aan de Inschrijver met de economisch meest voordelige inschrijving op basis van </w:t>
      </w:r>
      <w:r w:rsidR="0039555A" w:rsidRPr="00877F51">
        <w:rPr>
          <w:rFonts w:cs="Arial"/>
        </w:rPr>
        <w:t xml:space="preserve">de </w:t>
      </w:r>
      <w:r w:rsidR="001953AA" w:rsidRPr="00877F51">
        <w:rPr>
          <w:rFonts w:cs="Arial"/>
        </w:rPr>
        <w:t>‘</w:t>
      </w:r>
      <w:r w:rsidRPr="00877F51">
        <w:rPr>
          <w:rFonts w:cs="Arial"/>
        </w:rPr>
        <w:t>beste prijs-kwaliteitverhouding’. Het gunningscriterium zal worden uitgewerkt in de gunningsleidraad.</w:t>
      </w:r>
      <w:r w:rsidRPr="000F3458">
        <w:rPr>
          <w:rFonts w:cs="Arial"/>
        </w:rPr>
        <w:t xml:space="preserve"> </w:t>
      </w:r>
    </w:p>
    <w:p w14:paraId="579CC637" w14:textId="77777777" w:rsidR="00902095" w:rsidRPr="000F3458" w:rsidRDefault="00902095" w:rsidP="00252BBD">
      <w:pPr>
        <w:pStyle w:val="Geenafstand"/>
        <w:spacing w:line="280" w:lineRule="atLeast"/>
      </w:pPr>
    </w:p>
    <w:p w14:paraId="346D1C60" w14:textId="77777777" w:rsidR="00902095" w:rsidRPr="000F3458" w:rsidRDefault="00902095" w:rsidP="00252BBD">
      <w:pPr>
        <w:rPr>
          <w:rFonts w:cs="Arial"/>
        </w:rPr>
      </w:pPr>
      <w:r w:rsidRPr="000F3458">
        <w:rPr>
          <w:rFonts w:cs="Arial"/>
        </w:rPr>
        <w:t>De selectieleidraad bestaat uit de onderstaande onderdelen:</w:t>
      </w:r>
    </w:p>
    <w:p w14:paraId="1732A9D9" w14:textId="77777777" w:rsidR="00902095" w:rsidRPr="00B1501C" w:rsidRDefault="00902095" w:rsidP="00B152C9">
      <w:pPr>
        <w:pStyle w:val="Lijstalinea"/>
        <w:numPr>
          <w:ilvl w:val="0"/>
          <w:numId w:val="33"/>
        </w:numPr>
      </w:pPr>
      <w:r w:rsidRPr="00B1501C">
        <w:t>“Algemeen” bevat onder meer een beschrijving van GVB en vermeldt welke bijlagen integraal deel uitmaken van de selectieleidraad</w:t>
      </w:r>
      <w:r w:rsidRPr="000F3458">
        <w:t xml:space="preserve"> </w:t>
      </w:r>
      <w:r w:rsidRPr="00B1501C">
        <w:t>en welke aanbestedingstool GVB hanteert voor deze aanbesteding.</w:t>
      </w:r>
    </w:p>
    <w:p w14:paraId="690AC735" w14:textId="0042D39C" w:rsidR="00902095" w:rsidRPr="00B1501C" w:rsidRDefault="00902095" w:rsidP="00B152C9">
      <w:pPr>
        <w:pStyle w:val="Lijstalinea"/>
        <w:numPr>
          <w:ilvl w:val="0"/>
          <w:numId w:val="33"/>
        </w:numPr>
      </w:pPr>
      <w:bookmarkStart w:id="16" w:name="_Hlk519155154"/>
      <w:r w:rsidRPr="00B1501C">
        <w:t>“Opdracht”</w:t>
      </w:r>
      <w:bookmarkEnd w:id="16"/>
      <w:r w:rsidRPr="00B1501C">
        <w:t xml:space="preserve"> bevat een beschrijving van de doelstelling(en), aard en omvang van de opdracht die GVB wenst aan te besteden, en de </w:t>
      </w:r>
      <w:r w:rsidR="001533F7" w:rsidRPr="00B1501C">
        <w:t>O</w:t>
      </w:r>
      <w:r w:rsidRPr="00B1501C">
        <w:t>vereenkomst die daarop volgt.</w:t>
      </w:r>
    </w:p>
    <w:p w14:paraId="74B3283E" w14:textId="344BF263" w:rsidR="00902095" w:rsidRPr="00B1501C" w:rsidRDefault="00902095" w:rsidP="00B152C9">
      <w:pPr>
        <w:pStyle w:val="Lijstalinea"/>
        <w:numPr>
          <w:ilvl w:val="0"/>
          <w:numId w:val="33"/>
        </w:numPr>
      </w:pPr>
      <w:bookmarkStart w:id="17" w:name="_Hlk519155173"/>
      <w:r w:rsidRPr="00B1501C">
        <w:t>“</w:t>
      </w:r>
      <w:r w:rsidR="000F0D2F" w:rsidRPr="00B1501C">
        <w:t>Aanbestedingsprocedure – Aanmelding en s</w:t>
      </w:r>
      <w:r w:rsidRPr="00B1501C">
        <w:t>electie”</w:t>
      </w:r>
      <w:bookmarkEnd w:id="17"/>
      <w:r w:rsidRPr="00B1501C">
        <w:t xml:space="preserve"> bevat een beschrijving van de selectieprocedure, van Aanmelding tot en met de selectiebeslissing, inclusief alle voorschriften die daarop van toepassing zijn.</w:t>
      </w:r>
    </w:p>
    <w:p w14:paraId="7CC0CEB6" w14:textId="77777777" w:rsidR="00902095" w:rsidRPr="00B1501C" w:rsidRDefault="00902095" w:rsidP="00B152C9">
      <w:pPr>
        <w:pStyle w:val="Lijstalinea"/>
        <w:numPr>
          <w:ilvl w:val="0"/>
          <w:numId w:val="33"/>
        </w:numPr>
      </w:pPr>
      <w:bookmarkStart w:id="18" w:name="_Hlk519155193"/>
      <w:r w:rsidRPr="00B1501C">
        <w:t>“Selectie: uitsluitingsgronden en minimumeisen”</w:t>
      </w:r>
      <w:bookmarkEnd w:id="18"/>
      <w:r w:rsidRPr="00B1501C">
        <w:t xml:space="preserve"> bevat een opsomming van de uitsluitingsgronden en minimumeisen en beschrijft hoe de toetsing van de Gegadigden plaatsvindt.</w:t>
      </w:r>
    </w:p>
    <w:p w14:paraId="0BC72730" w14:textId="77777777" w:rsidR="00902095" w:rsidRPr="000F3458" w:rsidRDefault="00902095" w:rsidP="00951022">
      <w:pPr>
        <w:pStyle w:val="Kop2"/>
      </w:pPr>
      <w:bookmarkStart w:id="19" w:name="_Toc533427428"/>
      <w:bookmarkStart w:id="20" w:name="_Toc113194239"/>
      <w:r w:rsidRPr="000F3458">
        <w:t>GVB</w:t>
      </w:r>
      <w:bookmarkEnd w:id="19"/>
      <w:bookmarkEnd w:id="20"/>
    </w:p>
    <w:p w14:paraId="723714B5" w14:textId="7AC022AA" w:rsidR="00902095" w:rsidRPr="000F3458" w:rsidRDefault="0024495D" w:rsidP="00252BBD">
      <w:bookmarkStart w:id="21" w:name="_Hlk108626542"/>
      <w:r w:rsidRPr="00F35059">
        <w:rPr>
          <w:bCs/>
        </w:rPr>
        <w:t>Met een rijke historie als vervoerder is GVB al meer dan 120 jaar onlosmakelijk</w:t>
      </w:r>
      <w:r>
        <w:rPr>
          <w:bCs/>
        </w:rPr>
        <w:t xml:space="preserve"> </w:t>
      </w:r>
      <w:r w:rsidRPr="00F35059">
        <w:rPr>
          <w:bCs/>
        </w:rPr>
        <w:t>verbonden met Amsterdam</w:t>
      </w:r>
      <w:r>
        <w:rPr>
          <w:bCs/>
        </w:rPr>
        <w:t xml:space="preserve"> en omgeving</w:t>
      </w:r>
      <w:r w:rsidRPr="00F35059">
        <w:rPr>
          <w:bCs/>
        </w:rPr>
        <w:t xml:space="preserve">. </w:t>
      </w:r>
      <w:bookmarkEnd w:id="21"/>
      <w:r w:rsidR="00902095" w:rsidRPr="000F3458">
        <w:rPr>
          <w:bCs/>
        </w:rPr>
        <w:t>GVB verzorgt het openbaar vervoer met tram, bus</w:t>
      </w:r>
      <w:r>
        <w:rPr>
          <w:bCs/>
        </w:rPr>
        <w:t xml:space="preserve"> en</w:t>
      </w:r>
      <w:r w:rsidR="00902095" w:rsidRPr="000F3458">
        <w:rPr>
          <w:bCs/>
        </w:rPr>
        <w:t xml:space="preserve"> metro en veren in en rond Amsterdam </w:t>
      </w:r>
      <w:r w:rsidRPr="003E30DF">
        <w:rPr>
          <w:bCs/>
        </w:rPr>
        <w:t xml:space="preserve">en </w:t>
      </w:r>
      <w:bookmarkStart w:id="22" w:name="_Hlk108626584"/>
      <w:r>
        <w:rPr>
          <w:bCs/>
        </w:rPr>
        <w:t>met veerdiensten</w:t>
      </w:r>
      <w:bookmarkEnd w:id="22"/>
      <w:r w:rsidRPr="003E30DF">
        <w:rPr>
          <w:bCs/>
        </w:rPr>
        <w:t xml:space="preserve"> </w:t>
      </w:r>
      <w:bookmarkStart w:id="23" w:name="_Hlk108626597"/>
      <w:r w:rsidRPr="00F76207">
        <w:rPr>
          <w:bCs/>
        </w:rPr>
        <w:t>over</w:t>
      </w:r>
      <w:r>
        <w:rPr>
          <w:bCs/>
        </w:rPr>
        <w:t xml:space="preserve"> </w:t>
      </w:r>
      <w:r w:rsidRPr="00F76207">
        <w:rPr>
          <w:bCs/>
        </w:rPr>
        <w:t>het IJ en het Noordzeekanaal</w:t>
      </w:r>
      <w:bookmarkEnd w:id="23"/>
      <w:r w:rsidRPr="00E350BA">
        <w:rPr>
          <w:bCs/>
        </w:rPr>
        <w:t xml:space="preserve">. </w:t>
      </w:r>
      <w:bookmarkStart w:id="24" w:name="_Hlk108626633"/>
      <w:r w:rsidRPr="00E350BA">
        <w:rPr>
          <w:bCs/>
        </w:rPr>
        <w:t xml:space="preserve">Daarbij zijn we ook verantwoordelijk voor de sociale veiligheid en voor het beheer en onderhoud van de voer- en vaartuigen en de railinfrastructuur in de stad. </w:t>
      </w:r>
      <w:bookmarkEnd w:id="24"/>
      <w:r w:rsidR="003C02E5">
        <w:rPr>
          <w:bCs/>
        </w:rPr>
        <w:t xml:space="preserve">Gemiddeld vervoert GVB </w:t>
      </w:r>
      <w:proofErr w:type="gramStart"/>
      <w:r w:rsidR="003C02E5">
        <w:rPr>
          <w:bCs/>
        </w:rPr>
        <w:t>circa</w:t>
      </w:r>
      <w:proofErr w:type="gramEnd"/>
      <w:r w:rsidR="003C02E5">
        <w:rPr>
          <w:bCs/>
        </w:rPr>
        <w:t xml:space="preserve"> 1 miljoen reizigers per dag. </w:t>
      </w:r>
      <w:bookmarkStart w:id="25" w:name="_Hlk108626649"/>
      <w:r w:rsidRPr="00E350BA">
        <w:rPr>
          <w:bCs/>
        </w:rPr>
        <w:t>Met ruim 3200 medewerkers is GVB een van de grootste werkgevers in Amsterdam.</w:t>
      </w:r>
      <w:bookmarkEnd w:id="25"/>
      <w:r w:rsidR="0019307B">
        <w:rPr>
          <w:bCs/>
        </w:rPr>
        <w:t xml:space="preserve"> </w:t>
      </w:r>
      <w:r w:rsidR="003C02E5" w:rsidRPr="000E19B0">
        <w:t xml:space="preserve">Voor meer achtergrondinformatie over GVB verwijzen wij u naar </w:t>
      </w:r>
      <w:hyperlink r:id="rId11" w:history="1">
        <w:r w:rsidR="003C02E5" w:rsidRPr="00D82204">
          <w:rPr>
            <w:rStyle w:val="Hyperlink"/>
          </w:rPr>
          <w:t>www.gvb.nl</w:t>
        </w:r>
      </w:hyperlink>
      <w:r w:rsidR="003C02E5" w:rsidRPr="00C23700">
        <w:t>.</w:t>
      </w:r>
    </w:p>
    <w:p w14:paraId="46224D67" w14:textId="77777777" w:rsidR="00513869" w:rsidRPr="000F3458" w:rsidRDefault="00513869" w:rsidP="00252BBD"/>
    <w:p w14:paraId="0CC1A183" w14:textId="77777777" w:rsidR="0024495D" w:rsidRDefault="0024495D" w:rsidP="0024495D">
      <w:pPr>
        <w:rPr>
          <w:bCs/>
        </w:rPr>
      </w:pPr>
      <w:bookmarkStart w:id="26" w:name="_Hlk108626514"/>
      <w:r w:rsidRPr="00F35059">
        <w:rPr>
          <w:bCs/>
        </w:rPr>
        <w:t>GVB is uitvoerder van de vervoerconcessie in opdracht van Vervoerregio Amsterdam.</w:t>
      </w:r>
      <w:r>
        <w:rPr>
          <w:bCs/>
        </w:rPr>
        <w:t xml:space="preserve"> De </w:t>
      </w:r>
      <w:r w:rsidRPr="00F35059">
        <w:rPr>
          <w:bCs/>
        </w:rPr>
        <w:t xml:space="preserve">Vervoerregio Amsterdam </w:t>
      </w:r>
      <w:r>
        <w:rPr>
          <w:bCs/>
        </w:rPr>
        <w:t xml:space="preserve">is </w:t>
      </w:r>
      <w:r w:rsidRPr="00F35059">
        <w:rPr>
          <w:bCs/>
        </w:rPr>
        <w:t>medeaandeelhouder</w:t>
      </w:r>
      <w:r>
        <w:rPr>
          <w:bCs/>
        </w:rPr>
        <w:t>, samen met Gemeente Amsterdam</w:t>
      </w:r>
      <w:r w:rsidRPr="00F35059">
        <w:rPr>
          <w:bCs/>
        </w:rPr>
        <w:t>.</w:t>
      </w:r>
      <w:r>
        <w:rPr>
          <w:bCs/>
        </w:rPr>
        <w:t xml:space="preserve"> Met haar opdrachtgever en aandeelhouder en s</w:t>
      </w:r>
      <w:r w:rsidRPr="00F35059">
        <w:rPr>
          <w:bCs/>
        </w:rPr>
        <w:t>amen met uiteenlopende partijen werken we aan een uitgebreid</w:t>
      </w:r>
      <w:r>
        <w:rPr>
          <w:bCs/>
        </w:rPr>
        <w:t xml:space="preserve"> en samenhangend</w:t>
      </w:r>
      <w:r w:rsidRPr="00F35059">
        <w:rPr>
          <w:bCs/>
        </w:rPr>
        <w:t>,</w:t>
      </w:r>
      <w:r>
        <w:rPr>
          <w:bCs/>
        </w:rPr>
        <w:t xml:space="preserve"> </w:t>
      </w:r>
      <w:r w:rsidRPr="00F35059">
        <w:rPr>
          <w:bCs/>
        </w:rPr>
        <w:t xml:space="preserve">toegankelijk en duurzaam OV-netwerk, nu en in de toekomst. We beperken de </w:t>
      </w:r>
      <w:r w:rsidRPr="00F35059">
        <w:rPr>
          <w:bCs/>
        </w:rPr>
        <w:lastRenderedPageBreak/>
        <w:t>milieu</w:t>
      </w:r>
      <w:r>
        <w:rPr>
          <w:bCs/>
        </w:rPr>
        <w:t>-</w:t>
      </w:r>
      <w:r w:rsidRPr="00F35059">
        <w:rPr>
          <w:bCs/>
        </w:rPr>
        <w:t>impact</w:t>
      </w:r>
      <w:r>
        <w:rPr>
          <w:bCs/>
        </w:rPr>
        <w:t xml:space="preserve"> </w:t>
      </w:r>
      <w:r w:rsidRPr="00F35059">
        <w:rPr>
          <w:bCs/>
        </w:rPr>
        <w:t>van onze activiteiten zo veel mogelijk.</w:t>
      </w:r>
      <w:r>
        <w:rPr>
          <w:bCs/>
        </w:rPr>
        <w:t xml:space="preserve"> </w:t>
      </w:r>
      <w:r w:rsidRPr="00F35059">
        <w:rPr>
          <w:bCs/>
        </w:rPr>
        <w:t>GVB werkt aan een volledig uitstootvrije bedrijfsvoering. Waar mogelijk vragen we dit</w:t>
      </w:r>
      <w:r>
        <w:rPr>
          <w:bCs/>
        </w:rPr>
        <w:t xml:space="preserve"> </w:t>
      </w:r>
      <w:r w:rsidRPr="00F35059">
        <w:rPr>
          <w:bCs/>
        </w:rPr>
        <w:t>ook van onze leveranciers.</w:t>
      </w:r>
    </w:p>
    <w:p w14:paraId="7B5DCF4A" w14:textId="77777777" w:rsidR="0024495D" w:rsidRDefault="0024495D" w:rsidP="0024495D">
      <w:pPr>
        <w:rPr>
          <w:bCs/>
        </w:rPr>
      </w:pPr>
    </w:p>
    <w:p w14:paraId="58E64CA2" w14:textId="77777777" w:rsidR="0024495D" w:rsidRPr="000B3EEC" w:rsidRDefault="0024495D" w:rsidP="0024495D">
      <w:pPr>
        <w:rPr>
          <w:b/>
        </w:rPr>
      </w:pPr>
      <w:r w:rsidRPr="000B3EEC">
        <w:rPr>
          <w:b/>
        </w:rPr>
        <w:t>Gastvrij, verbindend en betrouwbaar</w:t>
      </w:r>
    </w:p>
    <w:p w14:paraId="1616BB58" w14:textId="77777777" w:rsidR="0024495D" w:rsidRDefault="0024495D" w:rsidP="0024495D">
      <w:pPr>
        <w:rPr>
          <w:bCs/>
        </w:rPr>
      </w:pPr>
      <w:r w:rsidRPr="00F35059">
        <w:rPr>
          <w:bCs/>
        </w:rPr>
        <w:t>Onze kernwaarden zijn gastvrij, verbindend en betrouwbaar. Daarbij houden we er</w:t>
      </w:r>
      <w:r>
        <w:rPr>
          <w:bCs/>
        </w:rPr>
        <w:t xml:space="preserve"> </w:t>
      </w:r>
      <w:r w:rsidRPr="00F35059">
        <w:rPr>
          <w:bCs/>
        </w:rPr>
        <w:t xml:space="preserve">rekening mee dat een reis met het OV niet alleen plaatsvindt </w:t>
      </w:r>
      <w:r>
        <w:rPr>
          <w:bCs/>
        </w:rPr>
        <w:t xml:space="preserve">aan boord van onze </w:t>
      </w:r>
      <w:r w:rsidRPr="00F35059">
        <w:rPr>
          <w:bCs/>
        </w:rPr>
        <w:t>voertuigen en veren, maar net zo goed op de stations, haltes en perrons. Op al die plekken zorgen</w:t>
      </w:r>
      <w:r>
        <w:rPr>
          <w:bCs/>
        </w:rPr>
        <w:t xml:space="preserve"> </w:t>
      </w:r>
      <w:r w:rsidRPr="00F35059">
        <w:rPr>
          <w:bCs/>
        </w:rPr>
        <w:t>we voor veiligheid, comfort en een gastvrije service.</w:t>
      </w:r>
    </w:p>
    <w:p w14:paraId="011DE64E" w14:textId="77777777" w:rsidR="0024495D" w:rsidRDefault="0024495D" w:rsidP="0024495D">
      <w:pPr>
        <w:rPr>
          <w:bCs/>
        </w:rPr>
      </w:pPr>
    </w:p>
    <w:p w14:paraId="7318EED0" w14:textId="77777777" w:rsidR="0024495D" w:rsidRPr="007706FC" w:rsidRDefault="0024495D" w:rsidP="0024495D">
      <w:pPr>
        <w:rPr>
          <w:b/>
        </w:rPr>
      </w:pPr>
      <w:r w:rsidRPr="007706FC">
        <w:rPr>
          <w:b/>
        </w:rPr>
        <w:t>Waarde creëren voor Amsterdam</w:t>
      </w:r>
    </w:p>
    <w:p w14:paraId="5E207919" w14:textId="005FCD0E" w:rsidR="0024495D" w:rsidRDefault="0024495D" w:rsidP="0024495D">
      <w:pPr>
        <w:rPr>
          <w:bCs/>
        </w:rPr>
      </w:pPr>
      <w:r w:rsidRPr="007706FC">
        <w:rPr>
          <w:bCs/>
        </w:rPr>
        <w:t>GVB is vooral een mobiliteitspartner van Amsterdam. We werken aan de</w:t>
      </w:r>
      <w:r>
        <w:rPr>
          <w:bCs/>
        </w:rPr>
        <w:t xml:space="preserve"> </w:t>
      </w:r>
      <w:r w:rsidRPr="007706FC">
        <w:rPr>
          <w:bCs/>
        </w:rPr>
        <w:t>bereikbaarheid en de leefbaarheid van de stad, in opdracht van Vervoerregio</w:t>
      </w:r>
      <w:r>
        <w:rPr>
          <w:bCs/>
        </w:rPr>
        <w:t xml:space="preserve"> </w:t>
      </w:r>
      <w:r w:rsidRPr="007706FC">
        <w:rPr>
          <w:bCs/>
        </w:rPr>
        <w:t>Amsterdam en samen met gemeente Amsterdam en andere organisaties. Zo wordt</w:t>
      </w:r>
      <w:r>
        <w:rPr>
          <w:bCs/>
        </w:rPr>
        <w:t xml:space="preserve"> </w:t>
      </w:r>
      <w:r w:rsidRPr="007706FC">
        <w:rPr>
          <w:bCs/>
        </w:rPr>
        <w:t>mobiliteit toegankelijk voor iedereen. Dit doen we op een duurzame wijze, met zo min</w:t>
      </w:r>
      <w:r>
        <w:rPr>
          <w:bCs/>
        </w:rPr>
        <w:t xml:space="preserve"> </w:t>
      </w:r>
      <w:r w:rsidRPr="007706FC">
        <w:rPr>
          <w:bCs/>
        </w:rPr>
        <w:t>mogelijk CO</w:t>
      </w:r>
      <w:r w:rsidRPr="007706FC">
        <w:rPr>
          <w:bCs/>
          <w:vertAlign w:val="subscript"/>
        </w:rPr>
        <w:t>2</w:t>
      </w:r>
      <w:r w:rsidRPr="007706FC">
        <w:rPr>
          <w:bCs/>
        </w:rPr>
        <w:t>-uitstoot. Zo dragen we bij aan de leefbaarheid van de stad. Daarnaast is</w:t>
      </w:r>
      <w:r>
        <w:rPr>
          <w:bCs/>
        </w:rPr>
        <w:t xml:space="preserve"> </w:t>
      </w:r>
      <w:r w:rsidRPr="007706FC">
        <w:rPr>
          <w:bCs/>
        </w:rPr>
        <w:t>GVB een grote werkgever die werkgelegenheid biedt aan een zeer diverse groep</w:t>
      </w:r>
      <w:r w:rsidR="001B0179">
        <w:rPr>
          <w:bCs/>
        </w:rPr>
        <w:t xml:space="preserve"> </w:t>
      </w:r>
      <w:r w:rsidRPr="007706FC">
        <w:rPr>
          <w:bCs/>
        </w:rPr>
        <w:t xml:space="preserve">mensen </w:t>
      </w:r>
      <w:r>
        <w:rPr>
          <w:bCs/>
        </w:rPr>
        <w:t>met</w:t>
      </w:r>
      <w:r w:rsidRPr="007706FC">
        <w:rPr>
          <w:bCs/>
        </w:rPr>
        <w:t xml:space="preserve"> uiteenlopende achtergronden en opleidingen.</w:t>
      </w:r>
      <w:r>
        <w:rPr>
          <w:bCs/>
        </w:rPr>
        <w:t xml:space="preserve"> </w:t>
      </w:r>
      <w:r w:rsidRPr="007706FC">
        <w:rPr>
          <w:bCs/>
        </w:rPr>
        <w:t>Ook</w:t>
      </w:r>
      <w:r>
        <w:rPr>
          <w:bCs/>
        </w:rPr>
        <w:t xml:space="preserve"> </w:t>
      </w:r>
      <w:r w:rsidRPr="007706FC">
        <w:rPr>
          <w:bCs/>
        </w:rPr>
        <w:t>mensen met een afstand tot de arbeidsmarkt bieden we kansen. Met al deze aspecten</w:t>
      </w:r>
      <w:r>
        <w:rPr>
          <w:bCs/>
        </w:rPr>
        <w:t xml:space="preserve"> </w:t>
      </w:r>
      <w:r w:rsidRPr="007706FC">
        <w:rPr>
          <w:bCs/>
        </w:rPr>
        <w:t>creëert GVB publieke en maatschappelijke waarde voor de stad en omgeving.</w:t>
      </w:r>
    </w:p>
    <w:p w14:paraId="1ED298A3" w14:textId="77777777" w:rsidR="0024495D" w:rsidRPr="00673C99" w:rsidRDefault="0024495D" w:rsidP="0024495D">
      <w:pPr>
        <w:pStyle w:val="Kop3"/>
        <w:spacing w:line="276" w:lineRule="auto"/>
      </w:pPr>
      <w:r w:rsidRPr="00673C99">
        <w:t>Onze missie</w:t>
      </w:r>
      <w:r>
        <w:t xml:space="preserve"> en strategische pijlers</w:t>
      </w:r>
    </w:p>
    <w:p w14:paraId="103675EA" w14:textId="77777777" w:rsidR="0024495D" w:rsidRPr="0094744A" w:rsidRDefault="0024495D" w:rsidP="0024495D">
      <w:pPr>
        <w:rPr>
          <w:bCs/>
        </w:rPr>
      </w:pPr>
      <w:r>
        <w:rPr>
          <w:bCs/>
        </w:rPr>
        <w:t>‘</w:t>
      </w:r>
      <w:r w:rsidRPr="00673C99">
        <w:rPr>
          <w:bCs/>
        </w:rPr>
        <w:t>De reiziger in Groot</w:t>
      </w:r>
      <w:r>
        <w:rPr>
          <w:bCs/>
        </w:rPr>
        <w:t>-</w:t>
      </w:r>
      <w:r w:rsidRPr="00673C99">
        <w:rPr>
          <w:bCs/>
        </w:rPr>
        <w:t>Amsterdam</w:t>
      </w:r>
      <w:r>
        <w:rPr>
          <w:bCs/>
        </w:rPr>
        <w:t xml:space="preserve"> </w:t>
      </w:r>
      <w:r w:rsidRPr="00673C99">
        <w:rPr>
          <w:bCs/>
        </w:rPr>
        <w:t>kiest voor lopen, fietsen en openbaar vervoer.</w:t>
      </w:r>
      <w:r>
        <w:rPr>
          <w:bCs/>
        </w:rPr>
        <w:t xml:space="preserve">’ Dat is onze missie. </w:t>
      </w:r>
    </w:p>
    <w:p w14:paraId="14565D8A" w14:textId="77777777" w:rsidR="0024495D" w:rsidRDefault="0024495D" w:rsidP="0024495D">
      <w:pPr>
        <w:rPr>
          <w:bCs/>
        </w:rPr>
      </w:pPr>
      <w:r w:rsidRPr="00673C99">
        <w:rPr>
          <w:bCs/>
        </w:rPr>
        <w:t xml:space="preserve">Onze strategie </w:t>
      </w:r>
      <w:r>
        <w:rPr>
          <w:bCs/>
        </w:rPr>
        <w:t>bestaa</w:t>
      </w:r>
      <w:r w:rsidRPr="00673C99">
        <w:rPr>
          <w:bCs/>
        </w:rPr>
        <w:t xml:space="preserve">t </w:t>
      </w:r>
      <w:r>
        <w:rPr>
          <w:bCs/>
        </w:rPr>
        <w:t xml:space="preserve">uit </w:t>
      </w:r>
      <w:r w:rsidRPr="00673C99">
        <w:rPr>
          <w:bCs/>
        </w:rPr>
        <w:t>4 strategische pijlers:</w:t>
      </w:r>
    </w:p>
    <w:p w14:paraId="504F2E34" w14:textId="77777777" w:rsidR="0024495D" w:rsidRPr="00673C99" w:rsidRDefault="0024495D" w:rsidP="0024495D">
      <w:pPr>
        <w:rPr>
          <w:bCs/>
        </w:rPr>
      </w:pPr>
    </w:p>
    <w:p w14:paraId="08AC6E24" w14:textId="77777777" w:rsidR="0024495D" w:rsidRPr="00673C99" w:rsidRDefault="0024495D" w:rsidP="0024495D">
      <w:pPr>
        <w:rPr>
          <w:bCs/>
        </w:rPr>
      </w:pPr>
      <w:r w:rsidRPr="00673C99">
        <w:rPr>
          <w:bCs/>
        </w:rPr>
        <w:t>1. gastvrije gids</w:t>
      </w:r>
    </w:p>
    <w:p w14:paraId="5A0A081C" w14:textId="77777777" w:rsidR="0024495D" w:rsidRPr="00673C99" w:rsidRDefault="0024495D" w:rsidP="0024495D">
      <w:pPr>
        <w:rPr>
          <w:bCs/>
        </w:rPr>
      </w:pPr>
      <w:r w:rsidRPr="00673C99">
        <w:rPr>
          <w:bCs/>
        </w:rPr>
        <w:t>2. operationeel excellente vervoerder</w:t>
      </w:r>
    </w:p>
    <w:p w14:paraId="4DE5FA61" w14:textId="77777777" w:rsidR="0024495D" w:rsidRPr="00673C99" w:rsidRDefault="0024495D" w:rsidP="0024495D">
      <w:pPr>
        <w:rPr>
          <w:bCs/>
        </w:rPr>
      </w:pPr>
      <w:r w:rsidRPr="00673C99">
        <w:rPr>
          <w:bCs/>
        </w:rPr>
        <w:t>3. expert en partner</w:t>
      </w:r>
    </w:p>
    <w:p w14:paraId="0AC33DC6" w14:textId="77777777" w:rsidR="0024495D" w:rsidRDefault="0024495D" w:rsidP="0024495D">
      <w:pPr>
        <w:rPr>
          <w:bCs/>
        </w:rPr>
      </w:pPr>
      <w:r w:rsidRPr="00673C99">
        <w:rPr>
          <w:bCs/>
        </w:rPr>
        <w:t>4. robuust fundament</w:t>
      </w:r>
      <w:r>
        <w:rPr>
          <w:bCs/>
        </w:rPr>
        <w:br/>
      </w:r>
    </w:p>
    <w:p w14:paraId="7F2582EF" w14:textId="77777777" w:rsidR="0024495D" w:rsidRDefault="0024495D" w:rsidP="0024495D">
      <w:pPr>
        <w:rPr>
          <w:rFonts w:cs="Arial"/>
        </w:rPr>
      </w:pPr>
      <w:r w:rsidRPr="0079701A">
        <w:rPr>
          <w:rFonts w:cs="Arial"/>
        </w:rPr>
        <w:t xml:space="preserve">Als </w:t>
      </w:r>
      <w:r w:rsidRPr="0079701A">
        <w:rPr>
          <w:rFonts w:cs="Arial"/>
          <w:b/>
          <w:bCs/>
        </w:rPr>
        <w:t>gastvrije gids</w:t>
      </w:r>
      <w:r w:rsidRPr="0079701A">
        <w:rPr>
          <w:rFonts w:cs="Arial"/>
        </w:rPr>
        <w:t xml:space="preserve"> willen we bereiken dat reizigers als vanzelf kiezen voor het </w:t>
      </w:r>
      <w:r>
        <w:rPr>
          <w:rFonts w:cs="Arial"/>
        </w:rPr>
        <w:t>openbaar vervoer</w:t>
      </w:r>
      <w:r w:rsidRPr="0079701A">
        <w:rPr>
          <w:rFonts w:cs="Arial"/>
        </w:rPr>
        <w:t>, omdat we een comfortabele reis bieden waarin toegankelijkheid en</w:t>
      </w:r>
      <w:r>
        <w:rPr>
          <w:rFonts w:cs="Arial"/>
        </w:rPr>
        <w:t xml:space="preserve"> </w:t>
      </w:r>
      <w:r w:rsidRPr="0079701A">
        <w:rPr>
          <w:rFonts w:cs="Arial"/>
        </w:rPr>
        <w:t>service zorgen voor een prettige reiservaring. Ook bieden we gemak door eenvoudige</w:t>
      </w:r>
      <w:r>
        <w:rPr>
          <w:rFonts w:cs="Arial"/>
        </w:rPr>
        <w:t xml:space="preserve"> </w:t>
      </w:r>
      <w:r w:rsidRPr="0079701A">
        <w:rPr>
          <w:rFonts w:cs="Arial"/>
        </w:rPr>
        <w:t>middelen voor plannen, boeken en betalen. Verder verzorgen we uitstekende</w:t>
      </w:r>
      <w:r>
        <w:rPr>
          <w:rFonts w:cs="Arial"/>
        </w:rPr>
        <w:t xml:space="preserve"> </w:t>
      </w:r>
      <w:r w:rsidRPr="0079701A">
        <w:rPr>
          <w:rFonts w:cs="Arial"/>
        </w:rPr>
        <w:t>reisinformatie en geven we tijdig verstoringen door en reiken daarvoor alternatieve</w:t>
      </w:r>
      <w:r>
        <w:rPr>
          <w:rFonts w:cs="Arial"/>
        </w:rPr>
        <w:t xml:space="preserve"> </w:t>
      </w:r>
      <w:r w:rsidRPr="0079701A">
        <w:rPr>
          <w:rFonts w:cs="Arial"/>
        </w:rPr>
        <w:t>reisroutes aan. Ook willen we actief de combinatie maken bij het plannen en</w:t>
      </w:r>
      <w:r>
        <w:rPr>
          <w:rFonts w:cs="Arial"/>
        </w:rPr>
        <w:t xml:space="preserve"> </w:t>
      </w:r>
      <w:r w:rsidRPr="0079701A">
        <w:rPr>
          <w:rFonts w:cs="Arial"/>
        </w:rPr>
        <w:t>betalen van de reis, waarbij we ook alternatieven als (e-)fietsen en (e-)scooters</w:t>
      </w:r>
      <w:r>
        <w:rPr>
          <w:rFonts w:cs="Arial"/>
        </w:rPr>
        <w:t xml:space="preserve"> </w:t>
      </w:r>
      <w:r w:rsidRPr="0079701A">
        <w:rPr>
          <w:rFonts w:cs="Arial"/>
        </w:rPr>
        <w:t>ontsluiten. Dit moet resulteren in tevreden reizigers en meer reizigers in het OV.</w:t>
      </w:r>
    </w:p>
    <w:p w14:paraId="5D1CF8E4" w14:textId="77777777" w:rsidR="0024495D" w:rsidRPr="0079701A" w:rsidRDefault="0024495D" w:rsidP="0024495D">
      <w:pPr>
        <w:rPr>
          <w:rFonts w:cs="Arial"/>
        </w:rPr>
      </w:pPr>
    </w:p>
    <w:p w14:paraId="3B853C96" w14:textId="77777777" w:rsidR="0024495D" w:rsidRDefault="0024495D" w:rsidP="0024495D">
      <w:pPr>
        <w:rPr>
          <w:rFonts w:cs="Arial"/>
        </w:rPr>
      </w:pPr>
      <w:r w:rsidRPr="0079701A">
        <w:rPr>
          <w:rFonts w:cs="Arial"/>
        </w:rPr>
        <w:t xml:space="preserve">Als </w:t>
      </w:r>
      <w:r w:rsidRPr="0079701A">
        <w:rPr>
          <w:rFonts w:cs="Arial"/>
          <w:b/>
          <w:bCs/>
        </w:rPr>
        <w:t>operationeel excellente vervoerder</w:t>
      </w:r>
      <w:r w:rsidRPr="0079701A">
        <w:rPr>
          <w:rFonts w:cs="Arial"/>
        </w:rPr>
        <w:t xml:space="preserve"> richten we ons op veilig, snel, betrouwbaar</w:t>
      </w:r>
      <w:r>
        <w:rPr>
          <w:rFonts w:cs="Arial"/>
        </w:rPr>
        <w:t xml:space="preserve"> </w:t>
      </w:r>
      <w:r w:rsidRPr="0079701A">
        <w:rPr>
          <w:rFonts w:cs="Arial"/>
        </w:rPr>
        <w:t xml:space="preserve">en betaalbaar vervoer. </w:t>
      </w:r>
      <w:r>
        <w:rPr>
          <w:rFonts w:cs="Arial"/>
        </w:rPr>
        <w:t>B</w:t>
      </w:r>
      <w:r w:rsidRPr="0079701A">
        <w:rPr>
          <w:rFonts w:cs="Arial"/>
        </w:rPr>
        <w:t>eslissingen over onder meer ons netwerk en het</w:t>
      </w:r>
      <w:r>
        <w:rPr>
          <w:rFonts w:cs="Arial"/>
        </w:rPr>
        <w:t xml:space="preserve"> </w:t>
      </w:r>
      <w:r w:rsidRPr="0079701A">
        <w:rPr>
          <w:rFonts w:cs="Arial"/>
        </w:rPr>
        <w:t xml:space="preserve">materieel </w:t>
      </w:r>
      <w:r>
        <w:rPr>
          <w:rFonts w:cs="Arial"/>
        </w:rPr>
        <w:t>nemen</w:t>
      </w:r>
      <w:r w:rsidRPr="0079701A">
        <w:rPr>
          <w:rFonts w:cs="Arial"/>
        </w:rPr>
        <w:t xml:space="preserve"> we integraal. Doordat GVB ook het management van de railinfra-activiteiten onder</w:t>
      </w:r>
      <w:r>
        <w:rPr>
          <w:rFonts w:cs="Arial"/>
        </w:rPr>
        <w:t xml:space="preserve"> </w:t>
      </w:r>
      <w:r w:rsidRPr="0079701A">
        <w:rPr>
          <w:rFonts w:cs="Arial"/>
        </w:rPr>
        <w:t xml:space="preserve">haar hoede </w:t>
      </w:r>
      <w:r>
        <w:rPr>
          <w:rFonts w:cs="Arial"/>
        </w:rPr>
        <w:t>heef</w:t>
      </w:r>
      <w:r w:rsidRPr="0079701A">
        <w:rPr>
          <w:rFonts w:cs="Arial"/>
        </w:rPr>
        <w:t>t, bouwen we kennis op om beheer en onderhoud optimaal te</w:t>
      </w:r>
      <w:r>
        <w:rPr>
          <w:rFonts w:cs="Arial"/>
        </w:rPr>
        <w:t xml:space="preserve"> </w:t>
      </w:r>
      <w:r w:rsidRPr="0079701A">
        <w:rPr>
          <w:rFonts w:cs="Arial"/>
        </w:rPr>
        <w:t>plannen en uit te voeren tegen zo laag mogelijke kosten. Dit alles draagt bij aan de</w:t>
      </w:r>
      <w:r>
        <w:rPr>
          <w:rFonts w:cs="Arial"/>
        </w:rPr>
        <w:t xml:space="preserve"> </w:t>
      </w:r>
      <w:r w:rsidRPr="0079701A">
        <w:rPr>
          <w:rFonts w:cs="Arial"/>
        </w:rPr>
        <w:t>betrouwbaarheid voor de reiziger en aan een grotere voorspelbaarheid in onze</w:t>
      </w:r>
      <w:r>
        <w:rPr>
          <w:rFonts w:cs="Arial"/>
        </w:rPr>
        <w:t xml:space="preserve"> </w:t>
      </w:r>
      <w:r w:rsidRPr="0079701A">
        <w:rPr>
          <w:rFonts w:cs="Arial"/>
        </w:rPr>
        <w:t>exploitatie.</w:t>
      </w:r>
    </w:p>
    <w:p w14:paraId="017226B4" w14:textId="77777777" w:rsidR="0024495D" w:rsidRPr="0079701A" w:rsidRDefault="0024495D" w:rsidP="0024495D">
      <w:pPr>
        <w:rPr>
          <w:rFonts w:cs="Arial"/>
        </w:rPr>
      </w:pPr>
    </w:p>
    <w:p w14:paraId="13438390" w14:textId="77777777" w:rsidR="0024495D" w:rsidRDefault="0024495D" w:rsidP="0024495D">
      <w:pPr>
        <w:rPr>
          <w:rFonts w:cs="Arial"/>
        </w:rPr>
      </w:pPr>
      <w:r w:rsidRPr="0079701A">
        <w:rPr>
          <w:rFonts w:cs="Arial"/>
        </w:rPr>
        <w:t xml:space="preserve">Onze rol als </w:t>
      </w:r>
      <w:r w:rsidRPr="0079701A">
        <w:rPr>
          <w:rFonts w:cs="Arial"/>
          <w:b/>
          <w:bCs/>
        </w:rPr>
        <w:t>expert en partner</w:t>
      </w:r>
      <w:r w:rsidRPr="0079701A">
        <w:rPr>
          <w:rFonts w:cs="Arial"/>
        </w:rPr>
        <w:t xml:space="preserve"> op het gebied van vervoer</w:t>
      </w:r>
      <w:r>
        <w:rPr>
          <w:rFonts w:cs="Arial"/>
        </w:rPr>
        <w:t>,</w:t>
      </w:r>
      <w:r w:rsidRPr="0079701A">
        <w:rPr>
          <w:rFonts w:cs="Arial"/>
        </w:rPr>
        <w:t xml:space="preserve"> met </w:t>
      </w:r>
      <w:r>
        <w:rPr>
          <w:rFonts w:cs="Arial"/>
        </w:rPr>
        <w:t xml:space="preserve">ruim </w:t>
      </w:r>
      <w:r w:rsidRPr="0079701A">
        <w:rPr>
          <w:rFonts w:cs="Arial"/>
        </w:rPr>
        <w:t>120 jaar ervaring in</w:t>
      </w:r>
      <w:r>
        <w:rPr>
          <w:rFonts w:cs="Arial"/>
        </w:rPr>
        <w:t xml:space="preserve"> </w:t>
      </w:r>
      <w:r w:rsidRPr="0079701A">
        <w:rPr>
          <w:rFonts w:cs="Arial"/>
        </w:rPr>
        <w:t>mobiliteit in Amsterdam</w:t>
      </w:r>
      <w:r>
        <w:rPr>
          <w:rFonts w:cs="Arial"/>
        </w:rPr>
        <w:t>,</w:t>
      </w:r>
      <w:r w:rsidRPr="0079701A">
        <w:rPr>
          <w:rFonts w:cs="Arial"/>
        </w:rPr>
        <w:t xml:space="preserve"> </w:t>
      </w:r>
      <w:r>
        <w:rPr>
          <w:rFonts w:cs="Arial"/>
        </w:rPr>
        <w:t>laten</w:t>
      </w:r>
      <w:r w:rsidRPr="0079701A">
        <w:rPr>
          <w:rFonts w:cs="Arial"/>
        </w:rPr>
        <w:t xml:space="preserve"> we ten goede komen aan onze</w:t>
      </w:r>
      <w:r>
        <w:rPr>
          <w:rFonts w:cs="Arial"/>
        </w:rPr>
        <w:t xml:space="preserve"> </w:t>
      </w:r>
      <w:r w:rsidRPr="0079701A">
        <w:rPr>
          <w:rFonts w:cs="Arial"/>
        </w:rPr>
        <w:t>partners. We omarmen alle vormen van duurzame mobiliteit die geen of weinig</w:t>
      </w:r>
      <w:r>
        <w:rPr>
          <w:rFonts w:cs="Arial"/>
        </w:rPr>
        <w:t xml:space="preserve"> </w:t>
      </w:r>
      <w:r w:rsidRPr="0079701A">
        <w:rPr>
          <w:rFonts w:cs="Arial"/>
        </w:rPr>
        <w:t>impact hebben op het ruimtebeslag in de stad, dus lopen, fietsen en eventueel</w:t>
      </w:r>
      <w:r>
        <w:rPr>
          <w:rFonts w:cs="Arial"/>
        </w:rPr>
        <w:t xml:space="preserve"> </w:t>
      </w:r>
      <w:r w:rsidRPr="0079701A">
        <w:rPr>
          <w:rFonts w:cs="Arial"/>
        </w:rPr>
        <w:t>deelvervoer in combinatie met het OV. We willen dat onze partners onze schat aan</w:t>
      </w:r>
      <w:r>
        <w:rPr>
          <w:rFonts w:cs="Arial"/>
        </w:rPr>
        <w:t xml:space="preserve"> </w:t>
      </w:r>
      <w:r w:rsidRPr="0079701A">
        <w:rPr>
          <w:rFonts w:cs="Arial"/>
        </w:rPr>
        <w:t xml:space="preserve">kennis </w:t>
      </w:r>
      <w:r w:rsidRPr="0079701A">
        <w:rPr>
          <w:rFonts w:cs="Arial"/>
        </w:rPr>
        <w:lastRenderedPageBreak/>
        <w:t>en data zo vroeg mogelijk betrekken in hun beleidsvoornemens en ons zien als</w:t>
      </w:r>
      <w:r>
        <w:rPr>
          <w:rFonts w:cs="Arial"/>
        </w:rPr>
        <w:t xml:space="preserve"> </w:t>
      </w:r>
      <w:r w:rsidRPr="0079701A">
        <w:rPr>
          <w:rFonts w:cs="Arial"/>
        </w:rPr>
        <w:t>organisatie die werkt aan de vervoersketen van Groot</w:t>
      </w:r>
      <w:r>
        <w:rPr>
          <w:rFonts w:cs="Arial"/>
        </w:rPr>
        <w:t>-</w:t>
      </w:r>
      <w:r w:rsidRPr="0079701A">
        <w:rPr>
          <w:rFonts w:cs="Arial"/>
        </w:rPr>
        <w:t>Amsterdam. Zo kunnen we</w:t>
      </w:r>
      <w:r>
        <w:rPr>
          <w:rFonts w:cs="Arial"/>
        </w:rPr>
        <w:t xml:space="preserve"> </w:t>
      </w:r>
      <w:r w:rsidRPr="0079701A">
        <w:rPr>
          <w:rFonts w:cs="Arial"/>
        </w:rPr>
        <w:t xml:space="preserve">bijdragen aan de beste oplossingen voor mobiliteit in en </w:t>
      </w:r>
      <w:r>
        <w:rPr>
          <w:rFonts w:cs="Arial"/>
        </w:rPr>
        <w:t>rondom</w:t>
      </w:r>
      <w:r w:rsidRPr="0079701A">
        <w:rPr>
          <w:rFonts w:cs="Arial"/>
        </w:rPr>
        <w:t xml:space="preserve"> Amsterdam.</w:t>
      </w:r>
    </w:p>
    <w:p w14:paraId="201AD952" w14:textId="77777777" w:rsidR="0024495D" w:rsidRPr="0079701A" w:rsidRDefault="0024495D" w:rsidP="0024495D">
      <w:pPr>
        <w:rPr>
          <w:rFonts w:cs="Arial"/>
        </w:rPr>
      </w:pPr>
    </w:p>
    <w:p w14:paraId="5A38A052" w14:textId="680D469D" w:rsidR="0024495D" w:rsidRPr="0024495D" w:rsidRDefault="0024495D" w:rsidP="00252BBD">
      <w:pPr>
        <w:rPr>
          <w:bCs/>
        </w:rPr>
      </w:pPr>
      <w:r w:rsidRPr="0079701A">
        <w:rPr>
          <w:rFonts w:cs="Arial"/>
        </w:rPr>
        <w:t xml:space="preserve">Om deze doelen te bereiken, werken we vanuit een </w:t>
      </w:r>
      <w:r w:rsidRPr="0079701A">
        <w:rPr>
          <w:rFonts w:cs="Arial"/>
          <w:b/>
          <w:bCs/>
        </w:rPr>
        <w:t>robuust fundament</w:t>
      </w:r>
      <w:r w:rsidRPr="0079701A">
        <w:rPr>
          <w:rFonts w:cs="Arial"/>
        </w:rPr>
        <w:t>: een solide</w:t>
      </w:r>
      <w:r>
        <w:rPr>
          <w:rFonts w:cs="Arial"/>
        </w:rPr>
        <w:t xml:space="preserve"> </w:t>
      </w:r>
      <w:r w:rsidRPr="0079701A">
        <w:rPr>
          <w:rFonts w:cs="Arial"/>
        </w:rPr>
        <w:t>basis die wordt gedragen door goed werkgeverschap en een gezonde, wendbare</w:t>
      </w:r>
      <w:r>
        <w:rPr>
          <w:rFonts w:cs="Arial"/>
        </w:rPr>
        <w:t xml:space="preserve"> </w:t>
      </w:r>
      <w:r w:rsidRPr="0079701A">
        <w:rPr>
          <w:rFonts w:cs="Arial"/>
        </w:rPr>
        <w:t>organisatie die procesmatig en integraal wordt aangestuurd. Het fundament</w:t>
      </w:r>
      <w:r>
        <w:rPr>
          <w:rFonts w:cs="Arial"/>
        </w:rPr>
        <w:t xml:space="preserve"> </w:t>
      </w:r>
      <w:r w:rsidRPr="0079701A">
        <w:rPr>
          <w:rFonts w:cs="Arial"/>
        </w:rPr>
        <w:t>wordt ook gevormd door de inzet om onze assets kwalitatief op peil te houden en door</w:t>
      </w:r>
      <w:r>
        <w:rPr>
          <w:rFonts w:cs="Arial"/>
        </w:rPr>
        <w:t xml:space="preserve"> </w:t>
      </w:r>
      <w:r w:rsidRPr="0079701A">
        <w:rPr>
          <w:rFonts w:cs="Arial"/>
        </w:rPr>
        <w:t>de digitale component.</w:t>
      </w:r>
      <w:bookmarkEnd w:id="26"/>
    </w:p>
    <w:p w14:paraId="615C39E7" w14:textId="204A018B" w:rsidR="00902095" w:rsidRPr="008C2556" w:rsidRDefault="00902095" w:rsidP="00E5027D">
      <w:pPr>
        <w:pStyle w:val="Kop2"/>
      </w:pPr>
      <w:bookmarkStart w:id="27" w:name="_Toc113194240"/>
      <w:bookmarkStart w:id="28" w:name="_Toc533427429"/>
      <w:r w:rsidRPr="008C2556">
        <w:t>Speciale-sectorbedrijf</w:t>
      </w:r>
      <w:bookmarkEnd w:id="27"/>
      <w:r w:rsidRPr="008C2556">
        <w:t xml:space="preserve"> </w:t>
      </w:r>
      <w:bookmarkEnd w:id="28"/>
    </w:p>
    <w:p w14:paraId="2A2630F4" w14:textId="5DD42485" w:rsidR="00902095" w:rsidRPr="00AD1F57" w:rsidRDefault="00902095" w:rsidP="00252BBD">
      <w:pPr>
        <w:rPr>
          <w:rFonts w:cs="Arial"/>
        </w:rPr>
      </w:pPr>
      <w:r w:rsidRPr="00AD1F57">
        <w:rPr>
          <w:rFonts w:cs="Arial"/>
        </w:rPr>
        <w:t xml:space="preserve">Het speciale-sectorbedrijf in deze aanbesteding is GVB </w:t>
      </w:r>
      <w:r w:rsidR="00C3067D" w:rsidRPr="00AD1F57">
        <w:rPr>
          <w:rFonts w:cs="Arial"/>
        </w:rPr>
        <w:t>Infra</w:t>
      </w:r>
      <w:r w:rsidRPr="00AD1F57">
        <w:rPr>
          <w:rFonts w:cs="Arial"/>
        </w:rPr>
        <w:t xml:space="preserve"> B.V. (hierna te noemen: “GVB</w:t>
      </w:r>
      <w:r w:rsidR="0090057A">
        <w:rPr>
          <w:rFonts w:cs="Arial"/>
        </w:rPr>
        <w:t>”</w:t>
      </w:r>
      <w:r w:rsidRPr="00AD1F57">
        <w:rPr>
          <w:rFonts w:cs="Arial"/>
        </w:rPr>
        <w:t>).</w:t>
      </w:r>
    </w:p>
    <w:p w14:paraId="01F003C0" w14:textId="77777777" w:rsidR="00902095" w:rsidRPr="00AD1F57" w:rsidRDefault="00902095" w:rsidP="00252BBD">
      <w:pPr>
        <w:rPr>
          <w:rFonts w:cs="Arial"/>
        </w:rPr>
      </w:pPr>
    </w:p>
    <w:p w14:paraId="26220AAE" w14:textId="381FC9E0" w:rsidR="004029BA" w:rsidRPr="00AD1F57" w:rsidRDefault="003C02E5" w:rsidP="201CD0EF">
      <w:pPr>
        <w:rPr>
          <w:rFonts w:cs="Arial"/>
        </w:rPr>
      </w:pPr>
      <w:r w:rsidRPr="00AD1F57">
        <w:rPr>
          <w:rFonts w:cs="Arial"/>
        </w:rPr>
        <w:t xml:space="preserve">GVB kent een holdingstructuur met verschillende werkmaatschappijen. </w:t>
      </w:r>
      <w:r w:rsidR="00902095" w:rsidRPr="00AD1F57">
        <w:rPr>
          <w:rFonts w:cs="Arial"/>
        </w:rPr>
        <w:t xml:space="preserve">GVB </w:t>
      </w:r>
      <w:r w:rsidR="00C3067D" w:rsidRPr="00AD1F57">
        <w:rPr>
          <w:rFonts w:cs="Arial"/>
        </w:rPr>
        <w:t>Infra</w:t>
      </w:r>
      <w:r w:rsidR="008C2556" w:rsidRPr="00AD1F57">
        <w:rPr>
          <w:rFonts w:cs="Arial"/>
        </w:rPr>
        <w:t xml:space="preserve"> </w:t>
      </w:r>
      <w:r w:rsidR="00902095" w:rsidRPr="00AD1F57">
        <w:rPr>
          <w:rFonts w:cs="Arial"/>
        </w:rPr>
        <w:t xml:space="preserve">B.V. voert deze aanbestedingsprocedure mede namens </w:t>
      </w:r>
      <w:r w:rsidR="004029BA" w:rsidRPr="00AD1F57">
        <w:rPr>
          <w:rFonts w:cs="Arial"/>
        </w:rPr>
        <w:t xml:space="preserve">de andere </w:t>
      </w:r>
      <w:proofErr w:type="spellStart"/>
      <w:r w:rsidR="004029BA" w:rsidRPr="00AD1F57">
        <w:rPr>
          <w:rFonts w:cs="Arial"/>
        </w:rPr>
        <w:t>BV’s</w:t>
      </w:r>
      <w:proofErr w:type="spellEnd"/>
      <w:r w:rsidR="004029BA" w:rsidRPr="00AD1F57">
        <w:rPr>
          <w:rFonts w:cs="Arial"/>
        </w:rPr>
        <w:t xml:space="preserve"> binnen </w:t>
      </w:r>
      <w:r w:rsidR="00902095" w:rsidRPr="00AD1F57">
        <w:rPr>
          <w:rFonts w:cs="Arial"/>
        </w:rPr>
        <w:t xml:space="preserve">GVB. </w:t>
      </w:r>
    </w:p>
    <w:p w14:paraId="33B1169C" w14:textId="77777777" w:rsidR="00902095" w:rsidRPr="000F3458" w:rsidRDefault="00902095" w:rsidP="00FD6F6F">
      <w:pPr>
        <w:pStyle w:val="Kop2"/>
      </w:pPr>
      <w:bookmarkStart w:id="29" w:name="_Toc533427430"/>
      <w:bookmarkStart w:id="30" w:name="_Toc113194241"/>
      <w:r w:rsidRPr="000F3458">
        <w:t>Bijlagen</w:t>
      </w:r>
      <w:bookmarkEnd w:id="29"/>
      <w:bookmarkEnd w:id="30"/>
      <w:r w:rsidRPr="000F3458">
        <w:t xml:space="preserve"> </w:t>
      </w:r>
    </w:p>
    <w:p w14:paraId="2BBD32BE" w14:textId="2345E33F" w:rsidR="00902095" w:rsidRPr="000F3458" w:rsidRDefault="00902095" w:rsidP="00252BBD">
      <w:pPr>
        <w:rPr>
          <w:rFonts w:cs="Arial"/>
        </w:rPr>
      </w:pPr>
      <w:r w:rsidRPr="009F5A04">
        <w:rPr>
          <w:rFonts w:cs="Arial"/>
        </w:rPr>
        <w:t xml:space="preserve">De volgende bijlagen maken deel uit van deze selectieleidraad. Deze documenten zijn te downloaden van </w:t>
      </w:r>
      <w:proofErr w:type="spellStart"/>
      <w:r w:rsidRPr="009F5A04">
        <w:rPr>
          <w:rFonts w:cs="Arial"/>
        </w:rPr>
        <w:t>TenderNed</w:t>
      </w:r>
      <w:proofErr w:type="spellEnd"/>
      <w:r w:rsidR="009F5A04" w:rsidRPr="009F5A04">
        <w:rPr>
          <w:rFonts w:cs="Arial"/>
        </w:rPr>
        <w:t>.</w:t>
      </w:r>
    </w:p>
    <w:p w14:paraId="14507539" w14:textId="77777777" w:rsidR="00513869" w:rsidRPr="000F3458" w:rsidRDefault="00513869" w:rsidP="00252BBD">
      <w:pPr>
        <w:rPr>
          <w:rFonts w:cs="Arial"/>
        </w:rPr>
      </w:pPr>
    </w:p>
    <w:tbl>
      <w:tblPr>
        <w:tblStyle w:val="Tabelraster"/>
        <w:tblW w:w="0" w:type="auto"/>
        <w:tblLook w:val="04A0" w:firstRow="1" w:lastRow="0" w:firstColumn="1" w:lastColumn="0" w:noHBand="0" w:noVBand="1"/>
      </w:tblPr>
      <w:tblGrid>
        <w:gridCol w:w="1211"/>
        <w:gridCol w:w="5598"/>
        <w:gridCol w:w="2251"/>
      </w:tblGrid>
      <w:tr w:rsidR="00902095" w:rsidRPr="000F3458" w14:paraId="584F9B09" w14:textId="77777777" w:rsidTr="003C02E5">
        <w:tc>
          <w:tcPr>
            <w:tcW w:w="1211" w:type="dxa"/>
            <w:vAlign w:val="center"/>
          </w:tcPr>
          <w:p w14:paraId="6DADC925" w14:textId="77777777" w:rsidR="00902095" w:rsidRPr="000F3458" w:rsidRDefault="00902095" w:rsidP="00252BBD">
            <w:pPr>
              <w:ind w:right="-170"/>
              <w:rPr>
                <w:rFonts w:cs="Arial"/>
                <w:color w:val="000000"/>
              </w:rPr>
            </w:pPr>
            <w:r w:rsidRPr="000F3458">
              <w:rPr>
                <w:rFonts w:cs="Arial"/>
                <w:color w:val="000000"/>
              </w:rPr>
              <w:t>Bijlage 1</w:t>
            </w:r>
          </w:p>
        </w:tc>
        <w:tc>
          <w:tcPr>
            <w:tcW w:w="5598" w:type="dxa"/>
            <w:vAlign w:val="center"/>
          </w:tcPr>
          <w:p w14:paraId="3F0A8E8C" w14:textId="77777777" w:rsidR="00902095" w:rsidRPr="000F3458" w:rsidRDefault="00902095" w:rsidP="00252BBD">
            <w:pPr>
              <w:ind w:right="-170"/>
              <w:rPr>
                <w:rFonts w:cs="Arial"/>
                <w:color w:val="000000"/>
              </w:rPr>
            </w:pPr>
            <w:r w:rsidRPr="000F3458">
              <w:rPr>
                <w:rFonts w:cs="Arial"/>
                <w:color w:val="000000"/>
              </w:rPr>
              <w:t xml:space="preserve">Eigen Verklaring (formulier) </w:t>
            </w:r>
          </w:p>
        </w:tc>
        <w:tc>
          <w:tcPr>
            <w:tcW w:w="2251" w:type="dxa"/>
            <w:vAlign w:val="center"/>
          </w:tcPr>
          <w:p w14:paraId="130B5F50" w14:textId="77777777" w:rsidR="00902095" w:rsidRPr="000F3458" w:rsidRDefault="00902095" w:rsidP="00252BBD">
            <w:pPr>
              <w:ind w:right="-170"/>
              <w:rPr>
                <w:rFonts w:cs="Arial"/>
                <w:color w:val="000000"/>
              </w:rPr>
            </w:pPr>
            <w:r w:rsidRPr="000F3458">
              <w:rPr>
                <w:rFonts w:cs="Arial"/>
                <w:color w:val="000000"/>
              </w:rPr>
              <w:t>Selectieleidraad</w:t>
            </w:r>
          </w:p>
          <w:p w14:paraId="36543A5C" w14:textId="492782F8" w:rsidR="00902095" w:rsidRPr="000F3458" w:rsidRDefault="00902095" w:rsidP="00252BBD">
            <w:pPr>
              <w:ind w:right="-170"/>
              <w:rPr>
                <w:rFonts w:cs="Arial"/>
                <w:color w:val="000000"/>
              </w:rPr>
            </w:pPr>
            <w:r w:rsidRPr="000F3458">
              <w:rPr>
                <w:rFonts w:cs="Arial"/>
                <w:color w:val="000000"/>
              </w:rPr>
              <w:t xml:space="preserve">Par. </w:t>
            </w:r>
            <w:r w:rsidRPr="000F3458">
              <w:rPr>
                <w:rFonts w:cs="Arial"/>
                <w:color w:val="000000"/>
                <w:highlight w:val="yellow"/>
              </w:rPr>
              <w:fldChar w:fldCharType="begin"/>
            </w:r>
            <w:r w:rsidRPr="000F3458">
              <w:rPr>
                <w:rFonts w:cs="Arial"/>
                <w:color w:val="000000"/>
              </w:rPr>
              <w:instrText xml:space="preserve"> REF _Ref432414891 \r \h </w:instrText>
            </w:r>
            <w:r w:rsidR="00252BBD">
              <w:rPr>
                <w:rFonts w:cs="Arial"/>
                <w:color w:val="000000"/>
                <w:highlight w:val="yellow"/>
              </w:rPr>
              <w:instrText xml:space="preserve"> \* MERGEFORMAT </w:instrText>
            </w:r>
            <w:r w:rsidRPr="000F3458">
              <w:rPr>
                <w:rFonts w:cs="Arial"/>
                <w:color w:val="000000"/>
                <w:highlight w:val="yellow"/>
              </w:rPr>
            </w:r>
            <w:r w:rsidRPr="000F3458">
              <w:rPr>
                <w:rFonts w:cs="Arial"/>
                <w:color w:val="000000"/>
                <w:highlight w:val="yellow"/>
              </w:rPr>
              <w:fldChar w:fldCharType="separate"/>
            </w:r>
            <w:r w:rsidR="001A36BC">
              <w:rPr>
                <w:rFonts w:cs="Arial"/>
                <w:color w:val="000000"/>
              </w:rPr>
              <w:t>3.5.2</w:t>
            </w:r>
            <w:r w:rsidRPr="000F3458">
              <w:rPr>
                <w:rFonts w:cs="Arial"/>
                <w:color w:val="000000"/>
                <w:highlight w:val="yellow"/>
              </w:rPr>
              <w:fldChar w:fldCharType="end"/>
            </w:r>
          </w:p>
        </w:tc>
      </w:tr>
      <w:tr w:rsidR="00C024A3" w:rsidRPr="000F3458" w14:paraId="4D4ED7B6" w14:textId="77777777" w:rsidTr="00C024A3">
        <w:tc>
          <w:tcPr>
            <w:tcW w:w="1211" w:type="dxa"/>
            <w:vAlign w:val="center"/>
          </w:tcPr>
          <w:p w14:paraId="00FB8A48" w14:textId="77777777" w:rsidR="00C024A3" w:rsidRPr="000F3458" w:rsidRDefault="00C024A3" w:rsidP="00C024A3">
            <w:pPr>
              <w:ind w:right="-170"/>
              <w:rPr>
                <w:rFonts w:cs="Arial"/>
                <w:color w:val="000000"/>
              </w:rPr>
            </w:pPr>
            <w:r w:rsidRPr="000F3458">
              <w:rPr>
                <w:rFonts w:cs="Arial"/>
                <w:color w:val="000000"/>
              </w:rPr>
              <w:t xml:space="preserve">Bijlage </w:t>
            </w:r>
            <w:r>
              <w:rPr>
                <w:rFonts w:cs="Arial"/>
                <w:color w:val="000000"/>
              </w:rPr>
              <w:t>2</w:t>
            </w:r>
          </w:p>
        </w:tc>
        <w:tc>
          <w:tcPr>
            <w:tcW w:w="5598" w:type="dxa"/>
            <w:vAlign w:val="center"/>
          </w:tcPr>
          <w:p w14:paraId="4CF48FBF" w14:textId="2D7D3EDA" w:rsidR="00C024A3" w:rsidRPr="000F3458" w:rsidRDefault="00C024A3" w:rsidP="00C024A3">
            <w:pPr>
              <w:ind w:right="-170"/>
              <w:rPr>
                <w:rFonts w:cs="Arial"/>
                <w:color w:val="000000"/>
              </w:rPr>
            </w:pPr>
            <w:r w:rsidRPr="000F3458">
              <w:rPr>
                <w:rFonts w:cs="Arial"/>
                <w:color w:val="000000"/>
              </w:rPr>
              <w:t xml:space="preserve">Verklaring </w:t>
            </w:r>
            <w:r w:rsidR="001329CD">
              <w:rPr>
                <w:rFonts w:cs="Arial"/>
                <w:color w:val="000000"/>
              </w:rPr>
              <w:t>r</w:t>
            </w:r>
            <w:r w:rsidRPr="000F3458">
              <w:rPr>
                <w:rFonts w:cs="Arial"/>
                <w:color w:val="000000"/>
              </w:rPr>
              <w:t>eferentieopdracht (model)</w:t>
            </w:r>
          </w:p>
        </w:tc>
        <w:tc>
          <w:tcPr>
            <w:tcW w:w="2251" w:type="dxa"/>
          </w:tcPr>
          <w:p w14:paraId="5D3B76F1" w14:textId="77777777" w:rsidR="00C024A3" w:rsidRPr="000F3458" w:rsidRDefault="00C024A3" w:rsidP="00C024A3">
            <w:pPr>
              <w:ind w:right="-170"/>
              <w:rPr>
                <w:rFonts w:cs="Arial"/>
                <w:color w:val="000000"/>
              </w:rPr>
            </w:pPr>
            <w:r w:rsidRPr="000F3458">
              <w:rPr>
                <w:rFonts w:cs="Arial"/>
                <w:color w:val="000000"/>
              </w:rPr>
              <w:t>Selectieleidraad Par. 4.2.2</w:t>
            </w:r>
          </w:p>
        </w:tc>
      </w:tr>
      <w:tr w:rsidR="00C024A3" w:rsidRPr="000F3458" w14:paraId="0185D5C8" w14:textId="77777777" w:rsidTr="003C02E5">
        <w:tc>
          <w:tcPr>
            <w:tcW w:w="1211" w:type="dxa"/>
            <w:vAlign w:val="center"/>
          </w:tcPr>
          <w:p w14:paraId="64B64AFD" w14:textId="77777777" w:rsidR="00C024A3" w:rsidRPr="000F3458" w:rsidRDefault="00C024A3" w:rsidP="00C024A3">
            <w:pPr>
              <w:ind w:right="-170"/>
              <w:rPr>
                <w:rFonts w:cs="Arial"/>
                <w:color w:val="000000"/>
              </w:rPr>
            </w:pPr>
            <w:r w:rsidRPr="00EF0949">
              <w:rPr>
                <w:rFonts w:cs="Arial"/>
                <w:color w:val="000000"/>
              </w:rPr>
              <w:t xml:space="preserve">Bijlage </w:t>
            </w:r>
            <w:r>
              <w:rPr>
                <w:rFonts w:cs="Arial"/>
                <w:color w:val="000000"/>
              </w:rPr>
              <w:t>3</w:t>
            </w:r>
          </w:p>
        </w:tc>
        <w:tc>
          <w:tcPr>
            <w:tcW w:w="5598" w:type="dxa"/>
            <w:vAlign w:val="center"/>
          </w:tcPr>
          <w:p w14:paraId="4067BF00" w14:textId="77777777" w:rsidR="00C024A3" w:rsidRPr="000F3458" w:rsidRDefault="00C024A3" w:rsidP="00C024A3">
            <w:pPr>
              <w:ind w:right="-170"/>
              <w:rPr>
                <w:rFonts w:cs="Arial"/>
                <w:color w:val="000000"/>
              </w:rPr>
            </w:pPr>
            <w:r w:rsidRPr="00723193">
              <w:rPr>
                <w:rFonts w:cs="Arial"/>
                <w:color w:val="000000"/>
              </w:rPr>
              <w:t>Combinatieverklaring</w:t>
            </w:r>
          </w:p>
        </w:tc>
        <w:tc>
          <w:tcPr>
            <w:tcW w:w="2251" w:type="dxa"/>
            <w:vAlign w:val="center"/>
          </w:tcPr>
          <w:p w14:paraId="67173CD6" w14:textId="46E0FCF5" w:rsidR="00C024A3" w:rsidRPr="000F3458" w:rsidRDefault="00C024A3" w:rsidP="00C024A3">
            <w:pPr>
              <w:ind w:right="-170"/>
              <w:rPr>
                <w:rFonts w:cs="Arial"/>
                <w:color w:val="000000"/>
              </w:rPr>
            </w:pPr>
            <w:r>
              <w:rPr>
                <w:rFonts w:cs="Arial"/>
                <w:color w:val="000000"/>
              </w:rPr>
              <w:t>Selectiel</w:t>
            </w:r>
            <w:r w:rsidRPr="003E30DF">
              <w:rPr>
                <w:rFonts w:cs="Arial"/>
                <w:color w:val="000000"/>
              </w:rPr>
              <w:t>eidraad</w:t>
            </w:r>
            <w:r>
              <w:rPr>
                <w:rFonts w:cs="Arial"/>
                <w:color w:val="000000"/>
              </w:rPr>
              <w:t xml:space="preserve"> Par.</w:t>
            </w:r>
            <w:r w:rsidR="0019307B">
              <w:rPr>
                <w:rFonts w:cs="Arial"/>
                <w:color w:val="000000"/>
              </w:rPr>
              <w:t xml:space="preserve"> </w:t>
            </w:r>
            <w:r>
              <w:rPr>
                <w:rFonts w:cs="Arial"/>
                <w:color w:val="000000"/>
              </w:rPr>
              <w:t>3.5.4</w:t>
            </w:r>
          </w:p>
        </w:tc>
      </w:tr>
      <w:tr w:rsidR="00C024A3" w:rsidRPr="000F3458" w14:paraId="51683A3A" w14:textId="77777777" w:rsidTr="003C02E5">
        <w:tc>
          <w:tcPr>
            <w:tcW w:w="1211" w:type="dxa"/>
            <w:vAlign w:val="center"/>
          </w:tcPr>
          <w:p w14:paraId="06670CB0" w14:textId="77777777" w:rsidR="00C024A3" w:rsidRPr="000F3458" w:rsidRDefault="00C024A3" w:rsidP="00C024A3">
            <w:pPr>
              <w:ind w:right="-170"/>
              <w:rPr>
                <w:rFonts w:cs="Arial"/>
                <w:color w:val="000000"/>
              </w:rPr>
            </w:pPr>
            <w:r>
              <w:rPr>
                <w:rFonts w:cs="Arial"/>
                <w:color w:val="000000"/>
              </w:rPr>
              <w:t>Bijlage 4</w:t>
            </w:r>
          </w:p>
        </w:tc>
        <w:tc>
          <w:tcPr>
            <w:tcW w:w="5598" w:type="dxa"/>
            <w:vAlign w:val="center"/>
          </w:tcPr>
          <w:p w14:paraId="3A5E63CD" w14:textId="1CD9A9D2" w:rsidR="00C024A3" w:rsidRPr="000F3458" w:rsidRDefault="00C024A3" w:rsidP="00C024A3">
            <w:pPr>
              <w:ind w:right="-170"/>
              <w:rPr>
                <w:rFonts w:cs="Arial"/>
                <w:color w:val="000000"/>
              </w:rPr>
            </w:pPr>
            <w:r>
              <w:rPr>
                <w:rFonts w:cs="Arial"/>
                <w:color w:val="000000"/>
              </w:rPr>
              <w:t>Verklaring beroep op derde</w:t>
            </w:r>
            <w:r w:rsidR="00CA4CDB">
              <w:rPr>
                <w:rFonts w:cs="Arial"/>
                <w:color w:val="000000"/>
              </w:rPr>
              <w:t>(n)</w:t>
            </w:r>
          </w:p>
        </w:tc>
        <w:tc>
          <w:tcPr>
            <w:tcW w:w="2251" w:type="dxa"/>
            <w:vAlign w:val="center"/>
          </w:tcPr>
          <w:p w14:paraId="522786B9" w14:textId="77777777" w:rsidR="00C024A3" w:rsidRPr="000F3458" w:rsidRDefault="00C024A3" w:rsidP="00C024A3">
            <w:pPr>
              <w:ind w:right="-170"/>
              <w:rPr>
                <w:rFonts w:cs="Arial"/>
                <w:color w:val="000000"/>
              </w:rPr>
            </w:pPr>
            <w:r>
              <w:rPr>
                <w:rFonts w:cs="Arial"/>
                <w:color w:val="000000"/>
              </w:rPr>
              <w:t>Selectieleidraad Par. 3.5.4</w:t>
            </w:r>
          </w:p>
        </w:tc>
      </w:tr>
      <w:tr w:rsidR="00C024A3" w:rsidRPr="000F3458" w14:paraId="507334A1" w14:textId="77777777" w:rsidTr="003C02E5">
        <w:tc>
          <w:tcPr>
            <w:tcW w:w="1211" w:type="dxa"/>
            <w:vAlign w:val="center"/>
          </w:tcPr>
          <w:p w14:paraId="268EA6CD" w14:textId="477E8CF4" w:rsidR="00C024A3" w:rsidRPr="000F3458" w:rsidRDefault="00C024A3" w:rsidP="00C024A3">
            <w:pPr>
              <w:ind w:right="-170"/>
              <w:rPr>
                <w:rFonts w:cs="Arial"/>
                <w:color w:val="000000"/>
              </w:rPr>
            </w:pPr>
            <w:r w:rsidRPr="000F3458">
              <w:rPr>
                <w:rFonts w:cs="Arial"/>
                <w:color w:val="000000"/>
              </w:rPr>
              <w:t xml:space="preserve">Bijlage </w:t>
            </w:r>
            <w:r>
              <w:rPr>
                <w:rFonts w:cs="Arial"/>
                <w:color w:val="000000"/>
              </w:rPr>
              <w:t>5</w:t>
            </w:r>
          </w:p>
        </w:tc>
        <w:tc>
          <w:tcPr>
            <w:tcW w:w="5598" w:type="dxa"/>
            <w:vAlign w:val="center"/>
          </w:tcPr>
          <w:p w14:paraId="49A1D73F" w14:textId="1F28DAA6" w:rsidR="00C024A3" w:rsidRPr="000F3458" w:rsidRDefault="00C024A3" w:rsidP="00C024A3">
            <w:pPr>
              <w:ind w:right="-170"/>
              <w:rPr>
                <w:rFonts w:cs="Arial"/>
                <w:color w:val="000000"/>
              </w:rPr>
            </w:pPr>
            <w:r w:rsidRPr="000F3458">
              <w:rPr>
                <w:rFonts w:cs="Arial"/>
                <w:color w:val="000000"/>
              </w:rPr>
              <w:t>Verklaring garantstelling moedermaatschappij</w:t>
            </w:r>
            <w:r w:rsidR="0019307B">
              <w:rPr>
                <w:rFonts w:cs="Arial"/>
                <w:color w:val="000000"/>
              </w:rPr>
              <w:t xml:space="preserve"> </w:t>
            </w:r>
            <w:r w:rsidRPr="000F3458">
              <w:rPr>
                <w:rFonts w:cs="Arial"/>
                <w:color w:val="000000"/>
              </w:rPr>
              <w:t>(model)</w:t>
            </w:r>
          </w:p>
        </w:tc>
        <w:tc>
          <w:tcPr>
            <w:tcW w:w="2251" w:type="dxa"/>
            <w:vAlign w:val="center"/>
          </w:tcPr>
          <w:p w14:paraId="60CB5E62" w14:textId="77777777" w:rsidR="00C024A3" w:rsidRPr="000F3458" w:rsidRDefault="00C024A3" w:rsidP="00C024A3">
            <w:pPr>
              <w:ind w:right="-170"/>
              <w:rPr>
                <w:rFonts w:cs="Arial"/>
                <w:color w:val="000000"/>
              </w:rPr>
            </w:pPr>
            <w:r w:rsidRPr="000F3458">
              <w:rPr>
                <w:rFonts w:cs="Arial"/>
                <w:color w:val="000000"/>
              </w:rPr>
              <w:t xml:space="preserve">Selectieleidraad </w:t>
            </w:r>
          </w:p>
          <w:p w14:paraId="74F0AEEA" w14:textId="0156F0CD" w:rsidR="00C024A3" w:rsidRPr="000F3458" w:rsidRDefault="00C024A3" w:rsidP="00C024A3">
            <w:pPr>
              <w:ind w:right="-170"/>
              <w:rPr>
                <w:rFonts w:cs="Arial"/>
                <w:color w:val="000000"/>
              </w:rPr>
            </w:pPr>
            <w:r w:rsidRPr="000F3458">
              <w:rPr>
                <w:rFonts w:cs="Arial"/>
                <w:color w:val="000000"/>
              </w:rPr>
              <w:t xml:space="preserve">Par. </w:t>
            </w:r>
            <w:r w:rsidRPr="000F3458">
              <w:rPr>
                <w:rFonts w:cs="Arial"/>
                <w:color w:val="000000"/>
              </w:rPr>
              <w:fldChar w:fldCharType="begin"/>
            </w:r>
            <w:r w:rsidRPr="000F3458">
              <w:rPr>
                <w:rFonts w:cs="Arial"/>
                <w:color w:val="000000"/>
              </w:rPr>
              <w:instrText xml:space="preserve"> REF _Ref357632401 \r \h  \* MERGEFORMAT </w:instrText>
            </w:r>
            <w:r w:rsidRPr="000F3458">
              <w:rPr>
                <w:rFonts w:cs="Arial"/>
                <w:color w:val="000000"/>
              </w:rPr>
            </w:r>
            <w:r w:rsidRPr="000F3458">
              <w:rPr>
                <w:rFonts w:cs="Arial"/>
                <w:color w:val="000000"/>
              </w:rPr>
              <w:fldChar w:fldCharType="separate"/>
            </w:r>
            <w:r w:rsidR="001A36BC">
              <w:rPr>
                <w:rFonts w:cs="Arial"/>
                <w:color w:val="000000"/>
              </w:rPr>
              <w:t>4.2.1</w:t>
            </w:r>
            <w:r w:rsidRPr="000F3458">
              <w:rPr>
                <w:rFonts w:cs="Arial"/>
                <w:color w:val="000000"/>
              </w:rPr>
              <w:fldChar w:fldCharType="end"/>
            </w:r>
          </w:p>
        </w:tc>
      </w:tr>
      <w:tr w:rsidR="00C024A3" w:rsidRPr="000F3458" w14:paraId="5D34444B" w14:textId="77777777" w:rsidTr="003C02E5">
        <w:tc>
          <w:tcPr>
            <w:tcW w:w="1211" w:type="dxa"/>
            <w:vAlign w:val="center"/>
          </w:tcPr>
          <w:p w14:paraId="6EB6D46F" w14:textId="5CF25623" w:rsidR="00C024A3" w:rsidRPr="000F3458" w:rsidRDefault="00C024A3" w:rsidP="00C024A3">
            <w:pPr>
              <w:ind w:right="-170"/>
              <w:rPr>
                <w:rFonts w:cs="Arial"/>
                <w:color w:val="000000"/>
              </w:rPr>
            </w:pPr>
            <w:r w:rsidRPr="000F3458">
              <w:rPr>
                <w:rFonts w:cs="Arial"/>
                <w:color w:val="000000"/>
              </w:rPr>
              <w:t xml:space="preserve">Bijlage </w:t>
            </w:r>
            <w:r>
              <w:rPr>
                <w:rFonts w:cs="Arial"/>
                <w:color w:val="000000"/>
              </w:rPr>
              <w:t>6</w:t>
            </w:r>
          </w:p>
        </w:tc>
        <w:tc>
          <w:tcPr>
            <w:tcW w:w="5598" w:type="dxa"/>
            <w:vAlign w:val="center"/>
          </w:tcPr>
          <w:p w14:paraId="77009F41" w14:textId="77777777" w:rsidR="00C024A3" w:rsidRPr="000F3458" w:rsidRDefault="00C024A3" w:rsidP="00C024A3">
            <w:pPr>
              <w:ind w:right="-170"/>
              <w:rPr>
                <w:rFonts w:cs="Arial"/>
                <w:color w:val="000000"/>
              </w:rPr>
            </w:pPr>
            <w:r w:rsidRPr="000F3458">
              <w:rPr>
                <w:rFonts w:cs="Arial"/>
                <w:color w:val="000000"/>
              </w:rPr>
              <w:t>Verklaring Financiële draagkracht en continuïteit bedrijfsvoering (model)</w:t>
            </w:r>
          </w:p>
        </w:tc>
        <w:tc>
          <w:tcPr>
            <w:tcW w:w="2251" w:type="dxa"/>
            <w:vAlign w:val="center"/>
          </w:tcPr>
          <w:p w14:paraId="6DEA8768" w14:textId="77777777" w:rsidR="00C024A3" w:rsidRPr="000F3458" w:rsidRDefault="00C024A3" w:rsidP="00C024A3">
            <w:pPr>
              <w:ind w:right="-170"/>
              <w:rPr>
                <w:rFonts w:cs="Arial"/>
                <w:color w:val="000000"/>
              </w:rPr>
            </w:pPr>
            <w:r w:rsidRPr="000F3458">
              <w:rPr>
                <w:rFonts w:cs="Arial"/>
                <w:color w:val="000000"/>
              </w:rPr>
              <w:t>Selectieleidraad</w:t>
            </w:r>
          </w:p>
          <w:p w14:paraId="5959984A" w14:textId="3A8D50F5" w:rsidR="00C024A3" w:rsidRPr="000F3458" w:rsidRDefault="00C024A3" w:rsidP="00C024A3">
            <w:pPr>
              <w:ind w:right="-170"/>
              <w:rPr>
                <w:rFonts w:cs="Arial"/>
                <w:color w:val="000000"/>
              </w:rPr>
            </w:pPr>
            <w:r w:rsidRPr="000F3458">
              <w:rPr>
                <w:rFonts w:cs="Arial"/>
                <w:color w:val="000000"/>
              </w:rPr>
              <w:t xml:space="preserve">Par.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1A36BC">
              <w:rPr>
                <w:rFonts w:cs="Arial"/>
                <w:color w:val="000000"/>
              </w:rPr>
              <w:t>4.2.1</w:t>
            </w:r>
            <w:r w:rsidRPr="000F3458">
              <w:rPr>
                <w:rFonts w:cs="Arial"/>
                <w:color w:val="000000"/>
              </w:rPr>
              <w:fldChar w:fldCharType="end"/>
            </w:r>
          </w:p>
        </w:tc>
      </w:tr>
      <w:tr w:rsidR="00C8194D" w:rsidRPr="000F3458" w14:paraId="272B4169" w14:textId="77777777" w:rsidTr="003C02E5">
        <w:tc>
          <w:tcPr>
            <w:tcW w:w="1211" w:type="dxa"/>
            <w:vAlign w:val="center"/>
          </w:tcPr>
          <w:p w14:paraId="3EC962D5" w14:textId="2D9F3215" w:rsidR="00C8194D" w:rsidRPr="00BE6CC2" w:rsidRDefault="00FD6F6F" w:rsidP="00C024A3">
            <w:pPr>
              <w:ind w:right="-170"/>
              <w:rPr>
                <w:rFonts w:cs="Arial"/>
                <w:color w:val="000000"/>
              </w:rPr>
            </w:pPr>
            <w:r w:rsidRPr="00BE6CC2">
              <w:rPr>
                <w:rFonts w:cs="Arial"/>
                <w:color w:val="000000"/>
              </w:rPr>
              <w:t>Bijlage 7</w:t>
            </w:r>
          </w:p>
        </w:tc>
        <w:tc>
          <w:tcPr>
            <w:tcW w:w="5598" w:type="dxa"/>
            <w:vAlign w:val="center"/>
          </w:tcPr>
          <w:p w14:paraId="4EE1691C" w14:textId="1ADF4751" w:rsidR="00C8194D" w:rsidRPr="00BE6CC2" w:rsidDel="00C024A3" w:rsidRDefault="00C8194D" w:rsidP="00C024A3">
            <w:pPr>
              <w:ind w:right="-170"/>
              <w:rPr>
                <w:rFonts w:cs="Arial"/>
                <w:color w:val="000000"/>
              </w:rPr>
            </w:pPr>
            <w:r w:rsidRPr="00BE6CC2">
              <w:rPr>
                <w:rFonts w:cs="Arial"/>
                <w:color w:val="000000"/>
              </w:rPr>
              <w:t>Verklaring Beroepskwalificaties</w:t>
            </w:r>
          </w:p>
        </w:tc>
        <w:tc>
          <w:tcPr>
            <w:tcW w:w="2251" w:type="dxa"/>
          </w:tcPr>
          <w:p w14:paraId="388A27F2" w14:textId="7FBB84F3" w:rsidR="00C8194D" w:rsidRPr="00BE6CC2" w:rsidRDefault="00C8194D" w:rsidP="00C024A3">
            <w:pPr>
              <w:ind w:right="-170"/>
              <w:rPr>
                <w:rFonts w:cs="Arial"/>
                <w:color w:val="000000"/>
              </w:rPr>
            </w:pPr>
            <w:r w:rsidRPr="00BE6CC2">
              <w:rPr>
                <w:rFonts w:cs="Arial"/>
                <w:color w:val="000000"/>
              </w:rPr>
              <w:t>Selectieleidraad Par. 4.2.2</w:t>
            </w:r>
          </w:p>
        </w:tc>
      </w:tr>
      <w:tr w:rsidR="00AE1722" w:rsidRPr="000F3458" w14:paraId="3199884A" w14:textId="77777777" w:rsidTr="003C02E5">
        <w:tc>
          <w:tcPr>
            <w:tcW w:w="1211" w:type="dxa"/>
            <w:vAlign w:val="center"/>
          </w:tcPr>
          <w:p w14:paraId="08672B6E" w14:textId="7FE4A76D" w:rsidR="00AE1722" w:rsidRPr="00FD6F6F" w:rsidRDefault="00AE1722" w:rsidP="00C024A3">
            <w:pPr>
              <w:ind w:right="-170"/>
              <w:rPr>
                <w:rFonts w:cs="Arial"/>
                <w:color w:val="000000"/>
              </w:rPr>
            </w:pPr>
            <w:r w:rsidRPr="00FD6F6F">
              <w:rPr>
                <w:rFonts w:cs="Arial"/>
                <w:color w:val="000000"/>
              </w:rPr>
              <w:t xml:space="preserve">Bijlage </w:t>
            </w:r>
            <w:r w:rsidR="00FD6F6F" w:rsidRPr="00FD6F6F">
              <w:rPr>
                <w:rFonts w:cs="Arial"/>
                <w:color w:val="000000"/>
              </w:rPr>
              <w:t>8</w:t>
            </w:r>
          </w:p>
        </w:tc>
        <w:tc>
          <w:tcPr>
            <w:tcW w:w="5598" w:type="dxa"/>
            <w:vAlign w:val="center"/>
          </w:tcPr>
          <w:p w14:paraId="78F9DDDE" w14:textId="42BABCB0" w:rsidR="00AE1722" w:rsidRPr="00FD6F6F" w:rsidRDefault="00AE1722" w:rsidP="00C024A3">
            <w:pPr>
              <w:ind w:right="-170"/>
              <w:rPr>
                <w:rFonts w:cs="Arial"/>
                <w:color w:val="000000"/>
              </w:rPr>
            </w:pPr>
            <w:r w:rsidRPr="00FD6F6F">
              <w:rPr>
                <w:rFonts w:cs="Arial"/>
                <w:color w:val="000000"/>
              </w:rPr>
              <w:t>Geheimhouding</w:t>
            </w:r>
          </w:p>
        </w:tc>
        <w:tc>
          <w:tcPr>
            <w:tcW w:w="2251" w:type="dxa"/>
          </w:tcPr>
          <w:p w14:paraId="24C195B8" w14:textId="6D181047" w:rsidR="00131A6F" w:rsidRPr="00FD6F6F" w:rsidRDefault="00D21B33" w:rsidP="00D21B33">
            <w:pPr>
              <w:ind w:right="-110"/>
              <w:rPr>
                <w:rFonts w:cs="Arial"/>
                <w:color w:val="000000"/>
              </w:rPr>
            </w:pPr>
            <w:r>
              <w:rPr>
                <w:rFonts w:cs="Arial"/>
                <w:color w:val="000000"/>
              </w:rPr>
              <w:t>Selectieleidraad Par. 3.1</w:t>
            </w:r>
          </w:p>
        </w:tc>
      </w:tr>
    </w:tbl>
    <w:p w14:paraId="306CFE09" w14:textId="77777777" w:rsidR="003C02E5" w:rsidRDefault="003C02E5" w:rsidP="003C02E5"/>
    <w:p w14:paraId="605A6BD8" w14:textId="2D130A8A" w:rsidR="003C02E5" w:rsidRDefault="003C02E5" w:rsidP="003C02E5">
      <w:bookmarkStart w:id="31" w:name="_Toc533427431"/>
      <w:r w:rsidRPr="00B47C53">
        <w:t xml:space="preserve">Voor alle documenten geldt dat </w:t>
      </w:r>
      <w:r>
        <w:t xml:space="preserve">door vragen en antwoorden nieuwe versies van documenten ontstaan welke vervolgens (bij </w:t>
      </w:r>
      <w:r w:rsidRPr="00FD6F6F">
        <w:t xml:space="preserve">een Nota van Inlichtingen) worden gepubliceerd. De nieuwste versie is altijd de geldende versie. Eventueel vorige versies krijgen op </w:t>
      </w:r>
      <w:proofErr w:type="spellStart"/>
      <w:r w:rsidRPr="00FD6F6F">
        <w:t>TenderNed</w:t>
      </w:r>
      <w:proofErr w:type="spellEnd"/>
      <w:r w:rsidRPr="00FD6F6F">
        <w:t xml:space="preserve"> de status "vervallen". Voor invuldocumenten wordt zoveel mogelijk een versie gepubliceerd waarin wijzigingen zichtbaar zijn zodat Gegadigden kunnen zien wat er precies</w:t>
      </w:r>
      <w:r w:rsidRPr="00B47C53">
        <w:t xml:space="preserve"> is gewijzigd en een schone versie welke door </w:t>
      </w:r>
      <w:r>
        <w:t>Gegadigden</w:t>
      </w:r>
      <w:r w:rsidRPr="00B47C53">
        <w:t xml:space="preserve"> gebruikt moet worden bij de indiening van de </w:t>
      </w:r>
      <w:r>
        <w:t>Aanmelding (of later de Inschrijving)</w:t>
      </w:r>
      <w:r w:rsidRPr="00B47C53">
        <w:t xml:space="preserve">. Dit is altijd het document met </w:t>
      </w:r>
      <w:r w:rsidR="00FD6F6F">
        <w:t>het</w:t>
      </w:r>
      <w:r w:rsidRPr="00B47C53">
        <w:t xml:space="preserve"> hoogste versienummer.</w:t>
      </w:r>
    </w:p>
    <w:p w14:paraId="07E82FBD" w14:textId="79C41D08" w:rsidR="00902095" w:rsidRPr="00FD6F6F" w:rsidRDefault="00902095" w:rsidP="00FD6F6F">
      <w:pPr>
        <w:pStyle w:val="Kop2"/>
      </w:pPr>
      <w:bookmarkStart w:id="32" w:name="_Toc113194242"/>
      <w:proofErr w:type="spellStart"/>
      <w:r w:rsidRPr="00FD6F6F">
        <w:lastRenderedPageBreak/>
        <w:t>TenderNed</w:t>
      </w:r>
      <w:bookmarkEnd w:id="31"/>
      <w:bookmarkEnd w:id="32"/>
      <w:proofErr w:type="spellEnd"/>
    </w:p>
    <w:p w14:paraId="717C1935" w14:textId="0F8BCE3D" w:rsidR="00902095" w:rsidRPr="00FD6F6F" w:rsidRDefault="00902095" w:rsidP="00252BBD">
      <w:pPr>
        <w:rPr>
          <w:rFonts w:cs="Arial"/>
        </w:rPr>
      </w:pPr>
      <w:r w:rsidRPr="00FD6F6F">
        <w:rPr>
          <w:rFonts w:cs="Arial"/>
        </w:rPr>
        <w:t xml:space="preserve">De aanbesteding verloopt volledig elektronisch, met toepassing van de aanbestedingstool </w:t>
      </w:r>
      <w:proofErr w:type="spellStart"/>
      <w:r w:rsidRPr="00FD6F6F">
        <w:rPr>
          <w:rFonts w:cs="Arial"/>
        </w:rPr>
        <w:t>TenderNed</w:t>
      </w:r>
      <w:proofErr w:type="spellEnd"/>
      <w:r w:rsidRPr="00FD6F6F">
        <w:rPr>
          <w:rFonts w:cs="Arial"/>
        </w:rPr>
        <w:t xml:space="preserve"> (www.tenderned.nl)</w:t>
      </w:r>
      <w:r w:rsidR="00136A53" w:rsidRPr="00FD6F6F">
        <w:rPr>
          <w:rFonts w:cs="Arial"/>
        </w:rPr>
        <w:t>.</w:t>
      </w:r>
      <w:r w:rsidRPr="00FD6F6F">
        <w:rPr>
          <w:rFonts w:cs="Arial"/>
        </w:rPr>
        <w:t xml:space="preserve"> Alle communicatie- en informatie-uitwisseling tussen GVB en de </w:t>
      </w:r>
      <w:r w:rsidR="001227B2" w:rsidRPr="00FD6F6F">
        <w:rPr>
          <w:rFonts w:cs="Arial"/>
        </w:rPr>
        <w:t>Gegadigden</w:t>
      </w:r>
      <w:r w:rsidRPr="00FD6F6F">
        <w:rPr>
          <w:rFonts w:cs="Arial"/>
        </w:rPr>
        <w:t xml:space="preserve"> in het kader van de aanbesteding vindt plaats via deze aanbestedingstool.</w:t>
      </w:r>
    </w:p>
    <w:p w14:paraId="54374142" w14:textId="77777777" w:rsidR="0032584D" w:rsidRPr="00FD6F6F" w:rsidRDefault="0032584D" w:rsidP="00252BBD">
      <w:pPr>
        <w:rPr>
          <w:rFonts w:cs="Arial"/>
        </w:rPr>
      </w:pPr>
    </w:p>
    <w:p w14:paraId="1D2A7021" w14:textId="14725F65" w:rsidR="00902095" w:rsidRPr="000F3458" w:rsidRDefault="00902095" w:rsidP="00252BBD">
      <w:pPr>
        <w:rPr>
          <w:rFonts w:cs="Arial"/>
        </w:rPr>
      </w:pPr>
      <w:r w:rsidRPr="00FD6F6F">
        <w:rPr>
          <w:rFonts w:cs="Arial"/>
        </w:rPr>
        <w:t xml:space="preserve">Om deel te kunnen nemen aan de aanbestedingsprocedure dienen ondernemers geregistreerd te staan in </w:t>
      </w:r>
      <w:proofErr w:type="spellStart"/>
      <w:r w:rsidRPr="00FD6F6F">
        <w:rPr>
          <w:rFonts w:cs="Arial"/>
        </w:rPr>
        <w:t>TenderNed</w:t>
      </w:r>
      <w:proofErr w:type="spellEnd"/>
      <w:r w:rsidRPr="00FD6F6F">
        <w:rPr>
          <w:rFonts w:cs="Arial"/>
        </w:rPr>
        <w:t>.</w:t>
      </w:r>
      <w:r w:rsidRPr="000F3458">
        <w:rPr>
          <w:rFonts w:cs="Arial"/>
        </w:rPr>
        <w:t xml:space="preserve"> </w:t>
      </w:r>
    </w:p>
    <w:p w14:paraId="001C61FB" w14:textId="77777777" w:rsidR="0032584D" w:rsidRPr="000F3458" w:rsidRDefault="0032584D" w:rsidP="00252BBD">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5DE4960C" w14:textId="77777777" w:rsidTr="00902095">
        <w:tc>
          <w:tcPr>
            <w:tcW w:w="9212" w:type="dxa"/>
            <w:shd w:val="clear" w:color="auto" w:fill="D9E2F3" w:themeFill="accent1" w:themeFillTint="33"/>
            <w:tcMar>
              <w:top w:w="57" w:type="dxa"/>
              <w:bottom w:w="113" w:type="dxa"/>
            </w:tcMar>
          </w:tcPr>
          <w:p w14:paraId="5BE7924E" w14:textId="77777777" w:rsidR="00902095" w:rsidRPr="000F3458" w:rsidRDefault="00902095" w:rsidP="00252BBD">
            <w:r w:rsidRPr="000F3458">
              <w:t xml:space="preserve">Voor Nederlandse ondernemers is registratie in </w:t>
            </w:r>
            <w:proofErr w:type="spellStart"/>
            <w:r w:rsidRPr="000F3458">
              <w:t>TenderNed</w:t>
            </w:r>
            <w:proofErr w:type="spellEnd"/>
            <w:r w:rsidRPr="000F3458">
              <w:t xml:space="preserve"> met ingang van 27 juni 2015 alleen mogelijk </w:t>
            </w:r>
            <w:proofErr w:type="gramStart"/>
            <w:r w:rsidRPr="000F3458">
              <w:t>indien</w:t>
            </w:r>
            <w:proofErr w:type="gramEnd"/>
            <w:r w:rsidRPr="000F3458">
              <w:t xml:space="preserve"> beschikken over </w:t>
            </w:r>
            <w:proofErr w:type="spellStart"/>
            <w:r w:rsidRPr="000F3458">
              <w:t>eHerkenningsmiddel</w:t>
            </w:r>
            <w:proofErr w:type="spellEnd"/>
            <w:r w:rsidRPr="000F3458">
              <w:t xml:space="preserve"> met betrouwbaarheidsniveau 2 of hoger. Houd er rekening mee dat het aanvragen van </w:t>
            </w:r>
            <w:proofErr w:type="spellStart"/>
            <w:r w:rsidRPr="000F3458">
              <w:t>eHerkenningsmiddel</w:t>
            </w:r>
            <w:proofErr w:type="spellEnd"/>
            <w:r w:rsidRPr="000F3458">
              <w:t xml:space="preserve"> enkele werkdagen duurt. Meer informatie over </w:t>
            </w:r>
            <w:proofErr w:type="spellStart"/>
            <w:r w:rsidRPr="000F3458">
              <w:t>eHerkenningsmiddel</w:t>
            </w:r>
            <w:proofErr w:type="spellEnd"/>
            <w:r w:rsidRPr="000F3458">
              <w:t xml:space="preserve"> en de registratie in </w:t>
            </w:r>
            <w:proofErr w:type="spellStart"/>
            <w:r w:rsidRPr="000F3458">
              <w:t>TenderNed</w:t>
            </w:r>
            <w:proofErr w:type="spellEnd"/>
            <w:r w:rsidRPr="000F3458">
              <w:t xml:space="preserve"> is te vinden op </w:t>
            </w:r>
            <w:hyperlink r:id="rId12" w:history="1">
              <w:r w:rsidRPr="000F3458">
                <w:rPr>
                  <w:rStyle w:val="Hyperlink"/>
                </w:rPr>
                <w:t>www.tenderned.nl</w:t>
              </w:r>
            </w:hyperlink>
            <w:r w:rsidRPr="000F3458">
              <w:t>.</w:t>
            </w:r>
          </w:p>
        </w:tc>
      </w:tr>
    </w:tbl>
    <w:p w14:paraId="255D3F2D" w14:textId="77777777" w:rsidR="00902095" w:rsidRPr="000F3458" w:rsidRDefault="00902095" w:rsidP="00252BBD">
      <w:pPr>
        <w:rPr>
          <w:rFonts w:cs="Arial"/>
        </w:rPr>
      </w:pPr>
      <w:r w:rsidRPr="000F3458">
        <w:rPr>
          <w:rFonts w:cs="Arial"/>
        </w:rPr>
        <w:br/>
        <w:t xml:space="preserve">Bij vragen over </w:t>
      </w:r>
      <w:proofErr w:type="spellStart"/>
      <w:r w:rsidRPr="000F3458">
        <w:rPr>
          <w:rFonts w:cs="Arial"/>
        </w:rPr>
        <w:t>TenderNed</w:t>
      </w:r>
      <w:proofErr w:type="spellEnd"/>
      <w:r w:rsidRPr="000F3458">
        <w:rPr>
          <w:rFonts w:cs="Arial"/>
        </w:rPr>
        <w:t xml:space="preserve"> wordt verzocht contact op te nemen met de </w:t>
      </w:r>
      <w:proofErr w:type="spellStart"/>
      <w:r w:rsidRPr="000F3458">
        <w:rPr>
          <w:rFonts w:cs="Arial"/>
        </w:rPr>
        <w:t>servicedesk</w:t>
      </w:r>
      <w:proofErr w:type="spellEnd"/>
      <w:r w:rsidRPr="000F3458">
        <w:rPr>
          <w:rFonts w:cs="Arial"/>
        </w:rPr>
        <w:t xml:space="preserve"> van </w:t>
      </w:r>
      <w:proofErr w:type="spellStart"/>
      <w:r w:rsidRPr="000F3458">
        <w:rPr>
          <w:rFonts w:cs="Arial"/>
        </w:rPr>
        <w:t>TenderNed</w:t>
      </w:r>
      <w:proofErr w:type="spellEnd"/>
      <w:r w:rsidRPr="000F3458">
        <w:rPr>
          <w:rFonts w:cs="Arial"/>
        </w:rPr>
        <w:t xml:space="preserve">. De </w:t>
      </w:r>
      <w:proofErr w:type="spellStart"/>
      <w:r w:rsidRPr="000F3458">
        <w:rPr>
          <w:rFonts w:cs="Arial"/>
        </w:rPr>
        <w:t>servicedesk</w:t>
      </w:r>
      <w:proofErr w:type="spellEnd"/>
      <w:r w:rsidRPr="000F3458">
        <w:rPr>
          <w:rFonts w:cs="Arial"/>
        </w:rPr>
        <w:t xml:space="preserve"> is bereikbaar op werkdagen van 08.30 tot 17.00 uur via het gratis nummer 0800-8363376 of </w:t>
      </w:r>
      <w:hyperlink r:id="rId13" w:history="1">
        <w:r w:rsidRPr="000F3458">
          <w:rPr>
            <w:rStyle w:val="Hyperlink"/>
            <w:rFonts w:cs="Arial"/>
          </w:rPr>
          <w:t>servicedesk@TenderNed.nl</w:t>
        </w:r>
      </w:hyperlink>
      <w:r w:rsidRPr="000F3458">
        <w:rPr>
          <w:rFonts w:cs="Arial"/>
        </w:rPr>
        <w:t>.</w:t>
      </w:r>
    </w:p>
    <w:p w14:paraId="03C1888F" w14:textId="3F9510D7" w:rsidR="00902095" w:rsidRPr="000F3458" w:rsidRDefault="00902095" w:rsidP="00252BBD">
      <w:pPr>
        <w:rPr>
          <w:rFonts w:cs="Arial"/>
        </w:rPr>
      </w:pPr>
    </w:p>
    <w:p w14:paraId="38A4028A" w14:textId="77777777" w:rsidR="00902095" w:rsidRPr="000F3458" w:rsidRDefault="00902095" w:rsidP="00252BBD">
      <w:pPr>
        <w:rPr>
          <w:rFonts w:cs="Arial"/>
        </w:rPr>
      </w:pPr>
      <w:r w:rsidRPr="000F3458">
        <w:rPr>
          <w:rFonts w:cs="Arial"/>
        </w:rPr>
        <w:br w:type="page"/>
      </w:r>
    </w:p>
    <w:p w14:paraId="070238D6" w14:textId="77777777" w:rsidR="00902095" w:rsidRPr="000F3458" w:rsidRDefault="00902095" w:rsidP="00252BBD">
      <w:pPr>
        <w:pStyle w:val="Kop1"/>
      </w:pPr>
      <w:bookmarkStart w:id="33" w:name="_Toc533427433"/>
      <w:bookmarkStart w:id="34" w:name="_Toc113194243"/>
      <w:r w:rsidRPr="000F3458">
        <w:lastRenderedPageBreak/>
        <w:t>Opdracht</w:t>
      </w:r>
      <w:bookmarkStart w:id="35" w:name="_Hlk521503007"/>
      <w:bookmarkEnd w:id="33"/>
      <w:bookmarkEnd w:id="34"/>
    </w:p>
    <w:p w14:paraId="7B4B0EE7" w14:textId="77777777" w:rsidR="00902095" w:rsidRPr="00C25C2A" w:rsidRDefault="00902095" w:rsidP="00597672">
      <w:pPr>
        <w:pStyle w:val="Kop2"/>
      </w:pPr>
      <w:bookmarkStart w:id="36" w:name="_Toc447888606"/>
      <w:bookmarkStart w:id="37" w:name="_Toc533427434"/>
      <w:bookmarkStart w:id="38" w:name="_Toc113194244"/>
      <w:r w:rsidRPr="00C25C2A">
        <w:t>Doelstelling</w:t>
      </w:r>
      <w:bookmarkEnd w:id="36"/>
      <w:r w:rsidRPr="00C25C2A">
        <w:t xml:space="preserve"> GVB</w:t>
      </w:r>
      <w:bookmarkEnd w:id="37"/>
      <w:bookmarkEnd w:id="38"/>
    </w:p>
    <w:p w14:paraId="2D969C72" w14:textId="77777777" w:rsidR="00F750F0" w:rsidRPr="0033400F" w:rsidRDefault="00F750F0" w:rsidP="00F750F0">
      <w:bookmarkStart w:id="39" w:name="_Toc533427435"/>
      <w:bookmarkEnd w:id="35"/>
      <w:r w:rsidRPr="0033400F">
        <w:t>Als grootste aanbieder van Openbaar Vervoer van de stad Amsterdam exploiteert GVB een groot aantal bus-, tram- en metrolijnen binnen de stad. De infrastructuur zoals bus- en tramhaltes maar ook spoorrails en (spoor-)beveiliging en energievoorziening voor de trams, metro’s en stations is nodig om deze OV-diensten goed, veilig en betrouwbaar te kunnen uitvoeren. Deze infrastructuur is weliswaar in eigendom van de gemeente Amsterdam/VRA maar het dagelijks beheer- en onderhoud wordt volledig uitgevoerd door GVB Rail Infra Bedrijf</w:t>
      </w:r>
      <w:r>
        <w:t xml:space="preserve"> (RIB)</w:t>
      </w:r>
      <w:r w:rsidRPr="0033400F">
        <w:t>.</w:t>
      </w:r>
    </w:p>
    <w:p w14:paraId="05FC9DA8" w14:textId="3D9EC69C" w:rsidR="00F750F0" w:rsidRDefault="00F750F0" w:rsidP="00F750F0">
      <w:r>
        <w:t>GVB RIB heeft echter niet de capaciteit om geheel zelfstandig de onderhoudstaken te kunnen uitvoeren en wordt daarom bij het uitvoeren van deze taken ondersteund door verschillende leveranciers. GVB RIB voert standaard de OP (opgeleid persoon) taken en eerstelijns support zelf uit. 2</w:t>
      </w:r>
      <w:r w:rsidRPr="201CD0EF">
        <w:rPr>
          <w:vertAlign w:val="superscript"/>
        </w:rPr>
        <w:t>e</w:t>
      </w:r>
      <w:r>
        <w:t xml:space="preserve"> en 3</w:t>
      </w:r>
      <w:r w:rsidRPr="201CD0EF">
        <w:rPr>
          <w:vertAlign w:val="superscript"/>
        </w:rPr>
        <w:t>e</w:t>
      </w:r>
      <w:r>
        <w:t xml:space="preserve"> </w:t>
      </w:r>
      <w:proofErr w:type="spellStart"/>
      <w:r>
        <w:t>lijns</w:t>
      </w:r>
      <w:proofErr w:type="spellEnd"/>
      <w:r>
        <w:t xml:space="preserve"> support wordt uitbesteed</w:t>
      </w:r>
      <w:r w:rsidR="00F878AF">
        <w:t>.</w:t>
      </w:r>
    </w:p>
    <w:p w14:paraId="4738DA26" w14:textId="678F3612" w:rsidR="00F750F0" w:rsidRPr="00C33FC3" w:rsidRDefault="00F750F0" w:rsidP="00F750F0">
      <w:pPr>
        <w:rPr>
          <w:color w:val="000000" w:themeColor="text1"/>
        </w:rPr>
      </w:pPr>
      <w:r>
        <w:t xml:space="preserve">De installaties die in dit specifieke domein </w:t>
      </w:r>
      <w:r w:rsidR="007B3C0F">
        <w:t>beheer</w:t>
      </w:r>
      <w:r w:rsidR="005C6A92">
        <w:t xml:space="preserve">d en </w:t>
      </w:r>
      <w:r>
        <w:t xml:space="preserve">onderhouden moeten worden zijn de installaties in diverse bedrijfsonderdelen van GVB die gebruik maken van een uniform onderliggend software platform </w:t>
      </w:r>
      <w:r>
        <w:rPr>
          <w:color w:val="000000" w:themeColor="text1"/>
        </w:rPr>
        <w:t>(“Wonderware”, sinds 2018 “</w:t>
      </w:r>
      <w:proofErr w:type="spellStart"/>
      <w:r>
        <w:rPr>
          <w:color w:val="000000" w:themeColor="text1"/>
        </w:rPr>
        <w:t>Aveva</w:t>
      </w:r>
      <w:proofErr w:type="spellEnd"/>
      <w:r>
        <w:rPr>
          <w:color w:val="000000" w:themeColor="text1"/>
        </w:rPr>
        <w:t xml:space="preserve"> Solutions”). Dit software platform is geïnstalleerd op één technisch systeem bij Tram en ten behoeve van Tram en Veren.</w:t>
      </w:r>
    </w:p>
    <w:p w14:paraId="00AE6BD5" w14:textId="77777777" w:rsidR="00902095" w:rsidRPr="000F3458" w:rsidRDefault="00902095" w:rsidP="00597672">
      <w:pPr>
        <w:pStyle w:val="Kop2"/>
      </w:pPr>
      <w:bookmarkStart w:id="40" w:name="_Toc113194245"/>
      <w:r w:rsidRPr="000F3458">
        <w:t>Doelstelling opdracht</w:t>
      </w:r>
      <w:bookmarkEnd w:id="39"/>
      <w:bookmarkEnd w:id="40"/>
    </w:p>
    <w:p w14:paraId="34B45A66" w14:textId="77777777" w:rsidR="00A2198C" w:rsidRPr="009466A0" w:rsidRDefault="00A2198C" w:rsidP="00A2198C">
      <w:pPr>
        <w:rPr>
          <w:rFonts w:cs="Arial"/>
          <w:bCs/>
        </w:rPr>
      </w:pPr>
      <w:r w:rsidRPr="009466A0">
        <w:rPr>
          <w:rFonts w:cs="Arial"/>
        </w:rPr>
        <w:t>De volgende doelen worden nagestreefd met deze aanbesteding:</w:t>
      </w:r>
    </w:p>
    <w:p w14:paraId="05FCBA99" w14:textId="04FBAD26" w:rsidR="00A2198C" w:rsidRPr="009466A0" w:rsidRDefault="00A2198C" w:rsidP="00B152C9">
      <w:pPr>
        <w:pStyle w:val="Lijstalinea"/>
        <w:numPr>
          <w:ilvl w:val="0"/>
          <w:numId w:val="34"/>
        </w:numPr>
        <w:rPr>
          <w:bCs/>
        </w:rPr>
      </w:pPr>
      <w:r w:rsidRPr="009466A0">
        <w:t xml:space="preserve">Partner(s) vinden voor het doelmatig beheer en onderhoud van het </w:t>
      </w:r>
      <w:proofErr w:type="spellStart"/>
      <w:r w:rsidR="00613B7E">
        <w:t>Aveva</w:t>
      </w:r>
      <w:proofErr w:type="spellEnd"/>
      <w:r w:rsidR="003D7A86">
        <w:t xml:space="preserve"> platform </w:t>
      </w:r>
      <w:r w:rsidR="000551E9">
        <w:t xml:space="preserve">ten behoeve van </w:t>
      </w:r>
      <w:r w:rsidRPr="009466A0">
        <w:t>CBI Tram en Veren;</w:t>
      </w:r>
    </w:p>
    <w:p w14:paraId="4B8F3442" w14:textId="120B9054" w:rsidR="00A2198C" w:rsidRPr="009466A0" w:rsidRDefault="00A62623" w:rsidP="00B152C9">
      <w:pPr>
        <w:pStyle w:val="Lijstalinea"/>
        <w:numPr>
          <w:ilvl w:val="0"/>
          <w:numId w:val="34"/>
        </w:numPr>
        <w:rPr>
          <w:bCs/>
        </w:rPr>
      </w:pPr>
      <w:r w:rsidRPr="009466A0">
        <w:t>Zorgen dat eventuele storingen aan de CBI Tram installatie worden hersteld binnen de kaders die daarvoor zijn vastgesteld</w:t>
      </w:r>
      <w:r>
        <w:t>.</w:t>
      </w:r>
    </w:p>
    <w:p w14:paraId="4FD4960D" w14:textId="77777777" w:rsidR="00A2198C" w:rsidRPr="009466A0" w:rsidRDefault="00A2198C" w:rsidP="00B152C9">
      <w:pPr>
        <w:pStyle w:val="Lijstalinea"/>
        <w:numPr>
          <w:ilvl w:val="0"/>
          <w:numId w:val="34"/>
        </w:numPr>
        <w:rPr>
          <w:bCs/>
        </w:rPr>
      </w:pPr>
      <w:r w:rsidRPr="009466A0">
        <w:t>Borgen van de continuïteit van de dienstverlening;</w:t>
      </w:r>
    </w:p>
    <w:p w14:paraId="2DFEF624" w14:textId="5F067BB5" w:rsidR="00A2198C" w:rsidRPr="00A62623" w:rsidRDefault="00A2198C" w:rsidP="00A62623">
      <w:pPr>
        <w:pStyle w:val="Lijstalinea"/>
        <w:numPr>
          <w:ilvl w:val="0"/>
          <w:numId w:val="34"/>
        </w:numPr>
        <w:rPr>
          <w:bCs/>
        </w:rPr>
      </w:pPr>
      <w:r w:rsidRPr="009466A0">
        <w:t>Borgen van de veiligheid van personeel, reizigers en mensen in de stad;</w:t>
      </w:r>
    </w:p>
    <w:p w14:paraId="3E6B86EC" w14:textId="5975E16A" w:rsidR="00BB3135" w:rsidRPr="000F3458" w:rsidRDefault="00A2198C" w:rsidP="00252BBD">
      <w:r w:rsidRPr="002B050C">
        <w:t xml:space="preserve">Concreet moet deze aanbesteding resulteren in het sluiten van één </w:t>
      </w:r>
      <w:r>
        <w:t>O</w:t>
      </w:r>
      <w:r w:rsidRPr="002B050C">
        <w:t xml:space="preserve">vereenkomst </w:t>
      </w:r>
      <w:r>
        <w:t xml:space="preserve">met GVB voor het onderhoud aan en de support op het bij GVB gebruikte </w:t>
      </w:r>
      <w:proofErr w:type="spellStart"/>
      <w:r>
        <w:t>Aveva</w:t>
      </w:r>
      <w:proofErr w:type="spellEnd"/>
      <w:r>
        <w:t xml:space="preserve"> platform </w:t>
      </w:r>
      <w:r w:rsidRPr="002B050C">
        <w:t xml:space="preserve">voor het uitvoeren van </w:t>
      </w:r>
      <w:r w:rsidRPr="002B050C" w:rsidDel="00A94061">
        <w:t>de</w:t>
      </w:r>
      <w:r w:rsidRPr="002B050C">
        <w:t xml:space="preserve"> </w:t>
      </w:r>
      <w:r w:rsidR="00E028A8">
        <w:t xml:space="preserve">beheer </w:t>
      </w:r>
      <w:r>
        <w:t>en onderhoud</w:t>
      </w:r>
      <w:r w:rsidRPr="002B050C">
        <w:t xml:space="preserve"> werkzaamheden</w:t>
      </w:r>
      <w:r w:rsidR="00145B38">
        <w:t xml:space="preserve"> ten</w:t>
      </w:r>
      <w:r w:rsidR="006230FD">
        <w:t xml:space="preserve"> </w:t>
      </w:r>
      <w:r w:rsidR="00145B38">
        <w:t>behoeve</w:t>
      </w:r>
      <w:r w:rsidR="006230FD">
        <w:t xml:space="preserve"> </w:t>
      </w:r>
      <w:r w:rsidR="00145B38">
        <w:t>van h</w:t>
      </w:r>
      <w:r w:rsidR="006230FD">
        <w:t>e</w:t>
      </w:r>
      <w:r w:rsidR="00145B38">
        <w:t xml:space="preserve">t </w:t>
      </w:r>
      <w:r w:rsidR="006230FD">
        <w:t>CBI Tram en Veren</w:t>
      </w:r>
      <w:r w:rsidRPr="002B050C">
        <w:t>.</w:t>
      </w:r>
    </w:p>
    <w:p w14:paraId="18E47DA1" w14:textId="77777777" w:rsidR="00902095" w:rsidRPr="000F3458" w:rsidRDefault="00902095" w:rsidP="00E73E12">
      <w:pPr>
        <w:pStyle w:val="Kop2"/>
      </w:pPr>
      <w:bookmarkStart w:id="41" w:name="_Toc533427436"/>
      <w:bookmarkStart w:id="42" w:name="_Toc113194246"/>
      <w:r w:rsidRPr="000F3458">
        <w:t>Scope van de opdracht</w:t>
      </w:r>
      <w:bookmarkEnd w:id="41"/>
      <w:bookmarkEnd w:id="42"/>
    </w:p>
    <w:p w14:paraId="4D152AE1" w14:textId="6126ED63" w:rsidR="00B63D6A" w:rsidRDefault="00B63D6A" w:rsidP="00B63D6A">
      <w:r>
        <w:t xml:space="preserve">GVB Tram heeft een CBI-systeem in gebruik gebaseerd op het </w:t>
      </w:r>
      <w:proofErr w:type="spellStart"/>
      <w:r>
        <w:t>Aveva</w:t>
      </w:r>
      <w:proofErr w:type="spellEnd"/>
      <w:r>
        <w:t xml:space="preserve"> platform. Dit platform biedt een zogenaamde SCADA</w:t>
      </w:r>
      <w:r>
        <w:rPr>
          <w:rStyle w:val="Voetnootmarkering"/>
        </w:rPr>
        <w:footnoteReference w:id="2"/>
      </w:r>
      <w:r>
        <w:t xml:space="preserve"> oplossing,</w:t>
      </w:r>
      <w:r w:rsidRPr="0033400F">
        <w:t xml:space="preserve"> </w:t>
      </w:r>
      <w:r>
        <w:t xml:space="preserve">wat </w:t>
      </w:r>
      <w:r w:rsidRPr="0033400F">
        <w:t xml:space="preserve">een </w:t>
      </w:r>
      <w:r>
        <w:t xml:space="preserve">systeem is voor het </w:t>
      </w:r>
      <w:r w:rsidRPr="00803B00">
        <w:t>verzamelen, doorsturen, verwerken en visualiseren van meet- en regelsignalen</w:t>
      </w:r>
      <w:r>
        <w:t xml:space="preserve">. </w:t>
      </w:r>
      <w:r w:rsidRPr="009D048D">
        <w:t xml:space="preserve">Het CBI Tram </w:t>
      </w:r>
      <w:r>
        <w:t>is</w:t>
      </w:r>
      <w:r w:rsidRPr="002B050C">
        <w:t xml:space="preserve"> actief in de </w:t>
      </w:r>
      <w:r>
        <w:t>gelijkrichterstations van de Tram.</w:t>
      </w:r>
      <w:r w:rsidR="0009074C">
        <w:t xml:space="preserve"> Daarnaast </w:t>
      </w:r>
      <w:r w:rsidR="00684718">
        <w:t>is de software ingezet voor de centrale besturing van de laadstations bij Veren.</w:t>
      </w:r>
    </w:p>
    <w:p w14:paraId="4E9E2C0A" w14:textId="43A5BFBC" w:rsidR="00B63D6A" w:rsidRDefault="00B63D6A">
      <w:pPr>
        <w:spacing w:line="240" w:lineRule="auto"/>
      </w:pPr>
    </w:p>
    <w:p w14:paraId="30FDD57F" w14:textId="36394879" w:rsidR="005D6679" w:rsidRPr="00B63D6A" w:rsidRDefault="005D6679" w:rsidP="005D6679">
      <w:pPr>
        <w:rPr>
          <w:b/>
          <w:bCs/>
        </w:rPr>
      </w:pPr>
      <w:r w:rsidRPr="00B63D6A">
        <w:rPr>
          <w:b/>
          <w:bCs/>
        </w:rPr>
        <w:t>De scope van de aanbesteding betreft:</w:t>
      </w:r>
    </w:p>
    <w:p w14:paraId="7DF0F267" w14:textId="101FBB68" w:rsidR="00CA2038" w:rsidRPr="00A4710B" w:rsidRDefault="00060815" w:rsidP="00A4710B">
      <w:pPr>
        <w:rPr>
          <w:i/>
          <w:iCs/>
        </w:rPr>
      </w:pPr>
      <w:r w:rsidRPr="005D6679">
        <w:rPr>
          <w:i/>
          <w:iCs/>
        </w:rPr>
        <w:t>Het</w:t>
      </w:r>
      <w:r w:rsidR="005D6679" w:rsidRPr="005D6679">
        <w:rPr>
          <w:i/>
          <w:iCs/>
        </w:rPr>
        <w:t xml:space="preserve"> 2</w:t>
      </w:r>
      <w:r w:rsidR="005D6679" w:rsidRPr="005D6679">
        <w:rPr>
          <w:i/>
          <w:iCs/>
          <w:vertAlign w:val="superscript"/>
        </w:rPr>
        <w:t>e</w:t>
      </w:r>
      <w:r w:rsidR="005D6679" w:rsidRPr="005D6679">
        <w:rPr>
          <w:i/>
          <w:iCs/>
        </w:rPr>
        <w:t xml:space="preserve"> en 3</w:t>
      </w:r>
      <w:r w:rsidR="005D6679" w:rsidRPr="005D6679">
        <w:rPr>
          <w:i/>
          <w:iCs/>
          <w:vertAlign w:val="superscript"/>
        </w:rPr>
        <w:t>e</w:t>
      </w:r>
      <w:r w:rsidR="005D6679" w:rsidRPr="005D6679">
        <w:rPr>
          <w:i/>
          <w:iCs/>
        </w:rPr>
        <w:t xml:space="preserve"> </w:t>
      </w:r>
      <w:proofErr w:type="spellStart"/>
      <w:r w:rsidR="005D6679" w:rsidRPr="005D6679">
        <w:rPr>
          <w:i/>
          <w:iCs/>
        </w:rPr>
        <w:t>lijns</w:t>
      </w:r>
      <w:proofErr w:type="spellEnd"/>
      <w:r w:rsidR="005D6679" w:rsidRPr="005D6679">
        <w:rPr>
          <w:i/>
          <w:iCs/>
        </w:rPr>
        <w:t xml:space="preserve"> </w:t>
      </w:r>
      <w:r w:rsidR="000814A4">
        <w:rPr>
          <w:i/>
          <w:iCs/>
        </w:rPr>
        <w:t>B</w:t>
      </w:r>
      <w:r w:rsidR="005D6679" w:rsidRPr="005D6679">
        <w:rPr>
          <w:i/>
          <w:iCs/>
        </w:rPr>
        <w:t xml:space="preserve">eheer en </w:t>
      </w:r>
      <w:r w:rsidR="000814A4">
        <w:rPr>
          <w:i/>
          <w:iCs/>
        </w:rPr>
        <w:t>O</w:t>
      </w:r>
      <w:r w:rsidR="005D6679" w:rsidRPr="005D6679">
        <w:rPr>
          <w:i/>
          <w:iCs/>
        </w:rPr>
        <w:t xml:space="preserve">nderhoud op het </w:t>
      </w:r>
      <w:proofErr w:type="spellStart"/>
      <w:r w:rsidR="005D6679" w:rsidRPr="005D6679">
        <w:rPr>
          <w:i/>
          <w:iCs/>
        </w:rPr>
        <w:t>Aveva</w:t>
      </w:r>
      <w:proofErr w:type="spellEnd"/>
      <w:r w:rsidR="005D6679" w:rsidRPr="005D6679">
        <w:rPr>
          <w:i/>
          <w:iCs/>
        </w:rPr>
        <w:t xml:space="preserve"> platform </w:t>
      </w:r>
      <w:r w:rsidR="005D6679">
        <w:rPr>
          <w:i/>
          <w:iCs/>
        </w:rPr>
        <w:t>(</w:t>
      </w:r>
      <w:r w:rsidR="005D6679" w:rsidRPr="005D6679">
        <w:rPr>
          <w:i/>
          <w:iCs/>
        </w:rPr>
        <w:t>software/hardware</w:t>
      </w:r>
      <w:r w:rsidR="005D6679">
        <w:rPr>
          <w:i/>
          <w:iCs/>
        </w:rPr>
        <w:t>)</w:t>
      </w:r>
      <w:r w:rsidR="005D6679" w:rsidRPr="005D6679">
        <w:rPr>
          <w:i/>
          <w:iCs/>
        </w:rPr>
        <w:t xml:space="preserve"> van CBI Tram inclusief laadstations Veren</w:t>
      </w:r>
      <w:r w:rsidR="00A4710B">
        <w:rPr>
          <w:i/>
          <w:iCs/>
        </w:rPr>
        <w:t>, w</w:t>
      </w:r>
      <w:r w:rsidR="00D07281">
        <w:rPr>
          <w:i/>
          <w:iCs/>
        </w:rPr>
        <w:t xml:space="preserve">aarbij </w:t>
      </w:r>
      <w:r w:rsidR="00F95304">
        <w:rPr>
          <w:i/>
          <w:iCs/>
        </w:rPr>
        <w:t>2</w:t>
      </w:r>
      <w:r w:rsidR="00F95304" w:rsidRPr="00A4710B">
        <w:rPr>
          <w:i/>
          <w:iCs/>
          <w:vertAlign w:val="superscript"/>
        </w:rPr>
        <w:t>e</w:t>
      </w:r>
      <w:r w:rsidR="00F95304">
        <w:rPr>
          <w:i/>
          <w:iCs/>
        </w:rPr>
        <w:t xml:space="preserve"> </w:t>
      </w:r>
      <w:proofErr w:type="spellStart"/>
      <w:r w:rsidR="00F95304">
        <w:rPr>
          <w:i/>
          <w:iCs/>
        </w:rPr>
        <w:t>lijns</w:t>
      </w:r>
      <w:proofErr w:type="spellEnd"/>
      <w:r w:rsidR="00F95304">
        <w:rPr>
          <w:i/>
          <w:iCs/>
        </w:rPr>
        <w:t xml:space="preserve"> beheer 2</w:t>
      </w:r>
      <w:r w:rsidR="001D5B8A">
        <w:rPr>
          <w:i/>
          <w:iCs/>
        </w:rPr>
        <w:t>4</w:t>
      </w:r>
      <w:r w:rsidR="00C6231C">
        <w:rPr>
          <w:i/>
          <w:iCs/>
        </w:rPr>
        <w:t xml:space="preserve"> uur per dag</w:t>
      </w:r>
      <w:r w:rsidR="00D07281">
        <w:rPr>
          <w:i/>
          <w:iCs/>
        </w:rPr>
        <w:t xml:space="preserve"> uitgevoerd dient te worden</w:t>
      </w:r>
      <w:r w:rsidR="00D915AD">
        <w:rPr>
          <w:i/>
          <w:iCs/>
        </w:rPr>
        <w:t>.</w:t>
      </w:r>
    </w:p>
    <w:p w14:paraId="5F6FF2C8" w14:textId="77777777" w:rsidR="005D6679" w:rsidRPr="005D6679" w:rsidRDefault="005D6679" w:rsidP="005D6679">
      <w:pPr>
        <w:rPr>
          <w:i/>
          <w:iCs/>
        </w:rPr>
      </w:pPr>
    </w:p>
    <w:p w14:paraId="75E60E97" w14:textId="6A2055C5" w:rsidR="005D6679" w:rsidRPr="002B050C" w:rsidRDefault="005D6679" w:rsidP="005D6679">
      <w:r>
        <w:lastRenderedPageBreak/>
        <w:t>Optioneel is de eventuele</w:t>
      </w:r>
      <w:r w:rsidRPr="002B050C">
        <w:t xml:space="preserve"> nieuwe </w:t>
      </w:r>
      <w:r>
        <w:t>soft- en hardware</w:t>
      </w:r>
      <w:r w:rsidRPr="002B050C">
        <w:t xml:space="preserve"> </w:t>
      </w:r>
      <w:r>
        <w:t xml:space="preserve">op het </w:t>
      </w:r>
      <w:proofErr w:type="spellStart"/>
      <w:r>
        <w:t>Aveva</w:t>
      </w:r>
      <w:proofErr w:type="spellEnd"/>
      <w:r>
        <w:t xml:space="preserve"> platform die in de toekomst mogelijk aangeschaft gaat worden </w:t>
      </w:r>
      <w:r w:rsidRPr="002B050C">
        <w:t>in het kader van uitbreidingen o</w:t>
      </w:r>
      <w:r>
        <w:t>f</w:t>
      </w:r>
      <w:r w:rsidRPr="002B050C">
        <w:t xml:space="preserve"> aanpassingen </w:t>
      </w:r>
      <w:r>
        <w:t>op</w:t>
      </w:r>
      <w:r w:rsidRPr="002B050C">
        <w:t xml:space="preserve"> </w:t>
      </w:r>
      <w:r>
        <w:t>het bestaande systeem.</w:t>
      </w:r>
      <w:r w:rsidR="0012789C">
        <w:t xml:space="preserve"> </w:t>
      </w:r>
      <w:r w:rsidR="008507EA" w:rsidRPr="008507EA">
        <w:t xml:space="preserve">Daarnaast is optioneel het </w:t>
      </w:r>
      <w:proofErr w:type="spellStart"/>
      <w:r w:rsidR="008507EA" w:rsidRPr="008507EA">
        <w:t>Aveva</w:t>
      </w:r>
      <w:proofErr w:type="spellEnd"/>
      <w:r w:rsidR="008507EA" w:rsidRPr="008507EA">
        <w:t xml:space="preserve"> platform op termijn ook inzetbaar voor Bus</w:t>
      </w:r>
      <w:r w:rsidR="00445417">
        <w:t>.</w:t>
      </w:r>
      <w:r>
        <w:t xml:space="preserve"> </w:t>
      </w:r>
      <w:r w:rsidR="000B4EBE">
        <w:t>Naar verwachting zal dit niet voor 2024 geschieden.</w:t>
      </w:r>
    </w:p>
    <w:p w14:paraId="758E8F40" w14:textId="56D672F7" w:rsidR="00BB3135" w:rsidRDefault="00BB3135" w:rsidP="00252BBD"/>
    <w:p w14:paraId="7C0546AB" w14:textId="36CFD4D7" w:rsidR="00363383" w:rsidRPr="00B63D6A" w:rsidRDefault="00064094" w:rsidP="00252BBD">
      <w:pPr>
        <w:rPr>
          <w:b/>
          <w:bCs/>
        </w:rPr>
      </w:pPr>
      <w:r w:rsidRPr="00B63D6A">
        <w:rPr>
          <w:b/>
          <w:bCs/>
        </w:rPr>
        <w:t xml:space="preserve">Buiten scope van de opdracht: </w:t>
      </w:r>
    </w:p>
    <w:p w14:paraId="74A28D04" w14:textId="3A6EEAA5" w:rsidR="005C3AEF" w:rsidRPr="00387DD0" w:rsidRDefault="00BD523E" w:rsidP="005C3AEF">
      <w:pPr>
        <w:pStyle w:val="Lijstalinea"/>
        <w:numPr>
          <w:ilvl w:val="0"/>
          <w:numId w:val="37"/>
        </w:numPr>
      </w:pPr>
      <w:r>
        <w:t>1</w:t>
      </w:r>
      <w:r w:rsidRPr="00BD523E">
        <w:rPr>
          <w:vertAlign w:val="superscript"/>
        </w:rPr>
        <w:t>e</w:t>
      </w:r>
      <w:r>
        <w:t xml:space="preserve"> lijn beheer: </w:t>
      </w:r>
      <w:r w:rsidR="00387DD0">
        <w:t xml:space="preserve">GVB RIB voert voor </w:t>
      </w:r>
      <w:r w:rsidR="00387DD0" w:rsidRPr="00387DD0">
        <w:t>Tram/Veren aangelegenheden het 1</w:t>
      </w:r>
      <w:r w:rsidR="00387DD0" w:rsidRPr="00387DD0">
        <w:rPr>
          <w:vertAlign w:val="superscript"/>
        </w:rPr>
        <w:t>e</w:t>
      </w:r>
      <w:r w:rsidR="00387DD0" w:rsidRPr="00387DD0">
        <w:t xml:space="preserve"> </w:t>
      </w:r>
      <w:proofErr w:type="spellStart"/>
      <w:r w:rsidR="00387DD0" w:rsidRPr="00387DD0">
        <w:t>lijns</w:t>
      </w:r>
      <w:proofErr w:type="spellEnd"/>
      <w:r w:rsidR="00387DD0" w:rsidRPr="00387DD0">
        <w:t xml:space="preserve"> beheer en onderhoud zelf uit</w:t>
      </w:r>
      <w:r w:rsidR="00860C74">
        <w:t>.</w:t>
      </w:r>
      <w:r w:rsidR="00387DD0" w:rsidRPr="00387DD0">
        <w:t xml:space="preserve"> </w:t>
      </w:r>
    </w:p>
    <w:p w14:paraId="127DE9F0" w14:textId="16AE2EC5" w:rsidR="00A963C3" w:rsidRPr="0029394D" w:rsidRDefault="00BD523E" w:rsidP="00387DD0">
      <w:pPr>
        <w:pStyle w:val="Lijstalinea"/>
        <w:numPr>
          <w:ilvl w:val="0"/>
          <w:numId w:val="37"/>
        </w:numPr>
      </w:pPr>
      <w:r>
        <w:t xml:space="preserve">Andere </w:t>
      </w:r>
      <w:proofErr w:type="spellStart"/>
      <w:r>
        <w:t>SCADA’s</w:t>
      </w:r>
      <w:proofErr w:type="spellEnd"/>
      <w:r>
        <w:t xml:space="preserve">: </w:t>
      </w:r>
      <w:r w:rsidR="007660F3">
        <w:t>B</w:t>
      </w:r>
      <w:r w:rsidR="00064094">
        <w:t>edrijfsonderde</w:t>
      </w:r>
      <w:r w:rsidR="00D62BBD">
        <w:t>e</w:t>
      </w:r>
      <w:r w:rsidR="00064094">
        <w:t>l Metro gebruik</w:t>
      </w:r>
      <w:r w:rsidR="00D62BBD">
        <w:t>t</w:t>
      </w:r>
      <w:r w:rsidR="00064094">
        <w:t xml:space="preserve"> voor het besturen van installaties een SCADA van </w:t>
      </w:r>
      <w:r w:rsidR="00B63D6A">
        <w:t xml:space="preserve">andere software </w:t>
      </w:r>
      <w:r w:rsidR="005313C5">
        <w:t>leverancier</w:t>
      </w:r>
      <w:r w:rsidR="00064094">
        <w:t>.</w:t>
      </w:r>
      <w:r w:rsidR="0029394D">
        <w:t xml:space="preserve"> Beheer, onderhoud en eventuele uitbreiding op </w:t>
      </w:r>
      <w:r w:rsidR="00265A61">
        <w:t>dit</w:t>
      </w:r>
      <w:r w:rsidR="0029394D">
        <w:t xml:space="preserve"> syst</w:t>
      </w:r>
      <w:r w:rsidR="00265A61">
        <w:t>e</w:t>
      </w:r>
      <w:r w:rsidR="0029394D">
        <w:t>em valt buiten de scope van deze aanbesteding.</w:t>
      </w:r>
    </w:p>
    <w:p w14:paraId="0C76089C" w14:textId="77777777" w:rsidR="00902095" w:rsidRPr="000F3458" w:rsidRDefault="00902095" w:rsidP="0079189D">
      <w:pPr>
        <w:pStyle w:val="Kop2"/>
      </w:pPr>
      <w:bookmarkStart w:id="43" w:name="_Toc533427437"/>
      <w:bookmarkStart w:id="44" w:name="_Toc113194247"/>
      <w:r w:rsidRPr="000F3458">
        <w:t>Varianten</w:t>
      </w:r>
      <w:bookmarkEnd w:id="43"/>
      <w:bookmarkEnd w:id="44"/>
      <w:r w:rsidRPr="000F3458">
        <w:t xml:space="preserve"> </w:t>
      </w:r>
    </w:p>
    <w:p w14:paraId="2734EE96" w14:textId="77777777" w:rsidR="00902095" w:rsidRPr="000F3458" w:rsidRDefault="00902095" w:rsidP="00252BBD">
      <w:pPr>
        <w:rPr>
          <w:rFonts w:cs="Arial"/>
        </w:rPr>
      </w:pPr>
      <w:r w:rsidRPr="000F3458">
        <w:rPr>
          <w:rFonts w:cs="Arial"/>
        </w:rPr>
        <w:t>Het indienen van varianten is niet toegestaan.</w:t>
      </w:r>
    </w:p>
    <w:p w14:paraId="34B1C6E3" w14:textId="77777777" w:rsidR="00902095" w:rsidRPr="000F3458" w:rsidRDefault="00902095" w:rsidP="0079189D">
      <w:pPr>
        <w:pStyle w:val="Kop2"/>
      </w:pPr>
      <w:bookmarkStart w:id="45" w:name="_Ref459296708"/>
      <w:bookmarkStart w:id="46" w:name="_Toc533427438"/>
      <w:bookmarkStart w:id="47" w:name="_Toc113194248"/>
      <w:r w:rsidRPr="000F3458">
        <w:t>Overeenkomst</w:t>
      </w:r>
      <w:bookmarkEnd w:id="45"/>
      <w:bookmarkEnd w:id="46"/>
      <w:bookmarkEnd w:id="47"/>
    </w:p>
    <w:p w14:paraId="2327B680" w14:textId="0AC22976" w:rsidR="00902095" w:rsidRPr="000F3458" w:rsidRDefault="00902095" w:rsidP="00252BBD">
      <w:pPr>
        <w:rPr>
          <w:rFonts w:cs="Arial"/>
        </w:rPr>
      </w:pPr>
      <w:r w:rsidRPr="00575E11">
        <w:rPr>
          <w:rFonts w:cs="Arial"/>
        </w:rPr>
        <w:t>GVB wil</w:t>
      </w:r>
      <w:r w:rsidR="00684718" w:rsidRPr="00575E11">
        <w:rPr>
          <w:rFonts w:cs="Arial"/>
        </w:rPr>
        <w:t xml:space="preserve"> </w:t>
      </w:r>
      <w:r w:rsidRPr="00575E11">
        <w:rPr>
          <w:rFonts w:cs="Arial"/>
        </w:rPr>
        <w:t xml:space="preserve">met </w:t>
      </w:r>
      <w:r w:rsidR="00684718" w:rsidRPr="00575E11">
        <w:rPr>
          <w:rFonts w:cs="Arial"/>
        </w:rPr>
        <w:t>een (1)</w:t>
      </w:r>
      <w:r w:rsidRPr="00575E11">
        <w:rPr>
          <w:rFonts w:cs="Arial"/>
        </w:rPr>
        <w:t xml:space="preserve"> Opdrachtnemer een </w:t>
      </w:r>
      <w:r w:rsidR="001533F7" w:rsidRPr="00575E11">
        <w:rPr>
          <w:rFonts w:cs="Arial"/>
        </w:rPr>
        <w:t>O</w:t>
      </w:r>
      <w:r w:rsidRPr="00575E11">
        <w:rPr>
          <w:rFonts w:cs="Arial"/>
        </w:rPr>
        <w:t xml:space="preserve">vereenkomst sluiten met een looptijd van </w:t>
      </w:r>
      <w:r w:rsidR="00B57CF0" w:rsidRPr="00575E11">
        <w:rPr>
          <w:rFonts w:cs="Arial"/>
        </w:rPr>
        <w:t>4</w:t>
      </w:r>
      <w:r w:rsidRPr="00575E11">
        <w:rPr>
          <w:rFonts w:cs="Arial"/>
        </w:rPr>
        <w:t xml:space="preserve"> jaar. GVB heeft door middel van een optie de mogelijkheid de </w:t>
      </w:r>
      <w:r w:rsidR="001533F7" w:rsidRPr="00575E11">
        <w:rPr>
          <w:rFonts w:cs="Arial"/>
        </w:rPr>
        <w:t>O</w:t>
      </w:r>
      <w:r w:rsidRPr="00575E11">
        <w:rPr>
          <w:rFonts w:cs="Arial"/>
        </w:rPr>
        <w:t xml:space="preserve">vereenkomst maximaal </w:t>
      </w:r>
      <w:r w:rsidR="005313C5">
        <w:rPr>
          <w:rFonts w:cs="Arial"/>
        </w:rPr>
        <w:t>4</w:t>
      </w:r>
      <w:r w:rsidRPr="00575E11">
        <w:rPr>
          <w:rFonts w:cs="Arial"/>
        </w:rPr>
        <w:t xml:space="preserve"> keer te verlengen met een periode van</w:t>
      </w:r>
      <w:r w:rsidR="00B57CF0" w:rsidRPr="00575E11">
        <w:rPr>
          <w:rFonts w:cs="Arial"/>
        </w:rPr>
        <w:t xml:space="preserve"> 2</w:t>
      </w:r>
      <w:r w:rsidRPr="00575E11">
        <w:rPr>
          <w:rFonts w:cs="Arial"/>
        </w:rPr>
        <w:t xml:space="preserve"> jaren.</w:t>
      </w:r>
      <w:r w:rsidR="00877A55" w:rsidRPr="000F3458">
        <w:rPr>
          <w:rFonts w:cs="Arial"/>
        </w:rPr>
        <w:t xml:space="preserve"> </w:t>
      </w:r>
      <w:r w:rsidR="00F123C2">
        <w:rPr>
          <w:rFonts w:cs="Arial"/>
        </w:rPr>
        <w:t xml:space="preserve">De maximale looptijd is daarmee 12 jaar. </w:t>
      </w:r>
    </w:p>
    <w:p w14:paraId="459123A4" w14:textId="77777777" w:rsidR="0032584D" w:rsidRPr="000F3458" w:rsidRDefault="0032584D" w:rsidP="00252BBD">
      <w:pPr>
        <w:rPr>
          <w:rFonts w:cs="Arial"/>
        </w:rPr>
      </w:pPr>
    </w:p>
    <w:p w14:paraId="6C112DEE" w14:textId="39B0D93A" w:rsidR="00902095" w:rsidRPr="005313C5" w:rsidRDefault="00902095" w:rsidP="00252BBD">
      <w:pPr>
        <w:rPr>
          <w:rFonts w:cs="Arial"/>
        </w:rPr>
      </w:pPr>
      <w:r w:rsidRPr="005313C5">
        <w:rPr>
          <w:rFonts w:cs="Arial"/>
        </w:rPr>
        <w:t xml:space="preserve">Bij aanvang van de </w:t>
      </w:r>
      <w:r w:rsidR="000C0C2E" w:rsidRPr="005313C5">
        <w:rPr>
          <w:rFonts w:cs="Arial"/>
        </w:rPr>
        <w:t>inschrijvings- en</w:t>
      </w:r>
      <w:r w:rsidR="0019307B" w:rsidRPr="005313C5">
        <w:rPr>
          <w:rFonts w:cs="Arial"/>
        </w:rPr>
        <w:t xml:space="preserve"> </w:t>
      </w:r>
      <w:r w:rsidRPr="005313C5">
        <w:rPr>
          <w:rFonts w:cs="Arial"/>
        </w:rPr>
        <w:t xml:space="preserve">gunningsfase zullen een concept </w:t>
      </w:r>
      <w:r w:rsidR="001533F7" w:rsidRPr="005313C5">
        <w:rPr>
          <w:rFonts w:cs="Arial"/>
        </w:rPr>
        <w:t>O</w:t>
      </w:r>
      <w:r w:rsidRPr="005313C5">
        <w:rPr>
          <w:rFonts w:cs="Arial"/>
        </w:rPr>
        <w:t xml:space="preserve">vereenkomst en de daarop van toepassing zijnde algemene inkoopvoorwaarden worden verstrekt. Daarnaast </w:t>
      </w:r>
      <w:r w:rsidR="005E13BC" w:rsidRPr="005313C5">
        <w:rPr>
          <w:rFonts w:cs="Arial"/>
        </w:rPr>
        <w:t>z</w:t>
      </w:r>
      <w:r w:rsidR="005E13BC">
        <w:rPr>
          <w:rFonts w:cs="Arial"/>
        </w:rPr>
        <w:t>al</w:t>
      </w:r>
      <w:r w:rsidR="005E13BC" w:rsidRPr="005313C5">
        <w:rPr>
          <w:rFonts w:cs="Arial"/>
        </w:rPr>
        <w:t xml:space="preserve"> </w:t>
      </w:r>
      <w:r w:rsidRPr="005313C5">
        <w:rPr>
          <w:rFonts w:cs="Arial"/>
        </w:rPr>
        <w:t>een concept Service Level Agreement (SLA) worden verstrekt die eveneens van toepassing zijn op de opdracht.</w:t>
      </w:r>
    </w:p>
    <w:p w14:paraId="6A1BFE1E" w14:textId="77777777" w:rsidR="0032584D" w:rsidRPr="005313C5" w:rsidRDefault="0032584D" w:rsidP="00252BBD">
      <w:pPr>
        <w:rPr>
          <w:rFonts w:cs="Arial"/>
        </w:rPr>
      </w:pPr>
    </w:p>
    <w:p w14:paraId="4EF0AC13" w14:textId="7D09FABE" w:rsidR="00902095" w:rsidRPr="000F3458" w:rsidRDefault="00902095" w:rsidP="00252BBD">
      <w:pPr>
        <w:rPr>
          <w:rFonts w:cs="Arial"/>
        </w:rPr>
      </w:pPr>
      <w:r w:rsidRPr="005313C5">
        <w:rPr>
          <w:rFonts w:cs="Arial"/>
        </w:rPr>
        <w:t xml:space="preserve">Inschrijvers krijgen in de </w:t>
      </w:r>
      <w:r w:rsidR="000C0C2E" w:rsidRPr="005313C5">
        <w:rPr>
          <w:rFonts w:cs="Arial"/>
        </w:rPr>
        <w:t>inschrijvings- en</w:t>
      </w:r>
      <w:r w:rsidR="0019307B" w:rsidRPr="005313C5">
        <w:rPr>
          <w:rFonts w:cs="Arial"/>
        </w:rPr>
        <w:t xml:space="preserve"> </w:t>
      </w:r>
      <w:r w:rsidRPr="005313C5">
        <w:rPr>
          <w:rFonts w:cs="Arial"/>
        </w:rPr>
        <w:t xml:space="preserve">gunningsfase de gelegenheid voorstellen te doen voor aanpassingen van de concept </w:t>
      </w:r>
      <w:r w:rsidR="001533F7" w:rsidRPr="005313C5">
        <w:rPr>
          <w:rFonts w:cs="Arial"/>
        </w:rPr>
        <w:t>O</w:t>
      </w:r>
      <w:r w:rsidRPr="005313C5">
        <w:rPr>
          <w:rFonts w:cs="Arial"/>
        </w:rPr>
        <w:t xml:space="preserve">vereenkomst, de algemene inkoopvoorwaarden van GVB </w:t>
      </w:r>
      <w:bookmarkStart w:id="48" w:name="_Hlk519156058"/>
      <w:r w:rsidRPr="005313C5">
        <w:rPr>
          <w:rFonts w:cs="Arial"/>
        </w:rPr>
        <w:t>en/of de concept SLA</w:t>
      </w:r>
      <w:bookmarkEnd w:id="48"/>
      <w:r w:rsidRPr="005313C5">
        <w:rPr>
          <w:rFonts w:cs="Arial"/>
        </w:rPr>
        <w:t>.</w:t>
      </w:r>
    </w:p>
    <w:p w14:paraId="1FFA5984" w14:textId="0B6D178A" w:rsidR="00902095" w:rsidRPr="00156D38" w:rsidRDefault="00902095" w:rsidP="00E73E12">
      <w:pPr>
        <w:pStyle w:val="Kop2"/>
        <w:rPr>
          <w:color w:val="4472C4" w:themeColor="accent1"/>
        </w:rPr>
      </w:pPr>
      <w:bookmarkStart w:id="49" w:name="_Toc503349363"/>
      <w:bookmarkStart w:id="50" w:name="_Ref504482613"/>
      <w:bookmarkStart w:id="51" w:name="_Toc504568676"/>
      <w:bookmarkStart w:id="52" w:name="_Toc533427441"/>
      <w:bookmarkStart w:id="53" w:name="_Toc113194249"/>
      <w:r w:rsidRPr="00156D38">
        <w:t>Gunningscriteri</w:t>
      </w:r>
      <w:bookmarkEnd w:id="49"/>
      <w:bookmarkEnd w:id="50"/>
      <w:bookmarkEnd w:id="51"/>
      <w:r w:rsidRPr="00156D38">
        <w:t>a op hoofdlijnen</w:t>
      </w:r>
      <w:bookmarkEnd w:id="52"/>
      <w:bookmarkEnd w:id="53"/>
    </w:p>
    <w:p w14:paraId="6248D778" w14:textId="7302E5A6" w:rsidR="00902095" w:rsidRPr="00BE6CC2" w:rsidRDefault="00902095" w:rsidP="00252BBD">
      <w:pPr>
        <w:rPr>
          <w:rFonts w:cs="Arial"/>
        </w:rPr>
      </w:pPr>
      <w:r w:rsidRPr="00BE6CC2">
        <w:rPr>
          <w:rFonts w:cs="Arial"/>
        </w:rPr>
        <w:t xml:space="preserve">In de gunningsfase worden de inschrijvingen van de geselecteerde Gegadigden beoordeeld en gerangschikt en vindt gunning van de opdracht plaats aan de Inschrijver met de economisch meest voordelige inschrijving op basis van de ‘beste prijs-kwaliteitverhouding’. </w:t>
      </w:r>
    </w:p>
    <w:p w14:paraId="1373565B" w14:textId="77777777" w:rsidR="0043009E" w:rsidRPr="00BE6CC2" w:rsidRDefault="0043009E" w:rsidP="00252BBD">
      <w:pPr>
        <w:rPr>
          <w:rFonts w:cs="Arial"/>
        </w:rPr>
      </w:pPr>
    </w:p>
    <w:p w14:paraId="63F96569" w14:textId="77777777" w:rsidR="00B20CE6" w:rsidRPr="002B050C" w:rsidRDefault="00B20CE6" w:rsidP="00B20CE6">
      <w:r w:rsidRPr="002B050C">
        <w:t>Er is voor deze aanbesteding gekozen voor een ‘economisch meest voordelige inschrijving’ (EMVI)</w:t>
      </w:r>
      <w:r>
        <w:t xml:space="preserve"> methode</w:t>
      </w:r>
      <w:r w:rsidRPr="002B050C">
        <w:t xml:space="preserve">, waarbij Prijs/ Kwaliteit in de verhouding </w:t>
      </w:r>
      <w:r>
        <w:t>6</w:t>
      </w:r>
      <w:r w:rsidRPr="002B050C">
        <w:t xml:space="preserve">0% - </w:t>
      </w:r>
      <w:r>
        <w:t>4</w:t>
      </w:r>
      <w:r w:rsidRPr="002B050C">
        <w:t>0% ten opzichte van elkaar staan. Redenen voor deze verhoudingen zijn onder andere:</w:t>
      </w:r>
    </w:p>
    <w:p w14:paraId="71B46540" w14:textId="77777777" w:rsidR="00B20CE6" w:rsidRPr="00B152C9" w:rsidRDefault="00B20CE6" w:rsidP="00B152C9">
      <w:pPr>
        <w:pStyle w:val="Lijstalinea"/>
      </w:pPr>
      <w:r w:rsidRPr="00B152C9">
        <w:t>Inschrijvers moeten de overtuiging hebben dat zij ten opzichte van andere aanbieders het verschil kunnen maken door het aanbieden van een uitstekende kwaliteit van dienstverlening, tegen een eerlijke prijs.</w:t>
      </w:r>
    </w:p>
    <w:p w14:paraId="309D4EF9" w14:textId="77777777" w:rsidR="00B20CE6" w:rsidRPr="00B152C9" w:rsidRDefault="00B20CE6" w:rsidP="00B152C9">
      <w:pPr>
        <w:pStyle w:val="Lijstalinea"/>
      </w:pPr>
      <w:r w:rsidRPr="00B152C9">
        <w:t>Een goede kwaliteit van dienstverlening is nodig voor een soepel verloop van de dienstverlening van GVB.</w:t>
      </w:r>
    </w:p>
    <w:p w14:paraId="1DEB70B7" w14:textId="77777777" w:rsidR="00B20CE6" w:rsidRPr="00B152C9" w:rsidRDefault="00B20CE6" w:rsidP="00B20CE6">
      <w:pPr>
        <w:rPr>
          <w:rFonts w:cs="Arial"/>
          <w:bCs/>
          <w:u w:val="single"/>
        </w:rPr>
      </w:pPr>
      <w:r w:rsidRPr="00B152C9">
        <w:rPr>
          <w:rFonts w:cs="Arial"/>
          <w:u w:val="single"/>
        </w:rPr>
        <w:t>Prijs</w:t>
      </w:r>
    </w:p>
    <w:p w14:paraId="6C4FD02E" w14:textId="6B9DE7BB" w:rsidR="00B20CE6" w:rsidRPr="00B152C9" w:rsidRDefault="00B20CE6" w:rsidP="00B20CE6">
      <w:pPr>
        <w:rPr>
          <w:rFonts w:cs="Arial"/>
        </w:rPr>
      </w:pPr>
      <w:r w:rsidRPr="00B152C9">
        <w:rPr>
          <w:rFonts w:cs="Arial"/>
        </w:rPr>
        <w:t xml:space="preserve">De inschrijvende partijen dienen de uitgevraagde dienstverlening te beschrijven en te </w:t>
      </w:r>
      <w:r w:rsidR="008C480F">
        <w:rPr>
          <w:rFonts w:cs="Arial"/>
        </w:rPr>
        <w:t xml:space="preserve">voorzien van </w:t>
      </w:r>
      <w:r w:rsidRPr="00B152C9">
        <w:rPr>
          <w:rFonts w:cs="Arial"/>
        </w:rPr>
        <w:t xml:space="preserve">prijzen. </w:t>
      </w:r>
    </w:p>
    <w:p w14:paraId="4CF25B4A" w14:textId="77777777" w:rsidR="00B20CE6" w:rsidRPr="00B152C9" w:rsidRDefault="00B20CE6" w:rsidP="00B20CE6">
      <w:pPr>
        <w:rPr>
          <w:rFonts w:cs="Arial"/>
        </w:rPr>
      </w:pPr>
      <w:r w:rsidRPr="00B152C9">
        <w:rPr>
          <w:rFonts w:cs="Arial"/>
        </w:rPr>
        <w:lastRenderedPageBreak/>
        <w:t xml:space="preserve">Voor het kunnen beoordelen van diensten vragen wij aanbieders de prijstabel in te vullen waarin de volgende items zijn opgenomen: </w:t>
      </w:r>
    </w:p>
    <w:p w14:paraId="08A4F2FD" w14:textId="77777777" w:rsidR="00B20CE6" w:rsidRPr="00B152C9" w:rsidRDefault="00B20CE6" w:rsidP="00B152C9">
      <w:pPr>
        <w:pStyle w:val="Lijstalinea"/>
      </w:pPr>
      <w:r w:rsidRPr="00B152C9">
        <w:t>All-in prijs (jaarlijks, ex. BTW) voor zowel het regulier onderhoud als het verhelpen van storingen gezamenlijk;</w:t>
      </w:r>
    </w:p>
    <w:p w14:paraId="3B0A83DD" w14:textId="2CB71C20" w:rsidR="00B20CE6" w:rsidRPr="00B152C9" w:rsidRDefault="00B20CE6" w:rsidP="00B152C9">
      <w:pPr>
        <w:pStyle w:val="Lijstalinea"/>
      </w:pPr>
      <w:r w:rsidRPr="00B152C9">
        <w:t>Tarieven per functie (uurtarief, ex. BTW) in te dienen voor aanpassingen in de software door wijzigingen of uitbreidingen van de assets;</w:t>
      </w:r>
    </w:p>
    <w:p w14:paraId="1D7198B8" w14:textId="77777777" w:rsidR="00B20CE6" w:rsidRPr="00A058F7" w:rsidRDefault="00B20CE6" w:rsidP="00B20CE6">
      <w:pPr>
        <w:rPr>
          <w:bCs/>
          <w:u w:val="single"/>
        </w:rPr>
      </w:pPr>
      <w:r w:rsidRPr="00A058F7">
        <w:rPr>
          <w:u w:val="single"/>
        </w:rPr>
        <w:t>Kwaliteit</w:t>
      </w:r>
    </w:p>
    <w:p w14:paraId="29FC7FBF" w14:textId="47FEE907" w:rsidR="00B20CE6" w:rsidRPr="002B050C" w:rsidRDefault="00B20CE6" w:rsidP="00B20CE6">
      <w:r w:rsidRPr="002B050C">
        <w:t xml:space="preserve">Kwaliteit zal worden beoordeeld aan de hand van </w:t>
      </w:r>
      <w:r w:rsidR="00840781">
        <w:t xml:space="preserve">bijvoorbeeld de volgende </w:t>
      </w:r>
      <w:r w:rsidRPr="002B050C">
        <w:t>sub-gunningscriteria:</w:t>
      </w:r>
    </w:p>
    <w:p w14:paraId="56BD7F01" w14:textId="244EA286" w:rsidR="00B20CE6" w:rsidRPr="00AD4941" w:rsidRDefault="00B20CE6" w:rsidP="00B152C9">
      <w:pPr>
        <w:pStyle w:val="Lijstalinea"/>
        <w:numPr>
          <w:ilvl w:val="0"/>
          <w:numId w:val="35"/>
        </w:numPr>
      </w:pPr>
      <w:r w:rsidRPr="00AD4941">
        <w:t>Kwaliteit en ervaring van de medewerkers</w:t>
      </w:r>
      <w:r w:rsidR="00B34873">
        <w:t>;</w:t>
      </w:r>
    </w:p>
    <w:p w14:paraId="3EBE212E" w14:textId="139077A7" w:rsidR="00B20CE6" w:rsidRPr="00AD4941" w:rsidRDefault="006C4EA6" w:rsidP="00B152C9">
      <w:pPr>
        <w:pStyle w:val="Lijstalinea"/>
        <w:numPr>
          <w:ilvl w:val="0"/>
          <w:numId w:val="35"/>
        </w:numPr>
      </w:pPr>
      <w:r>
        <w:t xml:space="preserve">Inrichting van de </w:t>
      </w:r>
      <w:r w:rsidR="002742C0">
        <w:t xml:space="preserve">service organisatie om de </w:t>
      </w:r>
      <w:r w:rsidR="00B20CE6" w:rsidRPr="00AD4941">
        <w:t>24/7 service te garanderen</w:t>
      </w:r>
      <w:r w:rsidR="00B34873">
        <w:t>;</w:t>
      </w:r>
    </w:p>
    <w:p w14:paraId="1F0BB70E" w14:textId="0D6C025C" w:rsidR="00B20CE6" w:rsidRPr="00AD4941" w:rsidRDefault="00B20CE6" w:rsidP="00B152C9">
      <w:pPr>
        <w:pStyle w:val="Lijstalinea"/>
        <w:numPr>
          <w:ilvl w:val="0"/>
          <w:numId w:val="35"/>
        </w:numPr>
      </w:pPr>
      <w:r w:rsidRPr="00AD4941">
        <w:t xml:space="preserve">Kwaliteit van Plan van Aanpak/implementatieplan; </w:t>
      </w:r>
    </w:p>
    <w:p w14:paraId="36341624" w14:textId="56D1E66E" w:rsidR="00B20CE6" w:rsidRPr="00995373" w:rsidRDefault="00995373" w:rsidP="008612D5">
      <w:r w:rsidRPr="000F3458">
        <w:rPr>
          <w:rFonts w:cs="Arial"/>
        </w:rPr>
        <w:br w:type="page"/>
      </w:r>
    </w:p>
    <w:p w14:paraId="2D71CF31" w14:textId="609E8F89" w:rsidR="00902095" w:rsidRPr="000F3458" w:rsidRDefault="006B18BF" w:rsidP="00252BBD">
      <w:pPr>
        <w:pStyle w:val="Kop1"/>
      </w:pPr>
      <w:bookmarkStart w:id="54" w:name="_Toc113194250"/>
      <w:proofErr w:type="spellStart"/>
      <w:r>
        <w:lastRenderedPageBreak/>
        <w:t>Aan</w:t>
      </w:r>
      <w:r w:rsidR="002F766F">
        <w:t>bestedingspocedure</w:t>
      </w:r>
      <w:proofErr w:type="spellEnd"/>
      <w:r w:rsidR="002F766F">
        <w:t xml:space="preserve"> – aanmelding en selectie</w:t>
      </w:r>
      <w:bookmarkEnd w:id="54"/>
      <w:r w:rsidRPr="000F3458">
        <w:t xml:space="preserve"> </w:t>
      </w:r>
    </w:p>
    <w:p w14:paraId="0226440D" w14:textId="77777777" w:rsidR="00902095" w:rsidRPr="000F3458" w:rsidRDefault="00902095" w:rsidP="0017018C">
      <w:pPr>
        <w:pStyle w:val="Kop2"/>
      </w:pPr>
      <w:bookmarkStart w:id="55" w:name="_Toc533427443"/>
      <w:bookmarkStart w:id="56" w:name="_Toc113194251"/>
      <w:bookmarkStart w:id="57" w:name="_Ref427665846"/>
      <w:bookmarkStart w:id="58" w:name="_Ref444078570"/>
      <w:r w:rsidRPr="000F3458">
        <w:t>Doel</w:t>
      </w:r>
      <w:bookmarkEnd w:id="55"/>
      <w:bookmarkEnd w:id="56"/>
      <w:r w:rsidRPr="000F3458">
        <w:t xml:space="preserve"> </w:t>
      </w:r>
    </w:p>
    <w:p w14:paraId="110D5183" w14:textId="33DBBCE5" w:rsidR="00902095" w:rsidRPr="000F3458" w:rsidRDefault="00902095" w:rsidP="00252BBD">
      <w:pPr>
        <w:rPr>
          <w:rFonts w:cs="Arial"/>
        </w:rPr>
      </w:pPr>
      <w:r w:rsidRPr="00C647EB">
        <w:rPr>
          <w:rFonts w:cs="Arial"/>
        </w:rPr>
        <w:t>Het doel van de</w:t>
      </w:r>
      <w:r w:rsidR="006B18BF" w:rsidRPr="00C647EB">
        <w:rPr>
          <w:rFonts w:cs="Arial"/>
        </w:rPr>
        <w:t xml:space="preserve">ze </w:t>
      </w:r>
      <w:r w:rsidR="0008551F" w:rsidRPr="00C647EB">
        <w:rPr>
          <w:rFonts w:cs="Arial"/>
        </w:rPr>
        <w:t xml:space="preserve">eerste </w:t>
      </w:r>
      <w:r w:rsidR="006B18BF" w:rsidRPr="00C647EB">
        <w:rPr>
          <w:rFonts w:cs="Arial"/>
        </w:rPr>
        <w:t xml:space="preserve">fase van de aanbestedingsprocedure </w:t>
      </w:r>
      <w:r w:rsidRPr="00C647EB">
        <w:rPr>
          <w:rFonts w:cs="Arial"/>
        </w:rPr>
        <w:t xml:space="preserve">is het selecteren van Gegadigden voor de volgende fase van de aanbestedingsprocedure, de </w:t>
      </w:r>
      <w:r w:rsidR="00EC7B70" w:rsidRPr="00C647EB">
        <w:rPr>
          <w:rFonts w:cs="Arial"/>
        </w:rPr>
        <w:t>inschrijvings</w:t>
      </w:r>
      <w:r w:rsidR="003731CE" w:rsidRPr="00C647EB">
        <w:rPr>
          <w:rFonts w:cs="Arial"/>
        </w:rPr>
        <w:t>- en gunnings</w:t>
      </w:r>
      <w:r w:rsidR="00EC7B70" w:rsidRPr="00C647EB">
        <w:rPr>
          <w:rFonts w:cs="Arial"/>
        </w:rPr>
        <w:t>fase</w:t>
      </w:r>
      <w:r w:rsidRPr="00C647EB">
        <w:rPr>
          <w:rFonts w:cs="Arial"/>
        </w:rPr>
        <w:t>.</w:t>
      </w:r>
      <w:r w:rsidR="00092E57" w:rsidRPr="00C647EB">
        <w:rPr>
          <w:rFonts w:cs="Arial"/>
        </w:rPr>
        <w:t xml:space="preserve"> Reden hiervoor is dat in de offertefase (semi-)vertrouwelijke stukken aan Inschrijver worden gestuurd. GVB wenst alvorens dit te versturen een door een tekenbevoegd persoon getekende geheimhouding </w:t>
      </w:r>
      <w:r w:rsidR="00D0798F">
        <w:rPr>
          <w:rFonts w:cs="Arial"/>
        </w:rPr>
        <w:t xml:space="preserve">te </w:t>
      </w:r>
      <w:r w:rsidR="00092E57" w:rsidRPr="00C647EB">
        <w:rPr>
          <w:rFonts w:cs="Arial"/>
        </w:rPr>
        <w:t>ontvangen.</w:t>
      </w:r>
      <w:r w:rsidRPr="00C647EB">
        <w:rPr>
          <w:rFonts w:cs="Arial"/>
        </w:rPr>
        <w:t xml:space="preserve"> GVB nodigt alle Gegadigden die niet op grond van paragraaf 4.1 van deelname moeten worden uitgesloten en voldoen aan de in paragraaf 4.2 beschreven minimumeisen</w:t>
      </w:r>
      <w:r w:rsidR="003731CE" w:rsidRPr="00C647EB">
        <w:rPr>
          <w:rFonts w:cs="Arial"/>
        </w:rPr>
        <w:t xml:space="preserve"> uit voor het doen van een inschrijving</w:t>
      </w:r>
      <w:r w:rsidR="00C567DF" w:rsidRPr="00C647EB">
        <w:rPr>
          <w:rFonts w:cs="Arial"/>
        </w:rPr>
        <w:t>.</w:t>
      </w:r>
      <w:r w:rsidR="0008551F" w:rsidRPr="00C647EB">
        <w:rPr>
          <w:rFonts w:cs="Arial"/>
        </w:rPr>
        <w:t xml:space="preserve"> </w:t>
      </w:r>
    </w:p>
    <w:p w14:paraId="5D647B97" w14:textId="77777777" w:rsidR="00902095" w:rsidRPr="000F3458" w:rsidRDefault="00902095" w:rsidP="00252BBD">
      <w:pPr>
        <w:rPr>
          <w:rFonts w:cs="Arial"/>
        </w:rPr>
      </w:pPr>
      <w:bookmarkStart w:id="59" w:name="_Ref457303203"/>
    </w:p>
    <w:p w14:paraId="72E631C9" w14:textId="6722F345" w:rsidR="00902095" w:rsidRPr="000F3458" w:rsidRDefault="003731CE" w:rsidP="00252BBD">
      <w:pPr>
        <w:rPr>
          <w:rFonts w:cs="Arial"/>
        </w:rPr>
      </w:pPr>
      <w:r>
        <w:rPr>
          <w:rFonts w:cs="Arial"/>
        </w:rPr>
        <w:t xml:space="preserve">Dit eerste deel van de aanbestedingsprocedure </w:t>
      </w:r>
      <w:r w:rsidR="00902095" w:rsidRPr="000F3458">
        <w:rPr>
          <w:rFonts w:cs="Arial"/>
        </w:rPr>
        <w:t>bestaat uit de volgende fasen:</w:t>
      </w:r>
    </w:p>
    <w:p w14:paraId="0410D55F" w14:textId="52D7A40E" w:rsidR="00902095" w:rsidRPr="000F3458" w:rsidRDefault="00902095" w:rsidP="00B152C9">
      <w:pPr>
        <w:pStyle w:val="Lijstalinea"/>
        <w:numPr>
          <w:ilvl w:val="0"/>
          <w:numId w:val="17"/>
        </w:numPr>
      </w:pPr>
      <w:proofErr w:type="gramStart"/>
      <w:r w:rsidRPr="000F3458">
        <w:t>de</w:t>
      </w:r>
      <w:proofErr w:type="gramEnd"/>
      <w:r w:rsidRPr="000F3458">
        <w:t xml:space="preserve"> informatiefase (paragraaf </w:t>
      </w:r>
      <w:r w:rsidRPr="000F3458">
        <w:fldChar w:fldCharType="begin"/>
      </w:r>
      <w:r w:rsidRPr="000F3458">
        <w:instrText xml:space="preserve"> REF _Ref461090744 \r \h </w:instrText>
      </w:r>
      <w:r w:rsidR="00252BBD">
        <w:instrText xml:space="preserve"> \* MERGEFORMAT </w:instrText>
      </w:r>
      <w:r w:rsidRPr="000F3458">
        <w:fldChar w:fldCharType="separate"/>
      </w:r>
      <w:r w:rsidR="001A36BC">
        <w:t>3.4</w:t>
      </w:r>
      <w:r w:rsidRPr="000F3458">
        <w:fldChar w:fldCharType="end"/>
      </w:r>
      <w:r w:rsidRPr="000F3458">
        <w:t>);</w:t>
      </w:r>
    </w:p>
    <w:p w14:paraId="14D65FFA" w14:textId="45FBE098" w:rsidR="00902095" w:rsidRPr="000F3458" w:rsidRDefault="00902095" w:rsidP="00B152C9">
      <w:pPr>
        <w:pStyle w:val="Lijstalinea"/>
        <w:numPr>
          <w:ilvl w:val="0"/>
          <w:numId w:val="17"/>
        </w:numPr>
      </w:pPr>
      <w:proofErr w:type="gramStart"/>
      <w:r w:rsidRPr="000F3458">
        <w:t>de</w:t>
      </w:r>
      <w:proofErr w:type="gramEnd"/>
      <w:r w:rsidRPr="000F3458">
        <w:t xml:space="preserve"> aanmeldingsfase (paragraaf </w:t>
      </w:r>
      <w:r w:rsidRPr="000F3458">
        <w:fldChar w:fldCharType="begin"/>
      </w:r>
      <w:r w:rsidRPr="000F3458">
        <w:instrText xml:space="preserve"> REF _Ref459297800 \r \h </w:instrText>
      </w:r>
      <w:r w:rsidR="00252BBD">
        <w:instrText xml:space="preserve"> \* MERGEFORMAT </w:instrText>
      </w:r>
      <w:r w:rsidRPr="000F3458">
        <w:fldChar w:fldCharType="separate"/>
      </w:r>
      <w:r w:rsidR="001A36BC">
        <w:t>3.5</w:t>
      </w:r>
      <w:r w:rsidRPr="000F3458">
        <w:fldChar w:fldCharType="end"/>
      </w:r>
      <w:r w:rsidRPr="000F3458">
        <w:t>);</w:t>
      </w:r>
    </w:p>
    <w:p w14:paraId="7F2CB1B7" w14:textId="46B63D62" w:rsidR="00902095" w:rsidRPr="000F3458" w:rsidRDefault="00902095" w:rsidP="00B152C9">
      <w:pPr>
        <w:pStyle w:val="Lijstalinea"/>
        <w:numPr>
          <w:ilvl w:val="0"/>
          <w:numId w:val="17"/>
        </w:numPr>
      </w:pPr>
      <w:proofErr w:type="gramStart"/>
      <w:r w:rsidRPr="000F3458">
        <w:t>de</w:t>
      </w:r>
      <w:proofErr w:type="gramEnd"/>
      <w:r w:rsidRPr="000F3458">
        <w:t xml:space="preserve"> beoordelingsfase (paragraaf </w:t>
      </w:r>
      <w:r w:rsidRPr="000F3458">
        <w:fldChar w:fldCharType="begin"/>
      </w:r>
      <w:r w:rsidRPr="000F3458">
        <w:instrText xml:space="preserve"> REF _Ref448146517 \r \h </w:instrText>
      </w:r>
      <w:r w:rsidR="00252BBD">
        <w:instrText xml:space="preserve"> \* MERGEFORMAT </w:instrText>
      </w:r>
      <w:r w:rsidRPr="000F3458">
        <w:fldChar w:fldCharType="separate"/>
      </w:r>
      <w:r w:rsidR="001A36BC">
        <w:t>3.6</w:t>
      </w:r>
      <w:r w:rsidRPr="000F3458">
        <w:fldChar w:fldCharType="end"/>
      </w:r>
      <w:r w:rsidRPr="000F3458">
        <w:t>);</w:t>
      </w:r>
    </w:p>
    <w:p w14:paraId="70AAA6A6" w14:textId="1BA500F8" w:rsidR="00902095" w:rsidRPr="000F3458" w:rsidRDefault="00902095" w:rsidP="00B152C9">
      <w:pPr>
        <w:pStyle w:val="Lijstalinea"/>
        <w:numPr>
          <w:ilvl w:val="0"/>
          <w:numId w:val="17"/>
        </w:numPr>
      </w:pPr>
      <w:proofErr w:type="gramStart"/>
      <w:r w:rsidRPr="000F3458">
        <w:t>de</w:t>
      </w:r>
      <w:proofErr w:type="gramEnd"/>
      <w:r w:rsidRPr="000F3458">
        <w:t xml:space="preserve"> selectiefase (paragraaf </w:t>
      </w:r>
      <w:r w:rsidRPr="000F3458">
        <w:fldChar w:fldCharType="begin"/>
      </w:r>
      <w:r w:rsidRPr="000F3458">
        <w:instrText xml:space="preserve"> REF _Ref461090790 \r \h </w:instrText>
      </w:r>
      <w:r w:rsidR="00252BBD">
        <w:instrText xml:space="preserve"> \* MERGEFORMAT </w:instrText>
      </w:r>
      <w:r w:rsidRPr="000F3458">
        <w:fldChar w:fldCharType="separate"/>
      </w:r>
      <w:r w:rsidR="001A36BC">
        <w:t>3.7</w:t>
      </w:r>
      <w:r w:rsidRPr="000F3458">
        <w:fldChar w:fldCharType="end"/>
      </w:r>
      <w:r w:rsidRPr="000F3458">
        <w:t>).</w:t>
      </w:r>
    </w:p>
    <w:p w14:paraId="5DC8212B" w14:textId="77777777" w:rsidR="00902095" w:rsidRPr="000F3458" w:rsidRDefault="00902095" w:rsidP="0017018C">
      <w:pPr>
        <w:pStyle w:val="Kop2"/>
      </w:pPr>
      <w:bookmarkStart w:id="60" w:name="_Toc533427444"/>
      <w:bookmarkStart w:id="61" w:name="_Toc113194252"/>
      <w:r w:rsidRPr="000F3458">
        <w:t>Planning</w:t>
      </w:r>
      <w:bookmarkEnd w:id="57"/>
      <w:bookmarkEnd w:id="58"/>
      <w:bookmarkEnd w:id="59"/>
      <w:bookmarkEnd w:id="60"/>
      <w:bookmarkEnd w:id="61"/>
    </w:p>
    <w:p w14:paraId="61AD59FE" w14:textId="2A34A6F1" w:rsidR="00133058" w:rsidRDefault="00902095" w:rsidP="00252BBD">
      <w:pPr>
        <w:rPr>
          <w:rFonts w:cs="Arial"/>
        </w:rPr>
      </w:pPr>
      <w:r w:rsidRPr="00BF6C6F">
        <w:rPr>
          <w:rFonts w:cs="Arial"/>
        </w:rPr>
        <w:t xml:space="preserve">De planning voor de aanbestedingsprocedure is opgenomen in </w:t>
      </w:r>
      <w:proofErr w:type="spellStart"/>
      <w:r w:rsidRPr="00BF6C6F">
        <w:rPr>
          <w:rFonts w:cs="Arial"/>
        </w:rPr>
        <w:t>TenderNed</w:t>
      </w:r>
      <w:proofErr w:type="spellEnd"/>
      <w:r w:rsidRPr="00BF6C6F">
        <w:rPr>
          <w:rFonts w:cs="Arial"/>
        </w:rPr>
        <w:t xml:space="preserve">. </w:t>
      </w:r>
      <w:r w:rsidR="00E53C64">
        <w:rPr>
          <w:rFonts w:cs="Arial"/>
        </w:rPr>
        <w:t xml:space="preserve">De onderstaande data </w:t>
      </w:r>
      <w:r w:rsidR="00D70D01">
        <w:rPr>
          <w:rFonts w:cs="Arial"/>
        </w:rPr>
        <w:t>zijn</w:t>
      </w:r>
      <w:r w:rsidR="00E53C64">
        <w:rPr>
          <w:rFonts w:cs="Arial"/>
        </w:rPr>
        <w:t xml:space="preserve"> daarbij als uitgangspunt </w:t>
      </w:r>
      <w:r w:rsidR="00D70D01">
        <w:rPr>
          <w:rFonts w:cs="Arial"/>
        </w:rPr>
        <w:t>gehanteerd</w:t>
      </w:r>
      <w:r w:rsidR="00E53C64">
        <w:rPr>
          <w:rFonts w:cs="Arial"/>
        </w:rPr>
        <w:t>:</w:t>
      </w:r>
    </w:p>
    <w:p w14:paraId="65EC490C" w14:textId="77777777" w:rsidR="00E53C64" w:rsidRPr="00BF6C6F" w:rsidRDefault="00E53C64" w:rsidP="00252BBD">
      <w:pPr>
        <w:rPr>
          <w:rFonts w:cs="Arial"/>
        </w:rPr>
      </w:pPr>
    </w:p>
    <w:p w14:paraId="0ACDDA39" w14:textId="43C40CC4" w:rsidR="00F40D0E" w:rsidRDefault="00E53C64" w:rsidP="00252BBD">
      <w:pPr>
        <w:rPr>
          <w:rFonts w:cs="Arial"/>
          <w:highlight w:val="yellow"/>
        </w:rPr>
      </w:pPr>
      <w:r w:rsidRPr="00E53C64">
        <w:rPr>
          <w:rFonts w:cs="Arial"/>
          <w:noProof/>
        </w:rPr>
        <w:drawing>
          <wp:inline distT="0" distB="0" distL="0" distR="0" wp14:anchorId="532AA3F4" wp14:editId="7DF6D41B">
            <wp:extent cx="5759450" cy="3318510"/>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3318510"/>
                    </a:xfrm>
                    <a:prstGeom prst="rect">
                      <a:avLst/>
                    </a:prstGeom>
                  </pic:spPr>
                </pic:pic>
              </a:graphicData>
            </a:graphic>
          </wp:inline>
        </w:drawing>
      </w:r>
    </w:p>
    <w:p w14:paraId="48AE48BB" w14:textId="30FCF537" w:rsidR="00902095" w:rsidRPr="000F3458" w:rsidRDefault="00902095" w:rsidP="00252BBD">
      <w:pPr>
        <w:pStyle w:val="Geenafstand"/>
        <w:spacing w:line="280" w:lineRule="atLeast"/>
        <w:rPr>
          <w:highlight w:val="yellow"/>
        </w:rPr>
      </w:pPr>
    </w:p>
    <w:p w14:paraId="78242D3D" w14:textId="227CBD76" w:rsidR="00133058" w:rsidRPr="000F3458" w:rsidRDefault="00133058" w:rsidP="00252BBD">
      <w:pPr>
        <w:rPr>
          <w:rFonts w:cs="Arial"/>
        </w:rPr>
      </w:pPr>
      <w:bookmarkStart w:id="62" w:name="_Ref457571479"/>
      <w:bookmarkStart w:id="63" w:name="_Toc533427445"/>
      <w:r w:rsidRPr="004D5088">
        <w:rPr>
          <w:rFonts w:cs="Arial"/>
        </w:rPr>
        <w:t xml:space="preserve">Gegadigden kunnen aan de planning geen rechten ontlenen. GVB heeft het recht de planning te wijzigen. Eventuele wijzigingen in de planning zullen via </w:t>
      </w:r>
      <w:proofErr w:type="spellStart"/>
      <w:r w:rsidRPr="004D5088">
        <w:rPr>
          <w:rFonts w:cs="Arial"/>
        </w:rPr>
        <w:t>TenderNed</w:t>
      </w:r>
      <w:proofErr w:type="spellEnd"/>
      <w:r w:rsidRPr="004D5088">
        <w:rPr>
          <w:rFonts w:cs="Arial"/>
        </w:rPr>
        <w:t xml:space="preserve"> aan Gegadigden worden</w:t>
      </w:r>
      <w:r w:rsidRPr="000F3458">
        <w:rPr>
          <w:rFonts w:cs="Arial"/>
        </w:rPr>
        <w:t xml:space="preserve"> bekendgemaakt.</w:t>
      </w:r>
    </w:p>
    <w:p w14:paraId="1EE872A6" w14:textId="77777777" w:rsidR="00902095" w:rsidRPr="000F3458" w:rsidRDefault="00902095" w:rsidP="0017018C">
      <w:pPr>
        <w:pStyle w:val="Kop2"/>
      </w:pPr>
      <w:bookmarkStart w:id="64" w:name="_Toc113194253"/>
      <w:r w:rsidRPr="000F3458">
        <w:lastRenderedPageBreak/>
        <w:t>Contact en correspondentie</w:t>
      </w:r>
      <w:bookmarkEnd w:id="62"/>
      <w:bookmarkEnd w:id="63"/>
      <w:bookmarkEnd w:id="64"/>
    </w:p>
    <w:p w14:paraId="56831CF3" w14:textId="77777777" w:rsidR="00902095" w:rsidRPr="000F3458" w:rsidRDefault="00902095" w:rsidP="00252BBD">
      <w:pPr>
        <w:rPr>
          <w:rFonts w:cs="Arial"/>
        </w:rPr>
      </w:pPr>
      <w:r w:rsidRPr="000F3458">
        <w:rPr>
          <w:rFonts w:cs="Arial"/>
        </w:rPr>
        <w:t>Deze aanbesteding zal worden begeleid door:</w:t>
      </w:r>
    </w:p>
    <w:p w14:paraId="7EFA7D86" w14:textId="77777777" w:rsidR="0032584D" w:rsidRPr="000F3458" w:rsidRDefault="0032584D" w:rsidP="00252BBD">
      <w:pPr>
        <w:rPr>
          <w:rFonts w:cs="Arial"/>
        </w:rPr>
      </w:pPr>
    </w:p>
    <w:p w14:paraId="6AAE896B" w14:textId="3D4F2E9C" w:rsidR="00902095" w:rsidRPr="000F3458" w:rsidRDefault="00BE6CC2" w:rsidP="00252BBD">
      <w:pPr>
        <w:rPr>
          <w:rFonts w:cs="Arial"/>
        </w:rPr>
      </w:pPr>
      <w:r>
        <w:rPr>
          <w:rFonts w:cs="Arial"/>
        </w:rPr>
        <w:t xml:space="preserve">Michiel van </w:t>
      </w:r>
      <w:proofErr w:type="gramStart"/>
      <w:r>
        <w:rPr>
          <w:rFonts w:cs="Arial"/>
        </w:rPr>
        <w:t>Hemert</w:t>
      </w:r>
      <w:r w:rsidR="00092E57">
        <w:rPr>
          <w:rFonts w:cs="Arial"/>
        </w:rPr>
        <w:t xml:space="preserve"> </w:t>
      </w:r>
      <w:r>
        <w:rPr>
          <w:rFonts w:cs="Arial"/>
        </w:rPr>
        <w:t>/</w:t>
      </w:r>
      <w:proofErr w:type="gramEnd"/>
      <w:r w:rsidR="00092E57">
        <w:rPr>
          <w:rFonts w:cs="Arial"/>
        </w:rPr>
        <w:t xml:space="preserve"> </w:t>
      </w:r>
      <w:r>
        <w:rPr>
          <w:rFonts w:cs="Arial"/>
        </w:rPr>
        <w:t xml:space="preserve">Senior Inkoper </w:t>
      </w:r>
    </w:p>
    <w:p w14:paraId="44DAC4EF" w14:textId="77777777" w:rsidR="0032584D" w:rsidRPr="000F3458" w:rsidRDefault="0032584D" w:rsidP="00252BBD">
      <w:pPr>
        <w:rPr>
          <w:rFonts w:cs="Arial"/>
        </w:rPr>
      </w:pPr>
    </w:p>
    <w:p w14:paraId="17C1D05B" w14:textId="61A7E505" w:rsidR="00902095" w:rsidRPr="004D5088" w:rsidRDefault="00902095" w:rsidP="00252BBD">
      <w:pPr>
        <w:rPr>
          <w:rFonts w:cs="Arial"/>
        </w:rPr>
      </w:pPr>
      <w:r w:rsidRPr="004D5088">
        <w:rPr>
          <w:rFonts w:cs="Arial"/>
        </w:rPr>
        <w:t xml:space="preserve">Alle correspondentie met betrekking tot deze aanbesteding zal uitsluitend verlopen via </w:t>
      </w:r>
      <w:proofErr w:type="spellStart"/>
      <w:r w:rsidRPr="004D5088">
        <w:rPr>
          <w:rFonts w:cs="Arial"/>
        </w:rPr>
        <w:t>TenderNed</w:t>
      </w:r>
      <w:proofErr w:type="spellEnd"/>
      <w:r w:rsidRPr="004D5088">
        <w:rPr>
          <w:rFonts w:cs="Arial"/>
        </w:rPr>
        <w:t>, tenzij uitdrukkelijk anders aangegeven.</w:t>
      </w:r>
    </w:p>
    <w:p w14:paraId="0162EA23" w14:textId="77777777" w:rsidR="0032584D" w:rsidRPr="004D5088" w:rsidRDefault="0032584D" w:rsidP="00252BBD">
      <w:pPr>
        <w:rPr>
          <w:rFonts w:cs="Arial"/>
        </w:rPr>
      </w:pPr>
    </w:p>
    <w:p w14:paraId="4ABCE13C" w14:textId="77777777" w:rsidR="00902095" w:rsidRPr="004D5088" w:rsidRDefault="00902095" w:rsidP="00252BBD">
      <w:pPr>
        <w:rPr>
          <w:rFonts w:cs="Arial"/>
        </w:rPr>
      </w:pPr>
      <w:r w:rsidRPr="004D5088">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Gegadigden die dit verbod overtreden kunnen van verdere deelname aan de aanbestedingsprocedure worden uitgesloten.</w:t>
      </w:r>
    </w:p>
    <w:p w14:paraId="4B198E31" w14:textId="77777777" w:rsidR="00902095" w:rsidRPr="004D5088" w:rsidRDefault="00902095" w:rsidP="0017018C">
      <w:pPr>
        <w:pStyle w:val="Kop2"/>
      </w:pPr>
      <w:bookmarkStart w:id="65" w:name="_Ref461090744"/>
      <w:bookmarkStart w:id="66" w:name="_Toc533427446"/>
      <w:bookmarkStart w:id="67" w:name="_Toc113194254"/>
      <w:r w:rsidRPr="004D5088">
        <w:t>De informatiefase</w:t>
      </w:r>
      <w:bookmarkEnd w:id="65"/>
      <w:bookmarkEnd w:id="66"/>
      <w:bookmarkEnd w:id="67"/>
    </w:p>
    <w:p w14:paraId="3AC28169" w14:textId="77777777" w:rsidR="00902095" w:rsidRPr="004D5088" w:rsidRDefault="00902095" w:rsidP="00252BBD">
      <w:pPr>
        <w:pStyle w:val="Kop3"/>
      </w:pPr>
      <w:r w:rsidRPr="004D5088">
        <w:t>Inlichtingen</w:t>
      </w:r>
    </w:p>
    <w:p w14:paraId="52EB6B91" w14:textId="292021FA" w:rsidR="00902095" w:rsidRPr="004D5088" w:rsidRDefault="00902095" w:rsidP="00252BBD">
      <w:pPr>
        <w:rPr>
          <w:rFonts w:cs="Arial"/>
        </w:rPr>
      </w:pPr>
      <w:r w:rsidRPr="004D5088">
        <w:rPr>
          <w:rFonts w:cs="Arial"/>
        </w:rPr>
        <w:t xml:space="preserve">Gegadigden kunnen via de vraag- en antwoordmodule van </w:t>
      </w:r>
      <w:proofErr w:type="spellStart"/>
      <w:r w:rsidRPr="004D5088">
        <w:rPr>
          <w:rFonts w:cs="Arial"/>
        </w:rPr>
        <w:t>TenderNed</w:t>
      </w:r>
      <w:proofErr w:type="spellEnd"/>
      <w:r w:rsidRPr="004D5088">
        <w:rPr>
          <w:rFonts w:cs="Arial"/>
        </w:rPr>
        <w:t xml:space="preserve"> verzoeken om nadere inlichtingen over de aanbesteding en selectieleidraad met bijlagen in het bijzonder. Gegadigde wordt in het belang van de voortgang van de aanbestedingsprocedure verzocht zijn vragen zo snel mogelijk te stellen, maar uiterlijk op de in de geldende planning genoemde datum. De antwoorden op vragen en eventuele wijzigingen in de aanbestedingsstukken worden middels (een) Nota(‘s) van </w:t>
      </w:r>
      <w:proofErr w:type="gramStart"/>
      <w:r w:rsidRPr="004D5088">
        <w:rPr>
          <w:rFonts w:cs="Arial"/>
        </w:rPr>
        <w:t xml:space="preserve">Inlichtingen </w:t>
      </w:r>
      <w:bookmarkStart w:id="68" w:name="_Hlk517271076"/>
      <w:r w:rsidRPr="004D5088">
        <w:rPr>
          <w:rFonts w:cs="Arial"/>
        </w:rPr>
        <w:t>/</w:t>
      </w:r>
      <w:proofErr w:type="gramEnd"/>
      <w:r w:rsidRPr="004D5088">
        <w:rPr>
          <w:rFonts w:cs="Arial"/>
        </w:rPr>
        <w:t xml:space="preserve"> de vraag- en antwoordmodule in </w:t>
      </w:r>
      <w:bookmarkEnd w:id="68"/>
      <w:proofErr w:type="spellStart"/>
      <w:r w:rsidRPr="004D5088">
        <w:rPr>
          <w:rFonts w:cs="Arial"/>
        </w:rPr>
        <w:t>TenderNed</w:t>
      </w:r>
      <w:proofErr w:type="spellEnd"/>
      <w:r w:rsidRPr="004D5088">
        <w:rPr>
          <w:rFonts w:cs="Arial"/>
        </w:rPr>
        <w:t xml:space="preserve"> bekendgemaakt.</w:t>
      </w:r>
    </w:p>
    <w:p w14:paraId="2C8A6C06" w14:textId="77777777" w:rsidR="00FF25CB" w:rsidRPr="004D5088" w:rsidRDefault="00FF25CB" w:rsidP="00252BBD">
      <w:pPr>
        <w:rPr>
          <w:rFonts w:cs="Arial"/>
        </w:rPr>
      </w:pPr>
    </w:p>
    <w:p w14:paraId="555EED8E" w14:textId="77777777" w:rsidR="00902095" w:rsidRPr="004D5088" w:rsidRDefault="00902095" w:rsidP="00252BBD">
      <w:pPr>
        <w:rPr>
          <w:rFonts w:cs="Arial"/>
        </w:rPr>
      </w:pPr>
      <w:r w:rsidRPr="004D5088">
        <w:rPr>
          <w:rFonts w:cs="Arial"/>
        </w:rPr>
        <w:t>GVB behoudt zich het recht voor verzoeken om nadere inlichtingen die na de uiterste datum zijn ingediend, niet in behandeling te nemen.</w:t>
      </w:r>
    </w:p>
    <w:p w14:paraId="35CC5673" w14:textId="77777777" w:rsidR="00FF25CB" w:rsidRPr="004D5088" w:rsidRDefault="00FF25CB" w:rsidP="00252BBD">
      <w:pPr>
        <w:rPr>
          <w:rFonts w:cs="Arial"/>
        </w:rPr>
      </w:pPr>
    </w:p>
    <w:p w14:paraId="7B1D48E6" w14:textId="77777777" w:rsidR="00902095" w:rsidRPr="004D5088" w:rsidRDefault="00902095" w:rsidP="00252BBD">
      <w:pPr>
        <w:rPr>
          <w:rFonts w:cs="Arial"/>
        </w:rPr>
      </w:pPr>
      <w:r w:rsidRPr="004D5088">
        <w:rPr>
          <w:rFonts w:cs="Arial"/>
        </w:rPr>
        <w:t>GVB kan ook op eigen initiatief wijzigingen aanbrengen in de aanbestedingsstukken, die tevens via een Nota van Inlichtingen bekend zullen worden gemaakt.</w:t>
      </w:r>
    </w:p>
    <w:p w14:paraId="2D829891" w14:textId="77777777" w:rsidR="00FF25CB" w:rsidRPr="004D5088" w:rsidRDefault="00FF25CB" w:rsidP="00252BBD">
      <w:pPr>
        <w:rPr>
          <w:rFonts w:cs="Arial"/>
        </w:rPr>
      </w:pPr>
    </w:p>
    <w:p w14:paraId="0623B3A4" w14:textId="3F38AAAD" w:rsidR="00902095" w:rsidRPr="000F3458" w:rsidRDefault="00902095" w:rsidP="00252BBD">
      <w:pPr>
        <w:rPr>
          <w:rFonts w:cs="Arial"/>
        </w:rPr>
      </w:pPr>
      <w:r w:rsidRPr="004D5088">
        <w:rPr>
          <w:rFonts w:cs="Arial"/>
        </w:rPr>
        <w:t>De Nota(’s) van Inlichtingen maken integraal deel uit van deze selectieleidraad met bijlagen. De Nota(’s) van Inlichtingen gaan in geval van tegenstrijdigheden voor op de selectieleidraad met</w:t>
      </w:r>
      <w:r w:rsidRPr="00BD11C7">
        <w:rPr>
          <w:rFonts w:cs="Arial"/>
        </w:rPr>
        <w:t xml:space="preserve"> bijlagen. Een Nota van Inlichtingen van latere datum gaat voor op een Nota van Inlichtingen van eerdere datum.</w:t>
      </w:r>
    </w:p>
    <w:p w14:paraId="22AF6090" w14:textId="77777777" w:rsidR="00902095" w:rsidRPr="000F3458" w:rsidRDefault="00902095" w:rsidP="00252BBD">
      <w:pPr>
        <w:pStyle w:val="Kop3"/>
      </w:pPr>
      <w:r w:rsidRPr="000F3458">
        <w:t>Individuele vragen</w:t>
      </w:r>
    </w:p>
    <w:p w14:paraId="3D1840D1" w14:textId="7BF89353" w:rsidR="00902095" w:rsidRPr="000F3458" w:rsidRDefault="00902095" w:rsidP="00252BBD">
      <w:pPr>
        <w:rPr>
          <w:rFonts w:eastAsia="Calibri" w:cs="Arial"/>
        </w:rPr>
      </w:pPr>
      <w:r w:rsidRPr="000F3458">
        <w:rPr>
          <w:rFonts w:cs="Arial"/>
        </w:rPr>
        <w:t>Gegadigde</w:t>
      </w:r>
      <w:r w:rsidRPr="000F3458">
        <w:rPr>
          <w:rFonts w:eastAsia="Calibri" w:cs="Arial"/>
        </w:rPr>
        <w:t xml:space="preserve"> kan GVB verzoeken bepaalde nadere inlichtingen niet in de Nota van Inlichtingen op te </w:t>
      </w:r>
      <w:r w:rsidRPr="0090449F">
        <w:rPr>
          <w:rFonts w:eastAsia="Calibri" w:cs="Arial"/>
        </w:rPr>
        <w:t xml:space="preserve">nemen, </w:t>
      </w:r>
      <w:proofErr w:type="gramStart"/>
      <w:r w:rsidRPr="0090449F">
        <w:rPr>
          <w:rFonts w:eastAsia="Calibri" w:cs="Arial"/>
        </w:rPr>
        <w:t>indien</w:t>
      </w:r>
      <w:proofErr w:type="gramEnd"/>
      <w:r w:rsidRPr="0090449F">
        <w:rPr>
          <w:rFonts w:eastAsia="Calibri" w:cs="Arial"/>
        </w:rPr>
        <w:t xml:space="preserve"> zijn gerechtvaardigde economische belangen door openbaarmaking van deze informatie zouden kunnen worden geschaad. In dat geval dient hij in </w:t>
      </w:r>
      <w:proofErr w:type="spellStart"/>
      <w:r w:rsidRPr="0090449F">
        <w:rPr>
          <w:rFonts w:cs="Arial"/>
        </w:rPr>
        <w:t>TenderNed</w:t>
      </w:r>
      <w:proofErr w:type="spellEnd"/>
      <w:r w:rsidRPr="0090449F">
        <w:rPr>
          <w:rFonts w:cs="Arial"/>
        </w:rPr>
        <w:t xml:space="preserve"> </w:t>
      </w:r>
      <w:r w:rsidRPr="0090449F">
        <w:rPr>
          <w:rFonts w:eastAsia="Calibri" w:cs="Arial"/>
        </w:rPr>
        <w:t>aan te geven (‘aanvinken’) dat zijn verzoek om nadere inlichtingen een individuele vraag betreft. Gegadigde moet</w:t>
      </w:r>
      <w:r w:rsidRPr="000F3458">
        <w:rPr>
          <w:rFonts w:eastAsia="Calibri" w:cs="Arial"/>
        </w:rPr>
        <w:t xml:space="preserve"> gemotiveerd aangeven waarom hij van mening is dat zijn gerechtvaardigde economische belangen door openbaarmaking van deze informatie</w:t>
      </w:r>
      <w:r w:rsidR="00B00091" w:rsidRPr="000F3458">
        <w:rPr>
          <w:rFonts w:eastAsia="Calibri" w:cs="Arial"/>
        </w:rPr>
        <w:t xml:space="preserve"> zouden kunnen worden geschaad.</w:t>
      </w:r>
    </w:p>
    <w:p w14:paraId="667B56DC" w14:textId="77777777" w:rsidR="00B00091" w:rsidRPr="000F3458" w:rsidRDefault="00B00091" w:rsidP="00252BBD">
      <w:pPr>
        <w:rPr>
          <w:rFonts w:eastAsia="Calibri" w:cs="Arial"/>
        </w:rPr>
      </w:pPr>
    </w:p>
    <w:p w14:paraId="24C013F5" w14:textId="77777777" w:rsidR="00902095" w:rsidRPr="000F3458" w:rsidRDefault="00902095" w:rsidP="00252BBD">
      <w:pPr>
        <w:rPr>
          <w:rFonts w:eastAsia="Calibri" w:cs="Arial"/>
        </w:rPr>
      </w:pPr>
      <w:r w:rsidRPr="000F3458">
        <w:rPr>
          <w:rFonts w:eastAsia="Calibri" w:cs="Arial"/>
        </w:rPr>
        <w:t xml:space="preserve">Indien GVB geen gevolg geeft aan het verzoek van Gegadigde om bepaalde informatie niet op te nemen in de Nota van Inlichtingen, dan zal GVB Gegadigde hierover vooraf informeren. Gegadigde </w:t>
      </w:r>
      <w:r w:rsidRPr="000F3458">
        <w:rPr>
          <w:rFonts w:eastAsia="Calibri" w:cs="Arial"/>
        </w:rPr>
        <w:lastRenderedPageBreak/>
        <w:t>heeft dan de keuze zijn vraag in te trekken of GVB alsnog toestemming te geven de betreffende informatie op te nemen in de Nota van Inlichtingen. Reageert Gegadigde niet binnen de door GVB aangegeven termijn, dan mag GVB dit aanmerken als een impliciete instemming van Gegadigde om de betreffende informatie op te nemen in de Nota van Inlichtingen. GVB is niet aansprakelijk voor enige schade geleden door Gegadigde.</w:t>
      </w:r>
    </w:p>
    <w:p w14:paraId="77CA7644" w14:textId="77777777" w:rsidR="00D274E0" w:rsidRPr="000F3458" w:rsidRDefault="00D274E0" w:rsidP="00252BBD">
      <w:pPr>
        <w:rPr>
          <w:rFonts w:eastAsia="Calibri" w:cs="Arial"/>
        </w:rPr>
      </w:pPr>
    </w:p>
    <w:p w14:paraId="2D280DDC" w14:textId="77777777" w:rsidR="00902095" w:rsidRPr="000F3458" w:rsidRDefault="00902095" w:rsidP="00252BBD">
      <w:pPr>
        <w:rPr>
          <w:rFonts w:eastAsia="Calibri" w:cs="Arial"/>
        </w:rPr>
      </w:pPr>
      <w:r w:rsidRPr="000F3458">
        <w:rPr>
          <w:rFonts w:eastAsia="Calibri" w:cs="Arial"/>
        </w:rPr>
        <w:t>In geval van tegenstrijdigheden gaan Nota(‘s) van Inlichtingen voor op individuele inlichtingen.</w:t>
      </w:r>
    </w:p>
    <w:p w14:paraId="74A86DD6" w14:textId="77777777" w:rsidR="00902095" w:rsidRPr="000F3458" w:rsidRDefault="00902095" w:rsidP="00C405A5">
      <w:pPr>
        <w:pStyle w:val="Kop2"/>
      </w:pPr>
      <w:bookmarkStart w:id="69" w:name="_Ref459297800"/>
      <w:bookmarkStart w:id="70" w:name="_Toc533427447"/>
      <w:bookmarkStart w:id="71" w:name="_Toc113194255"/>
      <w:bookmarkStart w:id="72" w:name="_Ref432778772"/>
      <w:r w:rsidRPr="000F3458">
        <w:t>De Aanmeldingsfase</w:t>
      </w:r>
      <w:bookmarkEnd w:id="69"/>
      <w:bookmarkEnd w:id="70"/>
      <w:bookmarkEnd w:id="71"/>
    </w:p>
    <w:p w14:paraId="7C8A9E6E" w14:textId="77777777" w:rsidR="00902095" w:rsidRPr="000F3458" w:rsidRDefault="00902095" w:rsidP="00252BBD">
      <w:pPr>
        <w:pStyle w:val="Kop3"/>
      </w:pPr>
      <w:bookmarkStart w:id="73" w:name="_Ref459300418"/>
      <w:r w:rsidRPr="000F3458">
        <w:t>Indienen Aanmelding</w:t>
      </w:r>
      <w:bookmarkEnd w:id="72"/>
      <w:bookmarkEnd w:id="73"/>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53885B37" w14:textId="77777777" w:rsidTr="00902095">
        <w:tc>
          <w:tcPr>
            <w:tcW w:w="9212" w:type="dxa"/>
            <w:shd w:val="clear" w:color="auto" w:fill="D9E2F3" w:themeFill="accent1" w:themeFillTint="33"/>
            <w:tcMar>
              <w:top w:w="57" w:type="dxa"/>
              <w:bottom w:w="113" w:type="dxa"/>
            </w:tcMar>
            <w:vAlign w:val="center"/>
          </w:tcPr>
          <w:p w14:paraId="6CECCD2E" w14:textId="0A38C740" w:rsidR="00902095" w:rsidRPr="000F3458" w:rsidRDefault="00902095" w:rsidP="00252BBD">
            <w:r w:rsidRPr="000F3458">
              <w:t xml:space="preserve">De Aanmelding dient uiterlijk op de datum en het tijdstip als genoemd in de geldende planning op </w:t>
            </w:r>
            <w:proofErr w:type="spellStart"/>
            <w:r w:rsidRPr="00BD11C7">
              <w:t>TenderNed</w:t>
            </w:r>
            <w:proofErr w:type="spellEnd"/>
            <w:r w:rsidRPr="00BD11C7">
              <w:t xml:space="preserve"> </w:t>
            </w:r>
            <w:r w:rsidRPr="000F3458">
              <w:t>in het bezit van GVB te zijn. Na dit tijdstip ontvangen Aanmeldingen zijn ongeldig en worden niet in beschouwing genomen door GVB. Het risico van het tijdig, volledig en correct indienen van de Aanmelding berust bij Gegadigde. Gegadigde wordt dan ook geadviseerd zijn Aanmelding ten minste een dag voor de uiterste datum van ontvangst van Aanmeldingen in te dienen.</w:t>
            </w:r>
          </w:p>
        </w:tc>
      </w:tr>
    </w:tbl>
    <w:p w14:paraId="31203069" w14:textId="77777777" w:rsidR="00902095" w:rsidRPr="000F3458" w:rsidRDefault="00902095" w:rsidP="00252BBD">
      <w:pPr>
        <w:pStyle w:val="Geenafstand"/>
        <w:spacing w:line="280" w:lineRule="atLeast"/>
      </w:pPr>
    </w:p>
    <w:p w14:paraId="3AEE0768" w14:textId="459B43DB" w:rsidR="00902095" w:rsidRPr="000F3458" w:rsidRDefault="00902095" w:rsidP="00252BBD">
      <w:pPr>
        <w:rPr>
          <w:rFonts w:cs="Arial"/>
        </w:rPr>
      </w:pPr>
      <w:r w:rsidRPr="000F3458">
        <w:rPr>
          <w:rFonts w:cs="Arial"/>
        </w:rPr>
        <w:t xml:space="preserve">Het indienen van een Aanmelding geschiedt door het uploaden en indienen van de in paragraaf </w:t>
      </w:r>
      <w:r w:rsidRPr="000F3458">
        <w:rPr>
          <w:rFonts w:cs="Arial"/>
        </w:rPr>
        <w:fldChar w:fldCharType="begin"/>
      </w:r>
      <w:r w:rsidRPr="000F3458">
        <w:rPr>
          <w:rFonts w:cs="Arial"/>
        </w:rPr>
        <w:instrText xml:space="preserve"> REF _Ref432414891 \r \h  \* MERGEFORMAT </w:instrText>
      </w:r>
      <w:r w:rsidRPr="000F3458">
        <w:rPr>
          <w:rFonts w:cs="Arial"/>
        </w:rPr>
      </w:r>
      <w:r w:rsidRPr="000F3458">
        <w:rPr>
          <w:rFonts w:cs="Arial"/>
        </w:rPr>
        <w:fldChar w:fldCharType="separate"/>
      </w:r>
      <w:r w:rsidR="001A36BC">
        <w:rPr>
          <w:rFonts w:cs="Arial"/>
        </w:rPr>
        <w:t>3.5.2</w:t>
      </w:r>
      <w:r w:rsidRPr="000F3458">
        <w:rPr>
          <w:rFonts w:cs="Arial"/>
        </w:rPr>
        <w:fldChar w:fldCharType="end"/>
      </w:r>
      <w:r w:rsidRPr="000F3458">
        <w:rPr>
          <w:rFonts w:cs="Arial"/>
        </w:rPr>
        <w:t xml:space="preserve"> genoemde documenten via de website van </w:t>
      </w:r>
      <w:proofErr w:type="spellStart"/>
      <w:r w:rsidRPr="00BD11C7">
        <w:rPr>
          <w:rFonts w:cs="Arial"/>
        </w:rPr>
        <w:t>TenderNed</w:t>
      </w:r>
      <w:proofErr w:type="spellEnd"/>
      <w:r w:rsidRPr="00BD11C7">
        <w:rPr>
          <w:rFonts w:cs="Arial"/>
        </w:rPr>
        <w:t xml:space="preserve"> </w:t>
      </w:r>
      <w:r w:rsidRPr="000F3458">
        <w:rPr>
          <w:rFonts w:cs="Arial"/>
        </w:rPr>
        <w:t>(zie paragraaf 1.5). Op andere wijze ingediende Aanmeldingen zijn ongeldig en worden niet in beschouwing genomen door GVB.</w:t>
      </w:r>
    </w:p>
    <w:p w14:paraId="589F03C3" w14:textId="5C1B2F47" w:rsidR="00902095" w:rsidRPr="000F3458" w:rsidRDefault="00902095" w:rsidP="00252BBD">
      <w:pPr>
        <w:rPr>
          <w:rFonts w:cs="Arial"/>
        </w:rPr>
      </w:pPr>
      <w:r w:rsidRPr="000F3458">
        <w:rPr>
          <w:rFonts w:cs="Arial"/>
        </w:rPr>
        <w:t xml:space="preserve">Door het indienen van de Aanmelding verklaart Gegadigde zich integraal akkoord met de </w:t>
      </w:r>
      <w:r w:rsidR="00D301DD">
        <w:rPr>
          <w:rFonts w:cs="Arial"/>
        </w:rPr>
        <w:t xml:space="preserve">aanmeldings- en </w:t>
      </w:r>
      <w:r w:rsidRPr="000F3458">
        <w:rPr>
          <w:rFonts w:cs="Arial"/>
        </w:rPr>
        <w:t>selectiefase en alle hierop van toepassing zijnde voorschriften, zoals opgenomen in deze selectieleidraad (inclusief bijlagen) en eventuele Nota(’s) van Inlichtingen.</w:t>
      </w:r>
    </w:p>
    <w:p w14:paraId="676027A7" w14:textId="6B2C776D" w:rsidR="00902095" w:rsidRPr="000F3458" w:rsidRDefault="00902095" w:rsidP="00252BBD">
      <w:pPr>
        <w:pStyle w:val="Kop3"/>
      </w:pPr>
      <w:bookmarkStart w:id="74" w:name="_Ref432414891"/>
      <w:r w:rsidRPr="000F3458">
        <w:t xml:space="preserve">Bij de Aanmelding </w:t>
      </w:r>
      <w:r w:rsidR="00195995">
        <w:t>in te dienen</w:t>
      </w:r>
      <w:r w:rsidRPr="000F3458">
        <w:t xml:space="preserve"> documenten</w:t>
      </w:r>
      <w:bookmarkEnd w:id="74"/>
    </w:p>
    <w:p w14:paraId="6EDE2D5F" w14:textId="4B7F6D38" w:rsidR="00902095" w:rsidRPr="000F3458" w:rsidRDefault="00902095" w:rsidP="00252BBD">
      <w:pPr>
        <w:autoSpaceDE w:val="0"/>
        <w:autoSpaceDN w:val="0"/>
        <w:adjustRightInd w:val="0"/>
      </w:pPr>
      <w:r w:rsidRPr="000F3458">
        <w:t xml:space="preserve">Hieronder is aangegeven welke documenten Gegadigde bij het indienen van een Aanmelding moet verstrekken. De documenten moeten, voor zover van toepassing, volledig en correct zijn ingevuld, virusvrij zijn en doorzoekbaar en in een algemeen toegankelijk format (bijvoorbeeld PDF of MS-office) zijn opgeslagen. Gegadigde vindt de modellen voor de in te vullen documenten op </w:t>
      </w:r>
      <w:proofErr w:type="spellStart"/>
      <w:r w:rsidRPr="004575A2">
        <w:rPr>
          <w:rFonts w:cs="Arial"/>
        </w:rPr>
        <w:t>TenderNed</w:t>
      </w:r>
      <w:proofErr w:type="spellEnd"/>
      <w:r w:rsidR="0090449F">
        <w:rPr>
          <w:rFonts w:cs="Arial"/>
        </w:rPr>
        <w:t>.</w:t>
      </w:r>
    </w:p>
    <w:p w14:paraId="5C7F9171" w14:textId="77777777" w:rsidR="00902095" w:rsidRPr="000F3458" w:rsidRDefault="00902095" w:rsidP="00252BBD">
      <w:pPr>
        <w:pStyle w:val="Geenafstand"/>
        <w:spacing w:line="280" w:lineRule="atLeast"/>
        <w:rPr>
          <w:lang w:eastAsia="nl-NL"/>
        </w:rPr>
      </w:pPr>
    </w:p>
    <w:tbl>
      <w:tblPr>
        <w:tblStyle w:val="Tabelraster"/>
        <w:tblW w:w="0" w:type="auto"/>
        <w:tblLook w:val="04A0" w:firstRow="1" w:lastRow="0" w:firstColumn="1" w:lastColumn="0" w:noHBand="0" w:noVBand="1"/>
      </w:tblPr>
      <w:tblGrid>
        <w:gridCol w:w="428"/>
        <w:gridCol w:w="2793"/>
        <w:gridCol w:w="3293"/>
        <w:gridCol w:w="2546"/>
      </w:tblGrid>
      <w:tr w:rsidR="00902095" w:rsidRPr="000F3458" w14:paraId="594ABC7E" w14:textId="77777777" w:rsidTr="00B4284A">
        <w:tc>
          <w:tcPr>
            <w:tcW w:w="428" w:type="dxa"/>
            <w:shd w:val="clear" w:color="auto" w:fill="D9E2F3" w:themeFill="accent1" w:themeFillTint="33"/>
          </w:tcPr>
          <w:p w14:paraId="24FB86AD" w14:textId="77777777" w:rsidR="00902095" w:rsidRPr="000F3458" w:rsidRDefault="00902095" w:rsidP="00252BBD">
            <w:pPr>
              <w:autoSpaceDE w:val="0"/>
              <w:autoSpaceDN w:val="0"/>
              <w:adjustRightInd w:val="0"/>
              <w:spacing w:after="120"/>
            </w:pPr>
          </w:p>
        </w:tc>
        <w:tc>
          <w:tcPr>
            <w:tcW w:w="2793" w:type="dxa"/>
            <w:shd w:val="clear" w:color="auto" w:fill="D9E2F3" w:themeFill="accent1" w:themeFillTint="33"/>
          </w:tcPr>
          <w:p w14:paraId="606A6088" w14:textId="77777777" w:rsidR="00902095" w:rsidRPr="000F3458" w:rsidRDefault="00902095" w:rsidP="00252BBD">
            <w:pPr>
              <w:autoSpaceDE w:val="0"/>
              <w:autoSpaceDN w:val="0"/>
              <w:adjustRightInd w:val="0"/>
              <w:spacing w:after="120"/>
            </w:pPr>
            <w:r w:rsidRPr="000F3458">
              <w:t>Onderwerp</w:t>
            </w:r>
          </w:p>
        </w:tc>
        <w:tc>
          <w:tcPr>
            <w:tcW w:w="3293" w:type="dxa"/>
            <w:shd w:val="clear" w:color="auto" w:fill="D9E2F3" w:themeFill="accent1" w:themeFillTint="33"/>
          </w:tcPr>
          <w:p w14:paraId="6C061865" w14:textId="77777777" w:rsidR="00902095" w:rsidRPr="000F3458" w:rsidRDefault="00902095" w:rsidP="00252BBD">
            <w:pPr>
              <w:autoSpaceDE w:val="0"/>
              <w:autoSpaceDN w:val="0"/>
              <w:adjustRightInd w:val="0"/>
              <w:spacing w:after="120"/>
            </w:pPr>
            <w:r w:rsidRPr="000F3458">
              <w:t>Status</w:t>
            </w:r>
          </w:p>
        </w:tc>
        <w:tc>
          <w:tcPr>
            <w:tcW w:w="2546" w:type="dxa"/>
            <w:shd w:val="clear" w:color="auto" w:fill="D9E2F3" w:themeFill="accent1" w:themeFillTint="33"/>
          </w:tcPr>
          <w:p w14:paraId="40E2D679" w14:textId="487C0E37" w:rsidR="00902095" w:rsidRPr="000F3458" w:rsidRDefault="00902095" w:rsidP="00252BBD">
            <w:pPr>
              <w:autoSpaceDE w:val="0"/>
              <w:autoSpaceDN w:val="0"/>
              <w:adjustRightInd w:val="0"/>
              <w:spacing w:after="120"/>
            </w:pPr>
            <w:r w:rsidRPr="000F3458">
              <w:t xml:space="preserve">Voorgeschreven </w:t>
            </w:r>
            <w:proofErr w:type="gramStart"/>
            <w:r w:rsidRPr="000F3458">
              <w:t>model</w:t>
            </w:r>
            <w:r w:rsidR="001A531C">
              <w:t xml:space="preserve"> /</w:t>
            </w:r>
            <w:proofErr w:type="gramEnd"/>
            <w:r w:rsidR="001A531C">
              <w:t xml:space="preserve"> vereisten</w:t>
            </w:r>
          </w:p>
        </w:tc>
      </w:tr>
      <w:tr w:rsidR="00902095" w:rsidRPr="000F3458" w14:paraId="00FBF2BB" w14:textId="77777777" w:rsidTr="00B4284A">
        <w:tc>
          <w:tcPr>
            <w:tcW w:w="428" w:type="dxa"/>
          </w:tcPr>
          <w:p w14:paraId="232E1421" w14:textId="77777777" w:rsidR="00902095" w:rsidRPr="000F3458" w:rsidRDefault="00902095" w:rsidP="00252BBD">
            <w:pPr>
              <w:autoSpaceDE w:val="0"/>
              <w:autoSpaceDN w:val="0"/>
              <w:adjustRightInd w:val="0"/>
              <w:spacing w:after="120"/>
            </w:pPr>
            <w:r w:rsidRPr="000F3458">
              <w:t>1</w:t>
            </w:r>
          </w:p>
        </w:tc>
        <w:tc>
          <w:tcPr>
            <w:tcW w:w="2793" w:type="dxa"/>
          </w:tcPr>
          <w:p w14:paraId="39C6EE1C" w14:textId="77777777" w:rsidR="00902095" w:rsidRPr="000F3458" w:rsidRDefault="00902095" w:rsidP="00252BBD">
            <w:pPr>
              <w:autoSpaceDE w:val="0"/>
              <w:autoSpaceDN w:val="0"/>
              <w:adjustRightInd w:val="0"/>
              <w:spacing w:after="120"/>
            </w:pPr>
            <w:r w:rsidRPr="000F3458">
              <w:t>Bijlage A: Eigen Verklaring(en)*</w:t>
            </w:r>
          </w:p>
        </w:tc>
        <w:tc>
          <w:tcPr>
            <w:tcW w:w="3293" w:type="dxa"/>
          </w:tcPr>
          <w:p w14:paraId="1FA983E3" w14:textId="12A8AA75" w:rsidR="00902095" w:rsidRPr="000F3458" w:rsidRDefault="00902095" w:rsidP="00252BBD">
            <w:pPr>
              <w:autoSpaceDE w:val="0"/>
              <w:autoSpaceDN w:val="0"/>
              <w:adjustRightInd w:val="0"/>
              <w:spacing w:after="120"/>
            </w:pPr>
            <w:r w:rsidRPr="000F3458">
              <w:t>Ingevuld en rechtsgeldig ondertekend**</w:t>
            </w:r>
          </w:p>
        </w:tc>
        <w:tc>
          <w:tcPr>
            <w:tcW w:w="2546" w:type="dxa"/>
          </w:tcPr>
          <w:p w14:paraId="45355B87" w14:textId="133A92BA" w:rsidR="00902095" w:rsidRPr="000F3458" w:rsidRDefault="001A531C" w:rsidP="00252BBD">
            <w:pPr>
              <w:autoSpaceDE w:val="0"/>
              <w:autoSpaceDN w:val="0"/>
              <w:adjustRightInd w:val="0"/>
              <w:spacing w:after="120"/>
            </w:pPr>
            <w:r>
              <w:t xml:space="preserve">Model </w:t>
            </w:r>
            <w:r w:rsidR="00902095" w:rsidRPr="000F3458">
              <w:t xml:space="preserve">Bijlage 1, </w:t>
            </w:r>
          </w:p>
          <w:p w14:paraId="2B052F7F" w14:textId="77777777" w:rsidR="00902095" w:rsidRPr="000F3458" w:rsidRDefault="00902095" w:rsidP="00252BBD">
            <w:pPr>
              <w:autoSpaceDE w:val="0"/>
              <w:autoSpaceDN w:val="0"/>
              <w:adjustRightInd w:val="0"/>
              <w:spacing w:after="120"/>
            </w:pPr>
            <w:proofErr w:type="gramStart"/>
            <w:r w:rsidRPr="000F3458">
              <w:t>selectieleidraad</w:t>
            </w:r>
            <w:proofErr w:type="gramEnd"/>
          </w:p>
        </w:tc>
      </w:tr>
      <w:tr w:rsidR="00902095" w:rsidRPr="000F3458" w14:paraId="058E3ECB" w14:textId="77777777" w:rsidTr="00B4284A">
        <w:tc>
          <w:tcPr>
            <w:tcW w:w="428" w:type="dxa"/>
          </w:tcPr>
          <w:p w14:paraId="5C9BB05F" w14:textId="77777777" w:rsidR="00902095" w:rsidRPr="000F3458" w:rsidRDefault="00902095" w:rsidP="00252BBD">
            <w:pPr>
              <w:autoSpaceDE w:val="0"/>
              <w:autoSpaceDN w:val="0"/>
              <w:adjustRightInd w:val="0"/>
              <w:spacing w:after="120"/>
            </w:pPr>
            <w:r w:rsidRPr="000F3458">
              <w:t>2</w:t>
            </w:r>
          </w:p>
        </w:tc>
        <w:tc>
          <w:tcPr>
            <w:tcW w:w="2793" w:type="dxa"/>
          </w:tcPr>
          <w:p w14:paraId="5BCA0E71" w14:textId="77777777" w:rsidR="00902095" w:rsidRPr="000F3458" w:rsidRDefault="00902095" w:rsidP="00252BBD">
            <w:pPr>
              <w:autoSpaceDE w:val="0"/>
              <w:autoSpaceDN w:val="0"/>
              <w:adjustRightInd w:val="0"/>
              <w:spacing w:after="120"/>
            </w:pPr>
            <w:r w:rsidRPr="000F3458">
              <w:t>Bijlage B: Verklaring(en) Referentieopdracht(en)</w:t>
            </w:r>
          </w:p>
        </w:tc>
        <w:tc>
          <w:tcPr>
            <w:tcW w:w="3293" w:type="dxa"/>
          </w:tcPr>
          <w:p w14:paraId="7198F9DC" w14:textId="5319335E" w:rsidR="00902095" w:rsidRPr="000F3458" w:rsidRDefault="00902095" w:rsidP="00252BBD">
            <w:pPr>
              <w:autoSpaceDE w:val="0"/>
              <w:autoSpaceDN w:val="0"/>
              <w:adjustRightInd w:val="0"/>
              <w:spacing w:after="120"/>
            </w:pPr>
            <w:r w:rsidRPr="000F3458">
              <w:t>Ingevuld en rechtsgeldig ondertekend</w:t>
            </w:r>
            <w:r w:rsidR="002108E8">
              <w:t xml:space="preserve"> door Gegadigde</w:t>
            </w:r>
            <w:r w:rsidRPr="000F3458">
              <w:t>**</w:t>
            </w:r>
          </w:p>
        </w:tc>
        <w:tc>
          <w:tcPr>
            <w:tcW w:w="2546" w:type="dxa"/>
          </w:tcPr>
          <w:p w14:paraId="14B673F2" w14:textId="23EE8F14" w:rsidR="00902095" w:rsidRPr="000F3458" w:rsidRDefault="001A531C" w:rsidP="00252BBD">
            <w:pPr>
              <w:autoSpaceDE w:val="0"/>
              <w:autoSpaceDN w:val="0"/>
              <w:adjustRightInd w:val="0"/>
              <w:spacing w:after="120"/>
            </w:pPr>
            <w:r>
              <w:t xml:space="preserve">Model </w:t>
            </w:r>
            <w:r w:rsidR="00902095" w:rsidRPr="000F3458">
              <w:t xml:space="preserve">Bijlage </w:t>
            </w:r>
            <w:r w:rsidR="009F159E">
              <w:t>2</w:t>
            </w:r>
            <w:r w:rsidR="00902095" w:rsidRPr="000F3458">
              <w:t xml:space="preserve">, </w:t>
            </w:r>
          </w:p>
          <w:p w14:paraId="368ACAAE" w14:textId="77777777" w:rsidR="00902095" w:rsidRPr="000F3458" w:rsidRDefault="00902095" w:rsidP="00252BBD">
            <w:pPr>
              <w:autoSpaceDE w:val="0"/>
              <w:autoSpaceDN w:val="0"/>
              <w:adjustRightInd w:val="0"/>
              <w:spacing w:after="120"/>
            </w:pPr>
            <w:proofErr w:type="gramStart"/>
            <w:r w:rsidRPr="000F3458">
              <w:t>selectieleidraad</w:t>
            </w:r>
            <w:proofErr w:type="gramEnd"/>
          </w:p>
        </w:tc>
      </w:tr>
      <w:tr w:rsidR="00902095" w:rsidRPr="000F3458" w14:paraId="2D4FF958" w14:textId="77777777" w:rsidTr="00B4284A">
        <w:tc>
          <w:tcPr>
            <w:tcW w:w="428" w:type="dxa"/>
          </w:tcPr>
          <w:p w14:paraId="3D0BB375" w14:textId="77777777" w:rsidR="00902095" w:rsidRPr="000F3458" w:rsidRDefault="00902095" w:rsidP="00252BBD">
            <w:pPr>
              <w:autoSpaceDE w:val="0"/>
              <w:autoSpaceDN w:val="0"/>
              <w:adjustRightInd w:val="0"/>
              <w:spacing w:after="120"/>
            </w:pPr>
            <w:r w:rsidRPr="000F3458">
              <w:t>3</w:t>
            </w:r>
          </w:p>
        </w:tc>
        <w:tc>
          <w:tcPr>
            <w:tcW w:w="2793" w:type="dxa"/>
          </w:tcPr>
          <w:p w14:paraId="04F074D0" w14:textId="77777777" w:rsidR="00902095" w:rsidRPr="000F3458" w:rsidRDefault="00902095" w:rsidP="00252BBD">
            <w:pPr>
              <w:autoSpaceDE w:val="0"/>
              <w:autoSpaceDN w:val="0"/>
              <w:adjustRightInd w:val="0"/>
              <w:spacing w:after="120"/>
            </w:pPr>
            <w:r w:rsidRPr="000F3458">
              <w:t xml:space="preserve">Bijlage C: Uittreksel(s) uit handelsregister of een bewijs van inschrijving in het beroeps- of handelsregister </w:t>
            </w:r>
            <w:r w:rsidRPr="000F3458">
              <w:lastRenderedPageBreak/>
              <w:t>in het land van vestiging en zo nodig een volmacht**</w:t>
            </w:r>
          </w:p>
        </w:tc>
        <w:tc>
          <w:tcPr>
            <w:tcW w:w="3293" w:type="dxa"/>
          </w:tcPr>
          <w:p w14:paraId="17BDF2DB" w14:textId="77777777" w:rsidR="00902095" w:rsidRPr="000F3458" w:rsidRDefault="00902095" w:rsidP="00252BBD">
            <w:pPr>
              <w:autoSpaceDE w:val="0"/>
              <w:autoSpaceDN w:val="0"/>
              <w:adjustRightInd w:val="0"/>
              <w:spacing w:after="120"/>
            </w:pPr>
            <w:r w:rsidRPr="000F3458">
              <w:lastRenderedPageBreak/>
              <w:t>Niet ouder dan 6 maanden gerekend vanaf de uiterste datum voor de ontvangst van de Aanmeldingen. Het uittreksel dient de actuele situatie weer te geven.</w:t>
            </w:r>
          </w:p>
        </w:tc>
        <w:tc>
          <w:tcPr>
            <w:tcW w:w="2546" w:type="dxa"/>
          </w:tcPr>
          <w:p w14:paraId="6D1A843D" w14:textId="77777777" w:rsidR="00902095" w:rsidRPr="000F3458" w:rsidRDefault="00902095" w:rsidP="00252BBD">
            <w:pPr>
              <w:autoSpaceDE w:val="0"/>
              <w:autoSpaceDN w:val="0"/>
              <w:adjustRightInd w:val="0"/>
              <w:spacing w:after="120"/>
            </w:pPr>
            <w:r w:rsidRPr="000F3458">
              <w:t>N.v.t.</w:t>
            </w:r>
          </w:p>
        </w:tc>
      </w:tr>
      <w:tr w:rsidR="0019307B" w:rsidRPr="000F3458" w14:paraId="4D8170C0" w14:textId="77777777" w:rsidTr="00B4284A">
        <w:tc>
          <w:tcPr>
            <w:tcW w:w="428" w:type="dxa"/>
          </w:tcPr>
          <w:p w14:paraId="6748A09D" w14:textId="4CAB1106" w:rsidR="0019307B" w:rsidRPr="000F3458" w:rsidRDefault="0079189D" w:rsidP="00252BBD">
            <w:pPr>
              <w:autoSpaceDE w:val="0"/>
              <w:autoSpaceDN w:val="0"/>
              <w:adjustRightInd w:val="0"/>
              <w:spacing w:after="120"/>
            </w:pPr>
            <w:r>
              <w:t>4</w:t>
            </w:r>
          </w:p>
        </w:tc>
        <w:tc>
          <w:tcPr>
            <w:tcW w:w="2793" w:type="dxa"/>
          </w:tcPr>
          <w:p w14:paraId="68469EB2" w14:textId="1973CB4C" w:rsidR="0019307B" w:rsidRPr="000F3458" w:rsidRDefault="0019307B" w:rsidP="00252BBD">
            <w:pPr>
              <w:autoSpaceDE w:val="0"/>
              <w:autoSpaceDN w:val="0"/>
              <w:adjustRightInd w:val="0"/>
              <w:spacing w:after="120"/>
            </w:pPr>
            <w:r w:rsidRPr="0071088A">
              <w:t>Geheimhouding</w:t>
            </w:r>
            <w:r w:rsidR="00381AE8" w:rsidRPr="0071088A">
              <w:t>*</w:t>
            </w:r>
          </w:p>
        </w:tc>
        <w:tc>
          <w:tcPr>
            <w:tcW w:w="3293" w:type="dxa"/>
          </w:tcPr>
          <w:p w14:paraId="7842EF92" w14:textId="3F2B3289" w:rsidR="0019307B" w:rsidRPr="000F3458" w:rsidRDefault="00381AE8" w:rsidP="00252BBD">
            <w:pPr>
              <w:autoSpaceDE w:val="0"/>
              <w:autoSpaceDN w:val="0"/>
              <w:adjustRightInd w:val="0"/>
              <w:spacing w:after="120"/>
            </w:pPr>
            <w:r>
              <w:t>Ingevuld en rechtsgeldig ondertekende geheimhoudingverklaring door gegadigde</w:t>
            </w:r>
            <w:r w:rsidR="0071088A">
              <w:t>*</w:t>
            </w:r>
            <w:r>
              <w:t>*</w:t>
            </w:r>
          </w:p>
        </w:tc>
        <w:tc>
          <w:tcPr>
            <w:tcW w:w="2546" w:type="dxa"/>
          </w:tcPr>
          <w:p w14:paraId="3AEDBD3C" w14:textId="1A396DFB" w:rsidR="0019307B" w:rsidRPr="0071088A" w:rsidRDefault="00381AE8" w:rsidP="00252BBD">
            <w:pPr>
              <w:autoSpaceDE w:val="0"/>
              <w:autoSpaceDN w:val="0"/>
              <w:adjustRightInd w:val="0"/>
              <w:spacing w:after="120"/>
              <w:rPr>
                <w:highlight w:val="darkMagenta"/>
              </w:rPr>
            </w:pPr>
            <w:r w:rsidRPr="00B03878">
              <w:rPr>
                <w:highlight w:val="yellow"/>
              </w:rPr>
              <w:t>Model Bijlage 3, selectieleidraad</w:t>
            </w:r>
          </w:p>
        </w:tc>
      </w:tr>
    </w:tbl>
    <w:p w14:paraId="7441FA06" w14:textId="77777777" w:rsidR="00902095" w:rsidRPr="000F3458" w:rsidRDefault="00902095" w:rsidP="00252BBD">
      <w:pPr>
        <w:pStyle w:val="Geenafstand"/>
        <w:spacing w:line="280" w:lineRule="atLeast"/>
        <w:rPr>
          <w:rFonts w:ascii="Arial" w:hAnsi="Arial" w:cs="Arial"/>
          <w:sz w:val="20"/>
          <w:szCs w:val="20"/>
          <w:lang w:eastAsia="nl-NL"/>
        </w:rPr>
      </w:pPr>
    </w:p>
    <w:p w14:paraId="22219B89" w14:textId="6DA9B674" w:rsidR="00902095" w:rsidRPr="000F3458" w:rsidRDefault="00902095" w:rsidP="00252BBD">
      <w:pPr>
        <w:pStyle w:val="Geenafstand"/>
        <w:spacing w:line="280" w:lineRule="atLeast"/>
        <w:rPr>
          <w:rFonts w:ascii="Arial" w:hAnsi="Arial" w:cs="Arial"/>
          <w:sz w:val="20"/>
          <w:szCs w:val="20"/>
          <w:lang w:eastAsia="nl-NL"/>
        </w:rPr>
      </w:pPr>
      <w:r w:rsidRPr="000F3458">
        <w:rPr>
          <w:rFonts w:ascii="Arial" w:hAnsi="Arial" w:cs="Arial"/>
          <w:sz w:val="20"/>
          <w:szCs w:val="20"/>
          <w:lang w:eastAsia="nl-NL"/>
        </w:rPr>
        <w:t>* In geval van Aanmelding door een Combinatie, dient van elke afzonderlijke deelnemer aan de Combinatie een ingevulde en rechtsgeldig ondertekende Eigen Verklaring</w:t>
      </w:r>
      <w:r w:rsidR="00381AE8">
        <w:rPr>
          <w:rFonts w:ascii="Arial" w:hAnsi="Arial" w:cs="Arial"/>
          <w:sz w:val="20"/>
          <w:szCs w:val="20"/>
          <w:lang w:eastAsia="nl-NL"/>
        </w:rPr>
        <w:t xml:space="preserve">, </w:t>
      </w:r>
      <w:r w:rsidRPr="000F3458">
        <w:rPr>
          <w:rFonts w:ascii="Arial" w:hAnsi="Arial" w:cs="Arial"/>
          <w:sz w:val="20"/>
          <w:szCs w:val="20"/>
          <w:lang w:eastAsia="nl-NL"/>
        </w:rPr>
        <w:t>uittreksel uit het beroeps- of handelsregister</w:t>
      </w:r>
      <w:r w:rsidRPr="000F3458">
        <w:rPr>
          <w:rFonts w:ascii="Arial" w:hAnsi="Arial" w:cs="Arial"/>
          <w:sz w:val="20"/>
          <w:szCs w:val="20"/>
        </w:rPr>
        <w:t xml:space="preserve"> </w:t>
      </w:r>
      <w:r w:rsidR="00381AE8">
        <w:rPr>
          <w:rFonts w:ascii="Arial" w:hAnsi="Arial" w:cs="Arial"/>
          <w:sz w:val="20"/>
          <w:szCs w:val="20"/>
        </w:rPr>
        <w:t xml:space="preserve">en de geheimhoudingsverklaring </w:t>
      </w:r>
      <w:r w:rsidRPr="000F3458">
        <w:rPr>
          <w:rFonts w:ascii="Arial" w:hAnsi="Arial" w:cs="Arial"/>
          <w:sz w:val="20"/>
          <w:szCs w:val="20"/>
          <w:lang w:eastAsia="nl-NL"/>
        </w:rPr>
        <w:t>te worden ingediend.</w:t>
      </w:r>
      <w:r w:rsidR="0019307B">
        <w:rPr>
          <w:rFonts w:ascii="Arial" w:hAnsi="Arial" w:cs="Arial"/>
          <w:sz w:val="20"/>
          <w:szCs w:val="20"/>
          <w:lang w:eastAsia="nl-NL"/>
        </w:rPr>
        <w:t xml:space="preserve"> </w:t>
      </w:r>
    </w:p>
    <w:p w14:paraId="7E58AB36" w14:textId="77777777" w:rsidR="00902095" w:rsidRPr="000F3458" w:rsidRDefault="00902095" w:rsidP="00252BBD">
      <w:pPr>
        <w:pStyle w:val="Geenafstand"/>
        <w:spacing w:line="280" w:lineRule="atLeast"/>
        <w:rPr>
          <w:rFonts w:ascii="Arial" w:hAnsi="Arial" w:cs="Arial"/>
          <w:sz w:val="20"/>
          <w:szCs w:val="20"/>
          <w:lang w:eastAsia="nl-NL"/>
        </w:rPr>
      </w:pPr>
    </w:p>
    <w:p w14:paraId="2AAD2BA8" w14:textId="77777777" w:rsidR="00902095" w:rsidRPr="000F3458" w:rsidRDefault="00902095" w:rsidP="00252BBD">
      <w:pPr>
        <w:pStyle w:val="Geenafstand"/>
        <w:spacing w:line="280" w:lineRule="atLeast"/>
        <w:rPr>
          <w:rFonts w:ascii="Arial" w:hAnsi="Arial" w:cs="Arial"/>
          <w:sz w:val="20"/>
          <w:szCs w:val="20"/>
          <w:lang w:eastAsia="nl-NL"/>
        </w:rPr>
      </w:pPr>
      <w:r w:rsidRPr="000F3458">
        <w:rPr>
          <w:rFonts w:ascii="Arial" w:hAnsi="Arial" w:cs="Arial"/>
          <w:sz w:val="20"/>
          <w:szCs w:val="20"/>
          <w:lang w:eastAsia="nl-NL"/>
        </w:rPr>
        <w:t xml:space="preserve">In geval Gegadigde een beroep doet op de draagkracht van een derde om te voldoen aan de gestelde eisen ten aanzien van financiële en economische draagkracht en/of technische en organisatorische bekwaamheid, dient Gegadigde </w:t>
      </w:r>
      <w:proofErr w:type="gramStart"/>
      <w:r w:rsidRPr="000F3458">
        <w:rPr>
          <w:rFonts w:ascii="Arial" w:hAnsi="Arial" w:cs="Arial"/>
          <w:sz w:val="20"/>
          <w:szCs w:val="20"/>
          <w:lang w:eastAsia="nl-NL"/>
        </w:rPr>
        <w:t>tevens</w:t>
      </w:r>
      <w:proofErr w:type="gramEnd"/>
      <w:r w:rsidRPr="000F3458">
        <w:rPr>
          <w:rFonts w:ascii="Arial" w:hAnsi="Arial" w:cs="Arial"/>
          <w:sz w:val="20"/>
          <w:szCs w:val="20"/>
          <w:lang w:eastAsia="nl-NL"/>
        </w:rPr>
        <w:t xml:space="preserve"> een door die derde ingevulde en rechtsgeldig ondertekende Eigen Verklaring en een uittreksel uit het beroeps-/handelsregister van die derde in te dienen.</w:t>
      </w:r>
    </w:p>
    <w:p w14:paraId="50709B61" w14:textId="77777777" w:rsidR="00902095" w:rsidRPr="000F3458" w:rsidRDefault="00902095" w:rsidP="00252BBD">
      <w:pPr>
        <w:pStyle w:val="Geenafstand"/>
        <w:spacing w:line="280" w:lineRule="atLeast"/>
        <w:rPr>
          <w:rFonts w:ascii="Arial" w:hAnsi="Arial" w:cs="Arial"/>
          <w:sz w:val="20"/>
          <w:szCs w:val="20"/>
          <w:lang w:eastAsia="nl-NL"/>
        </w:rPr>
      </w:pPr>
    </w:p>
    <w:p w14:paraId="0B05BFCB" w14:textId="36FA2046" w:rsidR="00902095" w:rsidRPr="000F3458" w:rsidRDefault="00902095" w:rsidP="00252BBD">
      <w:pPr>
        <w:pStyle w:val="Geenafstand"/>
        <w:spacing w:line="280" w:lineRule="atLeast"/>
        <w:rPr>
          <w:rFonts w:ascii="Arial" w:hAnsi="Arial" w:cs="Arial"/>
          <w:sz w:val="20"/>
          <w:szCs w:val="20"/>
          <w:lang w:eastAsia="nl-NL"/>
        </w:rPr>
      </w:pPr>
      <w:r w:rsidRPr="000F3458">
        <w:rPr>
          <w:rFonts w:ascii="Arial" w:hAnsi="Arial" w:cs="Arial"/>
          <w:sz w:val="20"/>
          <w:szCs w:val="20"/>
          <w:lang w:eastAsia="nl-NL"/>
        </w:rPr>
        <w:t xml:space="preserve">** Uit het (de) in te dienen uittreksel(s) uit het beroeps-/handelsregister (of bewijs of bewijzen van inschrijving in het beroeps- of handelsregister in het land van vestiging) moet blijken dat de bij Aanmelding ingediende documenten, voor zover van toepassing, rechtsgeldig zijn ondertekend. </w:t>
      </w:r>
      <w:proofErr w:type="gramStart"/>
      <w:r w:rsidRPr="000F3458">
        <w:rPr>
          <w:rFonts w:ascii="Arial" w:hAnsi="Arial" w:cs="Arial"/>
          <w:sz w:val="20"/>
          <w:szCs w:val="20"/>
          <w:lang w:eastAsia="nl-NL"/>
        </w:rPr>
        <w:t>Indien</w:t>
      </w:r>
      <w:proofErr w:type="gramEnd"/>
      <w:r w:rsidRPr="000F3458">
        <w:rPr>
          <w:rFonts w:ascii="Arial" w:hAnsi="Arial" w:cs="Arial"/>
          <w:sz w:val="20"/>
          <w:szCs w:val="20"/>
          <w:lang w:eastAsia="nl-NL"/>
        </w:rPr>
        <w:t xml:space="preserve"> de vertegenwoordigingsbevoegdheid van de persoon die de ingediende documenten heeft ondertekend niet uit het uittreksel uit het beroeps-/handelsregister van de betrokken Ondernemer blijkt, dient aanvullend een op het moment van Aanmelding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rechtspersoon, net zo lang totdat een of meer natuurlijke personen bestuurder zijn) worden ingediend, mits uit de combinatie van de ingediende uittreksels uit het beroeps-/handelsregister blijkt dat de bij Aanmelding in te dienen documenten rechtsgeldig zijn ondertekend.</w:t>
      </w:r>
      <w:r w:rsidR="0019307B">
        <w:rPr>
          <w:rFonts w:ascii="Arial" w:hAnsi="Arial" w:cs="Arial"/>
          <w:sz w:val="20"/>
          <w:szCs w:val="20"/>
          <w:lang w:eastAsia="nl-NL"/>
        </w:rPr>
        <w:t xml:space="preserve"> </w:t>
      </w:r>
    </w:p>
    <w:p w14:paraId="769B8345" w14:textId="77777777" w:rsidR="00902095" w:rsidRPr="000F3458" w:rsidRDefault="00902095" w:rsidP="00252BBD">
      <w:pPr>
        <w:pStyle w:val="Kop3"/>
      </w:pPr>
      <w:r w:rsidRPr="000F3458">
        <w:t>Eigen Verklaring</w:t>
      </w:r>
    </w:p>
    <w:p w14:paraId="4707D491" w14:textId="03691277" w:rsidR="00902095" w:rsidRPr="00D33976" w:rsidRDefault="00902095" w:rsidP="00252BBD">
      <w:pPr>
        <w:rPr>
          <w:rFonts w:cs="Arial"/>
        </w:rPr>
      </w:pPr>
      <w:r w:rsidRPr="000F3458">
        <w:rPr>
          <w:rFonts w:cs="Arial"/>
        </w:rPr>
        <w:t xml:space="preserve">Door middel van een Eigen Verklaring (UEA) geeft een Ondernemer aan of op hem een </w:t>
      </w:r>
      <w:r w:rsidRPr="00D33976">
        <w:rPr>
          <w:rFonts w:cs="Arial"/>
        </w:rPr>
        <w:t>uitsluitingsgrond van toepassing is, of hij voldoet aan de minimumeisen ten aanzien van financiële en economische draagkracht en technische en organisatorische bekwaamheid. Voor deze Eigen Verklaring maakt GVB gebruik van een interactief pdf-formulier welke</w:t>
      </w:r>
      <w:r w:rsidR="0019307B" w:rsidRPr="00D33976">
        <w:rPr>
          <w:rFonts w:cs="Arial"/>
        </w:rPr>
        <w:t xml:space="preserve"> </w:t>
      </w:r>
      <w:r w:rsidRPr="00D33976">
        <w:rPr>
          <w:rFonts w:cs="Arial"/>
        </w:rPr>
        <w:t xml:space="preserve">is te downloaden van </w:t>
      </w:r>
      <w:proofErr w:type="spellStart"/>
      <w:r w:rsidRPr="00D33976">
        <w:rPr>
          <w:rFonts w:cs="Arial"/>
        </w:rPr>
        <w:t>TenderNed</w:t>
      </w:r>
      <w:proofErr w:type="spellEnd"/>
      <w:r w:rsidR="005B0A6F" w:rsidRPr="00D33976">
        <w:rPr>
          <w:rFonts w:cs="Arial"/>
        </w:rPr>
        <w:t>.</w:t>
      </w:r>
    </w:p>
    <w:p w14:paraId="1272AB1A" w14:textId="77777777" w:rsidR="00D274E0" w:rsidRPr="00D33976" w:rsidRDefault="00D274E0" w:rsidP="00252BBD">
      <w:pPr>
        <w:rPr>
          <w:rFonts w:cs="Arial"/>
        </w:rPr>
      </w:pPr>
    </w:p>
    <w:p w14:paraId="541AB18D" w14:textId="77777777" w:rsidR="00902095" w:rsidRPr="00D33976" w:rsidRDefault="00902095" w:rsidP="00252BBD">
      <w:pPr>
        <w:rPr>
          <w:rFonts w:cs="Arial"/>
        </w:rPr>
      </w:pPr>
      <w:r w:rsidRPr="00D33976">
        <w:rPr>
          <w:rFonts w:cs="Arial"/>
        </w:rPr>
        <w:t>Hoe werkt het interactieve pdf-formulier?</w:t>
      </w:r>
    </w:p>
    <w:p w14:paraId="504B0877" w14:textId="70F602BE" w:rsidR="00902095" w:rsidRPr="000F3458" w:rsidRDefault="00902095" w:rsidP="00252BBD">
      <w:pPr>
        <w:rPr>
          <w:rFonts w:cs="Arial"/>
        </w:rPr>
      </w:pPr>
      <w:r w:rsidRPr="00D33976">
        <w:rPr>
          <w:rFonts w:cs="Arial"/>
        </w:rPr>
        <w:t>GVB heeft in Deel I van de Eigen Verklaring haar gegevens en de gegevens van deze aanbesteding</w:t>
      </w:r>
      <w:r w:rsidRPr="000F3458">
        <w:rPr>
          <w:rFonts w:cs="Arial"/>
        </w:rPr>
        <w:t xml:space="preserve"> ingevuld. In Deel III, Afdeling C, heeft GVB aangekruist welke dwingende en facultatieve uitsluitingsgronden van toepassing zijn. Gegadigde vult het formulier volledig in (Deel II III, IV, en VI), print het ingevulde formulier uit en ondertekent het ingevulde en uitgeprinte formulier rechtsgeldig. Het plaatsen van een digitale handtekening is niet mogelijk.</w:t>
      </w:r>
    </w:p>
    <w:p w14:paraId="5796F12A" w14:textId="77777777" w:rsidR="00902095" w:rsidRPr="000F3458" w:rsidRDefault="00902095" w:rsidP="00252BBD">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4C3B4308" w14:textId="77777777" w:rsidTr="00902095">
        <w:tc>
          <w:tcPr>
            <w:tcW w:w="9072" w:type="dxa"/>
            <w:shd w:val="clear" w:color="auto" w:fill="D9E2F3" w:themeFill="accent1" w:themeFillTint="33"/>
            <w:tcMar>
              <w:top w:w="57" w:type="dxa"/>
              <w:bottom w:w="113" w:type="dxa"/>
            </w:tcMar>
          </w:tcPr>
          <w:p w14:paraId="54AEAD4D" w14:textId="77777777" w:rsidR="00902095" w:rsidRPr="000F3458" w:rsidRDefault="00902095" w:rsidP="00252BBD">
            <w:pPr>
              <w:rPr>
                <w:rFonts w:cs="Arial"/>
              </w:rPr>
            </w:pPr>
            <w:r w:rsidRPr="000F3458">
              <w:rPr>
                <w:rFonts w:ascii="Malgun Gothic" w:eastAsia="Malgun Gothic" w:hAnsi="Malgun Gothic" w:cs="Arial"/>
                <w:i/>
                <w:sz w:val="16"/>
                <w:szCs w:val="16"/>
              </w:rPr>
              <w:lastRenderedPageBreak/>
              <w:t>De pdf kan alleen gebruikt worden met Acrobat Reader, bij voorkeur versie 11. Om het document te kunnen bewerken, dient u het eerst te downloaden en vervolgens te openen in Acrobat Reader. Een internetbrowser kan vaak wel de pdf weergeven, maar de functies van aanvinken en '</w:t>
            </w:r>
            <w:proofErr w:type="spellStart"/>
            <w:r w:rsidRPr="000F3458">
              <w:rPr>
                <w:rFonts w:ascii="Malgun Gothic" w:eastAsia="Malgun Gothic" w:hAnsi="Malgun Gothic" w:cs="Arial"/>
                <w:i/>
                <w:sz w:val="16"/>
                <w:szCs w:val="16"/>
              </w:rPr>
              <w:t>uitgrijzen</w:t>
            </w:r>
            <w:proofErr w:type="spellEnd"/>
            <w:r w:rsidRPr="000F3458">
              <w:rPr>
                <w:rFonts w:ascii="Malgun Gothic" w:eastAsia="Malgun Gothic" w:hAnsi="Malgun Gothic" w:cs="Arial"/>
                <w:i/>
                <w:sz w:val="16"/>
                <w:szCs w:val="16"/>
              </w:rPr>
              <w:t>' van niet-relevante velden functioneren dan niet.</w:t>
            </w:r>
          </w:p>
        </w:tc>
      </w:tr>
    </w:tbl>
    <w:p w14:paraId="18875E81" w14:textId="77777777" w:rsidR="00902095" w:rsidRPr="000F3458" w:rsidRDefault="00902095" w:rsidP="00252BBD">
      <w:pPr>
        <w:pStyle w:val="Kop3"/>
      </w:pPr>
      <w:bookmarkStart w:id="75" w:name="_Ref431821323"/>
      <w:bookmarkStart w:id="76" w:name="_Ref427569441"/>
      <w:r w:rsidRPr="000F3458">
        <w:t>Aanmelding in samenwerking met andere ondernemingen</w:t>
      </w:r>
      <w:bookmarkEnd w:id="75"/>
    </w:p>
    <w:p w14:paraId="1C41311D" w14:textId="77777777" w:rsidR="00D274E0" w:rsidRPr="000F3458" w:rsidRDefault="00902095" w:rsidP="00252BBD">
      <w:pPr>
        <w:rPr>
          <w:rFonts w:cs="Arial"/>
        </w:rPr>
      </w:pPr>
      <w:r w:rsidRPr="000F3458">
        <w:rPr>
          <w:rFonts w:cs="Arial"/>
        </w:rPr>
        <w:t>Een Ondernemer kan met een of meer andere Ondernemers een samenwerkingsverband aangaan en als Combinatie een Aanmelding indienen. In dat geval wordt de Combinatie als Gegadigde aangemerkt. Voorts kan een Gegadigde, al dan niet een Combinatie, een beroep doen op de draagkracht van een derde om te voldoen aan de gestelde eisen ten aanzien van financiële en economische draagkracht en/of technische en organisatorische bekwaamheid. GVB stelt aan deze samenwerkingsvormen een aantal specifieke eisen.</w:t>
      </w:r>
    </w:p>
    <w:p w14:paraId="0C05EC7F" w14:textId="77777777" w:rsidR="00902095" w:rsidRPr="000F3458" w:rsidRDefault="00902095" w:rsidP="00252BBD">
      <w:pPr>
        <w:rPr>
          <w:rFonts w:cs="Arial"/>
        </w:rPr>
      </w:pPr>
      <w:r w:rsidRPr="000F3458">
        <w:rPr>
          <w:rFonts w:cs="Arial"/>
        </w:rPr>
        <w:t xml:space="preserve"> </w:t>
      </w:r>
    </w:p>
    <w:p w14:paraId="5A4E7823" w14:textId="77777777" w:rsidR="00902095" w:rsidRPr="000F3458" w:rsidRDefault="00902095" w:rsidP="00B152C9">
      <w:pPr>
        <w:pStyle w:val="Lijstalinea"/>
        <w:numPr>
          <w:ilvl w:val="0"/>
          <w:numId w:val="6"/>
        </w:numPr>
      </w:pPr>
      <w:r w:rsidRPr="000F3458">
        <w:t>Combinatie:</w:t>
      </w:r>
    </w:p>
    <w:p w14:paraId="7ECF4560" w14:textId="77777777" w:rsidR="00902095" w:rsidRPr="000F3458" w:rsidRDefault="00ED355C" w:rsidP="00252BBD">
      <w:pPr>
        <w:rPr>
          <w:rFonts w:cs="Arial"/>
        </w:rPr>
      </w:pPr>
      <w:bookmarkStart w:id="77" w:name="_Hlk59456524"/>
      <w:bookmarkStart w:id="78" w:name="_Hlk60662637"/>
      <w:r w:rsidRPr="00ED355C">
        <w:rPr>
          <w:rFonts w:cs="Arial"/>
        </w:rPr>
        <w:t>Aanmelden als Combinatie is toegestaan. In dat geval dient Gegadigde in zijn aanmelding duidelijk aan te geven dat hij met betrekking tot deze aanbesteding aanmeldt als Combinatie.</w:t>
      </w:r>
      <w:r>
        <w:rPr>
          <w:rFonts w:cs="Arial"/>
        </w:rPr>
        <w:t xml:space="preserve"> </w:t>
      </w:r>
      <w:r w:rsidR="00902095" w:rsidRPr="000F3458">
        <w:rPr>
          <w:rFonts w:cs="Arial"/>
        </w:rPr>
        <w:t>GVB stelt aan de Aanmelding van</w:t>
      </w:r>
      <w:r w:rsidR="00D274E0" w:rsidRPr="000F3458">
        <w:rPr>
          <w:rFonts w:cs="Arial"/>
        </w:rPr>
        <w:t xml:space="preserve"> Combinaties de volgende eisen:</w:t>
      </w:r>
    </w:p>
    <w:bookmarkEnd w:id="77"/>
    <w:p w14:paraId="70A56B15" w14:textId="77777777" w:rsidR="00537F41" w:rsidRDefault="00902095" w:rsidP="00B152C9">
      <w:pPr>
        <w:pStyle w:val="Lijstalinea"/>
        <w:numPr>
          <w:ilvl w:val="0"/>
          <w:numId w:val="7"/>
        </w:numPr>
      </w:pPr>
      <w:r w:rsidRPr="000F3458">
        <w:t xml:space="preserve">Van elke afzonderlijke deelnemer aan de Combinatie moet een rechtsgeldig ondertekende Eigen Verklaring en een uittreksel uit het beroeps-/handelsregister worden ingediend. </w:t>
      </w:r>
    </w:p>
    <w:p w14:paraId="150A0489" w14:textId="77777777" w:rsidR="00902095" w:rsidRPr="000F3458" w:rsidRDefault="00902095" w:rsidP="00B152C9">
      <w:pPr>
        <w:pStyle w:val="Lijstalinea"/>
        <w:numPr>
          <w:ilvl w:val="0"/>
          <w:numId w:val="7"/>
        </w:numPr>
      </w:pPr>
      <w:r w:rsidRPr="000F3458">
        <w:t xml:space="preserve">Elke deelnemer vermeldt in de Eigen Verklaring de in paragraaf 3.5.3 genoemde informatie, </w:t>
      </w:r>
      <w:proofErr w:type="gramStart"/>
      <w:r w:rsidRPr="000F3458">
        <w:t>alsmede</w:t>
      </w:r>
      <w:proofErr w:type="gramEnd"/>
      <w:r w:rsidRPr="000F3458">
        <w:t xml:space="preserve"> zijn rol binnen de Combinatie (</w:t>
      </w:r>
      <w:proofErr w:type="spellStart"/>
      <w:r w:rsidRPr="000F3458">
        <w:t>penvoerderschap</w:t>
      </w:r>
      <w:proofErr w:type="spellEnd"/>
      <w:r w:rsidRPr="000F3458">
        <w:t xml:space="preserve">, werkverdeling, enz.), welke Ondernemers deel uitmaken van de Combinatie en, indien van toepassing, de naam van de Combinatie (Eigen Verklaring, Deel II Afdeling A ‘Wijze van deelneming’). </w:t>
      </w:r>
    </w:p>
    <w:p w14:paraId="3C5CB1A5" w14:textId="6E3D378A" w:rsidR="00AC379F" w:rsidRDefault="00AC379F" w:rsidP="00B152C9">
      <w:pPr>
        <w:pStyle w:val="Lijstalinea"/>
        <w:numPr>
          <w:ilvl w:val="0"/>
          <w:numId w:val="7"/>
        </w:numPr>
      </w:pPr>
      <w:bookmarkStart w:id="79" w:name="_Hlk75378910"/>
      <w:bookmarkStart w:id="80" w:name="_Hlk59456647"/>
      <w:r w:rsidRPr="00AC379F">
        <w:t xml:space="preserve">Gegadigde </w:t>
      </w:r>
      <w:r>
        <w:t xml:space="preserve">(de Combinatie van ondernemers) </w:t>
      </w:r>
      <w:r w:rsidRPr="00AC379F">
        <w:t xml:space="preserve">dient, </w:t>
      </w:r>
      <w:proofErr w:type="gramStart"/>
      <w:r w:rsidRPr="00AC379F">
        <w:t>indien</w:t>
      </w:r>
      <w:proofErr w:type="gramEnd"/>
      <w:r w:rsidRPr="00AC379F">
        <w:t xml:space="preserve"> deze geselecteerd is voor de</w:t>
      </w:r>
      <w:r w:rsidR="008F48CE">
        <w:t xml:space="preserve"> inschrijvings- en</w:t>
      </w:r>
      <w:r w:rsidR="0019307B">
        <w:t xml:space="preserve"> </w:t>
      </w:r>
      <w:r w:rsidRPr="00AC379F">
        <w:t xml:space="preserve">gunningsfase, op eerste schriftelijk verzoek </w:t>
      </w:r>
      <w:r>
        <w:t>van GVB</w:t>
      </w:r>
      <w:r w:rsidRPr="00AC379F">
        <w:t xml:space="preserve"> de ‘Combinatieverklaring’ (bijlage </w:t>
      </w:r>
      <w:r w:rsidR="009F159E">
        <w:t>3</w:t>
      </w:r>
      <w:r w:rsidRPr="00AC379F">
        <w:t xml:space="preserve">) uiterlijk 7 dagen na het schriftelijke verzoek van </w:t>
      </w:r>
      <w:r>
        <w:t>GVB</w:t>
      </w:r>
      <w:r w:rsidRPr="00AC379F">
        <w:t xml:space="preserve"> volledig ingevuld en rechtsgeldig ondertekend in te dienen. </w:t>
      </w:r>
      <w:bookmarkEnd w:id="79"/>
      <w:r w:rsidR="00ED355C" w:rsidRPr="00ED355C">
        <w:t xml:space="preserve">Deze verklaring dient te worden ondertekend door de tekeningsbevoegde vertegenwoordiger van elke </w:t>
      </w:r>
      <w:proofErr w:type="spellStart"/>
      <w:r w:rsidR="00ED355C" w:rsidRPr="00ED355C">
        <w:t>Combinant</w:t>
      </w:r>
      <w:proofErr w:type="spellEnd"/>
      <w:r w:rsidR="00ED355C" w:rsidRPr="00ED355C">
        <w:t xml:space="preserve"> (dus iedere deelnemer van het samenwerkingsverband).</w:t>
      </w:r>
      <w:r w:rsidR="00537F41">
        <w:t xml:space="preserve"> </w:t>
      </w:r>
    </w:p>
    <w:p w14:paraId="4B17D16B" w14:textId="77777777" w:rsidR="00902095" w:rsidRPr="000F3458" w:rsidRDefault="00902095" w:rsidP="00B152C9">
      <w:pPr>
        <w:pStyle w:val="Lijstalinea"/>
        <w:numPr>
          <w:ilvl w:val="0"/>
          <w:numId w:val="7"/>
        </w:numPr>
      </w:pPr>
      <w:r w:rsidRPr="000F3458">
        <w:t>Door indiening van de Aanmelding verplichten de deelnemers aan de Combinatie zich de in de Eigen Verklaring genoemde rol-/werkverdeling daadwerkelijk na te leven.</w:t>
      </w:r>
    </w:p>
    <w:bookmarkEnd w:id="80"/>
    <w:p w14:paraId="6BC9E4D6" w14:textId="77777777" w:rsidR="00902095" w:rsidRPr="000F3458" w:rsidRDefault="00902095" w:rsidP="00B152C9">
      <w:pPr>
        <w:pStyle w:val="Lijstalinea"/>
        <w:numPr>
          <w:ilvl w:val="0"/>
          <w:numId w:val="7"/>
        </w:numPr>
      </w:pPr>
      <w:r w:rsidRPr="000F3458">
        <w:t>Elke afzonderlijke deelnemer aan de Combinatie is ten opzichte van GVB hoofdelijk aansprakelijk voor de volledige en juiste uitvoering van de opdracht in al zijn onderdelen.</w:t>
      </w:r>
    </w:p>
    <w:p w14:paraId="3B5CE652" w14:textId="77777777" w:rsidR="00902095" w:rsidRDefault="00902095" w:rsidP="00B152C9">
      <w:pPr>
        <w:pStyle w:val="Lijstalinea"/>
        <w:numPr>
          <w:ilvl w:val="0"/>
          <w:numId w:val="7"/>
        </w:numPr>
      </w:pPr>
      <w:r w:rsidRPr="000F3458">
        <w:t xml:space="preserve">De samenstelling van een Combinatie kan na Aanmelding niet worden gewijzigd, </w:t>
      </w:r>
      <w:proofErr w:type="gramStart"/>
      <w:r w:rsidRPr="000F3458">
        <w:t>behoudens</w:t>
      </w:r>
      <w:proofErr w:type="gramEnd"/>
      <w:r w:rsidRPr="000F3458">
        <w:t xml:space="preserve"> </w:t>
      </w:r>
      <w:r w:rsidR="00BD5F3A">
        <w:t>na</w:t>
      </w:r>
      <w:r w:rsidRPr="000F3458">
        <w:t xml:space="preserve"> uitdrukkelijke schriftelijke toestemming van GVB.</w:t>
      </w:r>
      <w:r w:rsidR="00ED355C">
        <w:t xml:space="preserve"> </w:t>
      </w:r>
    </w:p>
    <w:bookmarkEnd w:id="78"/>
    <w:p w14:paraId="7876D355" w14:textId="77777777" w:rsidR="00902095" w:rsidRPr="000F3458" w:rsidRDefault="00902095" w:rsidP="003F3970">
      <w:pPr>
        <w:pStyle w:val="Lijstalinea"/>
        <w:numPr>
          <w:ilvl w:val="0"/>
          <w:numId w:val="0"/>
        </w:numPr>
        <w:ind w:left="720"/>
      </w:pPr>
    </w:p>
    <w:p w14:paraId="001A5BEF" w14:textId="77777777" w:rsidR="00902095" w:rsidRPr="000F3458" w:rsidRDefault="00902095" w:rsidP="00B152C9">
      <w:pPr>
        <w:pStyle w:val="Lijstalinea"/>
        <w:numPr>
          <w:ilvl w:val="0"/>
          <w:numId w:val="6"/>
        </w:numPr>
      </w:pPr>
      <w:r w:rsidRPr="000F3458">
        <w:t>Beroep op derde(n):</w:t>
      </w:r>
    </w:p>
    <w:p w14:paraId="1DBAF373" w14:textId="77777777" w:rsidR="00902095" w:rsidRPr="000F3458" w:rsidRDefault="00902095" w:rsidP="00252BBD">
      <w:pPr>
        <w:rPr>
          <w:rFonts w:cs="Arial"/>
        </w:rPr>
      </w:pPr>
      <w:r w:rsidRPr="000F3458">
        <w:rPr>
          <w:rFonts w:cs="Arial"/>
        </w:rPr>
        <w:t>GVB stelt aan een beroep op de draagkracht van (een) derde</w:t>
      </w:r>
      <w:r w:rsidR="001E244B" w:rsidRPr="000F3458">
        <w:rPr>
          <w:rFonts w:cs="Arial"/>
        </w:rPr>
        <w:t>(n) de volgende eisen:</w:t>
      </w:r>
    </w:p>
    <w:p w14:paraId="281A3FD8" w14:textId="77777777" w:rsidR="00902095" w:rsidRPr="000F3458" w:rsidRDefault="00902095" w:rsidP="005114EE">
      <w:pPr>
        <w:pStyle w:val="Lijstalinea"/>
        <w:numPr>
          <w:ilvl w:val="0"/>
          <w:numId w:val="7"/>
        </w:numPr>
      </w:pPr>
      <w:r w:rsidRPr="000F3458">
        <w:t>Gegadigde vermeldt in de Eigen Verklaring dat hij een beroep doet op de draagkracht van (een) derde(n), voor welke minimumeisen en de namen van de derde(n), (Eigen Verklaring, Deel II Afdeling C, ‘Informatie over beroep op draagkracht van andere entiteiten’).</w:t>
      </w:r>
    </w:p>
    <w:p w14:paraId="12101CBC" w14:textId="1D185D8C" w:rsidR="00902095" w:rsidRPr="000F3458" w:rsidRDefault="00902095" w:rsidP="005114EE">
      <w:pPr>
        <w:pStyle w:val="Lijstalinea"/>
        <w:numPr>
          <w:ilvl w:val="0"/>
          <w:numId w:val="7"/>
        </w:numPr>
      </w:pPr>
      <w:r w:rsidRPr="000F3458">
        <w:t xml:space="preserve">Gegadigde dient (voor elke derde afzonderlijk) een door de derde ingevulde en rechtsgeldig ondertekende Eigen Verklaring en een uittreksel uit het beroeps- of handelsregister in. De derde op wiens draagkracht Gegadigde een beroep doet, vermeldt in de Eigen Verklaring de informatie bedoeld in Deel II Afdeling A en B, Deel III, Deel IV en Deel VI. </w:t>
      </w:r>
    </w:p>
    <w:p w14:paraId="0F2B14EB" w14:textId="1879C24D" w:rsidR="00902095" w:rsidRPr="000F3458" w:rsidRDefault="00902095" w:rsidP="005114EE">
      <w:pPr>
        <w:pStyle w:val="Lijstalinea"/>
        <w:numPr>
          <w:ilvl w:val="0"/>
          <w:numId w:val="7"/>
        </w:numPr>
      </w:pPr>
      <w:r w:rsidRPr="000F3458">
        <w:t>Gegadigde dient</w:t>
      </w:r>
      <w:r w:rsidR="00BE113F" w:rsidRPr="00254039">
        <w:t xml:space="preserve">, </w:t>
      </w:r>
      <w:proofErr w:type="gramStart"/>
      <w:r w:rsidR="00BE113F" w:rsidRPr="00254039">
        <w:t>indien</w:t>
      </w:r>
      <w:proofErr w:type="gramEnd"/>
      <w:r w:rsidR="00BE113F" w:rsidRPr="00254039">
        <w:t xml:space="preserve"> deze geselecteerd is voor de gunningfase,</w:t>
      </w:r>
      <w:r w:rsidRPr="000F3458">
        <w:t xml:space="preserve"> op eerste schriftelijke verzoek van GVB aan te tonen dat hij over de voor de uitvoering van de opdracht noodzakelijke middelen van de derde(n) kan beschikken en is gehouden bij de uitvoering van </w:t>
      </w:r>
      <w:r w:rsidRPr="000F3458">
        <w:lastRenderedPageBreak/>
        <w:t>de opdracht daadwerkelijk gebruik te maken van die middelen. In geval Gegadigde een beroep op de draagkracht van een derde om aan een kerncompetentie te voldoen, dienen de werkzaamheden waarvoor die draagkracht vereist is, door de derde te worden uitgevoerd.</w:t>
      </w:r>
      <w:r w:rsidR="00BE113F">
        <w:t xml:space="preserve"> </w:t>
      </w:r>
      <w:bookmarkStart w:id="81" w:name="_Hlk75379110"/>
      <w:r w:rsidR="00BE113F" w:rsidRPr="00254039">
        <w:t>Gegadigde dient hiertoe de “Verklaring Beroep op derde</w:t>
      </w:r>
      <w:r w:rsidR="00195995">
        <w:t>n</w:t>
      </w:r>
      <w:r w:rsidR="00BE113F" w:rsidRPr="00254039">
        <w:t>” (</w:t>
      </w:r>
      <w:r w:rsidR="00BE113F">
        <w:t>b</w:t>
      </w:r>
      <w:r w:rsidR="00BE113F" w:rsidRPr="00254039">
        <w:t xml:space="preserve">ijlage </w:t>
      </w:r>
      <w:r w:rsidR="009F159E">
        <w:t>4</w:t>
      </w:r>
      <w:r w:rsidR="00BE113F" w:rsidRPr="00254039">
        <w:t xml:space="preserve">) uiterlijk 7 dagen na het schriftelijke verzoek van </w:t>
      </w:r>
      <w:r w:rsidR="00BE113F">
        <w:t>GVB</w:t>
      </w:r>
      <w:r w:rsidR="00BE113F" w:rsidRPr="00254039">
        <w:t xml:space="preserve"> volledig ingevuld en rechtsgeldig ondertekend in te dienen.</w:t>
      </w:r>
      <w:bookmarkEnd w:id="81"/>
    </w:p>
    <w:p w14:paraId="02CE2CD4" w14:textId="77777777" w:rsidR="00902095" w:rsidRPr="000F3458" w:rsidRDefault="00902095" w:rsidP="005114EE">
      <w:pPr>
        <w:pStyle w:val="Lijstalinea"/>
        <w:numPr>
          <w:ilvl w:val="0"/>
          <w:numId w:val="7"/>
        </w:numPr>
      </w:pPr>
      <w:r w:rsidRPr="000F3458">
        <w:t xml:space="preserve">Indien Gegadigde een beroep doet op de draagkracht van een derde om te voldoen aan een of meer minimumeisen ten aanzien van financiële en economische draagkracht, is de derde ten opzichte van GVB hoofdelijk aansprakelijk voor de volledige en juiste uitvoering van de opdracht in al zijn onderdelen. Gegadigde dient op eerste schriftelijke verzoek van GVB een verklaring </w:t>
      </w:r>
      <w:proofErr w:type="gramStart"/>
      <w:r w:rsidRPr="000F3458">
        <w:t>inzake</w:t>
      </w:r>
      <w:proofErr w:type="gramEnd"/>
      <w:r w:rsidRPr="000F3458">
        <w:t xml:space="preserve"> hoofdelijke aansprakelijkheid te verstrekken.</w:t>
      </w:r>
    </w:p>
    <w:p w14:paraId="3A9A6FFF" w14:textId="77777777" w:rsidR="00902095" w:rsidRPr="000F3458" w:rsidRDefault="00902095" w:rsidP="00252BBD">
      <w:pPr>
        <w:rPr>
          <w:rFonts w:cs="Arial"/>
        </w:rPr>
      </w:pPr>
      <w:r w:rsidRPr="000F3458">
        <w:rPr>
          <w:rFonts w:cs="Arial"/>
        </w:rPr>
        <w:t>Voor de documenten die bij Aanmelding moeten worden ingediend, wordt verwezen naar paragraaf 3.5.1 en 3.5.2.</w:t>
      </w:r>
    </w:p>
    <w:p w14:paraId="51C75F35" w14:textId="77777777" w:rsidR="00902095" w:rsidRPr="000F3458" w:rsidRDefault="00902095" w:rsidP="0079189D">
      <w:pPr>
        <w:pStyle w:val="Kop2"/>
      </w:pPr>
      <w:bookmarkStart w:id="82" w:name="_Ref448146517"/>
      <w:bookmarkStart w:id="83" w:name="_Toc533427448"/>
      <w:bookmarkStart w:id="84" w:name="_Toc113194256"/>
      <w:bookmarkEnd w:id="76"/>
      <w:r w:rsidRPr="000F3458">
        <w:t>De beoordelingsfase</w:t>
      </w:r>
      <w:bookmarkEnd w:id="82"/>
      <w:bookmarkEnd w:id="83"/>
      <w:bookmarkEnd w:id="84"/>
    </w:p>
    <w:p w14:paraId="689C4F5D" w14:textId="77777777" w:rsidR="00902095" w:rsidRPr="000F3458" w:rsidRDefault="00902095" w:rsidP="00252BBD">
      <w:r w:rsidRPr="000F3458">
        <w:rPr>
          <w:rFonts w:cs="Arial"/>
        </w:rPr>
        <w:t>Na het sluiten van de aanmeldingstermijn doorloopt GVB de volgende stappen bij de beoordeling van Aanmeldingen:</w:t>
      </w:r>
    </w:p>
    <w:p w14:paraId="4F9D9E31" w14:textId="77777777" w:rsidR="00902095" w:rsidRPr="000F3458" w:rsidRDefault="00902095" w:rsidP="00252BBD">
      <w:pPr>
        <w:pStyle w:val="Kop3"/>
      </w:pPr>
      <w:r w:rsidRPr="000F3458">
        <w:t xml:space="preserve">Stap 1: Beoordeling </w:t>
      </w:r>
      <w:r w:rsidR="001E244B" w:rsidRPr="000F3458">
        <w:t>op volledigheid en (rechts)</w:t>
      </w:r>
      <w:r w:rsidRPr="000F3458">
        <w:t xml:space="preserve">geldigheid </w:t>
      </w:r>
    </w:p>
    <w:p w14:paraId="6CCA9DDB" w14:textId="77777777" w:rsidR="00D274E0" w:rsidRPr="000F3458" w:rsidRDefault="00902095" w:rsidP="00252BBD">
      <w:pPr>
        <w:rPr>
          <w:rFonts w:cs="Arial"/>
        </w:rPr>
      </w:pPr>
      <w:r w:rsidRPr="000F3458">
        <w:rPr>
          <w:rFonts w:cs="Arial"/>
        </w:rPr>
        <w:t>De afdeling Inkoop van GVB beoordeelt of de Aanmelding compleet is en of de ingediende documenten, voor zover van toepassing, correct en volledig zijn ingevuld en rechtsgeldig zijn ondertekend. Een Aanmelding die niet voldoet aan alle in de selectieleidraad inclusief bijlagen en Nota(‘s) van Inlichtingen gestelde voorschriften is in beginsel ongeldig.</w:t>
      </w:r>
    </w:p>
    <w:p w14:paraId="3416D584" w14:textId="77777777" w:rsidR="00902095" w:rsidRPr="000F3458" w:rsidRDefault="00902095" w:rsidP="00252BBD">
      <w:pPr>
        <w:rPr>
          <w:rFonts w:cs="Arial"/>
        </w:rPr>
      </w:pPr>
      <w:r w:rsidRPr="000F3458">
        <w:rPr>
          <w:rFonts w:cs="Arial"/>
        </w:rPr>
        <w:t xml:space="preserve"> </w:t>
      </w:r>
    </w:p>
    <w:p w14:paraId="6B0A05A3" w14:textId="10695802" w:rsidR="00902095" w:rsidRPr="000F3458" w:rsidRDefault="00902095" w:rsidP="00252BBD">
      <w:pPr>
        <w:rPr>
          <w:rFonts w:cs="Arial"/>
        </w:rPr>
      </w:pPr>
      <w:r w:rsidRPr="000F3458">
        <w:rPr>
          <w:rFonts w:cs="Arial"/>
        </w:rPr>
        <w:t xml:space="preserve">GVB kan </w:t>
      </w:r>
      <w:r w:rsidR="00D865BE">
        <w:rPr>
          <w:rFonts w:cs="Arial"/>
        </w:rPr>
        <w:t>Gegadigde</w:t>
      </w:r>
      <w:r w:rsidR="00D865BE" w:rsidRPr="000F3458">
        <w:rPr>
          <w:rFonts w:cs="Arial"/>
        </w:rPr>
        <w:t xml:space="preserve"> </w:t>
      </w:r>
      <w:r w:rsidRPr="000F3458">
        <w:rPr>
          <w:rFonts w:cs="Arial"/>
        </w:rPr>
        <w:t>in voorkomend geval verzoeken een gebrek dan wel een kennelijke fout</w:t>
      </w:r>
      <w:r w:rsidR="0019307B">
        <w:rPr>
          <w:rFonts w:cs="Arial"/>
        </w:rPr>
        <w:t xml:space="preserve"> </w:t>
      </w:r>
      <w:r w:rsidRPr="000F3458">
        <w:rPr>
          <w:rFonts w:cs="Arial"/>
        </w:rPr>
        <w:t xml:space="preserve">in zijn </w:t>
      </w:r>
      <w:r w:rsidR="00D865BE">
        <w:rPr>
          <w:rFonts w:cs="Arial"/>
        </w:rPr>
        <w:t>Aanmelding</w:t>
      </w:r>
      <w:r w:rsidR="00D865BE" w:rsidRPr="000F3458">
        <w:rPr>
          <w:rFonts w:cs="Arial"/>
        </w:rPr>
        <w:t xml:space="preserve"> </w:t>
      </w:r>
      <w:r w:rsidRPr="000F3458">
        <w:rPr>
          <w:rFonts w:cs="Arial"/>
        </w:rPr>
        <w:t xml:space="preserve">binnen een termijn van twee werkdagen te herstellen, tenzij de beginselen van gelijke behandeling en transparantie zich hiertegen verzetten. Indien </w:t>
      </w:r>
      <w:r w:rsidR="00D865BE">
        <w:rPr>
          <w:rFonts w:cs="Arial"/>
        </w:rPr>
        <w:t>Gegadigde</w:t>
      </w:r>
      <w:r w:rsidR="00D865BE" w:rsidRPr="000F3458">
        <w:rPr>
          <w:rFonts w:cs="Arial"/>
        </w:rPr>
        <w:t xml:space="preserve"> </w:t>
      </w:r>
      <w:r w:rsidRPr="000F3458">
        <w:rPr>
          <w:rFonts w:cs="Arial"/>
        </w:rPr>
        <w:t xml:space="preserve">niet binnen deze termijn het gebrek of de kennelijke fout heeft hersteld zal de </w:t>
      </w:r>
      <w:r w:rsidR="00D865BE">
        <w:rPr>
          <w:rFonts w:cs="Arial"/>
        </w:rPr>
        <w:t>Aanmelding</w:t>
      </w:r>
      <w:r w:rsidR="00D865BE" w:rsidRPr="000F3458">
        <w:rPr>
          <w:rFonts w:cs="Arial"/>
        </w:rPr>
        <w:t xml:space="preserve"> </w:t>
      </w:r>
      <w:r w:rsidRPr="000F3458">
        <w:rPr>
          <w:rFonts w:cs="Arial"/>
        </w:rPr>
        <w:t>alsnog ongeldig worden</w:t>
      </w:r>
      <w:r w:rsidR="0019307B">
        <w:rPr>
          <w:rFonts w:cs="Arial"/>
        </w:rPr>
        <w:t xml:space="preserve"> </w:t>
      </w:r>
      <w:r w:rsidRPr="000F3458">
        <w:rPr>
          <w:rFonts w:cs="Arial"/>
        </w:rPr>
        <w:t>verklaard.</w:t>
      </w:r>
    </w:p>
    <w:p w14:paraId="7A873280" w14:textId="77777777" w:rsidR="00D274E0" w:rsidRPr="000F3458" w:rsidRDefault="00D274E0" w:rsidP="00252BBD">
      <w:pPr>
        <w:rPr>
          <w:rFonts w:cs="Arial"/>
        </w:rPr>
      </w:pPr>
    </w:p>
    <w:p w14:paraId="2FA9551B" w14:textId="07EB83E6" w:rsidR="00902095" w:rsidRPr="000F3458" w:rsidRDefault="00902095" w:rsidP="00252BBD">
      <w:pPr>
        <w:rPr>
          <w:rFonts w:cs="Arial"/>
        </w:rPr>
      </w:pPr>
      <w:r w:rsidRPr="000F3458">
        <w:rPr>
          <w:rFonts w:cs="Arial"/>
        </w:rPr>
        <w:t xml:space="preserve">Voor herstel is in ieder geval geen plaats, </w:t>
      </w:r>
      <w:proofErr w:type="gramStart"/>
      <w:r w:rsidRPr="000F3458">
        <w:rPr>
          <w:rFonts w:cs="Arial"/>
        </w:rPr>
        <w:t>indien</w:t>
      </w:r>
      <w:proofErr w:type="gramEnd"/>
      <w:r w:rsidRPr="000F3458">
        <w:rPr>
          <w:rFonts w:cs="Arial"/>
        </w:rPr>
        <w:t xml:space="preserve"> een bij </w:t>
      </w:r>
      <w:r w:rsidR="00D865BE">
        <w:rPr>
          <w:rFonts w:cs="Arial"/>
        </w:rPr>
        <w:t>Aanmelding</w:t>
      </w:r>
      <w:r w:rsidR="00D865BE" w:rsidRPr="000F3458">
        <w:rPr>
          <w:rFonts w:cs="Arial"/>
        </w:rPr>
        <w:t xml:space="preserve"> </w:t>
      </w:r>
      <w:r w:rsidRPr="000F3458">
        <w:rPr>
          <w:rFonts w:cs="Arial"/>
        </w:rPr>
        <w:t xml:space="preserve">in te dienen document, dat door </w:t>
      </w:r>
      <w:r w:rsidR="00D865BE">
        <w:rPr>
          <w:rFonts w:cs="Arial"/>
        </w:rPr>
        <w:t>Gegadigde</w:t>
      </w:r>
      <w:r w:rsidR="00D865BE" w:rsidRPr="000F3458">
        <w:rPr>
          <w:rFonts w:cs="Arial"/>
        </w:rPr>
        <w:t xml:space="preserve"> </w:t>
      </w:r>
      <w:r w:rsidRPr="000F3458">
        <w:rPr>
          <w:rFonts w:cs="Arial"/>
        </w:rPr>
        <w:t xml:space="preserve">of de derde(n) op wiens draagkracht hij een beroep doet van een handtekening moet worden voorzien, ontbreekt of niet rechtsgeldig is ondertekend. In dat geval wordt </w:t>
      </w:r>
      <w:r w:rsidR="00D865BE">
        <w:rPr>
          <w:rFonts w:cs="Arial"/>
        </w:rPr>
        <w:t>Gegadigde</w:t>
      </w:r>
      <w:r w:rsidR="00D865BE" w:rsidRPr="000F3458">
        <w:rPr>
          <w:rFonts w:cs="Arial"/>
        </w:rPr>
        <w:t xml:space="preserve"> </w:t>
      </w:r>
      <w:r w:rsidRPr="000F3458">
        <w:rPr>
          <w:rFonts w:cs="Arial"/>
        </w:rPr>
        <w:t xml:space="preserve">zonder meer uitgesloten van </w:t>
      </w:r>
      <w:r w:rsidR="00D865BE">
        <w:rPr>
          <w:rFonts w:cs="Arial"/>
        </w:rPr>
        <w:t xml:space="preserve">(verdere) </w:t>
      </w:r>
      <w:r w:rsidRPr="000F3458">
        <w:rPr>
          <w:rFonts w:cs="Arial"/>
        </w:rPr>
        <w:t>deelname aan de aanbestedingsprocedure.</w:t>
      </w:r>
    </w:p>
    <w:p w14:paraId="0E32C959" w14:textId="77777777" w:rsidR="00902095" w:rsidRPr="000F3458" w:rsidRDefault="00902095" w:rsidP="00252BBD">
      <w:pPr>
        <w:pStyle w:val="Kop3"/>
      </w:pPr>
      <w:bookmarkStart w:id="85" w:name="_Ref447804143"/>
      <w:r w:rsidRPr="000F3458">
        <w:t xml:space="preserve">Stap 2: Toets uitsluitingsgronden en </w:t>
      </w:r>
      <w:bookmarkEnd w:id="85"/>
      <w:r w:rsidRPr="000F3458">
        <w:t>minimumeisen</w:t>
      </w:r>
    </w:p>
    <w:p w14:paraId="4D631B52" w14:textId="04D5E75A" w:rsidR="00902095" w:rsidRPr="000F3458" w:rsidRDefault="00902095" w:rsidP="00252BBD">
      <w:pPr>
        <w:rPr>
          <w:rFonts w:cs="Arial"/>
        </w:rPr>
      </w:pPr>
      <w:r w:rsidRPr="000F3458">
        <w:rPr>
          <w:rFonts w:cs="Arial"/>
        </w:rPr>
        <w:t xml:space="preserve">De afdeling Inkoop van GVB toetst aan de hand van de Eigen Verklaring of op Gegadigde, en eventuele derde(n) op wiens draagkracht Gegadigde een beroep doet, een uitsluitingsgrond van toepassing is, zoals nader beschreven in paragraaf </w:t>
      </w:r>
      <w:r w:rsidRPr="000F3458">
        <w:rPr>
          <w:rFonts w:cs="Arial"/>
        </w:rPr>
        <w:fldChar w:fldCharType="begin"/>
      </w:r>
      <w:r w:rsidRPr="000F3458">
        <w:rPr>
          <w:rFonts w:cs="Arial"/>
        </w:rPr>
        <w:instrText xml:space="preserve"> REF _Ref431821245 \r \h  \* MERGEFORMAT </w:instrText>
      </w:r>
      <w:r w:rsidRPr="000F3458">
        <w:rPr>
          <w:rFonts w:cs="Arial"/>
        </w:rPr>
      </w:r>
      <w:r w:rsidRPr="000F3458">
        <w:rPr>
          <w:rFonts w:cs="Arial"/>
        </w:rPr>
        <w:fldChar w:fldCharType="separate"/>
      </w:r>
      <w:r w:rsidR="001A36BC">
        <w:rPr>
          <w:rFonts w:cs="Arial"/>
        </w:rPr>
        <w:t>4.1</w:t>
      </w:r>
      <w:r w:rsidRPr="000F3458">
        <w:rPr>
          <w:rFonts w:cs="Arial"/>
        </w:rPr>
        <w:fldChar w:fldCharType="end"/>
      </w:r>
      <w:r w:rsidRPr="000F3458">
        <w:rPr>
          <w:rFonts w:cs="Arial"/>
        </w:rPr>
        <w:t>.</w:t>
      </w:r>
    </w:p>
    <w:p w14:paraId="6E1BF745" w14:textId="77777777" w:rsidR="00D274E0" w:rsidRPr="000F3458" w:rsidRDefault="00D274E0" w:rsidP="00252BBD">
      <w:pPr>
        <w:rPr>
          <w:rFonts w:cs="Arial"/>
        </w:rPr>
      </w:pPr>
    </w:p>
    <w:p w14:paraId="41EA1424" w14:textId="69DA9A22" w:rsidR="00902095" w:rsidRPr="000F3458" w:rsidRDefault="00902095" w:rsidP="00252BBD">
      <w:pPr>
        <w:rPr>
          <w:rFonts w:cs="Arial"/>
        </w:rPr>
      </w:pPr>
      <w:r w:rsidRPr="000F3458">
        <w:rPr>
          <w:rFonts w:cs="Arial"/>
        </w:rPr>
        <w:t xml:space="preserve">Indien toetsing aan de uitsluitingsgronden geen aanleiding geeft tot uitsluiting van Gegadigde, toetst de afdeling Inkoop van GVB aan de hand van de Eigen Verklaring en de referentieopdracht(en) of Gegadigde voldoet aan de minimumeisen ten aanzien van financiële en economische draagkracht en technische en organisatorische bekwaamheid, zoals nader beschreven in paragraaf </w:t>
      </w:r>
      <w:r w:rsidRPr="000F3458">
        <w:rPr>
          <w:rFonts w:cs="Arial"/>
        </w:rPr>
        <w:fldChar w:fldCharType="begin"/>
      </w:r>
      <w:r w:rsidRPr="000F3458">
        <w:rPr>
          <w:rFonts w:cs="Arial"/>
        </w:rPr>
        <w:instrText xml:space="preserve"> REF _Ref431821276 \r \h  \* MERGEFORMAT </w:instrText>
      </w:r>
      <w:r w:rsidRPr="000F3458">
        <w:rPr>
          <w:rFonts w:cs="Arial"/>
        </w:rPr>
      </w:r>
      <w:r w:rsidRPr="000F3458">
        <w:rPr>
          <w:rFonts w:cs="Arial"/>
        </w:rPr>
        <w:fldChar w:fldCharType="separate"/>
      </w:r>
      <w:r w:rsidR="001A36BC">
        <w:rPr>
          <w:rFonts w:cs="Arial"/>
        </w:rPr>
        <w:t>4.2</w:t>
      </w:r>
      <w:r w:rsidRPr="000F3458">
        <w:rPr>
          <w:rFonts w:cs="Arial"/>
        </w:rPr>
        <w:fldChar w:fldCharType="end"/>
      </w:r>
      <w:r w:rsidRPr="000F3458">
        <w:rPr>
          <w:rFonts w:cs="Arial"/>
        </w:rPr>
        <w:t>. Voldoet Inschrijver niet aan de minimumeisen, dan wordt hij uitgesloten van verdere deelname aan de aanbestedingsprocedure.</w:t>
      </w:r>
    </w:p>
    <w:p w14:paraId="4A5C138B" w14:textId="77777777" w:rsidR="00902095" w:rsidRPr="000F3458" w:rsidRDefault="00902095" w:rsidP="00252BBD">
      <w:pPr>
        <w:pStyle w:val="Kop3"/>
      </w:pPr>
      <w:r w:rsidRPr="000F3458">
        <w:lastRenderedPageBreak/>
        <w:t>Nadere toelichting Aanmeldingen</w:t>
      </w:r>
    </w:p>
    <w:p w14:paraId="4966A4D8" w14:textId="77777777" w:rsidR="00902095" w:rsidRPr="000F3458" w:rsidRDefault="00902095" w:rsidP="00252BBD">
      <w:pPr>
        <w:rPr>
          <w:rFonts w:cs="Arial"/>
        </w:rPr>
      </w:pPr>
      <w:r w:rsidRPr="000F3458">
        <w:rPr>
          <w:rFonts w:cs="Arial"/>
        </w:rPr>
        <w:t>Op verzoek van GVB kunnen besprekingen met Gegadigde plaatsvinden met het oog op de verduidelijking van de inhoud van zijn Aanmelding, tenzij de beginselen van gelijke behandeling en transparantie zich hiertegen verzetten.</w:t>
      </w:r>
    </w:p>
    <w:p w14:paraId="01CEDB26" w14:textId="77777777" w:rsidR="00902095" w:rsidRPr="000F3458" w:rsidRDefault="00902095" w:rsidP="00252BBD">
      <w:pPr>
        <w:pStyle w:val="Kop3"/>
      </w:pPr>
      <w:bookmarkStart w:id="86" w:name="_Ref431821536"/>
      <w:r w:rsidRPr="000F3458">
        <w:t>Verificatie Eigen Verklaring</w:t>
      </w:r>
      <w:bookmarkEnd w:id="86"/>
    </w:p>
    <w:p w14:paraId="77B9EAC3" w14:textId="1FBC31A8" w:rsidR="00902095" w:rsidRDefault="00902095" w:rsidP="00252BBD">
      <w:pPr>
        <w:rPr>
          <w:rFonts w:cs="Arial"/>
        </w:rPr>
      </w:pPr>
      <w:r w:rsidRPr="000F3458">
        <w:rPr>
          <w:rFonts w:cs="Arial"/>
        </w:rPr>
        <w:t xml:space="preserve">Na beoordeling van de bij de Aanmelding ingediende documenten, vraagt GVB bij Gegadigden die geselecteerd zijn voor de </w:t>
      </w:r>
      <w:r w:rsidR="000C0C2E">
        <w:rPr>
          <w:rFonts w:cs="Arial"/>
        </w:rPr>
        <w:t xml:space="preserve">inschrijvings- en </w:t>
      </w:r>
      <w:r w:rsidRPr="000F3458">
        <w:rPr>
          <w:rFonts w:cs="Arial"/>
        </w:rPr>
        <w:t xml:space="preserve">gunningsfase de bewijsstukken op ter verificatie van de ingediende Eigen Verklaring. De bewijsmiddelen staan vermeld in paragraaf </w:t>
      </w:r>
      <w:r w:rsidRPr="000F3458">
        <w:rPr>
          <w:rFonts w:cs="Arial"/>
        </w:rPr>
        <w:fldChar w:fldCharType="begin"/>
      </w:r>
      <w:r w:rsidRPr="000F3458">
        <w:rPr>
          <w:rFonts w:cs="Arial"/>
        </w:rPr>
        <w:instrText xml:space="preserve"> REF _Ref431821245 \r \h  \* MERGEFORMAT </w:instrText>
      </w:r>
      <w:r w:rsidRPr="000F3458">
        <w:rPr>
          <w:rFonts w:cs="Arial"/>
        </w:rPr>
      </w:r>
      <w:r w:rsidRPr="000F3458">
        <w:rPr>
          <w:rFonts w:cs="Arial"/>
        </w:rPr>
        <w:fldChar w:fldCharType="separate"/>
      </w:r>
      <w:r w:rsidR="001A36BC">
        <w:rPr>
          <w:rFonts w:cs="Arial"/>
        </w:rPr>
        <w:t>4.1</w:t>
      </w:r>
      <w:r w:rsidRPr="000F3458">
        <w:rPr>
          <w:rFonts w:cs="Arial"/>
        </w:rPr>
        <w:fldChar w:fldCharType="end"/>
      </w:r>
      <w:r w:rsidRPr="000F3458">
        <w:rPr>
          <w:rFonts w:cs="Arial"/>
        </w:rPr>
        <w:t xml:space="preserve"> (uitsluitingsgronden) en paragraaf </w:t>
      </w:r>
      <w:r w:rsidRPr="000F3458">
        <w:rPr>
          <w:rFonts w:cs="Arial"/>
        </w:rPr>
        <w:fldChar w:fldCharType="begin"/>
      </w:r>
      <w:r w:rsidRPr="000F3458">
        <w:rPr>
          <w:rFonts w:cs="Arial"/>
        </w:rPr>
        <w:instrText xml:space="preserve"> REF _Ref431821276 \r \h  \* MERGEFORMAT </w:instrText>
      </w:r>
      <w:r w:rsidRPr="000F3458">
        <w:rPr>
          <w:rFonts w:cs="Arial"/>
        </w:rPr>
      </w:r>
      <w:r w:rsidRPr="000F3458">
        <w:rPr>
          <w:rFonts w:cs="Arial"/>
        </w:rPr>
        <w:fldChar w:fldCharType="separate"/>
      </w:r>
      <w:r w:rsidR="001A36BC">
        <w:rPr>
          <w:rFonts w:cs="Arial"/>
        </w:rPr>
        <w:t>4.2</w:t>
      </w:r>
      <w:r w:rsidRPr="000F3458">
        <w:rPr>
          <w:rFonts w:cs="Arial"/>
        </w:rPr>
        <w:fldChar w:fldCharType="end"/>
      </w:r>
      <w:r w:rsidRPr="000F3458">
        <w:rPr>
          <w:rFonts w:cs="Arial"/>
        </w:rPr>
        <w:t xml:space="preserve"> (minimumeisen).</w:t>
      </w:r>
    </w:p>
    <w:p w14:paraId="32703042" w14:textId="77777777" w:rsidR="00697338" w:rsidRDefault="00697338" w:rsidP="00252BBD">
      <w:pPr>
        <w:rPr>
          <w:rFonts w:cs="Arial"/>
        </w:rPr>
      </w:pPr>
    </w:p>
    <w:p w14:paraId="14F8104C" w14:textId="77777777" w:rsidR="00697338" w:rsidRDefault="00697338" w:rsidP="00252BBD">
      <w:pPr>
        <w:rPr>
          <w:rFonts w:cs="Arial"/>
        </w:rPr>
      </w:pPr>
      <w:bookmarkStart w:id="87" w:name="_Hlk75379216"/>
      <w:r>
        <w:rPr>
          <w:rFonts w:cs="Arial"/>
        </w:rPr>
        <w:t>Afhankelijk van de situatie van Gegadigde gaat het om de volgende bewijsstukken</w:t>
      </w:r>
      <w:r w:rsidR="00961A3E">
        <w:rPr>
          <w:rFonts w:cs="Arial"/>
        </w:rPr>
        <w:t>:</w:t>
      </w:r>
    </w:p>
    <w:p w14:paraId="0B95EF8E" w14:textId="77777777" w:rsidR="00697338" w:rsidRDefault="00697338" w:rsidP="00252BBD">
      <w:pPr>
        <w:rPr>
          <w:rFonts w:cs="Arial"/>
        </w:rPr>
      </w:pPr>
    </w:p>
    <w:tbl>
      <w:tblPr>
        <w:tblStyle w:val="Tabelraster"/>
        <w:tblW w:w="0" w:type="auto"/>
        <w:tblLook w:val="04A0" w:firstRow="1" w:lastRow="0" w:firstColumn="1" w:lastColumn="0" w:noHBand="0" w:noVBand="1"/>
      </w:tblPr>
      <w:tblGrid>
        <w:gridCol w:w="1413"/>
        <w:gridCol w:w="5396"/>
        <w:gridCol w:w="2251"/>
      </w:tblGrid>
      <w:tr w:rsidR="00534D7F" w:rsidRPr="000F3458" w14:paraId="506EE25B" w14:textId="77777777" w:rsidTr="00697338">
        <w:tc>
          <w:tcPr>
            <w:tcW w:w="1413" w:type="dxa"/>
            <w:vAlign w:val="center"/>
          </w:tcPr>
          <w:p w14:paraId="1213DA0E" w14:textId="77777777" w:rsidR="00534D7F" w:rsidRPr="000F3458" w:rsidRDefault="00534D7F" w:rsidP="00534D7F">
            <w:pPr>
              <w:ind w:right="-170"/>
              <w:rPr>
                <w:rFonts w:cs="Arial"/>
                <w:color w:val="000000"/>
              </w:rPr>
            </w:pPr>
            <w:r>
              <w:rPr>
                <w:rFonts w:cs="Arial"/>
                <w:color w:val="000000"/>
              </w:rPr>
              <w:t>Bewijsstuk 1</w:t>
            </w:r>
          </w:p>
        </w:tc>
        <w:tc>
          <w:tcPr>
            <w:tcW w:w="5396" w:type="dxa"/>
            <w:vAlign w:val="center"/>
          </w:tcPr>
          <w:p w14:paraId="1EA0F8CB" w14:textId="77777777" w:rsidR="00534D7F" w:rsidRPr="000F3458" w:rsidRDefault="00534D7F" w:rsidP="00534D7F">
            <w:pPr>
              <w:ind w:right="-170"/>
              <w:rPr>
                <w:rFonts w:cs="Arial"/>
                <w:color w:val="000000"/>
              </w:rPr>
            </w:pPr>
            <w:r>
              <w:rPr>
                <w:rFonts w:cs="Arial"/>
                <w:color w:val="000000"/>
              </w:rPr>
              <w:t>Combinatieverklaring (model bijlage 3)</w:t>
            </w:r>
          </w:p>
        </w:tc>
        <w:tc>
          <w:tcPr>
            <w:tcW w:w="2251" w:type="dxa"/>
          </w:tcPr>
          <w:p w14:paraId="207555F2" w14:textId="4A74E50D"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3.5.4</w:t>
            </w:r>
          </w:p>
        </w:tc>
      </w:tr>
      <w:tr w:rsidR="00534D7F" w:rsidRPr="000F3458" w14:paraId="73F31869" w14:textId="77777777" w:rsidTr="009D3EC1">
        <w:trPr>
          <w:trHeight w:hRule="exact" w:val="296"/>
        </w:trPr>
        <w:tc>
          <w:tcPr>
            <w:tcW w:w="1413" w:type="dxa"/>
            <w:vAlign w:val="center"/>
          </w:tcPr>
          <w:p w14:paraId="48EE94CD" w14:textId="77777777" w:rsidR="00534D7F" w:rsidRDefault="00534D7F" w:rsidP="00534D7F">
            <w:pPr>
              <w:ind w:right="-170"/>
              <w:rPr>
                <w:rFonts w:cs="Arial"/>
                <w:color w:val="000000"/>
              </w:rPr>
            </w:pPr>
            <w:r>
              <w:rPr>
                <w:rFonts w:cs="Arial"/>
                <w:color w:val="000000"/>
              </w:rPr>
              <w:t>Bewijsstuk 2</w:t>
            </w:r>
          </w:p>
        </w:tc>
        <w:tc>
          <w:tcPr>
            <w:tcW w:w="5396" w:type="dxa"/>
            <w:vAlign w:val="center"/>
          </w:tcPr>
          <w:p w14:paraId="03CF4ADA" w14:textId="2A37CDA9" w:rsidR="00534D7F" w:rsidRDefault="00534D7F" w:rsidP="00534D7F">
            <w:pPr>
              <w:ind w:right="-170"/>
              <w:rPr>
                <w:rFonts w:cs="Arial"/>
                <w:color w:val="000000"/>
              </w:rPr>
            </w:pPr>
            <w:r w:rsidRPr="00254039">
              <w:rPr>
                <w:rFonts w:cs="Arial"/>
              </w:rPr>
              <w:t>Verklaring Beroep op derde</w:t>
            </w:r>
            <w:r>
              <w:rPr>
                <w:rFonts w:cs="Arial"/>
              </w:rPr>
              <w:t>(n) (model bijlage 4)</w:t>
            </w:r>
          </w:p>
        </w:tc>
        <w:tc>
          <w:tcPr>
            <w:tcW w:w="2251" w:type="dxa"/>
          </w:tcPr>
          <w:p w14:paraId="42774085" w14:textId="4194989C"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3.5.4</w:t>
            </w:r>
          </w:p>
        </w:tc>
      </w:tr>
      <w:tr w:rsidR="00534D7F" w:rsidRPr="000F3458" w14:paraId="77A30850" w14:textId="77777777" w:rsidTr="00697338">
        <w:tc>
          <w:tcPr>
            <w:tcW w:w="1413" w:type="dxa"/>
            <w:vAlign w:val="center"/>
          </w:tcPr>
          <w:p w14:paraId="4FFC7C24" w14:textId="77777777" w:rsidR="00534D7F" w:rsidRDefault="00534D7F" w:rsidP="00534D7F">
            <w:pPr>
              <w:ind w:right="-170"/>
              <w:rPr>
                <w:rFonts w:cs="Arial"/>
                <w:color w:val="000000"/>
              </w:rPr>
            </w:pPr>
            <w:r>
              <w:rPr>
                <w:rFonts w:cs="Arial"/>
                <w:color w:val="000000"/>
              </w:rPr>
              <w:t>Bewijsstuk</w:t>
            </w:r>
            <w:r w:rsidRPr="000F3458">
              <w:rPr>
                <w:rFonts w:cs="Arial"/>
                <w:color w:val="000000"/>
              </w:rPr>
              <w:t xml:space="preserve"> </w:t>
            </w:r>
            <w:r>
              <w:rPr>
                <w:rFonts w:cs="Arial"/>
                <w:color w:val="000000"/>
              </w:rPr>
              <w:t>3</w:t>
            </w:r>
          </w:p>
        </w:tc>
        <w:tc>
          <w:tcPr>
            <w:tcW w:w="5396" w:type="dxa"/>
            <w:vAlign w:val="center"/>
          </w:tcPr>
          <w:p w14:paraId="24333EA2" w14:textId="77777777" w:rsidR="00534D7F" w:rsidRDefault="00534D7F" w:rsidP="00534D7F">
            <w:pPr>
              <w:ind w:right="-170"/>
              <w:rPr>
                <w:rFonts w:cs="Arial"/>
                <w:color w:val="000000"/>
              </w:rPr>
            </w:pPr>
            <w:r>
              <w:rPr>
                <w:rFonts w:cs="Arial"/>
                <w:color w:val="000000"/>
              </w:rPr>
              <w:t>Gedragsverklaring Aanbesteden (GVA)</w:t>
            </w:r>
          </w:p>
        </w:tc>
        <w:tc>
          <w:tcPr>
            <w:tcW w:w="2251" w:type="dxa"/>
          </w:tcPr>
          <w:p w14:paraId="5CF68040" w14:textId="741BEDF4"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4.</w:t>
            </w:r>
            <w:r>
              <w:rPr>
                <w:rFonts w:cs="Arial"/>
                <w:color w:val="000000"/>
              </w:rPr>
              <w:t>1.2</w:t>
            </w:r>
          </w:p>
        </w:tc>
      </w:tr>
      <w:tr w:rsidR="00534D7F" w:rsidRPr="000F3458" w14:paraId="38803004" w14:textId="77777777" w:rsidTr="00697338">
        <w:tc>
          <w:tcPr>
            <w:tcW w:w="1413" w:type="dxa"/>
            <w:vAlign w:val="center"/>
          </w:tcPr>
          <w:p w14:paraId="4482E8F0" w14:textId="77777777" w:rsidR="00534D7F" w:rsidRPr="000F3458" w:rsidRDefault="00534D7F" w:rsidP="00534D7F">
            <w:pPr>
              <w:ind w:right="-170"/>
              <w:rPr>
                <w:rFonts w:cs="Arial"/>
                <w:color w:val="000000"/>
              </w:rPr>
            </w:pPr>
            <w:r>
              <w:rPr>
                <w:rFonts w:cs="Arial"/>
                <w:color w:val="000000"/>
              </w:rPr>
              <w:t>Bewijsstuk</w:t>
            </w:r>
            <w:r w:rsidRPr="00EF0949">
              <w:rPr>
                <w:rFonts w:cs="Arial"/>
                <w:color w:val="000000"/>
              </w:rPr>
              <w:t xml:space="preserve"> </w:t>
            </w:r>
            <w:r>
              <w:rPr>
                <w:rFonts w:cs="Arial"/>
                <w:color w:val="000000"/>
              </w:rPr>
              <w:t>4</w:t>
            </w:r>
          </w:p>
        </w:tc>
        <w:tc>
          <w:tcPr>
            <w:tcW w:w="5396" w:type="dxa"/>
            <w:vAlign w:val="center"/>
          </w:tcPr>
          <w:p w14:paraId="6D2F0D09" w14:textId="77777777" w:rsidR="00534D7F" w:rsidRPr="000F3458" w:rsidRDefault="00534D7F" w:rsidP="00534D7F">
            <w:pPr>
              <w:ind w:right="-170"/>
              <w:rPr>
                <w:rFonts w:cs="Arial"/>
                <w:color w:val="000000"/>
              </w:rPr>
            </w:pPr>
            <w:r w:rsidRPr="00A36260">
              <w:rPr>
                <w:rFonts w:cs="Arial"/>
                <w:color w:val="000000"/>
              </w:rPr>
              <w:t>Verklaring betalingsgedrag belastingen en sociale premies</w:t>
            </w:r>
          </w:p>
        </w:tc>
        <w:tc>
          <w:tcPr>
            <w:tcW w:w="2251" w:type="dxa"/>
            <w:vAlign w:val="center"/>
          </w:tcPr>
          <w:p w14:paraId="411407E8" w14:textId="6FD9B337"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4.1.3</w:t>
            </w:r>
          </w:p>
        </w:tc>
      </w:tr>
      <w:tr w:rsidR="00534D7F" w:rsidRPr="000F3458" w14:paraId="4EAEBFF4" w14:textId="77777777" w:rsidTr="00697338">
        <w:tc>
          <w:tcPr>
            <w:tcW w:w="1413" w:type="dxa"/>
            <w:vAlign w:val="center"/>
          </w:tcPr>
          <w:p w14:paraId="28BED00A" w14:textId="77777777" w:rsidR="00534D7F" w:rsidRPr="000F3458" w:rsidRDefault="00534D7F" w:rsidP="00534D7F">
            <w:pPr>
              <w:ind w:right="-170"/>
              <w:rPr>
                <w:rFonts w:cs="Arial"/>
                <w:color w:val="000000"/>
              </w:rPr>
            </w:pPr>
            <w:r>
              <w:rPr>
                <w:rFonts w:cs="Arial"/>
                <w:color w:val="000000"/>
              </w:rPr>
              <w:t>Bewijsstuk 5</w:t>
            </w:r>
          </w:p>
        </w:tc>
        <w:tc>
          <w:tcPr>
            <w:tcW w:w="5396" w:type="dxa"/>
            <w:vAlign w:val="center"/>
          </w:tcPr>
          <w:p w14:paraId="3B3FC728" w14:textId="16E219C5" w:rsidR="00534D7F" w:rsidRPr="000F3458" w:rsidRDefault="00BF74B9" w:rsidP="00534D7F">
            <w:pPr>
              <w:ind w:right="-170"/>
              <w:rPr>
                <w:rFonts w:cs="Arial"/>
                <w:color w:val="000000"/>
              </w:rPr>
            </w:pPr>
            <w:r>
              <w:rPr>
                <w:rFonts w:cs="Arial"/>
                <w:color w:val="000000"/>
              </w:rPr>
              <w:t>Accountantsverklaring</w:t>
            </w:r>
            <w:r w:rsidR="00534D7F">
              <w:rPr>
                <w:rFonts w:cs="Arial"/>
                <w:color w:val="000000"/>
              </w:rPr>
              <w:t xml:space="preserve"> zonder continuïteitsparagraaf</w:t>
            </w:r>
          </w:p>
        </w:tc>
        <w:tc>
          <w:tcPr>
            <w:tcW w:w="2251" w:type="dxa"/>
            <w:vAlign w:val="center"/>
          </w:tcPr>
          <w:p w14:paraId="18C813DD" w14:textId="319DE79D"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w:t>
            </w:r>
            <w:r>
              <w:rPr>
                <w:rFonts w:cs="Arial"/>
                <w:color w:val="000000"/>
              </w:rPr>
              <w:t>4.2.1 A</w:t>
            </w:r>
          </w:p>
        </w:tc>
      </w:tr>
      <w:tr w:rsidR="00534D7F" w:rsidRPr="000F3458" w14:paraId="67805E52" w14:textId="77777777" w:rsidTr="00697338">
        <w:tc>
          <w:tcPr>
            <w:tcW w:w="1413" w:type="dxa"/>
            <w:vAlign w:val="center"/>
          </w:tcPr>
          <w:p w14:paraId="2106D619" w14:textId="77777777" w:rsidR="00534D7F" w:rsidRPr="000F3458" w:rsidRDefault="00534D7F" w:rsidP="00534D7F">
            <w:pPr>
              <w:ind w:right="-170"/>
              <w:rPr>
                <w:rFonts w:cs="Arial"/>
                <w:color w:val="000000"/>
              </w:rPr>
            </w:pPr>
            <w:r>
              <w:rPr>
                <w:rFonts w:cs="Arial"/>
                <w:color w:val="000000"/>
              </w:rPr>
              <w:t>Bewijsstuk</w:t>
            </w:r>
            <w:r w:rsidRPr="000F3458">
              <w:rPr>
                <w:rFonts w:cs="Arial"/>
                <w:color w:val="000000"/>
              </w:rPr>
              <w:t xml:space="preserve"> </w:t>
            </w:r>
            <w:r>
              <w:rPr>
                <w:rFonts w:cs="Arial"/>
                <w:color w:val="000000"/>
              </w:rPr>
              <w:t>6</w:t>
            </w:r>
          </w:p>
        </w:tc>
        <w:tc>
          <w:tcPr>
            <w:tcW w:w="5396" w:type="dxa"/>
            <w:vAlign w:val="center"/>
          </w:tcPr>
          <w:p w14:paraId="1E504A7C" w14:textId="77777777" w:rsidR="00534D7F" w:rsidRPr="000F3458" w:rsidRDefault="00534D7F" w:rsidP="00534D7F">
            <w:pPr>
              <w:ind w:right="-170"/>
              <w:rPr>
                <w:rFonts w:cs="Arial"/>
                <w:color w:val="000000"/>
              </w:rPr>
            </w:pPr>
            <w:r w:rsidRPr="000F3458">
              <w:rPr>
                <w:rFonts w:cs="Arial"/>
                <w:color w:val="000000"/>
              </w:rPr>
              <w:t>Verklaring garantstelling moedermaatschappij (model</w:t>
            </w:r>
            <w:r>
              <w:rPr>
                <w:rFonts w:cs="Arial"/>
                <w:color w:val="000000"/>
              </w:rPr>
              <w:t xml:space="preserve"> bijlage 5</w:t>
            </w:r>
            <w:r w:rsidRPr="000F3458">
              <w:rPr>
                <w:rFonts w:cs="Arial"/>
                <w:color w:val="000000"/>
              </w:rPr>
              <w:t>)</w:t>
            </w:r>
          </w:p>
        </w:tc>
        <w:tc>
          <w:tcPr>
            <w:tcW w:w="2251" w:type="dxa"/>
            <w:vAlign w:val="center"/>
          </w:tcPr>
          <w:p w14:paraId="094642E1" w14:textId="017DF10E"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 MERGEFORMAT </w:instrText>
            </w:r>
            <w:r w:rsidRPr="000F3458">
              <w:rPr>
                <w:rFonts w:cs="Arial"/>
                <w:color w:val="000000"/>
              </w:rPr>
            </w:r>
            <w:r w:rsidRPr="000F3458">
              <w:rPr>
                <w:rFonts w:cs="Arial"/>
                <w:color w:val="000000"/>
              </w:rPr>
              <w:fldChar w:fldCharType="separate"/>
            </w:r>
            <w:r w:rsidR="001A36BC">
              <w:rPr>
                <w:rFonts w:cs="Arial"/>
                <w:color w:val="000000"/>
              </w:rPr>
              <w:t>4.2.1</w:t>
            </w:r>
            <w:r w:rsidRPr="000F3458">
              <w:rPr>
                <w:rFonts w:cs="Arial"/>
                <w:color w:val="000000"/>
              </w:rPr>
              <w:fldChar w:fldCharType="end"/>
            </w:r>
            <w:r>
              <w:rPr>
                <w:rFonts w:cs="Arial"/>
                <w:color w:val="000000"/>
              </w:rPr>
              <w:t xml:space="preserve"> A</w:t>
            </w:r>
          </w:p>
        </w:tc>
      </w:tr>
      <w:tr w:rsidR="00534D7F" w:rsidRPr="000F3458" w14:paraId="5172ABA7" w14:textId="77777777" w:rsidTr="00697338">
        <w:tc>
          <w:tcPr>
            <w:tcW w:w="1413" w:type="dxa"/>
            <w:vAlign w:val="center"/>
          </w:tcPr>
          <w:p w14:paraId="42AF4C8D" w14:textId="77777777" w:rsidR="00534D7F" w:rsidRPr="000F3458" w:rsidRDefault="00534D7F" w:rsidP="00534D7F">
            <w:pPr>
              <w:ind w:right="-170"/>
              <w:rPr>
                <w:rFonts w:cs="Arial"/>
                <w:color w:val="000000"/>
              </w:rPr>
            </w:pPr>
            <w:r>
              <w:rPr>
                <w:rFonts w:cs="Arial"/>
                <w:color w:val="000000"/>
              </w:rPr>
              <w:t>Bewijsstuk</w:t>
            </w:r>
            <w:r w:rsidRPr="000F3458">
              <w:rPr>
                <w:rFonts w:cs="Arial"/>
                <w:color w:val="000000"/>
              </w:rPr>
              <w:t xml:space="preserve"> </w:t>
            </w:r>
            <w:r>
              <w:rPr>
                <w:rFonts w:cs="Arial"/>
                <w:color w:val="000000"/>
              </w:rPr>
              <w:t>7</w:t>
            </w:r>
          </w:p>
        </w:tc>
        <w:tc>
          <w:tcPr>
            <w:tcW w:w="5396" w:type="dxa"/>
            <w:vAlign w:val="center"/>
          </w:tcPr>
          <w:p w14:paraId="5A18921D" w14:textId="77777777" w:rsidR="00534D7F" w:rsidRPr="000F3458" w:rsidRDefault="00534D7F" w:rsidP="00534D7F">
            <w:pPr>
              <w:ind w:right="-170"/>
              <w:rPr>
                <w:rFonts w:cs="Arial"/>
                <w:color w:val="000000"/>
              </w:rPr>
            </w:pPr>
            <w:r w:rsidRPr="000F3458">
              <w:rPr>
                <w:rFonts w:cs="Arial"/>
                <w:color w:val="000000"/>
              </w:rPr>
              <w:t>Verklaring Financiële draagkracht en continuïteit bedrijfsvoering (model</w:t>
            </w:r>
            <w:r>
              <w:rPr>
                <w:rFonts w:cs="Arial"/>
                <w:color w:val="000000"/>
              </w:rPr>
              <w:t xml:space="preserve"> bijlage 6</w:t>
            </w:r>
            <w:r w:rsidRPr="000F3458">
              <w:rPr>
                <w:rFonts w:cs="Arial"/>
                <w:color w:val="000000"/>
              </w:rPr>
              <w:t>)</w:t>
            </w:r>
          </w:p>
        </w:tc>
        <w:tc>
          <w:tcPr>
            <w:tcW w:w="2251" w:type="dxa"/>
            <w:vAlign w:val="center"/>
          </w:tcPr>
          <w:p w14:paraId="7BAA5B04" w14:textId="147EEEBF"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1A36BC">
              <w:rPr>
                <w:rFonts w:cs="Arial"/>
                <w:color w:val="000000"/>
              </w:rPr>
              <w:t>4.2.1</w:t>
            </w:r>
            <w:r w:rsidRPr="000F3458">
              <w:rPr>
                <w:rFonts w:cs="Arial"/>
                <w:color w:val="000000"/>
              </w:rPr>
              <w:fldChar w:fldCharType="end"/>
            </w:r>
            <w:r>
              <w:rPr>
                <w:rFonts w:cs="Arial"/>
                <w:color w:val="000000"/>
              </w:rPr>
              <w:t xml:space="preserve"> B</w:t>
            </w:r>
          </w:p>
        </w:tc>
      </w:tr>
      <w:tr w:rsidR="00534D7F" w:rsidRPr="000F3458" w14:paraId="76398ED0" w14:textId="77777777" w:rsidTr="00697338">
        <w:tc>
          <w:tcPr>
            <w:tcW w:w="1413" w:type="dxa"/>
            <w:vAlign w:val="center"/>
          </w:tcPr>
          <w:p w14:paraId="3730019B" w14:textId="77777777" w:rsidR="00534D7F" w:rsidRDefault="00534D7F" w:rsidP="00534D7F">
            <w:pPr>
              <w:ind w:right="-170"/>
              <w:rPr>
                <w:rFonts w:cs="Arial"/>
                <w:color w:val="000000"/>
              </w:rPr>
            </w:pPr>
            <w:r>
              <w:rPr>
                <w:rFonts w:cs="Arial"/>
                <w:color w:val="000000"/>
              </w:rPr>
              <w:t>Bewijsstuk 8</w:t>
            </w:r>
          </w:p>
        </w:tc>
        <w:tc>
          <w:tcPr>
            <w:tcW w:w="5396" w:type="dxa"/>
            <w:vAlign w:val="center"/>
          </w:tcPr>
          <w:p w14:paraId="47BA6C47" w14:textId="77777777" w:rsidR="00534D7F" w:rsidRPr="000F3458" w:rsidRDefault="00534D7F" w:rsidP="00534D7F">
            <w:pPr>
              <w:ind w:right="-170"/>
              <w:rPr>
                <w:rFonts w:cs="Arial"/>
                <w:color w:val="000000"/>
              </w:rPr>
            </w:pPr>
            <w:r>
              <w:rPr>
                <w:rFonts w:cs="Arial"/>
                <w:color w:val="000000"/>
              </w:rPr>
              <w:t>Bewijs van verzekering</w:t>
            </w:r>
          </w:p>
        </w:tc>
        <w:tc>
          <w:tcPr>
            <w:tcW w:w="2251" w:type="dxa"/>
            <w:vAlign w:val="center"/>
          </w:tcPr>
          <w:p w14:paraId="55D8B8E2" w14:textId="7D8D177E" w:rsidR="00534D7F" w:rsidRPr="000F3458" w:rsidRDefault="00534D7F" w:rsidP="00534D7F">
            <w:pPr>
              <w:ind w:right="-170"/>
              <w:rPr>
                <w:rFonts w:cs="Arial"/>
                <w:color w:val="000000"/>
              </w:rPr>
            </w:pPr>
            <w:r>
              <w:rPr>
                <w:rFonts w:cs="Arial"/>
                <w:color w:val="000000"/>
              </w:rPr>
              <w:t>Zie paragraaf</w:t>
            </w:r>
            <w:r w:rsidRPr="000F3458">
              <w:rPr>
                <w:rFonts w:cs="Arial"/>
                <w:color w:val="000000"/>
              </w:rPr>
              <w:t xml:space="preserve">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1A36BC">
              <w:rPr>
                <w:rFonts w:cs="Arial"/>
                <w:color w:val="000000"/>
              </w:rPr>
              <w:t>4.2.1</w:t>
            </w:r>
            <w:r w:rsidRPr="000F3458">
              <w:rPr>
                <w:rFonts w:cs="Arial"/>
                <w:color w:val="000000"/>
              </w:rPr>
              <w:fldChar w:fldCharType="end"/>
            </w:r>
            <w:r>
              <w:rPr>
                <w:rFonts w:cs="Arial"/>
                <w:color w:val="000000"/>
              </w:rPr>
              <w:t xml:space="preserve"> C</w:t>
            </w:r>
          </w:p>
        </w:tc>
      </w:tr>
      <w:tr w:rsidR="00534D7F" w:rsidRPr="00A0337B" w14:paraId="67B694CE" w14:textId="77777777" w:rsidTr="00697338">
        <w:tc>
          <w:tcPr>
            <w:tcW w:w="1413" w:type="dxa"/>
            <w:vAlign w:val="center"/>
          </w:tcPr>
          <w:p w14:paraId="1928C42A" w14:textId="77777777" w:rsidR="00534D7F" w:rsidRPr="00A0337B" w:rsidRDefault="00534D7F" w:rsidP="00534D7F">
            <w:pPr>
              <w:ind w:right="-170"/>
              <w:rPr>
                <w:rFonts w:cs="Arial"/>
                <w:color w:val="000000"/>
              </w:rPr>
            </w:pPr>
            <w:r w:rsidRPr="00A0337B">
              <w:rPr>
                <w:rFonts w:cs="Arial"/>
                <w:color w:val="000000"/>
              </w:rPr>
              <w:t xml:space="preserve">Bewijsstuk 9 </w:t>
            </w:r>
          </w:p>
        </w:tc>
        <w:tc>
          <w:tcPr>
            <w:tcW w:w="5396" w:type="dxa"/>
            <w:vAlign w:val="center"/>
          </w:tcPr>
          <w:p w14:paraId="4BFA49D0" w14:textId="548DC7AD" w:rsidR="00534D7F" w:rsidRPr="00A0337B" w:rsidRDefault="00687BAA" w:rsidP="00534D7F">
            <w:pPr>
              <w:ind w:right="-170"/>
              <w:rPr>
                <w:rFonts w:cs="Arial"/>
                <w:color w:val="000000"/>
              </w:rPr>
            </w:pPr>
            <w:proofErr w:type="spellStart"/>
            <w:r w:rsidRPr="00A0337B">
              <w:rPr>
                <w:rFonts w:cs="Arial"/>
                <w:color w:val="000000"/>
              </w:rPr>
              <w:t>Intentionally</w:t>
            </w:r>
            <w:proofErr w:type="spellEnd"/>
            <w:r w:rsidRPr="00A0337B">
              <w:rPr>
                <w:rFonts w:cs="Arial"/>
                <w:color w:val="000000"/>
              </w:rPr>
              <w:t xml:space="preserve"> </w:t>
            </w:r>
            <w:proofErr w:type="spellStart"/>
            <w:r w:rsidRPr="00A0337B">
              <w:rPr>
                <w:rFonts w:cs="Arial"/>
                <w:color w:val="000000"/>
              </w:rPr>
              <w:t>left</w:t>
            </w:r>
            <w:proofErr w:type="spellEnd"/>
            <w:r w:rsidRPr="00A0337B">
              <w:rPr>
                <w:rFonts w:cs="Arial"/>
                <w:color w:val="000000"/>
              </w:rPr>
              <w:t xml:space="preserve"> blank</w:t>
            </w:r>
          </w:p>
        </w:tc>
        <w:tc>
          <w:tcPr>
            <w:tcW w:w="2251" w:type="dxa"/>
          </w:tcPr>
          <w:p w14:paraId="5BEE8023" w14:textId="5709E5DE" w:rsidR="00534D7F" w:rsidRPr="00A0337B" w:rsidRDefault="00534D7F" w:rsidP="00534D7F">
            <w:pPr>
              <w:ind w:right="-170"/>
              <w:rPr>
                <w:rFonts w:cs="Arial"/>
                <w:strike/>
                <w:color w:val="000000"/>
              </w:rPr>
            </w:pPr>
          </w:p>
        </w:tc>
      </w:tr>
      <w:tr w:rsidR="00ED34CE" w:rsidRPr="00A0337B" w14:paraId="211DEC2E" w14:textId="77777777" w:rsidTr="00697338">
        <w:tc>
          <w:tcPr>
            <w:tcW w:w="1413" w:type="dxa"/>
            <w:vAlign w:val="center"/>
          </w:tcPr>
          <w:p w14:paraId="627797B9" w14:textId="77777777" w:rsidR="00ED34CE" w:rsidRPr="00A0337B" w:rsidRDefault="00ED34CE" w:rsidP="00ED34CE">
            <w:pPr>
              <w:ind w:right="-170"/>
              <w:rPr>
                <w:rFonts w:cs="Arial"/>
                <w:color w:val="000000"/>
              </w:rPr>
            </w:pPr>
            <w:r w:rsidRPr="00A0337B">
              <w:rPr>
                <w:rFonts w:cs="Arial"/>
                <w:color w:val="000000"/>
              </w:rPr>
              <w:t>Bewijsstuk 10</w:t>
            </w:r>
          </w:p>
        </w:tc>
        <w:tc>
          <w:tcPr>
            <w:tcW w:w="5396" w:type="dxa"/>
            <w:vAlign w:val="center"/>
          </w:tcPr>
          <w:p w14:paraId="21047BD6" w14:textId="75FAA9DB" w:rsidR="00ED34CE" w:rsidRPr="00A0337B" w:rsidRDefault="00ED34CE" w:rsidP="00ED34CE">
            <w:pPr>
              <w:ind w:right="-170"/>
              <w:rPr>
                <w:rFonts w:cs="Arial"/>
                <w:color w:val="000000"/>
              </w:rPr>
            </w:pPr>
            <w:proofErr w:type="spellStart"/>
            <w:r w:rsidRPr="00A0337B">
              <w:rPr>
                <w:rFonts w:cs="Arial"/>
                <w:color w:val="000000"/>
              </w:rPr>
              <w:t>Intentionally</w:t>
            </w:r>
            <w:proofErr w:type="spellEnd"/>
            <w:r w:rsidRPr="00A0337B">
              <w:rPr>
                <w:rFonts w:cs="Arial"/>
                <w:color w:val="000000"/>
              </w:rPr>
              <w:t xml:space="preserve"> </w:t>
            </w:r>
            <w:proofErr w:type="spellStart"/>
            <w:r w:rsidRPr="00A0337B">
              <w:rPr>
                <w:rFonts w:cs="Arial"/>
                <w:color w:val="000000"/>
              </w:rPr>
              <w:t>left</w:t>
            </w:r>
            <w:proofErr w:type="spellEnd"/>
            <w:r w:rsidRPr="00A0337B">
              <w:rPr>
                <w:rFonts w:cs="Arial"/>
                <w:color w:val="000000"/>
              </w:rPr>
              <w:t xml:space="preserve"> blank</w:t>
            </w:r>
          </w:p>
        </w:tc>
        <w:tc>
          <w:tcPr>
            <w:tcW w:w="2251" w:type="dxa"/>
          </w:tcPr>
          <w:p w14:paraId="440F7C3C" w14:textId="7D12EEE1" w:rsidR="00ED34CE" w:rsidRPr="00A0337B" w:rsidRDefault="00ED34CE" w:rsidP="00ED34CE">
            <w:pPr>
              <w:ind w:right="-170"/>
              <w:rPr>
                <w:rFonts w:cs="Arial"/>
                <w:color w:val="000000"/>
              </w:rPr>
            </w:pPr>
          </w:p>
        </w:tc>
      </w:tr>
      <w:tr w:rsidR="00ED34CE" w:rsidRPr="00A0337B" w14:paraId="5FF247F5" w14:textId="77777777" w:rsidTr="00697338">
        <w:tc>
          <w:tcPr>
            <w:tcW w:w="1413" w:type="dxa"/>
            <w:vAlign w:val="center"/>
          </w:tcPr>
          <w:p w14:paraId="35902C34" w14:textId="63B359FD" w:rsidR="00ED34CE" w:rsidRPr="00A0337B" w:rsidRDefault="00ED34CE" w:rsidP="00ED34CE">
            <w:pPr>
              <w:ind w:right="-170"/>
              <w:rPr>
                <w:rFonts w:cs="Arial"/>
                <w:color w:val="000000"/>
              </w:rPr>
            </w:pPr>
            <w:r w:rsidRPr="00A0337B">
              <w:rPr>
                <w:rFonts w:cs="Arial"/>
                <w:color w:val="000000"/>
              </w:rPr>
              <w:t>Bewijsstuk 11</w:t>
            </w:r>
          </w:p>
        </w:tc>
        <w:tc>
          <w:tcPr>
            <w:tcW w:w="5396" w:type="dxa"/>
            <w:vAlign w:val="center"/>
          </w:tcPr>
          <w:p w14:paraId="76FC848E" w14:textId="106AD8F1" w:rsidR="00ED34CE" w:rsidRPr="00A0337B" w:rsidRDefault="00ED34CE" w:rsidP="00ED34CE">
            <w:pPr>
              <w:ind w:right="-170"/>
              <w:rPr>
                <w:rFonts w:cs="Arial"/>
                <w:color w:val="000000"/>
              </w:rPr>
            </w:pPr>
            <w:r w:rsidRPr="00A0337B">
              <w:rPr>
                <w:rFonts w:cs="Arial"/>
                <w:color w:val="000000"/>
              </w:rPr>
              <w:t>Verklaring</w:t>
            </w:r>
            <w:r w:rsidR="00A0337B" w:rsidRPr="00A0337B">
              <w:rPr>
                <w:rFonts w:cs="Arial"/>
                <w:color w:val="000000"/>
              </w:rPr>
              <w:t xml:space="preserve"> </w:t>
            </w:r>
            <w:r w:rsidRPr="00A0337B">
              <w:rPr>
                <w:rFonts w:cs="Arial"/>
                <w:color w:val="000000"/>
              </w:rPr>
              <w:t>referenti</w:t>
            </w:r>
            <w:r w:rsidR="00A0337B" w:rsidRPr="00A0337B">
              <w:rPr>
                <w:rFonts w:cs="Arial"/>
                <w:color w:val="000000"/>
              </w:rPr>
              <w:t>eopdracht</w:t>
            </w:r>
          </w:p>
        </w:tc>
        <w:tc>
          <w:tcPr>
            <w:tcW w:w="2251" w:type="dxa"/>
          </w:tcPr>
          <w:p w14:paraId="5076283B" w14:textId="1B7C83DA" w:rsidR="00ED34CE" w:rsidRPr="00A0337B" w:rsidRDefault="00ED34CE" w:rsidP="00ED34CE">
            <w:pPr>
              <w:ind w:right="-170"/>
              <w:rPr>
                <w:rFonts w:cs="Arial"/>
                <w:color w:val="000000"/>
              </w:rPr>
            </w:pPr>
            <w:r w:rsidRPr="00A0337B">
              <w:rPr>
                <w:rFonts w:cs="Arial"/>
                <w:color w:val="000000"/>
              </w:rPr>
              <w:t>Zie paragraaf 4.2.2 A</w:t>
            </w:r>
          </w:p>
        </w:tc>
      </w:tr>
      <w:tr w:rsidR="00ED34CE" w:rsidRPr="000F3458" w14:paraId="31D1A3D7" w14:textId="77777777" w:rsidTr="00697338">
        <w:tc>
          <w:tcPr>
            <w:tcW w:w="1413" w:type="dxa"/>
            <w:vAlign w:val="center"/>
          </w:tcPr>
          <w:p w14:paraId="13FA6726" w14:textId="20A1866E" w:rsidR="00ED34CE" w:rsidRPr="00A0337B" w:rsidRDefault="00ED34CE" w:rsidP="00ED34CE">
            <w:pPr>
              <w:ind w:right="-170"/>
              <w:rPr>
                <w:rFonts w:cs="Arial"/>
                <w:color w:val="000000"/>
              </w:rPr>
            </w:pPr>
            <w:r w:rsidRPr="00A0337B">
              <w:rPr>
                <w:rFonts w:cs="Arial"/>
                <w:color w:val="000000"/>
              </w:rPr>
              <w:t>Bewijsstuk 12</w:t>
            </w:r>
          </w:p>
        </w:tc>
        <w:tc>
          <w:tcPr>
            <w:tcW w:w="5396" w:type="dxa"/>
            <w:vAlign w:val="center"/>
          </w:tcPr>
          <w:p w14:paraId="0853C665" w14:textId="77777777" w:rsidR="00ED34CE" w:rsidRPr="00A0337B" w:rsidRDefault="00ED34CE" w:rsidP="00ED34CE">
            <w:pPr>
              <w:ind w:right="-170"/>
              <w:rPr>
                <w:rFonts w:cs="Arial"/>
                <w:color w:val="000000"/>
              </w:rPr>
            </w:pPr>
            <w:r w:rsidRPr="00A0337B">
              <w:rPr>
                <w:rFonts w:cs="Arial"/>
              </w:rPr>
              <w:t>Afschrift van het NEN-EN-ISO 9001-certificaat</w:t>
            </w:r>
          </w:p>
        </w:tc>
        <w:tc>
          <w:tcPr>
            <w:tcW w:w="2251" w:type="dxa"/>
          </w:tcPr>
          <w:p w14:paraId="10EEBCE7" w14:textId="76854857" w:rsidR="00ED34CE" w:rsidRPr="00A0337B" w:rsidRDefault="00ED34CE" w:rsidP="00ED34CE">
            <w:pPr>
              <w:ind w:right="-170"/>
              <w:rPr>
                <w:rFonts w:cs="Arial"/>
                <w:color w:val="000000"/>
              </w:rPr>
            </w:pPr>
            <w:r w:rsidRPr="00A0337B">
              <w:rPr>
                <w:rFonts w:cs="Arial"/>
                <w:color w:val="000000"/>
              </w:rPr>
              <w:t>Zie paragraaf 4.2.2 C</w:t>
            </w:r>
          </w:p>
        </w:tc>
      </w:tr>
      <w:tr w:rsidR="00ED34CE" w:rsidRPr="000F3458" w14:paraId="33F1CAE4" w14:textId="77777777" w:rsidTr="00697338">
        <w:tc>
          <w:tcPr>
            <w:tcW w:w="1413" w:type="dxa"/>
            <w:vAlign w:val="center"/>
          </w:tcPr>
          <w:p w14:paraId="5287323E" w14:textId="2215E780" w:rsidR="00ED34CE" w:rsidRPr="00FB0776" w:rsidRDefault="00ED34CE" w:rsidP="00ED34CE">
            <w:pPr>
              <w:ind w:right="-170"/>
              <w:rPr>
                <w:rFonts w:cs="Arial"/>
                <w:color w:val="000000"/>
              </w:rPr>
            </w:pPr>
            <w:r w:rsidRPr="00FB0776">
              <w:rPr>
                <w:rFonts w:cs="Arial"/>
                <w:color w:val="000000"/>
              </w:rPr>
              <w:t>Bewijsstuk 13</w:t>
            </w:r>
          </w:p>
        </w:tc>
        <w:tc>
          <w:tcPr>
            <w:tcW w:w="5396" w:type="dxa"/>
            <w:vAlign w:val="center"/>
          </w:tcPr>
          <w:p w14:paraId="279F44C6" w14:textId="77777777" w:rsidR="00ED34CE" w:rsidRPr="00FB0776" w:rsidRDefault="00ED34CE" w:rsidP="00ED34CE">
            <w:pPr>
              <w:ind w:right="-170"/>
              <w:rPr>
                <w:rFonts w:cs="Arial"/>
                <w:color w:val="000000"/>
              </w:rPr>
            </w:pPr>
            <w:r w:rsidRPr="00FB0776">
              <w:rPr>
                <w:rFonts w:cs="Arial"/>
              </w:rPr>
              <w:t>Afschrift van het VCA* [EN/OF VCA**] certificaat</w:t>
            </w:r>
          </w:p>
        </w:tc>
        <w:tc>
          <w:tcPr>
            <w:tcW w:w="2251" w:type="dxa"/>
          </w:tcPr>
          <w:p w14:paraId="241E2803" w14:textId="7DE72264" w:rsidR="00ED34CE" w:rsidRPr="00FB0776" w:rsidRDefault="00ED34CE" w:rsidP="00ED34CE">
            <w:pPr>
              <w:ind w:right="-170"/>
              <w:rPr>
                <w:rFonts w:cs="Arial"/>
                <w:color w:val="000000"/>
              </w:rPr>
            </w:pPr>
            <w:r w:rsidRPr="00FB0776">
              <w:rPr>
                <w:rFonts w:cs="Arial"/>
                <w:color w:val="000000"/>
              </w:rPr>
              <w:t>Zie paragraaf 4.2.2 D</w:t>
            </w:r>
          </w:p>
        </w:tc>
      </w:tr>
      <w:tr w:rsidR="00ED34CE" w:rsidRPr="000F3458" w14:paraId="41FE2BB5" w14:textId="77777777" w:rsidTr="00697338">
        <w:tc>
          <w:tcPr>
            <w:tcW w:w="1413" w:type="dxa"/>
            <w:vAlign w:val="center"/>
          </w:tcPr>
          <w:p w14:paraId="5E015176" w14:textId="7B62C80A" w:rsidR="00ED34CE" w:rsidRPr="004575A2" w:rsidRDefault="00ED34CE" w:rsidP="00ED34CE">
            <w:pPr>
              <w:ind w:right="-170"/>
              <w:rPr>
                <w:rFonts w:cs="Arial"/>
                <w:color w:val="000000"/>
              </w:rPr>
            </w:pPr>
            <w:r w:rsidRPr="004575A2">
              <w:rPr>
                <w:rFonts w:cs="Arial"/>
                <w:color w:val="000000"/>
              </w:rPr>
              <w:t>Bewijsstuk 14</w:t>
            </w:r>
          </w:p>
        </w:tc>
        <w:tc>
          <w:tcPr>
            <w:tcW w:w="5396" w:type="dxa"/>
            <w:vAlign w:val="center"/>
          </w:tcPr>
          <w:p w14:paraId="739F0464" w14:textId="5759DD49" w:rsidR="00ED34CE" w:rsidRPr="004575A2" w:rsidRDefault="001C7AD0" w:rsidP="00ED34CE">
            <w:pPr>
              <w:ind w:right="-170"/>
              <w:rPr>
                <w:rFonts w:cs="Arial"/>
                <w:color w:val="000000"/>
              </w:rPr>
            </w:pPr>
            <w:r w:rsidRPr="004575A2">
              <w:rPr>
                <w:rFonts w:cs="Arial"/>
                <w:color w:val="000000"/>
              </w:rPr>
              <w:t>Verklaring beroepskwalificaties (model bijlage 9)</w:t>
            </w:r>
            <w:r w:rsidR="00F07776" w:rsidRPr="004575A2">
              <w:rPr>
                <w:rFonts w:cs="Arial"/>
                <w:color w:val="000000"/>
              </w:rPr>
              <w:t xml:space="preserve"> </w:t>
            </w:r>
            <w:r w:rsidR="00497A79" w:rsidRPr="004575A2">
              <w:rPr>
                <w:rFonts w:cs="Arial"/>
                <w:color w:val="000000"/>
              </w:rPr>
              <w:t xml:space="preserve">Bewijsstukken </w:t>
            </w:r>
            <w:proofErr w:type="gramStart"/>
            <w:r w:rsidR="00497A79" w:rsidRPr="004575A2">
              <w:rPr>
                <w:rFonts w:cs="Arial"/>
                <w:color w:val="000000"/>
              </w:rPr>
              <w:t>inzake</w:t>
            </w:r>
            <w:proofErr w:type="gramEnd"/>
            <w:r w:rsidR="00497A79" w:rsidRPr="004575A2">
              <w:rPr>
                <w:rFonts w:cs="Arial"/>
                <w:color w:val="000000"/>
              </w:rPr>
              <w:t xml:space="preserve"> Service apparaat</w:t>
            </w:r>
          </w:p>
        </w:tc>
        <w:tc>
          <w:tcPr>
            <w:tcW w:w="2251" w:type="dxa"/>
          </w:tcPr>
          <w:p w14:paraId="36785914" w14:textId="779AF8E9" w:rsidR="00ED34CE" w:rsidRPr="00EB1C99" w:rsidRDefault="00ED34CE" w:rsidP="00ED34CE">
            <w:pPr>
              <w:ind w:right="-170"/>
              <w:rPr>
                <w:rFonts w:cs="Arial"/>
                <w:color w:val="000000"/>
              </w:rPr>
            </w:pPr>
            <w:r w:rsidRPr="004575A2">
              <w:rPr>
                <w:rFonts w:cs="Arial"/>
                <w:color w:val="000000"/>
              </w:rPr>
              <w:t>Zie paragraaf 4.2.2 E</w:t>
            </w:r>
          </w:p>
        </w:tc>
      </w:tr>
      <w:tr w:rsidR="00497A79" w:rsidRPr="000F3458" w14:paraId="4A29E3EF" w14:textId="77777777" w:rsidTr="00697338">
        <w:tc>
          <w:tcPr>
            <w:tcW w:w="1413" w:type="dxa"/>
            <w:vAlign w:val="center"/>
          </w:tcPr>
          <w:p w14:paraId="4EDF979E" w14:textId="18CD792B" w:rsidR="00497A79" w:rsidRPr="004575A2" w:rsidRDefault="00497A79" w:rsidP="00497A79">
            <w:pPr>
              <w:ind w:right="-170"/>
              <w:rPr>
                <w:rFonts w:cs="Arial"/>
                <w:color w:val="000000"/>
              </w:rPr>
            </w:pPr>
            <w:r w:rsidRPr="004575A2">
              <w:rPr>
                <w:rFonts w:cs="Arial"/>
                <w:color w:val="000000"/>
              </w:rPr>
              <w:t>Bewijsstuk 15</w:t>
            </w:r>
          </w:p>
        </w:tc>
        <w:tc>
          <w:tcPr>
            <w:tcW w:w="5396" w:type="dxa"/>
            <w:vAlign w:val="center"/>
          </w:tcPr>
          <w:p w14:paraId="57B9ED5D" w14:textId="77777777" w:rsidR="005F572F" w:rsidRPr="004575A2" w:rsidRDefault="00497A79" w:rsidP="00497A79">
            <w:pPr>
              <w:ind w:right="-170"/>
              <w:rPr>
                <w:rFonts w:cs="Arial"/>
                <w:color w:val="000000"/>
              </w:rPr>
            </w:pPr>
            <w:r w:rsidRPr="004575A2">
              <w:rPr>
                <w:rFonts w:cs="Arial"/>
                <w:color w:val="000000"/>
              </w:rPr>
              <w:t>Verklaring beroepskwalificaties (model bijlage 9)</w:t>
            </w:r>
            <w:r w:rsidR="005F572F" w:rsidRPr="004575A2">
              <w:rPr>
                <w:rFonts w:cs="Arial"/>
                <w:color w:val="000000"/>
              </w:rPr>
              <w:t xml:space="preserve"> </w:t>
            </w:r>
          </w:p>
          <w:p w14:paraId="72C87292" w14:textId="7F64C3D6" w:rsidR="00497A79" w:rsidRPr="004575A2" w:rsidRDefault="005C5750" w:rsidP="00497A79">
            <w:pPr>
              <w:ind w:right="-170"/>
              <w:rPr>
                <w:rFonts w:cs="Arial"/>
                <w:color w:val="000000"/>
              </w:rPr>
            </w:pPr>
            <w:r w:rsidRPr="004575A2">
              <w:rPr>
                <w:rFonts w:cs="Arial"/>
                <w:color w:val="000000"/>
              </w:rPr>
              <w:t xml:space="preserve">Bewijs van </w:t>
            </w:r>
            <w:r w:rsidR="003D43EA" w:rsidRPr="004575A2">
              <w:rPr>
                <w:rFonts w:cs="Arial"/>
                <w:color w:val="000000"/>
              </w:rPr>
              <w:t xml:space="preserve">Certificering </w:t>
            </w:r>
          </w:p>
        </w:tc>
        <w:tc>
          <w:tcPr>
            <w:tcW w:w="2251" w:type="dxa"/>
          </w:tcPr>
          <w:p w14:paraId="0EE033A4" w14:textId="6FDFCA21" w:rsidR="00497A79" w:rsidRPr="004575A2" w:rsidRDefault="00497A79" w:rsidP="00497A79">
            <w:pPr>
              <w:ind w:right="-170"/>
              <w:rPr>
                <w:rFonts w:cs="Arial"/>
                <w:color w:val="000000"/>
              </w:rPr>
            </w:pPr>
            <w:r w:rsidRPr="004575A2">
              <w:rPr>
                <w:rFonts w:cs="Arial"/>
                <w:color w:val="000000"/>
              </w:rPr>
              <w:t>Zie paragraaf 4.2.2 F</w:t>
            </w:r>
          </w:p>
        </w:tc>
      </w:tr>
    </w:tbl>
    <w:p w14:paraId="6184E980" w14:textId="71D663E9" w:rsidR="004B02E0" w:rsidRDefault="004B02E0" w:rsidP="00252BBD">
      <w:pPr>
        <w:rPr>
          <w:rFonts w:cs="Arial"/>
        </w:rPr>
      </w:pPr>
    </w:p>
    <w:p w14:paraId="468B9DEA" w14:textId="77777777" w:rsidR="00902095" w:rsidRPr="000F3458" w:rsidRDefault="00902095" w:rsidP="00252BBD">
      <w:pPr>
        <w:pStyle w:val="Kop3"/>
      </w:pPr>
      <w:bookmarkStart w:id="88" w:name="_Ref459299468"/>
      <w:bookmarkEnd w:id="87"/>
      <w:r w:rsidRPr="000F3458">
        <w:t>Termijn verstrekken bewijsstukken</w:t>
      </w:r>
      <w:bookmarkEnd w:id="88"/>
    </w:p>
    <w:p w14:paraId="7535F21F" w14:textId="77777777" w:rsidR="000A3701" w:rsidRPr="000F3458" w:rsidRDefault="00902095" w:rsidP="00252BBD">
      <w:pPr>
        <w:rPr>
          <w:rFonts w:cs="Arial"/>
        </w:rPr>
      </w:pPr>
      <w:r w:rsidRPr="000F3458">
        <w:rPr>
          <w:rFonts w:cs="Arial"/>
        </w:rPr>
        <w:t>De bewijsstukken ter verificatie van de Eigen Verklaring dienen, voor zover deze niet al bij Aanmelding zijn ingediend, binnen zeven (7) kalenderdagen na de verzenddatum van het verzoek tot het verstrekken van de bewijsstukken in bezit van GVB te zijn.</w:t>
      </w:r>
    </w:p>
    <w:p w14:paraId="3196807B" w14:textId="77777777" w:rsidR="00902095" w:rsidRPr="000F3458" w:rsidRDefault="00902095" w:rsidP="00252BBD">
      <w:pPr>
        <w:rPr>
          <w:rFonts w:cs="Arial"/>
        </w:rPr>
      </w:pPr>
      <w:r w:rsidRPr="000F3458">
        <w:rPr>
          <w:rFonts w:cs="Arial"/>
        </w:rPr>
        <w:t xml:space="preserve"> </w:t>
      </w:r>
    </w:p>
    <w:p w14:paraId="75CBB3D7" w14:textId="77777777" w:rsidR="00902095" w:rsidRPr="000F3458" w:rsidRDefault="00902095" w:rsidP="00252BBD">
      <w:pPr>
        <w:rPr>
          <w:rFonts w:cs="Arial"/>
        </w:rPr>
      </w:pPr>
      <w:r w:rsidRPr="000F3458">
        <w:rPr>
          <w:rFonts w:cs="Arial"/>
        </w:rPr>
        <w:t>GVB kan Gegadigde verzoeken de bewijsstukken binnen een door GVB te bepalen fatale termijn aan te vullen of toe te lichten, tenzij de beginselen van gelijke behandeling en transparantie zich hiertegen verzetten</w:t>
      </w:r>
      <w:r w:rsidR="000A3701" w:rsidRPr="000F3458">
        <w:rPr>
          <w:rFonts w:cs="Arial"/>
        </w:rPr>
        <w:t>.</w:t>
      </w:r>
    </w:p>
    <w:p w14:paraId="22BF320C" w14:textId="77777777" w:rsidR="00902095" w:rsidRPr="000F3458" w:rsidRDefault="00902095" w:rsidP="0079189D">
      <w:pPr>
        <w:pStyle w:val="Kop2"/>
      </w:pPr>
      <w:bookmarkStart w:id="89" w:name="_Ref461090790"/>
      <w:bookmarkStart w:id="90" w:name="_Toc533427449"/>
      <w:bookmarkStart w:id="91" w:name="_Toc113194257"/>
      <w:r w:rsidRPr="000F3458">
        <w:lastRenderedPageBreak/>
        <w:t>De selectiefase</w:t>
      </w:r>
      <w:bookmarkEnd w:id="89"/>
      <w:bookmarkEnd w:id="90"/>
      <w:bookmarkEnd w:id="91"/>
    </w:p>
    <w:p w14:paraId="1BEFC26A" w14:textId="77777777" w:rsidR="00902095" w:rsidRPr="000F3458" w:rsidRDefault="00902095" w:rsidP="00252BBD">
      <w:pPr>
        <w:pStyle w:val="Kop3"/>
      </w:pPr>
      <w:r w:rsidRPr="000F3458">
        <w:t>Selectiebeslissing</w:t>
      </w:r>
    </w:p>
    <w:p w14:paraId="58021DFE" w14:textId="12CDA868" w:rsidR="00902095" w:rsidRPr="000F3458" w:rsidRDefault="00902095" w:rsidP="00252BBD">
      <w:pPr>
        <w:rPr>
          <w:rFonts w:cs="Arial"/>
        </w:rPr>
      </w:pPr>
      <w:r w:rsidRPr="000F3458">
        <w:rPr>
          <w:rFonts w:cs="Arial"/>
        </w:rPr>
        <w:t xml:space="preserve">Zo spoedig mogelijk na de beoordeling van de Aanmeldingen, stelt GVB </w:t>
      </w:r>
      <w:r w:rsidRPr="00E50ED7">
        <w:rPr>
          <w:rFonts w:cs="Arial"/>
        </w:rPr>
        <w:t xml:space="preserve">Gegadigden via </w:t>
      </w:r>
      <w:proofErr w:type="spellStart"/>
      <w:r w:rsidRPr="00E50ED7">
        <w:rPr>
          <w:rFonts w:cs="Arial"/>
        </w:rPr>
        <w:t>TenderNed</w:t>
      </w:r>
      <w:proofErr w:type="spellEnd"/>
      <w:r w:rsidRPr="00E50ED7">
        <w:rPr>
          <w:rFonts w:cs="Arial"/>
        </w:rPr>
        <w:t xml:space="preserve"> in kennis van haar selectiebeslissing. GVB zal de geselecteerde Gegadigden uitnodigen</w:t>
      </w:r>
      <w:r w:rsidRPr="000F3458">
        <w:rPr>
          <w:rFonts w:cs="Arial"/>
        </w:rPr>
        <w:t xml:space="preserve"> voor deelname aan de </w:t>
      </w:r>
      <w:r w:rsidR="000C0C2E">
        <w:rPr>
          <w:rFonts w:cs="Arial"/>
        </w:rPr>
        <w:t xml:space="preserve">inschrijvings- en </w:t>
      </w:r>
      <w:r w:rsidRPr="000F3458">
        <w:rPr>
          <w:rFonts w:cs="Arial"/>
        </w:rPr>
        <w:t>gunningsfase.</w:t>
      </w:r>
    </w:p>
    <w:p w14:paraId="64459008" w14:textId="77777777" w:rsidR="000A3701" w:rsidRPr="000F3458" w:rsidRDefault="000A3701" w:rsidP="00252BBD">
      <w:pPr>
        <w:rPr>
          <w:rFonts w:cs="Arial"/>
        </w:rPr>
      </w:pPr>
    </w:p>
    <w:p w14:paraId="5BB37F49" w14:textId="77777777" w:rsidR="00902095" w:rsidRPr="000F3458" w:rsidRDefault="00902095" w:rsidP="00252BBD">
      <w:pPr>
        <w:rPr>
          <w:rFonts w:cs="Arial"/>
        </w:rPr>
      </w:pPr>
      <w:r w:rsidRPr="000F3458">
        <w:rPr>
          <w:rFonts w:cs="Arial"/>
        </w:rPr>
        <w:t>GVB verstrekt geen gegevens betreffende de selectiebeslissing, indien openbaarmaking van die gegevens:</w:t>
      </w:r>
    </w:p>
    <w:p w14:paraId="10270171" w14:textId="77777777" w:rsidR="00902095" w:rsidRPr="000F3458" w:rsidRDefault="00902095" w:rsidP="00B152C9">
      <w:pPr>
        <w:pStyle w:val="Lijstalinea"/>
        <w:numPr>
          <w:ilvl w:val="1"/>
          <w:numId w:val="9"/>
        </w:numPr>
      </w:pPr>
      <w:proofErr w:type="gramStart"/>
      <w:r w:rsidRPr="000F3458">
        <w:t>met</w:t>
      </w:r>
      <w:proofErr w:type="gramEnd"/>
      <w:r w:rsidRPr="000F3458">
        <w:t xml:space="preserve"> enig wettelijk voorschrift in strijd zou zijn;</w:t>
      </w:r>
    </w:p>
    <w:p w14:paraId="436F116F" w14:textId="77777777" w:rsidR="00902095" w:rsidRPr="000F3458" w:rsidRDefault="00902095" w:rsidP="00B152C9">
      <w:pPr>
        <w:pStyle w:val="Lijstalinea"/>
        <w:numPr>
          <w:ilvl w:val="1"/>
          <w:numId w:val="9"/>
        </w:numPr>
      </w:pPr>
      <w:proofErr w:type="gramStart"/>
      <w:r w:rsidRPr="000F3458">
        <w:t>met</w:t>
      </w:r>
      <w:proofErr w:type="gramEnd"/>
      <w:r w:rsidRPr="000F3458">
        <w:t xml:space="preserve"> het openbaar belang in strijd zou zijn;</w:t>
      </w:r>
    </w:p>
    <w:p w14:paraId="16FCB0CF" w14:textId="77777777" w:rsidR="00902095" w:rsidRPr="000F3458" w:rsidRDefault="00902095" w:rsidP="00B152C9">
      <w:pPr>
        <w:pStyle w:val="Lijstalinea"/>
        <w:numPr>
          <w:ilvl w:val="1"/>
          <w:numId w:val="9"/>
        </w:numPr>
      </w:pPr>
      <w:proofErr w:type="gramStart"/>
      <w:r w:rsidRPr="000F3458">
        <w:t>de</w:t>
      </w:r>
      <w:proofErr w:type="gramEnd"/>
      <w:r w:rsidRPr="000F3458">
        <w:t xml:space="preserve"> rechtmatige commerciële belangen van Ondernemers zou kunnen schaden, of;</w:t>
      </w:r>
    </w:p>
    <w:p w14:paraId="7717B4BC" w14:textId="77777777" w:rsidR="00902095" w:rsidRPr="000F3458" w:rsidRDefault="00902095" w:rsidP="00B152C9">
      <w:pPr>
        <w:pStyle w:val="Lijstalinea"/>
        <w:numPr>
          <w:ilvl w:val="1"/>
          <w:numId w:val="9"/>
        </w:numPr>
      </w:pPr>
      <w:proofErr w:type="gramStart"/>
      <w:r w:rsidRPr="000F3458">
        <w:t>afbreuk</w:t>
      </w:r>
      <w:proofErr w:type="gramEnd"/>
      <w:r w:rsidRPr="000F3458">
        <w:t xml:space="preserve"> aan de eerlijke mededinging tussen Ondernemers zou kunnen doen.</w:t>
      </w:r>
    </w:p>
    <w:p w14:paraId="634B4E2D" w14:textId="77777777" w:rsidR="00902095" w:rsidRPr="000F3458" w:rsidRDefault="00902095" w:rsidP="00252BBD">
      <w:pPr>
        <w:rPr>
          <w:rFonts w:cs="Arial"/>
        </w:rPr>
      </w:pPr>
      <w:r w:rsidRPr="000F3458">
        <w:rPr>
          <w:rFonts w:cs="Arial"/>
        </w:rPr>
        <w:t xml:space="preserve">GVB is niet verplicht om interne documenten, zoals resultaten van evaluaties, vergelijkingen, </w:t>
      </w:r>
      <w:proofErr w:type="gramStart"/>
      <w:r w:rsidRPr="000F3458">
        <w:rPr>
          <w:rFonts w:cs="Arial"/>
        </w:rPr>
        <w:t>alsmede</w:t>
      </w:r>
      <w:proofErr w:type="gramEnd"/>
      <w:r w:rsidRPr="000F3458">
        <w:rPr>
          <w:rFonts w:cs="Arial"/>
        </w:rPr>
        <w:t xml:space="preserve"> adviezen omtrent de selectie aan Gegadigden bekend te maken.</w:t>
      </w:r>
    </w:p>
    <w:p w14:paraId="5B02FF7E" w14:textId="77777777" w:rsidR="00902095" w:rsidRPr="000F3458" w:rsidRDefault="00902095" w:rsidP="00252BBD">
      <w:pPr>
        <w:pStyle w:val="Kop3"/>
      </w:pPr>
      <w:r w:rsidRPr="000F3458">
        <w:t>Bezwaar tegen selectiebeslissing</w:t>
      </w:r>
    </w:p>
    <w:p w14:paraId="1D107B3D" w14:textId="77777777" w:rsidR="000A3701" w:rsidRPr="000F3458" w:rsidRDefault="00902095" w:rsidP="00252BBD">
      <w:pPr>
        <w:rPr>
          <w:rFonts w:cs="Arial"/>
        </w:rPr>
      </w:pPr>
      <w:r w:rsidRPr="000F3458">
        <w:rPr>
          <w:rFonts w:cs="Arial"/>
        </w:rPr>
        <w:t>Gegadigden die het niet eens zijn met de selectiebeslissing kunnen daartegen op twee manieren bezwaar maken:</w:t>
      </w:r>
    </w:p>
    <w:p w14:paraId="1C548D4F" w14:textId="77777777" w:rsidR="00902095" w:rsidRPr="000F3458" w:rsidRDefault="00902095" w:rsidP="00252BBD">
      <w:pPr>
        <w:rPr>
          <w:rFonts w:cs="Arial"/>
        </w:rPr>
      </w:pPr>
      <w:r w:rsidRPr="000F3458">
        <w:rPr>
          <w:rFonts w:cs="Arial"/>
        </w:rPr>
        <w:t xml:space="preserve"> </w:t>
      </w:r>
    </w:p>
    <w:p w14:paraId="72BDC160" w14:textId="77777777" w:rsidR="00902095" w:rsidRPr="000F3458" w:rsidRDefault="00902095" w:rsidP="001840FE">
      <w:pPr>
        <w:numPr>
          <w:ilvl w:val="0"/>
          <w:numId w:val="18"/>
        </w:numPr>
        <w:rPr>
          <w:rFonts w:cs="Arial"/>
        </w:rPr>
      </w:pPr>
      <w:r w:rsidRPr="000F3458">
        <w:rPr>
          <w:rFonts w:cs="Arial"/>
        </w:rPr>
        <w:t xml:space="preserve">Door binnen een termijn van vijf (5) kalenderdagen na de verzenddatum van de mededeling van de selectiebeslissing schriftelijk een met redenen omkleed bezwaar in te dienen. </w:t>
      </w:r>
    </w:p>
    <w:p w14:paraId="74B06A1F" w14:textId="77777777" w:rsidR="00902095" w:rsidRPr="000F3458" w:rsidRDefault="00902095" w:rsidP="001840FE">
      <w:pPr>
        <w:numPr>
          <w:ilvl w:val="0"/>
          <w:numId w:val="18"/>
        </w:numPr>
        <w:rPr>
          <w:rFonts w:cs="Arial"/>
        </w:rPr>
      </w:pPr>
      <w:r w:rsidRPr="000F3458">
        <w:rPr>
          <w:rFonts w:cs="Arial"/>
        </w:rPr>
        <w:t>Door binnen een termijn van tien (10) kalenderdagen na de verzenddatum van de mededeling van de selectiebeslissing een kort geding aanhangig te maken door middel van betekening van een dagvaarding aan GVB.</w:t>
      </w:r>
    </w:p>
    <w:p w14:paraId="2EE416FB" w14:textId="77777777" w:rsidR="000A3701" w:rsidRPr="000F3458" w:rsidRDefault="000A3701" w:rsidP="00252BBD">
      <w:pPr>
        <w:rPr>
          <w:rFonts w:cs="Arial"/>
        </w:rPr>
      </w:pPr>
    </w:p>
    <w:p w14:paraId="6AD01DDC" w14:textId="77777777" w:rsidR="001B5022" w:rsidRDefault="00902095" w:rsidP="00252BBD">
      <w:pPr>
        <w:rPr>
          <w:rFonts w:cs="Arial"/>
        </w:rPr>
      </w:pPr>
      <w:r w:rsidRPr="000F3458">
        <w:rPr>
          <w:rFonts w:cs="Arial"/>
        </w:rPr>
        <w:t xml:space="preserve">Indien Gegadigde gebruik maakt van de hiervoor onder a) genoemde mogelijkheid, zal GVB zo spoedig mogelijk na ontvangst van het bezwaar haar zienswijze mededelen aan de Gegadigde die bezwaar heeft gemaakt. </w:t>
      </w:r>
    </w:p>
    <w:p w14:paraId="70DAD799" w14:textId="77777777" w:rsidR="001B5022" w:rsidRDefault="001B5022" w:rsidP="00252BBD">
      <w:pPr>
        <w:rPr>
          <w:rFonts w:cs="Arial"/>
        </w:rPr>
      </w:pPr>
    </w:p>
    <w:p w14:paraId="7F526E6D" w14:textId="4D167031" w:rsidR="00902095" w:rsidRPr="000F3458" w:rsidRDefault="00902095" w:rsidP="00252BBD">
      <w:pPr>
        <w:rPr>
          <w:rFonts w:cs="Arial"/>
        </w:rPr>
      </w:pPr>
      <w:r w:rsidRPr="000F3458">
        <w:rPr>
          <w:rFonts w:cs="Arial"/>
        </w:rPr>
        <w:t>Indien GVB bij haar selectiebeslissing blijft, heeft de betreffende Gegadigde de mogelijkheid om binnen tien (10) kalenderdagen na de verzenddatum van de mededeling van de zienswijze een kort geding aanhangig te maken door middel van betekening van een dagv</w:t>
      </w:r>
      <w:r w:rsidR="000A3701" w:rsidRPr="000F3458">
        <w:rPr>
          <w:rFonts w:cs="Arial"/>
        </w:rPr>
        <w:t>aarding aan GVB.</w:t>
      </w:r>
    </w:p>
    <w:p w14:paraId="1863443C" w14:textId="77777777" w:rsidR="000A3701" w:rsidRPr="000F3458" w:rsidRDefault="000A3701" w:rsidP="00252BBD">
      <w:pPr>
        <w:rPr>
          <w:rFonts w:cs="Arial"/>
        </w:rPr>
      </w:pPr>
    </w:p>
    <w:p w14:paraId="08BE0DE9" w14:textId="08F7CE6F" w:rsidR="00902095" w:rsidRPr="000F3458" w:rsidRDefault="00902095" w:rsidP="00252BBD">
      <w:pPr>
        <w:rPr>
          <w:rFonts w:cs="Arial"/>
        </w:rPr>
      </w:pPr>
      <w:r w:rsidRPr="0004518E">
        <w:rPr>
          <w:rFonts w:cs="Arial"/>
        </w:rPr>
        <w:t xml:space="preserve">Indien Gegadigde naar aanleiding van de selectiebeslissing een kort geding aanhangig heeft gemaakt, dient hij zo spoedig mogelijk via </w:t>
      </w:r>
      <w:proofErr w:type="spellStart"/>
      <w:r w:rsidRPr="0004518E">
        <w:rPr>
          <w:rFonts w:cs="Arial"/>
        </w:rPr>
        <w:t>TenderNed</w:t>
      </w:r>
      <w:proofErr w:type="spellEnd"/>
      <w:r w:rsidRPr="0004518E">
        <w:rPr>
          <w:rFonts w:cs="Arial"/>
        </w:rPr>
        <w:t xml:space="preserve"> een kopie van de betekende dagvaarding aan GVB te versturen</w:t>
      </w:r>
      <w:r w:rsidRPr="000F3458">
        <w:rPr>
          <w:rFonts w:cs="Arial"/>
        </w:rPr>
        <w:t>.</w:t>
      </w:r>
    </w:p>
    <w:p w14:paraId="7E285432" w14:textId="77777777" w:rsidR="000A3701" w:rsidRPr="000F3458" w:rsidRDefault="000A3701" w:rsidP="00252BBD">
      <w:pPr>
        <w:rPr>
          <w:rFonts w:cs="Arial"/>
        </w:rPr>
      </w:pPr>
    </w:p>
    <w:p w14:paraId="6C32F6FA" w14:textId="77777777" w:rsidR="00902095" w:rsidRPr="000F3458" w:rsidRDefault="00902095" w:rsidP="00252BBD">
      <w:pPr>
        <w:rPr>
          <w:rFonts w:eastAsia="Calibri" w:cs="Arial"/>
        </w:rPr>
      </w:pPr>
      <w:r w:rsidRPr="000F3458">
        <w:rPr>
          <w:rFonts w:eastAsia="Calibri" w:cs="Arial"/>
        </w:rPr>
        <w:t>Een geselecteerde Gegadigde die door GVB in kennis is gesteld van het feit dat een kort geding aanhangig is gemaakt, en die niet in deze kort geding procedure heeft geïntervenieerd, verliest het recht om nog op te komen tegen een eventueel gewijzigde selectiebeslissing.</w:t>
      </w:r>
      <w:r w:rsidRPr="000F3458">
        <w:rPr>
          <w:rFonts w:cs="Arial"/>
        </w:rPr>
        <w:br/>
      </w: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48C2C951" w14:textId="77777777" w:rsidTr="00902095">
        <w:tc>
          <w:tcPr>
            <w:tcW w:w="9212" w:type="dxa"/>
            <w:shd w:val="clear" w:color="auto" w:fill="D9E2F3" w:themeFill="accent1" w:themeFillTint="33"/>
            <w:tcMar>
              <w:top w:w="57" w:type="dxa"/>
              <w:bottom w:w="113" w:type="dxa"/>
            </w:tcMar>
          </w:tcPr>
          <w:p w14:paraId="7A39B58D" w14:textId="77777777" w:rsidR="00902095" w:rsidRPr="000F3458" w:rsidRDefault="00902095" w:rsidP="00252BBD">
            <w:pPr>
              <w:rPr>
                <w:rFonts w:cs="Arial"/>
              </w:rPr>
            </w:pPr>
            <w:r w:rsidRPr="000F3458">
              <w:rPr>
                <w:rFonts w:cs="Arial"/>
              </w:rPr>
              <w:t xml:space="preserve">Het recht om tegen de selectiebeslissing te protesteren vervalt, </w:t>
            </w:r>
            <w:proofErr w:type="gramStart"/>
            <w:r w:rsidRPr="000F3458">
              <w:rPr>
                <w:rFonts w:cs="Arial"/>
              </w:rPr>
              <w:t>indien</w:t>
            </w:r>
            <w:proofErr w:type="gramEnd"/>
            <w:r w:rsidRPr="000F3458">
              <w:rPr>
                <w:rFonts w:cs="Arial"/>
              </w:rPr>
              <w:t xml:space="preserve"> niet binnen de volgende termijnen door middel van betekening van een dagvaarding een kort geding aanhangig is gemaakt:</w:t>
            </w:r>
          </w:p>
          <w:p w14:paraId="12F6CF3F" w14:textId="77777777" w:rsidR="00902095" w:rsidRPr="000F3458" w:rsidRDefault="00902095" w:rsidP="00B152C9">
            <w:pPr>
              <w:pStyle w:val="Lijstalinea"/>
              <w:numPr>
                <w:ilvl w:val="0"/>
                <w:numId w:val="10"/>
              </w:numPr>
            </w:pPr>
            <w:r w:rsidRPr="000F3458">
              <w:lastRenderedPageBreak/>
              <w:t>10 kalenderdagen na de verzenddatum van de mededeling van de zienswijze van GVB, indien Gegadigde binnen 5 kalenderdagen na de verzenddatum van de mededeling van de selectiebeslissing bij GVB een bezwaar heeft ingediend tegen de selectiebeslissing.</w:t>
            </w:r>
          </w:p>
          <w:p w14:paraId="21796274" w14:textId="77777777" w:rsidR="00902095" w:rsidRPr="000F3458" w:rsidRDefault="00902095" w:rsidP="00B152C9">
            <w:pPr>
              <w:pStyle w:val="Lijstalinea"/>
              <w:numPr>
                <w:ilvl w:val="0"/>
                <w:numId w:val="10"/>
              </w:numPr>
            </w:pPr>
            <w:r w:rsidRPr="000F3458">
              <w:t>10 kalenderdagen na de verzenddatum van de mededeling van de selectiebeslissing, indien Gegadigde niet binnen 5 kalenderdagen na de verzenddatum van de mededeling van de selectiebeslissing bij GVB een bezwaar heeft ingediend tegen de selectiebeslissing.</w:t>
            </w:r>
          </w:p>
        </w:tc>
      </w:tr>
    </w:tbl>
    <w:p w14:paraId="73B205B5" w14:textId="77777777" w:rsidR="00902095" w:rsidRPr="000F3458" w:rsidRDefault="00902095" w:rsidP="0079189D">
      <w:pPr>
        <w:pStyle w:val="Kop2"/>
      </w:pPr>
      <w:bookmarkStart w:id="92" w:name="_Toc533427450"/>
      <w:bookmarkStart w:id="93" w:name="_Toc113194258"/>
      <w:bookmarkStart w:id="94" w:name="_Ref459297822"/>
      <w:r w:rsidRPr="000F3458">
        <w:lastRenderedPageBreak/>
        <w:t>Overige voorwaarden</w:t>
      </w:r>
      <w:bookmarkEnd w:id="92"/>
      <w:bookmarkEnd w:id="93"/>
      <w:r w:rsidRPr="000F3458">
        <w:t xml:space="preserve"> </w:t>
      </w:r>
      <w:bookmarkEnd w:id="94"/>
    </w:p>
    <w:p w14:paraId="0F91F66E" w14:textId="77777777" w:rsidR="00902095" w:rsidRPr="000F3458" w:rsidRDefault="00902095" w:rsidP="00252BBD">
      <w:pPr>
        <w:pStyle w:val="Kop3"/>
      </w:pPr>
      <w:r w:rsidRPr="000F3458">
        <w:t>Tijdig kenbaar maken van bezwaren</w:t>
      </w:r>
    </w:p>
    <w:p w14:paraId="6DA78F3C" w14:textId="25B7316C" w:rsidR="00902095" w:rsidRPr="0004518E" w:rsidRDefault="00902095" w:rsidP="00252BBD">
      <w:pPr>
        <w:rPr>
          <w:rFonts w:cs="Arial"/>
        </w:rPr>
      </w:pPr>
      <w:r w:rsidRPr="0004518E">
        <w:rPr>
          <w:rFonts w:cs="Arial"/>
        </w:rPr>
        <w:t xml:space="preserve">De selectieleidraad met bijbehorende bijlagen zijn met zorg samengesteld. Van Gegadigden wordt een proactieve houding verwacht. Eventuele tegenstrijdigheden, onvolkomenheden en/of onjuistheden dienen zo spoedig mogelijk, en in ieder geval voor de uiterste datum voor het inwinnen van inlichtingen, via </w:t>
      </w:r>
      <w:proofErr w:type="spellStart"/>
      <w:r w:rsidRPr="0004518E">
        <w:rPr>
          <w:rFonts w:cs="Arial"/>
        </w:rPr>
        <w:t>TenderNed</w:t>
      </w:r>
      <w:proofErr w:type="spellEnd"/>
      <w:r w:rsidRPr="0004518E">
        <w:rPr>
          <w:rFonts w:cs="Arial"/>
        </w:rPr>
        <w:t xml:space="preserve"> te worden gemeld. </w:t>
      </w:r>
    </w:p>
    <w:p w14:paraId="502ED041" w14:textId="77777777" w:rsidR="000A3701" w:rsidRPr="0004518E" w:rsidRDefault="000A3701" w:rsidP="00252BBD">
      <w:pPr>
        <w:rPr>
          <w:rFonts w:cs="Arial"/>
        </w:rPr>
      </w:pPr>
    </w:p>
    <w:p w14:paraId="2EF83757" w14:textId="77777777" w:rsidR="00902095" w:rsidRPr="0004518E" w:rsidRDefault="00902095" w:rsidP="00252BBD">
      <w:pPr>
        <w:rPr>
          <w:rFonts w:cs="Arial"/>
        </w:rPr>
      </w:pPr>
      <w:r w:rsidRPr="0004518E">
        <w:rPr>
          <w:rFonts w:cs="Arial"/>
        </w:rPr>
        <w:t xml:space="preserve">Eventuele tegenstrijdigheden, onvolkomenheden en onjuistheden in de laatste </w:t>
      </w:r>
      <w:r w:rsidRPr="0004518E">
        <w:rPr>
          <w:rFonts w:cs="Arial"/>
          <w:b/>
          <w:i/>
        </w:rPr>
        <w:t>Nota van Inlichtingen</w:t>
      </w:r>
      <w:r w:rsidRPr="0004518E">
        <w:rPr>
          <w:rFonts w:cs="Arial"/>
        </w:rPr>
        <w:t xml:space="preserve"> dienen zo spoedig mogelijk, en in ieder geval vijf (5) kalenderdagen voor de uiterste datum voor ontvangst van Aanmeldingen, te worden gemeld. </w:t>
      </w:r>
    </w:p>
    <w:p w14:paraId="036FC366" w14:textId="77777777" w:rsidR="000A3701" w:rsidRPr="0004518E" w:rsidRDefault="000A3701" w:rsidP="00252BBD">
      <w:pPr>
        <w:rPr>
          <w:rFonts w:cs="Arial"/>
        </w:rPr>
      </w:pPr>
    </w:p>
    <w:p w14:paraId="71A7DBC5" w14:textId="77777777" w:rsidR="00902095" w:rsidRPr="0004518E" w:rsidRDefault="00902095" w:rsidP="00252BBD">
      <w:pPr>
        <w:rPr>
          <w:rFonts w:cs="Arial"/>
        </w:rPr>
      </w:pPr>
      <w:r w:rsidRPr="0004518E">
        <w:rPr>
          <w:rFonts w:cs="Arial"/>
        </w:rPr>
        <w:t xml:space="preserve">Indien Gegadigde nalaat tijdig vragen te stellen of zijn bezwaren tijdig kenbaar te maken, verwerkt hij het recht om in een later stadium over eventuele tegenstrijdigheden, onvolkomenheden en/of onjuistheden te klagen. </w:t>
      </w:r>
    </w:p>
    <w:p w14:paraId="4FA70BDA" w14:textId="77777777" w:rsidR="00902095" w:rsidRPr="0004518E" w:rsidRDefault="00902095" w:rsidP="00252BBD">
      <w:pPr>
        <w:pStyle w:val="Kop3"/>
      </w:pPr>
      <w:r w:rsidRPr="0004518E">
        <w:t>Geen rechten ontlenen aan verstrekte informatie</w:t>
      </w:r>
    </w:p>
    <w:p w14:paraId="567E8AA1" w14:textId="442E0AEB" w:rsidR="00902095" w:rsidRDefault="00902095" w:rsidP="00F0757A">
      <w:r w:rsidRPr="0004518E">
        <w:t>De door GVB in deze aanbesteding verstrekte informatie is gebaseerd op de best mogelijke inschatting van de omvang van de opdracht. Gegadigde kan geen rechten ontlenen aan deze</w:t>
      </w:r>
      <w:r w:rsidRPr="000F3458">
        <w:t xml:space="preserve"> informatie (aantallen, specificaties, planning, etc.). De verstrekte informatie dient enkel ter indicatie.</w:t>
      </w:r>
    </w:p>
    <w:p w14:paraId="4F99138F" w14:textId="77777777" w:rsidR="00902095" w:rsidRPr="000F3458" w:rsidRDefault="00902095" w:rsidP="00252BBD">
      <w:pPr>
        <w:pStyle w:val="Kop3"/>
      </w:pPr>
      <w:r w:rsidRPr="000F3458">
        <w:t>Verwijzing naar merken, types, fabricaten, herkomst e.d.</w:t>
      </w:r>
    </w:p>
    <w:p w14:paraId="3E904352" w14:textId="77777777" w:rsidR="00902095" w:rsidRPr="000F3458" w:rsidRDefault="00902095" w:rsidP="00F0757A">
      <w:r w:rsidRPr="000F3458">
        <w:t>GVB heeft geen voorkeur voor een bepaalde leverancier,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F0757A">
        <w:rPr>
          <w:i/>
        </w:rPr>
        <w:t>of gelijkwaardig</w:t>
      </w:r>
      <w:r w:rsidRPr="000F3458">
        <w:t>’.</w:t>
      </w:r>
    </w:p>
    <w:p w14:paraId="3F73699F" w14:textId="77777777" w:rsidR="00902095" w:rsidRPr="000F3458" w:rsidRDefault="00902095" w:rsidP="00252BBD">
      <w:pPr>
        <w:pStyle w:val="Kop3"/>
      </w:pPr>
      <w:r w:rsidRPr="000F3458">
        <w:t>Uitsluiting algemene voorwaarden Gegadigde</w:t>
      </w:r>
    </w:p>
    <w:p w14:paraId="49A7C184" w14:textId="634898E6" w:rsidR="00902095" w:rsidRPr="000F3458" w:rsidRDefault="00902095" w:rsidP="00F0757A">
      <w:r w:rsidRPr="000F3458">
        <w:t>De leverings-, betalings- en andere algemene voorwaarden van Gegadigde worden door GVB</w:t>
      </w:r>
      <w:r w:rsidR="0019307B">
        <w:t xml:space="preserve"> </w:t>
      </w:r>
      <w:r w:rsidRPr="000F3458">
        <w:t>uitdrukkelijk van de hand gewezen.</w:t>
      </w:r>
    </w:p>
    <w:p w14:paraId="43B7CD1B" w14:textId="77777777" w:rsidR="00902095" w:rsidRPr="000F3458" w:rsidRDefault="00902095" w:rsidP="00252BBD">
      <w:pPr>
        <w:pStyle w:val="Kop3"/>
      </w:pPr>
      <w:r w:rsidRPr="000F3458">
        <w:t>Onderaannemers</w:t>
      </w:r>
    </w:p>
    <w:p w14:paraId="7D444AB7" w14:textId="77777777" w:rsidR="00902095" w:rsidRPr="000F3458" w:rsidRDefault="00902095" w:rsidP="00252BBD">
      <w:pPr>
        <w:rPr>
          <w:rFonts w:cs="Arial"/>
        </w:rPr>
      </w:pPr>
      <w:r w:rsidRPr="000F3458">
        <w:rPr>
          <w:rFonts w:cs="Arial"/>
        </w:rPr>
        <w:t xml:space="preserve">Indien Gegadigde van plan is een gedeelte van de opdracht in </w:t>
      </w:r>
      <w:proofErr w:type="spellStart"/>
      <w:r w:rsidRPr="000F3458">
        <w:rPr>
          <w:rFonts w:cs="Arial"/>
        </w:rPr>
        <w:t>onderaanneming</w:t>
      </w:r>
      <w:proofErr w:type="spellEnd"/>
      <w:r w:rsidRPr="000F3458">
        <w:rPr>
          <w:rFonts w:cs="Arial"/>
        </w:rPr>
        <w:t xml:space="preserve"> te geven aan een of meer derden op wier draagkracht hij </w:t>
      </w:r>
      <w:r w:rsidRPr="000F3458">
        <w:rPr>
          <w:rFonts w:cs="Arial"/>
          <w:u w:val="single"/>
        </w:rPr>
        <w:t>geen</w:t>
      </w:r>
      <w:r w:rsidRPr="000F3458">
        <w:rPr>
          <w:rFonts w:cs="Arial"/>
        </w:rPr>
        <w:t xml:space="preserve"> beroep doet, dan dient Gegadigde dit in zijn Eigen </w:t>
      </w:r>
      <w:r w:rsidRPr="000F3458">
        <w:rPr>
          <w:rFonts w:cs="Arial"/>
        </w:rPr>
        <w:lastRenderedPageBreak/>
        <w:t xml:space="preserve">Verklaring in Deel II, Afdeling D te vermelden. Gegadigde vermeldt daarbij welk gedeelte van de opdracht hij voornemens is aan een derde in </w:t>
      </w:r>
      <w:proofErr w:type="spellStart"/>
      <w:r w:rsidRPr="000F3458">
        <w:rPr>
          <w:rFonts w:cs="Arial"/>
        </w:rPr>
        <w:t>onderaanneming</w:t>
      </w:r>
      <w:proofErr w:type="spellEnd"/>
      <w:r w:rsidRPr="000F3458">
        <w:rPr>
          <w:rFonts w:cs="Arial"/>
        </w:rPr>
        <w:t xml:space="preserve"> te geven en welke onderaannemer(s) hij voorstelt. GVB kan na definitieve gunning van de opdracht verlangen dat Opdrachtnemer opgave doet van de in artikel 2.79 lid 2 van de Aanbestedingswet bedoelde gegevens en hem in kennis stelt van wijzigingen van die gegevens. Voorts kan GVB verlangen dat Opdrachtnemer opgave doet van de in artikel 2.79 lid 2 van de Aanbestedingswet bedoelde gegevens van nieuwe onderaannemers. Opdrachtnemer is in alle gevallen gehouden medewerking te verlenen.</w:t>
      </w:r>
    </w:p>
    <w:p w14:paraId="3FF33A61" w14:textId="77777777" w:rsidR="00902095" w:rsidRPr="000F3458" w:rsidRDefault="00902095" w:rsidP="00252BBD">
      <w:pPr>
        <w:pStyle w:val="Kop3"/>
      </w:pPr>
      <w:r w:rsidRPr="000F3458">
        <w:t>Taal</w:t>
      </w:r>
    </w:p>
    <w:p w14:paraId="7113644A" w14:textId="77777777" w:rsidR="00902095" w:rsidRPr="000F3458" w:rsidRDefault="00902095" w:rsidP="00F0757A">
      <w:r w:rsidRPr="000F3458">
        <w:t>De Aanmelding dient gesteld te zijn in de Nederlandse taal. Correspondentie tijdens de aanbestedingsprocedure zal ook in de Nederlandse taal geschieden.</w:t>
      </w:r>
    </w:p>
    <w:p w14:paraId="1BD286D6" w14:textId="77777777" w:rsidR="00866264" w:rsidRPr="004575A2" w:rsidRDefault="00866264" w:rsidP="00F0757A">
      <w:r w:rsidRPr="004575A2">
        <w:t>Na voorafgaande schriftelijke goedkeuring van GVB, is het mogelijk om specifieke documenten in het Engels of Duits aan te leveren.</w:t>
      </w:r>
    </w:p>
    <w:p w14:paraId="20617CFE" w14:textId="77777777" w:rsidR="00866264" w:rsidRPr="004575A2" w:rsidRDefault="00866264" w:rsidP="00F0757A">
      <w:r w:rsidRPr="004575A2">
        <w:t>Gevraagde (</w:t>
      </w:r>
      <w:proofErr w:type="spellStart"/>
      <w:r w:rsidRPr="004575A2">
        <w:t>overheids</w:t>
      </w:r>
      <w:proofErr w:type="spellEnd"/>
      <w:r w:rsidRPr="004575A2">
        <w:t xml:space="preserve">)documenten die niet in het Nederlands verstrekt kunnen worden, mogen in de oorspronkelijke taal worden aangeleverd. GVB kan alsdan van de Inschrijver een (al of niet beëdigde) vertaling vragen voor rekening van de Inschrijver die binnen 7 kalenderdagen verstrekt dient te worden, op straffe van ongeldigheid van de Inschrijving. </w:t>
      </w:r>
    </w:p>
    <w:p w14:paraId="2B101DE2" w14:textId="77777777" w:rsidR="00902095" w:rsidRPr="000F3458" w:rsidRDefault="00902095" w:rsidP="00252BBD">
      <w:pPr>
        <w:pStyle w:val="Kop3"/>
      </w:pPr>
      <w:r w:rsidRPr="000F3458">
        <w:t>Geen vergoeding Aanmeldingskosten</w:t>
      </w:r>
    </w:p>
    <w:p w14:paraId="24574357" w14:textId="77777777" w:rsidR="00902095" w:rsidRPr="000F3458" w:rsidRDefault="00902095" w:rsidP="00F0757A">
      <w:r w:rsidRPr="000F3458">
        <w:t>GVB vergoedt in geen geval kosten die zijn verbonden aan het opstellen en indienen van de Aanmelding.</w:t>
      </w:r>
    </w:p>
    <w:p w14:paraId="42BF2B16" w14:textId="77777777" w:rsidR="00902095" w:rsidRPr="000F3458" w:rsidRDefault="00902095" w:rsidP="00252BBD">
      <w:pPr>
        <w:pStyle w:val="Kop3"/>
      </w:pPr>
      <w:r w:rsidRPr="000F3458">
        <w:t>Informatieplicht</w:t>
      </w:r>
    </w:p>
    <w:p w14:paraId="3AE4B399" w14:textId="51B3360D" w:rsidR="00902095" w:rsidRPr="000F3458" w:rsidRDefault="00902095" w:rsidP="00F0757A">
      <w:proofErr w:type="gramStart"/>
      <w:r w:rsidRPr="000F3458">
        <w:t>Indien</w:t>
      </w:r>
      <w:proofErr w:type="gramEnd"/>
      <w:r w:rsidRPr="000F3458">
        <w:t xml:space="preserve"> zich wijzigingen in de bedrijfsvoering van de Gegadigde voordoen of dreigen voor te doen die van invloed kunnen zijn op de voortgang en afhandeling van de aanbesteding, dient de Gegadigde dit </w:t>
      </w:r>
      <w:r w:rsidRPr="00E50ED7">
        <w:t xml:space="preserve">zo spoedig mogelijk kenbaar te maken via </w:t>
      </w:r>
      <w:proofErr w:type="spellStart"/>
      <w:r w:rsidRPr="00E50ED7">
        <w:t>TenderNed</w:t>
      </w:r>
      <w:proofErr w:type="spellEnd"/>
      <w:r w:rsidRPr="00E50ED7">
        <w:t>.</w:t>
      </w:r>
    </w:p>
    <w:p w14:paraId="72CACECB" w14:textId="77777777" w:rsidR="00902095" w:rsidRPr="000F3458" w:rsidRDefault="00902095" w:rsidP="00252BBD">
      <w:pPr>
        <w:pStyle w:val="Kop3"/>
      </w:pPr>
      <w:r w:rsidRPr="000F3458">
        <w:t>Vertrouwelijkheid</w:t>
      </w:r>
    </w:p>
    <w:p w14:paraId="65928199" w14:textId="77777777" w:rsidR="004436F2" w:rsidRDefault="00902095" w:rsidP="00F0757A">
      <w:r w:rsidRPr="000F3458">
        <w:t xml:space="preserve">Gegadigde is verplicht de door GVB verstrekte informatie vertrouwelijk te behandelen. Gegadigde zal zonder voorafgaande toestemming van GVB geen uitlatingen doen over de aanbesteding, via </w:t>
      </w:r>
      <w:proofErr w:type="spellStart"/>
      <w:r w:rsidRPr="000F3458">
        <w:t>social</w:t>
      </w:r>
      <w:proofErr w:type="spellEnd"/>
      <w:r w:rsidRPr="000F3458">
        <w:t xml:space="preserve"> media, op de eigen website of welke andere manier dan ook. </w:t>
      </w:r>
    </w:p>
    <w:p w14:paraId="696C3642" w14:textId="2DAC28EC" w:rsidR="00902095" w:rsidRPr="000F3458" w:rsidRDefault="00902095" w:rsidP="00F0757A">
      <w:pPr>
        <w:rPr>
          <w:rFonts w:eastAsia="Calibri"/>
        </w:rPr>
      </w:pPr>
      <w:r w:rsidRPr="000F3458">
        <w:rPr>
          <w:rFonts w:eastAsia="Calibri"/>
        </w:rPr>
        <w:t xml:space="preserve">Het is Gegadigde verboden de selectieleidraad en de overige informatie die in het kader van deze aanbesteding is verstrekt te gebruiken voor andere doeleinden dan die welke verband houden met deelname aan deze aanbestedingsprocedure. Gegadigde dient de in deze alinea genoemde verplichtingen </w:t>
      </w:r>
      <w:proofErr w:type="gramStart"/>
      <w:r w:rsidRPr="000F3458">
        <w:rPr>
          <w:rFonts w:eastAsia="Calibri"/>
        </w:rPr>
        <w:t>tevens</w:t>
      </w:r>
      <w:proofErr w:type="gramEnd"/>
      <w:r w:rsidRPr="000F3458">
        <w:rPr>
          <w:rFonts w:eastAsia="Calibri"/>
        </w:rPr>
        <w:t xml:space="preserve"> op te leggen aan zijn medewerkers en de door hem in te schakelen hulpersonen.</w:t>
      </w:r>
    </w:p>
    <w:p w14:paraId="48EC1498" w14:textId="77777777" w:rsidR="00902095" w:rsidRPr="000F3458" w:rsidRDefault="00902095" w:rsidP="00F0757A">
      <w:r w:rsidRPr="000F3458">
        <w:t>GVB zal de Aanmelding van Gegadigde vertrouwelijk behandelen. GVB zal de Aanmelding niet retourneren.</w:t>
      </w:r>
    </w:p>
    <w:p w14:paraId="23DEE7C2" w14:textId="77777777" w:rsidR="00902095" w:rsidRPr="000F3458" w:rsidRDefault="00902095" w:rsidP="00252BBD">
      <w:pPr>
        <w:pStyle w:val="Kop3"/>
      </w:pPr>
      <w:r w:rsidRPr="000F3458">
        <w:t>Intellectuele eigendom aanbestedingsdocumenten</w:t>
      </w:r>
    </w:p>
    <w:p w14:paraId="396DBD77" w14:textId="09EBDEB0" w:rsidR="00902095" w:rsidRPr="000F3458" w:rsidRDefault="00902095" w:rsidP="00F0757A">
      <w:r w:rsidRPr="000F3458">
        <w:t xml:space="preserve">Het auteursrecht op alle documenten die door GVB in het kader van de aanbesteding zijn verstrekt aan de Gegadigden berust bij </w:t>
      </w:r>
      <w:r w:rsidR="001A531C" w:rsidRPr="003E30DF">
        <w:t>GVB</w:t>
      </w:r>
      <w:r w:rsidR="001A531C">
        <w:t xml:space="preserve"> </w:t>
      </w:r>
      <w:r w:rsidR="001A531C" w:rsidRPr="00F0757A">
        <w:rPr>
          <w:rFonts w:eastAsia="Calibri"/>
        </w:rPr>
        <w:t>of bij door GVB ingeschakelde derden</w:t>
      </w:r>
      <w:r w:rsidRPr="000F3458">
        <w:t>.</w:t>
      </w:r>
    </w:p>
    <w:p w14:paraId="420A5CB7" w14:textId="77777777" w:rsidR="00902095" w:rsidRPr="000F3458" w:rsidRDefault="00902095" w:rsidP="00252BBD">
      <w:pPr>
        <w:pStyle w:val="Kop3"/>
      </w:pPr>
      <w:r w:rsidRPr="000F3458">
        <w:lastRenderedPageBreak/>
        <w:t>Eén Aanmelding</w:t>
      </w:r>
    </w:p>
    <w:p w14:paraId="2293B432" w14:textId="77777777" w:rsidR="004012F5" w:rsidRPr="00D876C2" w:rsidRDefault="00902095" w:rsidP="00252BBD">
      <w:pPr>
        <w:rPr>
          <w:rFonts w:cs="Arial"/>
        </w:rPr>
      </w:pPr>
      <w:r w:rsidRPr="000F3458">
        <w:rPr>
          <w:rFonts w:cs="Arial"/>
        </w:rPr>
        <w:t xml:space="preserve">Een Ondernemer kan slechts één Aanmelding indienen, hetzij zelfstandig, hetzij als deelnemer aan </w:t>
      </w:r>
      <w:r w:rsidRPr="00D876C2">
        <w:rPr>
          <w:rFonts w:cs="Arial"/>
        </w:rPr>
        <w:t xml:space="preserve">een Combinatie. </w:t>
      </w:r>
      <w:proofErr w:type="gramStart"/>
      <w:r w:rsidRPr="00D876C2">
        <w:rPr>
          <w:rFonts w:cs="Arial"/>
        </w:rPr>
        <w:t>Indien</w:t>
      </w:r>
      <w:proofErr w:type="gramEnd"/>
      <w:r w:rsidRPr="00D876C2">
        <w:rPr>
          <w:rFonts w:cs="Arial"/>
        </w:rPr>
        <w:t xml:space="preserve"> een Ondernemer meer dan één Aanmelding indient, dan worden hij en, voor zover van toepassing, de Combinatie(s) waarvan hij deel uitmaakt uitgesloten van deelname aan de aanbestedingsprocedure</w:t>
      </w:r>
      <w:r w:rsidR="004012F5" w:rsidRPr="00D876C2">
        <w:rPr>
          <w:rFonts w:cs="Arial"/>
        </w:rPr>
        <w:t>.</w:t>
      </w:r>
    </w:p>
    <w:p w14:paraId="1774A23B" w14:textId="77777777" w:rsidR="00902095" w:rsidRPr="00D876C2" w:rsidRDefault="00902095" w:rsidP="00252BBD">
      <w:pPr>
        <w:rPr>
          <w:rFonts w:cs="Arial"/>
        </w:rPr>
      </w:pPr>
    </w:p>
    <w:p w14:paraId="70807085" w14:textId="77777777" w:rsidR="00902095" w:rsidRPr="000F3458" w:rsidRDefault="00902095" w:rsidP="00252BBD">
      <w:pPr>
        <w:rPr>
          <w:rFonts w:cs="Arial"/>
        </w:rPr>
      </w:pPr>
      <w:r w:rsidRPr="00D876C2">
        <w:rPr>
          <w:rFonts w:cs="Arial"/>
        </w:rPr>
        <w:t xml:space="preserve">Een Onderaannemer op wiens draagkracht een beroep wordt gedaan mag niet </w:t>
      </w:r>
      <w:proofErr w:type="gramStart"/>
      <w:r w:rsidRPr="00D876C2">
        <w:rPr>
          <w:rFonts w:cs="Arial"/>
        </w:rPr>
        <w:t>tevens</w:t>
      </w:r>
      <w:proofErr w:type="gramEnd"/>
      <w:r w:rsidRPr="00D876C2">
        <w:rPr>
          <w:rFonts w:cs="Arial"/>
        </w:rPr>
        <w:t xml:space="preserve"> zelf als Gegadigde een Aanmelding indienen, hetzij zelfstandig, hetzij als deelnemer aan een Combinatie. Indien een Ondernemer op wiens draagkracht een beroep wordt gedaan </w:t>
      </w:r>
      <w:proofErr w:type="gramStart"/>
      <w:r w:rsidRPr="00D876C2">
        <w:rPr>
          <w:rFonts w:cs="Arial"/>
        </w:rPr>
        <w:t>tevens</w:t>
      </w:r>
      <w:proofErr w:type="gramEnd"/>
      <w:r w:rsidRPr="00D876C2">
        <w:rPr>
          <w:rFonts w:cs="Arial"/>
        </w:rPr>
        <w:t xml:space="preserve"> als Gegadigde een Aanmelding indient, dan wordt de Aanmelding die hij als Gegadigde heeft ingediend terzijde gelegd.</w:t>
      </w:r>
      <w:r w:rsidRPr="000F3458">
        <w:rPr>
          <w:rFonts w:cs="Arial"/>
        </w:rPr>
        <w:t xml:space="preserve"> </w:t>
      </w:r>
    </w:p>
    <w:p w14:paraId="0A699C46" w14:textId="77777777" w:rsidR="00902095" w:rsidRPr="000F3458" w:rsidRDefault="00902095" w:rsidP="00252BBD">
      <w:pPr>
        <w:pStyle w:val="Kop3"/>
      </w:pPr>
      <w:r w:rsidRPr="000F3458">
        <w:t>Meerdere Aanmeldingen binnen een concern</w:t>
      </w:r>
    </w:p>
    <w:p w14:paraId="109CE9F2" w14:textId="60132B58" w:rsidR="00902095" w:rsidRPr="000F3458" w:rsidRDefault="00902095" w:rsidP="00252BBD">
      <w:pPr>
        <w:rPr>
          <w:rFonts w:cs="Arial"/>
        </w:rPr>
      </w:pPr>
      <w:r w:rsidRPr="000F3458">
        <w:rPr>
          <w:rFonts w:cs="Arial"/>
        </w:rPr>
        <w:t xml:space="preserve">Binnen een groep in de zin van artikel 2:24b BW mag slechts één Ondernemer een Aanmelding indienen, hetzij zelfstandig, hetzij als deelnemer aan een Combinatie, tenzij de betrokken Ondernemers naar het oordeel van GVB genoegzaam kunnen aantonen, dat de Aanmeldingen onafhankelijk van elkaar, zonder onderlinge afstemming, tot stand zijn gekomen. </w:t>
      </w:r>
      <w:proofErr w:type="gramStart"/>
      <w:r w:rsidRPr="000F3458">
        <w:rPr>
          <w:rFonts w:cs="Arial"/>
        </w:rPr>
        <w:t>Indien</w:t>
      </w:r>
      <w:proofErr w:type="gramEnd"/>
      <w:r w:rsidRPr="000F3458">
        <w:rPr>
          <w:rFonts w:cs="Arial"/>
        </w:rPr>
        <w:t xml:space="preserve"> de betrokken Ondernemers niet in dit bewijs slagen, sluit GVB alle betrokken Ondernemers uit van deelname aan de aanbestedingsprocedure.</w:t>
      </w:r>
    </w:p>
    <w:p w14:paraId="6EC7AB73" w14:textId="77777777" w:rsidR="00902095" w:rsidRPr="000F3458" w:rsidRDefault="00902095" w:rsidP="00252BBD">
      <w:pPr>
        <w:rPr>
          <w:rFonts w:cs="Arial"/>
        </w:rPr>
      </w:pPr>
    </w:p>
    <w:p w14:paraId="7D094001" w14:textId="77777777" w:rsidR="00902095" w:rsidRPr="000F3458" w:rsidRDefault="00902095" w:rsidP="00252BBD">
      <w:pPr>
        <w:rPr>
          <w:rFonts w:cs="Arial"/>
        </w:rPr>
      </w:pPr>
      <w:r w:rsidRPr="000F3458">
        <w:rPr>
          <w:rFonts w:cs="Arial"/>
        </w:rPr>
        <w:t>Indien en voor zover twee of meer Ondernemers die onderdeel zijn van dezelfde groep in de zin van artikel 2:24b BW gezamenlijk als Combinatie een Aanmelding indienen, hoeven zij niet aan te tonen dat de Aanmelding onafhankelijk van elkaar, zonder onderlinge afstemming, tot stand is gekomen.</w:t>
      </w:r>
    </w:p>
    <w:p w14:paraId="66E94F7C" w14:textId="77777777" w:rsidR="00902095" w:rsidRPr="000F3458" w:rsidRDefault="00902095" w:rsidP="00252BBD">
      <w:pPr>
        <w:pStyle w:val="Kop3"/>
      </w:pPr>
      <w:r w:rsidRPr="000F3458">
        <w:t>Intrekking aanbesteding</w:t>
      </w:r>
    </w:p>
    <w:p w14:paraId="1F9B4242" w14:textId="77777777" w:rsidR="00902095" w:rsidRPr="000F3458" w:rsidRDefault="00902095" w:rsidP="00252BBD">
      <w:pPr>
        <w:rPr>
          <w:rFonts w:cs="Arial"/>
        </w:rPr>
      </w:pPr>
      <w:r w:rsidRPr="000F3458">
        <w:rPr>
          <w:rFonts w:cs="Arial"/>
        </w:rPr>
        <w:t>GVB is te allen tijde – zonder schadeplichtig te worden - gerechtigd de aanbestedingsprocedure in het geheel of voor één of meerdere percelen op te schorten of in te trekken.</w:t>
      </w:r>
      <w:bookmarkStart w:id="95" w:name="_Ref427325299"/>
      <w:bookmarkStart w:id="96" w:name="_Ref433359816"/>
    </w:p>
    <w:p w14:paraId="22499B45" w14:textId="77777777" w:rsidR="00902095" w:rsidRPr="000F3458" w:rsidRDefault="00902095" w:rsidP="00252BBD">
      <w:pPr>
        <w:pStyle w:val="Kop3"/>
      </w:pPr>
      <w:r w:rsidRPr="000F3458">
        <w:t>Toepasselijk recht en bevoegde rechter</w:t>
      </w:r>
    </w:p>
    <w:p w14:paraId="7CD66FDE" w14:textId="77777777" w:rsidR="00902095" w:rsidRPr="000F3458" w:rsidRDefault="00902095" w:rsidP="00252BBD">
      <w:r w:rsidRPr="000F3458">
        <w:rPr>
          <w:rFonts w:cs="Arial"/>
        </w:rPr>
        <w:t>Op deze aanbesteding is Nederlands recht van toepassing. Uitsluitend de bevoegde rechter te Amsterdam is bevoegd kennis te nemen van geschillen.</w:t>
      </w:r>
      <w:r w:rsidRPr="000F3458">
        <w:t xml:space="preserve"> </w:t>
      </w:r>
    </w:p>
    <w:p w14:paraId="498E94A1" w14:textId="77777777" w:rsidR="00902095" w:rsidRPr="000F3458" w:rsidRDefault="00902095" w:rsidP="00252BBD">
      <w:r w:rsidRPr="000F3458">
        <w:br w:type="page"/>
      </w:r>
    </w:p>
    <w:p w14:paraId="7DE8BD6D" w14:textId="77777777" w:rsidR="00902095" w:rsidRPr="000F3458" w:rsidRDefault="00902095" w:rsidP="00252BBD">
      <w:pPr>
        <w:pStyle w:val="Kop1"/>
      </w:pPr>
      <w:bookmarkStart w:id="97" w:name="_Toc533427451"/>
      <w:bookmarkStart w:id="98" w:name="_Toc113194259"/>
      <w:r w:rsidRPr="000F3458">
        <w:lastRenderedPageBreak/>
        <w:t>Selectie</w:t>
      </w:r>
      <w:bookmarkEnd w:id="95"/>
      <w:r w:rsidRPr="000F3458">
        <w:t>: uitsluitingsgronden, minimumeisen en selectiecriteria</w:t>
      </w:r>
      <w:bookmarkEnd w:id="96"/>
      <w:bookmarkEnd w:id="97"/>
      <w:bookmarkEnd w:id="98"/>
    </w:p>
    <w:p w14:paraId="4818908C" w14:textId="77777777" w:rsidR="00902095" w:rsidRPr="000F3458" w:rsidRDefault="00902095" w:rsidP="0079189D">
      <w:pPr>
        <w:pStyle w:val="Kop2"/>
      </w:pPr>
      <w:bookmarkStart w:id="99" w:name="_Ref431821245"/>
      <w:bookmarkStart w:id="100" w:name="_Ref459298293"/>
      <w:bookmarkStart w:id="101" w:name="_Toc533427452"/>
      <w:bookmarkStart w:id="102" w:name="_Toc113194260"/>
      <w:r w:rsidRPr="000F3458">
        <w:t xml:space="preserve">Beoordeling </w:t>
      </w:r>
      <w:bookmarkEnd w:id="99"/>
      <w:r w:rsidRPr="000F3458">
        <w:t>uitsluitings</w:t>
      </w:r>
      <w:bookmarkEnd w:id="100"/>
      <w:r w:rsidRPr="000F3458">
        <w:t>gronden</w:t>
      </w:r>
      <w:bookmarkEnd w:id="101"/>
      <w:bookmarkEnd w:id="102"/>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2C85160B" w14:textId="77777777" w:rsidTr="00902095">
        <w:tc>
          <w:tcPr>
            <w:tcW w:w="9212" w:type="dxa"/>
            <w:shd w:val="clear" w:color="auto" w:fill="D9E2F3" w:themeFill="accent1" w:themeFillTint="33"/>
            <w:tcMar>
              <w:top w:w="57" w:type="dxa"/>
              <w:bottom w:w="113" w:type="dxa"/>
            </w:tcMar>
          </w:tcPr>
          <w:p w14:paraId="716E38C7" w14:textId="77777777" w:rsidR="00902095" w:rsidRPr="000F3458" w:rsidRDefault="00902095" w:rsidP="00252BBD">
            <w:pPr>
              <w:rPr>
                <w:rFonts w:cs="Arial"/>
              </w:rPr>
            </w:pPr>
            <w:r w:rsidRPr="000F3458">
              <w:rPr>
                <w:rFonts w:cs="Arial"/>
              </w:rPr>
              <w:t xml:space="preserve">Eigen Verklaring: Deel III, Afdelingen A t/m C. </w:t>
            </w:r>
          </w:p>
        </w:tc>
      </w:tr>
    </w:tbl>
    <w:p w14:paraId="3172812E" w14:textId="77777777" w:rsidR="00902095" w:rsidRPr="000F3458" w:rsidRDefault="00902095" w:rsidP="00F0757A">
      <w:r w:rsidRPr="000F3458">
        <w:t xml:space="preserve">Gegadigden waarop één of meer van de in Deel III, Afdelingen A t/m C, van de Eigen Verklaring aangekruiste uitsluitingsgronden van toepassing zijn, worden uitgesloten van de deelname aan de aanbestedingsprocedure. In geval van Aanmelding van een Combinatie, wordt Gegadigde uitgesloten, </w:t>
      </w:r>
      <w:proofErr w:type="gramStart"/>
      <w:r w:rsidRPr="000F3458">
        <w:t>indien</w:t>
      </w:r>
      <w:proofErr w:type="gramEnd"/>
      <w:r w:rsidRPr="000F3458">
        <w:t xml:space="preserve"> op één of meer deelnemers aan de Combinatie één of meer uitsluitingsgronden van toepassing zijn.</w:t>
      </w:r>
    </w:p>
    <w:p w14:paraId="79980E0C" w14:textId="77777777" w:rsidR="00902095" w:rsidRPr="000F3458" w:rsidRDefault="00902095" w:rsidP="00F0757A">
      <w:r w:rsidRPr="000F3458">
        <w:t xml:space="preserve">Alvorens tot uitsluiting over te gaan, stelt GVB een Gegadigde waarop een uitsluitingsgrond als bedoeld in artikel 2.86 lid 1 of lid 3 of artikel 2.87 van de Aanbestedingswet van toepassing is, </w:t>
      </w:r>
      <w:proofErr w:type="gramStart"/>
      <w:r w:rsidRPr="000F3458">
        <w:t>conform</w:t>
      </w:r>
      <w:proofErr w:type="gramEnd"/>
      <w:r w:rsidRPr="000F3458">
        <w:t xml:space="preserve"> artikel 3.65 lid 4 van de Aanbestedingswet in de gelegenheid te bewijzen dat hij voldoende maatregelen heeft genomen om zijn betrouwbaarheid aan te tonen. Wanneer GVB dit bewijs toereikend acht, wordt de betrokken Gegadigde niet uitgesloten. Gegadigde dient de door hem genomen maatregelen om zijn betrouwbaarheid aan te tonen in de Eigen Verklaring te vermelden.</w:t>
      </w:r>
    </w:p>
    <w:p w14:paraId="4F01FA5E" w14:textId="77777777" w:rsidR="00902095" w:rsidRPr="000F3458" w:rsidRDefault="00902095" w:rsidP="00F0757A">
      <w:r w:rsidRPr="000F3458">
        <w:t xml:space="preserve">Voorts kan GVB op de in (art. 3:65 lid 3 jo.) artikel 2.86a en artikel 2.88 van de Aanbestedingswet genoemde gronden afzien van uitsluiting. In geval een of meer facultatieve uitsluitingsgronden van toepassing zijn, kan GVB </w:t>
      </w:r>
      <w:proofErr w:type="gramStart"/>
      <w:r w:rsidRPr="000F3458">
        <w:t>tevens</w:t>
      </w:r>
      <w:proofErr w:type="gramEnd"/>
      <w:r w:rsidRPr="000F3458">
        <w:t xml:space="preserve"> afzien van uitsluiting, indien uitsluiting onder de gegeven omstandigheden disproportioneel is.</w:t>
      </w:r>
    </w:p>
    <w:p w14:paraId="7A215B39" w14:textId="22A238B7" w:rsidR="00902095" w:rsidRPr="000F3458" w:rsidRDefault="00902095" w:rsidP="00F0757A">
      <w:r w:rsidRPr="000F3458">
        <w:t xml:space="preserve">De hiervoor genoemde uitgangspunten zijn van overeenkomstige toepassing op derden op wiens draagkracht Gegadigde een beroep doet. </w:t>
      </w:r>
      <w:proofErr w:type="gramStart"/>
      <w:r w:rsidRPr="000F3458">
        <w:t>Indien</w:t>
      </w:r>
      <w:proofErr w:type="gramEnd"/>
      <w:r w:rsidRPr="000F3458">
        <w:t xml:space="preserve"> een of meer uitsluitingsgronden van toepassing zijn op een derde op wiens draagkracht Gegadigde een beroep doet en er geen aanleiding is om van uitsluiting van die derde af te zien, is Gegadigde verplicht de derde op eerste schriftelijk verzoek van GVB </w:t>
      </w:r>
      <w:r w:rsidRPr="004504E7">
        <w:t>binnen zeven (7) kalenderdagen</w:t>
      </w:r>
      <w:r w:rsidRPr="000F3458">
        <w:t xml:space="preserve"> te ver</w:t>
      </w:r>
      <w:r w:rsidR="000F3458">
        <w:t>v</w:t>
      </w:r>
      <w:r w:rsidRPr="000F3458">
        <w:t xml:space="preserve">angen en conform paragraaf 3.5.4 een Eigen Verklaring alsmede </w:t>
      </w:r>
      <w:r w:rsidR="00EC6856">
        <w:t xml:space="preserve">binnen zeven (7) kalenderdagen </w:t>
      </w:r>
      <w:r w:rsidRPr="000F3458">
        <w:t>de in paragraaf 4.1 en 4.2 genoemde bewijsstukken van de nieuwe derde te verstrekken.</w:t>
      </w:r>
      <w:r w:rsidR="00B05986">
        <w:t xml:space="preserve"> </w:t>
      </w:r>
    </w:p>
    <w:p w14:paraId="6CB58AB2" w14:textId="77777777" w:rsidR="008A3A02" w:rsidRPr="000F3458" w:rsidRDefault="008A3A02" w:rsidP="00252BBD">
      <w:pPr>
        <w:rPr>
          <w:rFonts w:cs="Arial"/>
          <w:u w:val="single"/>
        </w:rPr>
      </w:pPr>
    </w:p>
    <w:p w14:paraId="0B96CB93" w14:textId="77777777" w:rsidR="00902095" w:rsidRPr="000F3458" w:rsidRDefault="00902095" w:rsidP="00252BBD">
      <w:pPr>
        <w:rPr>
          <w:rFonts w:cs="Arial"/>
          <w:u w:val="single"/>
        </w:rPr>
      </w:pPr>
      <w:r w:rsidRPr="000F3458">
        <w:rPr>
          <w:rFonts w:cs="Arial"/>
          <w:u w:val="single"/>
        </w:rPr>
        <w:t>Bewijsstukken:</w:t>
      </w:r>
    </w:p>
    <w:p w14:paraId="7F818BDB" w14:textId="77777777" w:rsidR="00902095" w:rsidRPr="000F3458" w:rsidRDefault="00902095" w:rsidP="00252BBD">
      <w:pPr>
        <w:rPr>
          <w:rFonts w:cs="Arial"/>
        </w:rPr>
      </w:pPr>
      <w:r w:rsidRPr="000F3458">
        <w:rPr>
          <w:rFonts w:cs="Arial"/>
        </w:rPr>
        <w:t>Om de juistheid van de Eigen Verklaring met betrekking tot de uitsluitingsgronden te toetsen, zal GVB onderstaande bewijsmiddelen opvragen. Deze bewijsmiddelen moeten de feitelijke situatie weergeven op het moment van Aanmelding.</w:t>
      </w:r>
    </w:p>
    <w:p w14:paraId="27DF56E8" w14:textId="77777777" w:rsidR="00902095" w:rsidRPr="000F3458" w:rsidRDefault="00902095" w:rsidP="00252BBD">
      <w:pPr>
        <w:pStyle w:val="Kop3"/>
      </w:pPr>
      <w:r w:rsidRPr="000F3458">
        <w:t>Uittreksel uit het handelsregister</w:t>
      </w:r>
      <w:bookmarkStart w:id="103" w:name="_Hlk520385408"/>
    </w:p>
    <w:tbl>
      <w:tblPr>
        <w:tblStyle w:val="Tabelraster"/>
        <w:tblW w:w="0" w:type="auto"/>
        <w:tblLook w:val="04A0" w:firstRow="1" w:lastRow="0" w:firstColumn="1" w:lastColumn="0" w:noHBand="0" w:noVBand="1"/>
      </w:tblPr>
      <w:tblGrid>
        <w:gridCol w:w="2213"/>
        <w:gridCol w:w="6847"/>
      </w:tblGrid>
      <w:tr w:rsidR="00902095" w:rsidRPr="000F3458" w14:paraId="65D8B7E2" w14:textId="77777777" w:rsidTr="00902095">
        <w:tc>
          <w:tcPr>
            <w:tcW w:w="9212" w:type="dxa"/>
            <w:gridSpan w:val="2"/>
            <w:tcMar>
              <w:top w:w="57" w:type="dxa"/>
              <w:bottom w:w="57" w:type="dxa"/>
            </w:tcMar>
          </w:tcPr>
          <w:p w14:paraId="3E15CFFB" w14:textId="36F639FA" w:rsidR="00902095" w:rsidRPr="000F3458" w:rsidRDefault="00902095" w:rsidP="00252BBD">
            <w:pPr>
              <w:pStyle w:val="Geenafstand"/>
              <w:rPr>
                <w:rFonts w:ascii="Arial" w:hAnsi="Arial" w:cs="Arial"/>
                <w:sz w:val="20"/>
                <w:szCs w:val="20"/>
              </w:rPr>
            </w:pPr>
            <w:r w:rsidRPr="000F3458">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Aanmeldingen (zie paragraaf 3.</w:t>
            </w:r>
            <w:r w:rsidR="005B3D6F">
              <w:rPr>
                <w:rFonts w:ascii="Arial" w:hAnsi="Arial" w:cs="Arial"/>
                <w:sz w:val="20"/>
                <w:szCs w:val="20"/>
              </w:rPr>
              <w:t>2</w:t>
            </w:r>
            <w:r w:rsidRPr="000F3458">
              <w:rPr>
                <w:rFonts w:ascii="Arial" w:hAnsi="Arial" w:cs="Arial"/>
                <w:sz w:val="20"/>
                <w:szCs w:val="20"/>
              </w:rPr>
              <w:t>) en dient de actuele situatie weer te geven.</w:t>
            </w:r>
            <w:r w:rsidRPr="000F3458">
              <w:t xml:space="preserve"> </w:t>
            </w:r>
          </w:p>
        </w:tc>
      </w:tr>
      <w:tr w:rsidR="00902095" w:rsidRPr="000F3458" w14:paraId="4BCE40E0" w14:textId="77777777" w:rsidTr="00902095">
        <w:tc>
          <w:tcPr>
            <w:tcW w:w="2235" w:type="dxa"/>
            <w:tcMar>
              <w:top w:w="57" w:type="dxa"/>
              <w:bottom w:w="57" w:type="dxa"/>
            </w:tcMar>
          </w:tcPr>
          <w:p w14:paraId="461341ED" w14:textId="77777777" w:rsidR="00902095" w:rsidRPr="000F3458" w:rsidRDefault="00902095" w:rsidP="00252BBD">
            <w:pPr>
              <w:rPr>
                <w:rFonts w:cs="Arial"/>
              </w:rPr>
            </w:pPr>
            <w:r w:rsidRPr="000F3458">
              <w:rPr>
                <w:rFonts w:cs="Arial"/>
              </w:rPr>
              <w:t>Te verstrekken door:</w:t>
            </w:r>
          </w:p>
        </w:tc>
        <w:tc>
          <w:tcPr>
            <w:tcW w:w="6977" w:type="dxa"/>
            <w:tcMar>
              <w:top w:w="57" w:type="dxa"/>
              <w:bottom w:w="57" w:type="dxa"/>
            </w:tcMar>
          </w:tcPr>
          <w:p w14:paraId="47FB067D" w14:textId="00796F1B" w:rsidR="00DC429B" w:rsidRPr="000F3458" w:rsidRDefault="00902095" w:rsidP="00252BBD">
            <w:pPr>
              <w:pStyle w:val="Geenafstand"/>
              <w:rPr>
                <w:rFonts w:ascii="Arial" w:hAnsi="Arial" w:cs="Arial"/>
                <w:sz w:val="20"/>
                <w:szCs w:val="20"/>
              </w:rPr>
            </w:pPr>
            <w:r w:rsidRPr="000F3458">
              <w:rPr>
                <w:rFonts w:ascii="Arial" w:hAnsi="Arial" w:cs="Arial"/>
                <w:sz w:val="20"/>
                <w:szCs w:val="20"/>
              </w:rPr>
              <w:t>Alle Gegadigden</w:t>
            </w:r>
          </w:p>
          <w:p w14:paraId="109B2AF0"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Is Gegadigde een Combinatie, dan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w:t>
            </w:r>
          </w:p>
          <w:p w14:paraId="2BCAFE20" w14:textId="77777777" w:rsidR="00902095" w:rsidRPr="000F3458" w:rsidRDefault="00902095" w:rsidP="00252BBD">
            <w:pPr>
              <w:pStyle w:val="Geenafstand"/>
              <w:rPr>
                <w:rFonts w:ascii="Arial" w:hAnsi="Arial" w:cs="Arial"/>
                <w:sz w:val="20"/>
                <w:szCs w:val="20"/>
              </w:rPr>
            </w:pPr>
          </w:p>
          <w:p w14:paraId="2583C94C"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Doet Gegadigde een beroep op de draagkracht van een derde, dan dient Gegadigde ook het bewijsstuk van deze derde te verstrekken.</w:t>
            </w:r>
          </w:p>
        </w:tc>
      </w:tr>
      <w:tr w:rsidR="00902095" w:rsidRPr="000F3458" w14:paraId="58A4CB96" w14:textId="77777777" w:rsidTr="00902095">
        <w:tc>
          <w:tcPr>
            <w:tcW w:w="2235" w:type="dxa"/>
            <w:tcMar>
              <w:top w:w="57" w:type="dxa"/>
              <w:bottom w:w="57" w:type="dxa"/>
            </w:tcMar>
          </w:tcPr>
          <w:p w14:paraId="429BAA2A" w14:textId="77777777" w:rsidR="00902095" w:rsidRPr="000F3458" w:rsidRDefault="00902095" w:rsidP="00252BBD">
            <w:pPr>
              <w:rPr>
                <w:rFonts w:cs="Arial"/>
              </w:rPr>
            </w:pPr>
            <w:r w:rsidRPr="000F3458">
              <w:rPr>
                <w:rFonts w:cs="Arial"/>
              </w:rPr>
              <w:lastRenderedPageBreak/>
              <w:t>Wanneer:</w:t>
            </w:r>
          </w:p>
        </w:tc>
        <w:tc>
          <w:tcPr>
            <w:tcW w:w="6977" w:type="dxa"/>
            <w:tcMar>
              <w:top w:w="57" w:type="dxa"/>
              <w:bottom w:w="57" w:type="dxa"/>
            </w:tcMar>
          </w:tcPr>
          <w:p w14:paraId="68DBF076" w14:textId="58105FBF" w:rsidR="00902095" w:rsidRPr="000F3458" w:rsidRDefault="00902095" w:rsidP="00252BBD">
            <w:pPr>
              <w:pStyle w:val="Geenafstand"/>
              <w:rPr>
                <w:rFonts w:ascii="Arial" w:hAnsi="Arial" w:cs="Arial"/>
                <w:sz w:val="20"/>
                <w:szCs w:val="20"/>
              </w:rPr>
            </w:pPr>
            <w:proofErr w:type="gramStart"/>
            <w:r w:rsidRPr="000F3458">
              <w:rPr>
                <w:rFonts w:ascii="Arial" w:hAnsi="Arial" w:cs="Arial"/>
                <w:sz w:val="20"/>
                <w:szCs w:val="20"/>
              </w:rPr>
              <w:t>Reeds</w:t>
            </w:r>
            <w:proofErr w:type="gramEnd"/>
            <w:r w:rsidRPr="000F3458">
              <w:rPr>
                <w:rFonts w:ascii="Arial" w:hAnsi="Arial" w:cs="Arial"/>
                <w:sz w:val="20"/>
                <w:szCs w:val="20"/>
              </w:rPr>
              <w:t xml:space="preserve"> bij Aanmelding ingediend. Zie paragraaf </w:t>
            </w:r>
            <w:r w:rsidRPr="000F3458">
              <w:rPr>
                <w:rFonts w:ascii="Arial" w:hAnsi="Arial" w:cs="Arial"/>
                <w:sz w:val="20"/>
                <w:szCs w:val="20"/>
              </w:rPr>
              <w:fldChar w:fldCharType="begin"/>
            </w:r>
            <w:r w:rsidRPr="000F3458">
              <w:rPr>
                <w:rFonts w:ascii="Arial" w:hAnsi="Arial" w:cs="Arial"/>
                <w:sz w:val="20"/>
                <w:szCs w:val="20"/>
              </w:rPr>
              <w:instrText xml:space="preserve"> REF _Ref432414891 \r \h  \* MERGEFORMAT </w:instrText>
            </w:r>
            <w:r w:rsidRPr="000F3458">
              <w:rPr>
                <w:rFonts w:ascii="Arial" w:hAnsi="Arial" w:cs="Arial"/>
                <w:sz w:val="20"/>
                <w:szCs w:val="20"/>
              </w:rPr>
            </w:r>
            <w:r w:rsidRPr="000F3458">
              <w:rPr>
                <w:rFonts w:ascii="Arial" w:hAnsi="Arial" w:cs="Arial"/>
                <w:sz w:val="20"/>
                <w:szCs w:val="20"/>
              </w:rPr>
              <w:fldChar w:fldCharType="separate"/>
            </w:r>
            <w:r w:rsidR="001A36BC">
              <w:rPr>
                <w:rFonts w:ascii="Arial" w:hAnsi="Arial" w:cs="Arial"/>
                <w:sz w:val="20"/>
                <w:szCs w:val="20"/>
              </w:rPr>
              <w:t>3.5.2</w:t>
            </w:r>
            <w:r w:rsidRPr="000F3458">
              <w:rPr>
                <w:rFonts w:ascii="Arial" w:hAnsi="Arial" w:cs="Arial"/>
                <w:sz w:val="20"/>
                <w:szCs w:val="20"/>
              </w:rPr>
              <w:fldChar w:fldCharType="end"/>
            </w:r>
            <w:r w:rsidRPr="000F3458">
              <w:rPr>
                <w:rFonts w:ascii="Arial" w:hAnsi="Arial" w:cs="Arial"/>
                <w:sz w:val="20"/>
                <w:szCs w:val="20"/>
              </w:rPr>
              <w:t>)</w:t>
            </w:r>
          </w:p>
        </w:tc>
      </w:tr>
    </w:tbl>
    <w:bookmarkEnd w:id="103"/>
    <w:p w14:paraId="452328D6" w14:textId="77777777" w:rsidR="00902095" w:rsidRPr="000F3458" w:rsidRDefault="00902095" w:rsidP="00252BBD">
      <w:pPr>
        <w:pStyle w:val="Kop3"/>
      </w:pPr>
      <w:r w:rsidRPr="000F3458">
        <w:t>Gedragsverklaring Aanbesteden (GVA)</w:t>
      </w:r>
    </w:p>
    <w:tbl>
      <w:tblPr>
        <w:tblStyle w:val="Tabelraster"/>
        <w:tblW w:w="9303" w:type="dxa"/>
        <w:tblLook w:val="04A0" w:firstRow="1" w:lastRow="0" w:firstColumn="1" w:lastColumn="0" w:noHBand="0" w:noVBand="1"/>
      </w:tblPr>
      <w:tblGrid>
        <w:gridCol w:w="2227"/>
        <w:gridCol w:w="7076"/>
      </w:tblGrid>
      <w:tr w:rsidR="00902095" w:rsidRPr="000F3458" w14:paraId="2F6167E0" w14:textId="77777777" w:rsidTr="00902095">
        <w:tc>
          <w:tcPr>
            <w:tcW w:w="9303" w:type="dxa"/>
            <w:gridSpan w:val="2"/>
            <w:tcMar>
              <w:top w:w="57" w:type="dxa"/>
              <w:bottom w:w="57" w:type="dxa"/>
            </w:tcMar>
          </w:tcPr>
          <w:p w14:paraId="70E2706E" w14:textId="77777777" w:rsidR="00902095" w:rsidRPr="000F3458" w:rsidRDefault="00902095" w:rsidP="00252BBD">
            <w:pPr>
              <w:rPr>
                <w:rFonts w:cs="Arial"/>
              </w:rPr>
            </w:pPr>
            <w:r w:rsidRPr="000F3458">
              <w:rPr>
                <w:rFonts w:cs="Arial"/>
              </w:rPr>
              <w:t xml:space="preserve">Een Gedragsverklaring Aanbesteden (GVA) afgegeven door het ministerie van Veiligheid en Justitie of, </w:t>
            </w:r>
            <w:proofErr w:type="gramStart"/>
            <w:r w:rsidRPr="000F3458">
              <w:rPr>
                <w:rFonts w:cs="Arial"/>
              </w:rPr>
              <w:t>indien</w:t>
            </w:r>
            <w:proofErr w:type="gramEnd"/>
            <w:r w:rsidRPr="000F3458">
              <w:rPr>
                <w:rFonts w:cs="Arial"/>
              </w:rPr>
              <w:t xml:space="preserve"> deze verklaring in het land van vestiging niet wordt afgegeven, een gelijkwaardig document afgegeven door een gerechtelijke of bevoegde overheidsinstantie. </w:t>
            </w:r>
            <w:proofErr w:type="gramStart"/>
            <w:r w:rsidRPr="000F3458">
              <w:rPr>
                <w:rFonts w:cs="Arial"/>
              </w:rPr>
              <w:t>Indien</w:t>
            </w:r>
            <w:proofErr w:type="gramEnd"/>
            <w:r w:rsidRPr="000F3458">
              <w:rPr>
                <w:rFonts w:cs="Arial"/>
              </w:rPr>
              <w:t xml:space="preserve">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p>
          <w:p w14:paraId="3A00323C" w14:textId="77777777" w:rsidR="003914E0" w:rsidRPr="000F3458" w:rsidRDefault="003914E0" w:rsidP="00252BBD">
            <w:pPr>
              <w:rPr>
                <w:rFonts w:cs="Arial"/>
              </w:rPr>
            </w:pPr>
          </w:p>
          <w:p w14:paraId="3493EE75" w14:textId="7048CF43" w:rsidR="00902095" w:rsidRPr="000F3458" w:rsidRDefault="00902095" w:rsidP="00252BBD">
            <w:pPr>
              <w:rPr>
                <w:rFonts w:cs="Arial"/>
              </w:rPr>
            </w:pPr>
            <w:r w:rsidRPr="000F3458">
              <w:rPr>
                <w:rFonts w:cs="Arial"/>
              </w:rPr>
              <w:t xml:space="preserve">De Gedragsverklaring Aanbesteden of daaraan gelijkwaardig document uit het land van vestiging mag niet ouder zijn dan twee (2) jaar, gerekend vanaf de uiterste termijn voor ontvangst van Aanmeldingen. </w:t>
            </w:r>
          </w:p>
          <w:p w14:paraId="2A2FBCFF" w14:textId="77777777" w:rsidR="00902095" w:rsidRPr="000F3458" w:rsidRDefault="00902095" w:rsidP="00252BBD">
            <w:pPr>
              <w:rPr>
                <w:rFonts w:cs="Arial"/>
                <w:b/>
              </w:rPr>
            </w:pPr>
          </w:p>
          <w:p w14:paraId="047248D9" w14:textId="77777777" w:rsidR="00902095" w:rsidRPr="000F3458" w:rsidRDefault="00902095" w:rsidP="00252BBD">
            <w:pPr>
              <w:rPr>
                <w:rFonts w:cs="Arial"/>
              </w:rPr>
            </w:pPr>
            <w:r w:rsidRPr="000F3458">
              <w:rPr>
                <w:rFonts w:cs="Arial"/>
              </w:rPr>
              <w:t xml:space="preserve">Gegadigde is zelf verantwoordelijk voor het tijdig aanvragen van een Gedragsverklaring Aanbesteden. Houd er rekening mee dat de behandeling van een aanvraag van een Gedragsverklaring Aanbesteden 4 tot 8 weken in beslag kan nemen. </w:t>
            </w:r>
          </w:p>
        </w:tc>
      </w:tr>
      <w:tr w:rsidR="00902095" w:rsidRPr="000F3458" w14:paraId="3554AE1F" w14:textId="77777777" w:rsidTr="00902095">
        <w:tc>
          <w:tcPr>
            <w:tcW w:w="2227" w:type="dxa"/>
            <w:tcMar>
              <w:top w:w="57" w:type="dxa"/>
              <w:bottom w:w="57" w:type="dxa"/>
            </w:tcMar>
          </w:tcPr>
          <w:p w14:paraId="46DADB4F" w14:textId="77777777" w:rsidR="00902095" w:rsidRPr="000F3458" w:rsidRDefault="00902095" w:rsidP="00252BBD">
            <w:pPr>
              <w:rPr>
                <w:rFonts w:cs="Arial"/>
              </w:rPr>
            </w:pPr>
            <w:r w:rsidRPr="000F3458">
              <w:rPr>
                <w:rFonts w:cs="Arial"/>
              </w:rPr>
              <w:t>Te verstrekken door:</w:t>
            </w:r>
          </w:p>
        </w:tc>
        <w:tc>
          <w:tcPr>
            <w:tcW w:w="7076" w:type="dxa"/>
            <w:tcMar>
              <w:top w:w="57" w:type="dxa"/>
              <w:bottom w:w="57" w:type="dxa"/>
            </w:tcMar>
          </w:tcPr>
          <w:p w14:paraId="551C44DB" w14:textId="7838BA74" w:rsidR="00902095" w:rsidRPr="000F3458" w:rsidRDefault="00902095" w:rsidP="00252BBD">
            <w:pPr>
              <w:rPr>
                <w:rFonts w:cs="Arial"/>
              </w:rPr>
            </w:pPr>
            <w:r w:rsidRPr="000F3458">
              <w:rPr>
                <w:rFonts w:cs="Arial"/>
              </w:rPr>
              <w:t xml:space="preserve">De Gegadigde die geselecteerd wordt voor de </w:t>
            </w:r>
            <w:r w:rsidR="008F48CE">
              <w:rPr>
                <w:rFonts w:cs="Arial"/>
              </w:rPr>
              <w:t>inschrijvings- en</w:t>
            </w:r>
            <w:r w:rsidR="0019307B">
              <w:rPr>
                <w:rFonts w:cs="Arial"/>
              </w:rPr>
              <w:t xml:space="preserve"> </w:t>
            </w:r>
            <w:r w:rsidRPr="000F3458">
              <w:rPr>
                <w:rFonts w:cs="Arial"/>
              </w:rPr>
              <w:t>gunningsfase.</w:t>
            </w:r>
          </w:p>
          <w:p w14:paraId="388A79A0" w14:textId="77777777" w:rsidR="00902095" w:rsidRPr="000F3458" w:rsidRDefault="00902095" w:rsidP="00252BBD">
            <w:pPr>
              <w:rPr>
                <w:rFonts w:cs="Arial"/>
              </w:rPr>
            </w:pPr>
          </w:p>
          <w:p w14:paraId="3368B077" w14:textId="77777777" w:rsidR="00902095" w:rsidRPr="000F3458" w:rsidRDefault="00902095" w:rsidP="00252BBD">
            <w:pPr>
              <w:rPr>
                <w:rFonts w:cs="Arial"/>
              </w:rPr>
            </w:pPr>
            <w:r w:rsidRPr="000F3458">
              <w:rPr>
                <w:rFonts w:cs="Arial"/>
              </w:rPr>
              <w:t xml:space="preserve">Indien Gegadigde een Combinatie is, geldt dit verzoek voor </w:t>
            </w:r>
            <w:r w:rsidRPr="000F3458">
              <w:rPr>
                <w:rFonts w:cs="Arial"/>
                <w:u w:val="single"/>
              </w:rPr>
              <w:t>alle</w:t>
            </w:r>
            <w:r w:rsidRPr="000F3458">
              <w:rPr>
                <w:rFonts w:cs="Arial"/>
              </w:rPr>
              <w:t xml:space="preserve"> deelnemers aan de Combinatie. </w:t>
            </w:r>
          </w:p>
          <w:p w14:paraId="524687B1" w14:textId="77777777" w:rsidR="00902095" w:rsidRPr="000F3458" w:rsidRDefault="00902095" w:rsidP="00252BBD">
            <w:pPr>
              <w:rPr>
                <w:rFonts w:cs="Arial"/>
              </w:rPr>
            </w:pPr>
          </w:p>
          <w:p w14:paraId="76D06F8F" w14:textId="77777777" w:rsidR="00902095" w:rsidRPr="000F3458" w:rsidRDefault="00902095" w:rsidP="00252BBD">
            <w:pPr>
              <w:rPr>
                <w:rFonts w:cs="Arial"/>
              </w:rPr>
            </w:pPr>
            <w:r w:rsidRPr="000F3458">
              <w:rPr>
                <w:rFonts w:cs="Arial"/>
              </w:rPr>
              <w:t>Doet Gegadigde een beroep op de draagkracht van een derde, dan dient Gegadigde ook het bewijsstuk van deze derde te verstrekken.</w:t>
            </w:r>
          </w:p>
        </w:tc>
      </w:tr>
      <w:tr w:rsidR="00902095" w:rsidRPr="000F3458" w14:paraId="476F4FC0" w14:textId="77777777" w:rsidTr="00902095">
        <w:tc>
          <w:tcPr>
            <w:tcW w:w="2227" w:type="dxa"/>
            <w:tcMar>
              <w:top w:w="57" w:type="dxa"/>
              <w:bottom w:w="57" w:type="dxa"/>
            </w:tcMar>
          </w:tcPr>
          <w:p w14:paraId="0CA8A7C4" w14:textId="77777777" w:rsidR="00902095" w:rsidRPr="000F3458" w:rsidRDefault="00902095" w:rsidP="00252BBD">
            <w:pPr>
              <w:rPr>
                <w:rFonts w:cs="Arial"/>
              </w:rPr>
            </w:pPr>
            <w:r w:rsidRPr="000F3458">
              <w:rPr>
                <w:rFonts w:cs="Arial"/>
              </w:rPr>
              <w:t>Wanneer:</w:t>
            </w:r>
          </w:p>
        </w:tc>
        <w:tc>
          <w:tcPr>
            <w:tcW w:w="7076" w:type="dxa"/>
            <w:tcMar>
              <w:top w:w="57" w:type="dxa"/>
              <w:bottom w:w="57" w:type="dxa"/>
            </w:tcMar>
          </w:tcPr>
          <w:p w14:paraId="3D38CF23" w14:textId="16CE44AF" w:rsidR="00902095" w:rsidRPr="000F3458" w:rsidRDefault="00902095" w:rsidP="00252BBD">
            <w:pPr>
              <w:rPr>
                <w:rFonts w:cs="Arial"/>
              </w:rPr>
            </w:pPr>
            <w:r w:rsidRPr="000F3458">
              <w:rPr>
                <w:rFonts w:cs="Arial"/>
              </w:rPr>
              <w:t xml:space="preserve">Binnen 7 kalenderdagen na een daartoe strekkend verzoek van GVB. Zie paragraaf </w:t>
            </w:r>
            <w:r w:rsidRPr="000F3458">
              <w:rPr>
                <w:rFonts w:cs="Arial"/>
              </w:rPr>
              <w:fldChar w:fldCharType="begin"/>
            </w:r>
            <w:r w:rsidRPr="000F3458">
              <w:rPr>
                <w:rFonts w:cs="Arial"/>
              </w:rPr>
              <w:instrText xml:space="preserve"> REF _Ref431821536 \r \h  \* MERGEFORMAT </w:instrText>
            </w:r>
            <w:r w:rsidRPr="000F3458">
              <w:rPr>
                <w:rFonts w:cs="Arial"/>
              </w:rPr>
            </w:r>
            <w:r w:rsidRPr="000F3458">
              <w:rPr>
                <w:rFonts w:cs="Arial"/>
              </w:rPr>
              <w:fldChar w:fldCharType="separate"/>
            </w:r>
            <w:r w:rsidR="001A36BC">
              <w:rPr>
                <w:rFonts w:cs="Arial"/>
              </w:rPr>
              <w:t>3.6.4</w:t>
            </w:r>
            <w:r w:rsidRPr="000F3458">
              <w:rPr>
                <w:rFonts w:cs="Arial"/>
              </w:rPr>
              <w:fldChar w:fldCharType="end"/>
            </w:r>
            <w:r w:rsidRPr="000F3458">
              <w:rPr>
                <w:rFonts w:cs="Arial"/>
              </w:rPr>
              <w:t>,</w:t>
            </w:r>
          </w:p>
        </w:tc>
      </w:tr>
    </w:tbl>
    <w:p w14:paraId="14535105" w14:textId="77777777" w:rsidR="00902095" w:rsidRPr="000F3458" w:rsidRDefault="00902095" w:rsidP="00252BBD">
      <w:pPr>
        <w:pStyle w:val="Kop3"/>
      </w:pPr>
      <w:r w:rsidRPr="000F3458">
        <w:t>Verklaring betalingsgedrag belastingen en sociale premies</w:t>
      </w:r>
    </w:p>
    <w:tbl>
      <w:tblPr>
        <w:tblStyle w:val="Tabelraster"/>
        <w:tblW w:w="9351" w:type="dxa"/>
        <w:tblLook w:val="04A0" w:firstRow="1" w:lastRow="0" w:firstColumn="1" w:lastColumn="0" w:noHBand="0" w:noVBand="1"/>
      </w:tblPr>
      <w:tblGrid>
        <w:gridCol w:w="2227"/>
        <w:gridCol w:w="7124"/>
      </w:tblGrid>
      <w:tr w:rsidR="00902095" w:rsidRPr="000F3458" w14:paraId="35863C4B" w14:textId="77777777" w:rsidTr="00902095">
        <w:tc>
          <w:tcPr>
            <w:tcW w:w="9351" w:type="dxa"/>
            <w:gridSpan w:val="2"/>
            <w:tcMar>
              <w:top w:w="57" w:type="dxa"/>
              <w:bottom w:w="57" w:type="dxa"/>
            </w:tcMar>
          </w:tcPr>
          <w:p w14:paraId="5B57DF3E" w14:textId="77777777" w:rsidR="00902095" w:rsidRPr="000F3458" w:rsidRDefault="00902095" w:rsidP="00252BBD">
            <w:pPr>
              <w:rPr>
                <w:rFonts w:cs="Arial"/>
              </w:rPr>
            </w:pPr>
            <w:r w:rsidRPr="000F3458">
              <w:rPr>
                <w:rFonts w:cs="Arial"/>
              </w:rPr>
              <w:t xml:space="preserve">Een verklaring van de belastingdienst </w:t>
            </w:r>
            <w:proofErr w:type="gramStart"/>
            <w:r w:rsidRPr="000F3458">
              <w:rPr>
                <w:rFonts w:cs="Arial"/>
              </w:rPr>
              <w:t>inzake</w:t>
            </w:r>
            <w:proofErr w:type="gramEnd"/>
            <w:r w:rsidRPr="000F3458">
              <w:rPr>
                <w:rFonts w:cs="Arial"/>
              </w:rPr>
              <w:t xml:space="preserv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551C30BA" w14:textId="77777777" w:rsidR="00902095" w:rsidRPr="000F3458" w:rsidRDefault="00902095" w:rsidP="00252BBD">
            <w:pPr>
              <w:rPr>
                <w:rFonts w:cs="Arial"/>
              </w:rPr>
            </w:pPr>
            <w:r w:rsidRPr="000F3458">
              <w:rPr>
                <w:rFonts w:cs="Arial"/>
              </w:rPr>
              <w:t xml:space="preserve">De verklaring van de belastingdienst of een daaraan gelijkwaardige verklaring uit het land van vestiging mag niet ouder zijn dan zes (6) maanden, gerekend vanaf de uiterste datum voor ontvangst van Aanmeldingen. </w:t>
            </w:r>
          </w:p>
        </w:tc>
      </w:tr>
      <w:tr w:rsidR="00902095" w:rsidRPr="000F3458" w14:paraId="14480A2A" w14:textId="77777777" w:rsidTr="00902095">
        <w:tc>
          <w:tcPr>
            <w:tcW w:w="2227" w:type="dxa"/>
            <w:tcMar>
              <w:top w:w="57" w:type="dxa"/>
              <w:bottom w:w="57" w:type="dxa"/>
            </w:tcMar>
          </w:tcPr>
          <w:p w14:paraId="79C3D239" w14:textId="77777777" w:rsidR="00902095" w:rsidRPr="000F3458" w:rsidRDefault="00902095" w:rsidP="00252BBD">
            <w:pPr>
              <w:spacing w:line="276" w:lineRule="auto"/>
              <w:rPr>
                <w:rFonts w:cs="Arial"/>
              </w:rPr>
            </w:pPr>
            <w:r w:rsidRPr="000F3458">
              <w:rPr>
                <w:rFonts w:cs="Arial"/>
              </w:rPr>
              <w:t>Te verstrekken door:</w:t>
            </w:r>
          </w:p>
        </w:tc>
        <w:tc>
          <w:tcPr>
            <w:tcW w:w="7124" w:type="dxa"/>
            <w:tcMar>
              <w:top w:w="57" w:type="dxa"/>
              <w:bottom w:w="57" w:type="dxa"/>
            </w:tcMar>
          </w:tcPr>
          <w:p w14:paraId="6864D1C3" w14:textId="7F9D92FA" w:rsidR="00902095" w:rsidRPr="000F3458" w:rsidRDefault="00902095" w:rsidP="00252BBD">
            <w:pPr>
              <w:rPr>
                <w:rFonts w:cs="Arial"/>
              </w:rPr>
            </w:pPr>
            <w:r w:rsidRPr="000F3458">
              <w:rPr>
                <w:rFonts w:cs="Arial"/>
              </w:rPr>
              <w:t xml:space="preserve">De Gegadigde die geselecteerd wordt voor de </w:t>
            </w:r>
            <w:r w:rsidR="008F48CE">
              <w:rPr>
                <w:rFonts w:cs="Arial"/>
              </w:rPr>
              <w:t>inschrijvings- en</w:t>
            </w:r>
            <w:r w:rsidR="0019307B">
              <w:rPr>
                <w:rFonts w:cs="Arial"/>
              </w:rPr>
              <w:t xml:space="preserve"> </w:t>
            </w:r>
            <w:r w:rsidRPr="000F3458">
              <w:rPr>
                <w:rFonts w:cs="Arial"/>
              </w:rPr>
              <w:t>gunningsfase.</w:t>
            </w:r>
          </w:p>
          <w:p w14:paraId="7ED005D2" w14:textId="77777777" w:rsidR="00902095" w:rsidRPr="000F3458" w:rsidRDefault="00902095" w:rsidP="00252BBD">
            <w:pPr>
              <w:rPr>
                <w:rFonts w:cs="Arial"/>
              </w:rPr>
            </w:pPr>
          </w:p>
          <w:p w14:paraId="0D7C3D48" w14:textId="77777777" w:rsidR="00902095" w:rsidRPr="000F3458" w:rsidRDefault="00902095" w:rsidP="00252BBD">
            <w:pPr>
              <w:rPr>
                <w:rFonts w:cs="Arial"/>
              </w:rPr>
            </w:pPr>
            <w:r w:rsidRPr="000F3458">
              <w:rPr>
                <w:rFonts w:cs="Arial"/>
              </w:rPr>
              <w:t xml:space="preserve">Indien Gegadigde een Combinatie is, geldt dit verzoek voor </w:t>
            </w:r>
            <w:r w:rsidRPr="000F3458">
              <w:rPr>
                <w:rFonts w:cs="Arial"/>
                <w:u w:val="single"/>
              </w:rPr>
              <w:t>alle</w:t>
            </w:r>
            <w:r w:rsidRPr="000F3458">
              <w:rPr>
                <w:rFonts w:cs="Arial"/>
              </w:rPr>
              <w:t xml:space="preserve"> deelnemers aan de Combinatie.</w:t>
            </w:r>
          </w:p>
          <w:p w14:paraId="7247AD86" w14:textId="77777777" w:rsidR="00902095" w:rsidRPr="000F3458" w:rsidRDefault="00902095" w:rsidP="00252BBD">
            <w:pPr>
              <w:rPr>
                <w:rFonts w:cs="Arial"/>
              </w:rPr>
            </w:pPr>
          </w:p>
          <w:p w14:paraId="42D8DAA0" w14:textId="77777777" w:rsidR="00902095" w:rsidRPr="000F3458" w:rsidRDefault="00902095" w:rsidP="00252BBD">
            <w:pPr>
              <w:rPr>
                <w:rFonts w:cs="Arial"/>
              </w:rPr>
            </w:pPr>
            <w:r w:rsidRPr="000F3458">
              <w:rPr>
                <w:rFonts w:cs="Arial"/>
              </w:rPr>
              <w:t>Doet Gegadigde een beroep op de draagkracht van een derde, dan dient Gegadigde ook het bewijsstuk van deze derde te verstrekken.</w:t>
            </w:r>
          </w:p>
        </w:tc>
      </w:tr>
      <w:tr w:rsidR="00902095" w:rsidRPr="000F3458" w14:paraId="3784DCC8" w14:textId="77777777" w:rsidTr="00902095">
        <w:tc>
          <w:tcPr>
            <w:tcW w:w="2227" w:type="dxa"/>
            <w:tcMar>
              <w:top w:w="57" w:type="dxa"/>
              <w:bottom w:w="57" w:type="dxa"/>
            </w:tcMar>
          </w:tcPr>
          <w:p w14:paraId="2ABA9F29" w14:textId="77777777" w:rsidR="00902095" w:rsidRPr="000F3458" w:rsidRDefault="00902095" w:rsidP="00252BBD">
            <w:pPr>
              <w:spacing w:line="276" w:lineRule="auto"/>
              <w:rPr>
                <w:rFonts w:cs="Arial"/>
              </w:rPr>
            </w:pPr>
            <w:r w:rsidRPr="000F3458">
              <w:rPr>
                <w:rFonts w:cs="Arial"/>
              </w:rPr>
              <w:lastRenderedPageBreak/>
              <w:t>Wanneer:</w:t>
            </w:r>
          </w:p>
        </w:tc>
        <w:tc>
          <w:tcPr>
            <w:tcW w:w="7124" w:type="dxa"/>
            <w:tcMar>
              <w:top w:w="57" w:type="dxa"/>
              <w:bottom w:w="57" w:type="dxa"/>
            </w:tcMar>
          </w:tcPr>
          <w:p w14:paraId="5478C0AF" w14:textId="29300E40" w:rsidR="00902095" w:rsidRPr="000F3458" w:rsidRDefault="00902095" w:rsidP="00252BBD">
            <w:pPr>
              <w:rPr>
                <w:rFonts w:cs="Arial"/>
              </w:rPr>
            </w:pPr>
            <w:r w:rsidRPr="000F3458">
              <w:rPr>
                <w:rFonts w:cs="Arial"/>
              </w:rPr>
              <w:t>Binnen 7 kalenderdagen na een daartoe strekkend verzoek van GVB. Zie paragraaf 3.6.5</w:t>
            </w:r>
            <w:r w:rsidR="00420A3B">
              <w:rPr>
                <w:rFonts w:cs="Arial"/>
              </w:rPr>
              <w:t>.</w:t>
            </w:r>
          </w:p>
        </w:tc>
      </w:tr>
    </w:tbl>
    <w:p w14:paraId="7F16AB03" w14:textId="77777777" w:rsidR="00902095" w:rsidRPr="000F3458" w:rsidRDefault="00902095" w:rsidP="0079189D">
      <w:pPr>
        <w:pStyle w:val="Kop2"/>
      </w:pPr>
      <w:bookmarkStart w:id="104" w:name="_Ref431821276"/>
      <w:bookmarkStart w:id="105" w:name="_Toc533427453"/>
      <w:bookmarkStart w:id="106" w:name="_Toc113194261"/>
      <w:r w:rsidRPr="000F3458">
        <w:t>Beoordeling minimumeisen</w:t>
      </w:r>
      <w:bookmarkEnd w:id="104"/>
      <w:bookmarkEnd w:id="105"/>
      <w:bookmarkEnd w:id="106"/>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211D053A" w14:textId="77777777" w:rsidTr="00902095">
        <w:tc>
          <w:tcPr>
            <w:tcW w:w="9212" w:type="dxa"/>
            <w:shd w:val="clear" w:color="auto" w:fill="D9E2F3" w:themeFill="accent1" w:themeFillTint="33"/>
            <w:tcMar>
              <w:top w:w="57" w:type="dxa"/>
              <w:bottom w:w="113" w:type="dxa"/>
            </w:tcMar>
          </w:tcPr>
          <w:p w14:paraId="23AB816F" w14:textId="77777777" w:rsidR="00902095" w:rsidRPr="000F3458" w:rsidRDefault="00902095" w:rsidP="00252BBD">
            <w:pPr>
              <w:rPr>
                <w:rFonts w:cs="Arial"/>
              </w:rPr>
            </w:pPr>
            <w:r w:rsidRPr="000F3458">
              <w:rPr>
                <w:rFonts w:cs="Arial"/>
              </w:rPr>
              <w:t>Eigen Verklaring: Deel IV, Afdeling α.</w:t>
            </w:r>
          </w:p>
          <w:p w14:paraId="0591562C" w14:textId="77777777" w:rsidR="00902095" w:rsidRPr="000F3458" w:rsidRDefault="00902095" w:rsidP="00252BBD">
            <w:pPr>
              <w:rPr>
                <w:rFonts w:cs="Arial"/>
              </w:rPr>
            </w:pPr>
          </w:p>
          <w:p w14:paraId="33A3771B" w14:textId="2EE69A99" w:rsidR="00902095" w:rsidRPr="000F3458" w:rsidRDefault="00902095" w:rsidP="00252BBD">
            <w:pPr>
              <w:rPr>
                <w:rFonts w:cs="Arial"/>
              </w:rPr>
            </w:pPr>
            <w:r w:rsidRPr="000F3458">
              <w:rPr>
                <w:rFonts w:cs="Arial"/>
              </w:rPr>
              <w:t xml:space="preserve">Let op: Deel IV van de Eigen Verklaring heeft als titel “Selectiecriteria”. Anders dan de titel doet vermoeden, heeft dit deel echter uitsluitend betrekking op de minimumeisen als bedoeld in paragraaf </w:t>
            </w:r>
            <w:r w:rsidRPr="000F3458">
              <w:rPr>
                <w:rFonts w:cs="Arial"/>
              </w:rPr>
              <w:fldChar w:fldCharType="begin"/>
            </w:r>
            <w:r w:rsidRPr="000F3458">
              <w:rPr>
                <w:rFonts w:cs="Arial"/>
              </w:rPr>
              <w:instrText xml:space="preserve"> REF _Ref431821276 \r \h  \* MERGEFORMAT </w:instrText>
            </w:r>
            <w:r w:rsidRPr="000F3458">
              <w:rPr>
                <w:rFonts w:cs="Arial"/>
              </w:rPr>
            </w:r>
            <w:r w:rsidRPr="000F3458">
              <w:rPr>
                <w:rFonts w:cs="Arial"/>
              </w:rPr>
              <w:fldChar w:fldCharType="separate"/>
            </w:r>
            <w:r w:rsidR="001A36BC">
              <w:rPr>
                <w:rFonts w:cs="Arial"/>
              </w:rPr>
              <w:t>4.2</w:t>
            </w:r>
            <w:r w:rsidRPr="000F3458">
              <w:rPr>
                <w:rFonts w:cs="Arial"/>
              </w:rPr>
              <w:fldChar w:fldCharType="end"/>
            </w:r>
            <w:r w:rsidRPr="000F3458">
              <w:rPr>
                <w:rFonts w:cs="Arial"/>
              </w:rPr>
              <w:t xml:space="preserve"> van de selectieleidraad.</w:t>
            </w:r>
          </w:p>
        </w:tc>
      </w:tr>
    </w:tbl>
    <w:p w14:paraId="715E414F" w14:textId="77777777" w:rsidR="00902095" w:rsidRPr="000F3458" w:rsidRDefault="00902095" w:rsidP="00252BBD">
      <w:pPr>
        <w:rPr>
          <w:rFonts w:cs="Arial"/>
        </w:rPr>
      </w:pPr>
    </w:p>
    <w:p w14:paraId="47FC593A" w14:textId="77777777" w:rsidR="00902095" w:rsidRPr="000F3458" w:rsidRDefault="00902095" w:rsidP="00252BBD">
      <w:pPr>
        <w:rPr>
          <w:rFonts w:cs="Arial"/>
        </w:rPr>
      </w:pPr>
      <w:r w:rsidRPr="000F3458">
        <w:rPr>
          <w:rFonts w:cs="Arial"/>
        </w:rPr>
        <w:t>Gegadigden die niet voldoen aan de in paragraaf 4.2 genoemde minimumeisen, worden uitgesloten van deelname aan de aanbestedingsprocedure.</w:t>
      </w:r>
    </w:p>
    <w:p w14:paraId="36F7E4B5" w14:textId="77777777" w:rsidR="008A3A02" w:rsidRPr="000F3458" w:rsidRDefault="008A3A02" w:rsidP="00252BBD">
      <w:pPr>
        <w:rPr>
          <w:rFonts w:cs="Arial"/>
        </w:rPr>
      </w:pPr>
    </w:p>
    <w:p w14:paraId="5F0DB70A" w14:textId="5081E8D0" w:rsidR="00902095" w:rsidRPr="000F3458" w:rsidRDefault="00902095" w:rsidP="00252BBD">
      <w:pPr>
        <w:rPr>
          <w:rFonts w:cs="Arial"/>
        </w:rPr>
      </w:pPr>
      <w:proofErr w:type="gramStart"/>
      <w:r w:rsidRPr="000F3458">
        <w:rPr>
          <w:rFonts w:cs="Arial"/>
        </w:rPr>
        <w:t>Indien</w:t>
      </w:r>
      <w:proofErr w:type="gramEnd"/>
      <w:r w:rsidRPr="000F3458">
        <w:rPr>
          <w:rFonts w:cs="Arial"/>
        </w:rPr>
        <w:t xml:space="preserve"> een derde op wiens draagkracht Gegadigde een beroep doet, niet voldoet aan de betreffende minimumeis, is Gegadigde verplicht die derde op eerste schriftelijk verzoek van GVB binnen zeven (7) kalenderdagen te vervangen en conform paragraaf 3.5.4 een Eigen Verklaring alsmede </w:t>
      </w:r>
      <w:r w:rsidR="00EC6856">
        <w:rPr>
          <w:rFonts w:cs="Arial"/>
        </w:rPr>
        <w:t xml:space="preserve">binnen zeven (7) kalenderdagen </w:t>
      </w:r>
      <w:r w:rsidRPr="000F3458">
        <w:rPr>
          <w:rFonts w:cs="Arial"/>
        </w:rPr>
        <w:t>de in paragraaf 4.1 en 4.2 genoemde bewijsstukken van de nieuwe derde te verstrekken.</w:t>
      </w:r>
    </w:p>
    <w:p w14:paraId="2C33D8D2" w14:textId="77777777" w:rsidR="00902095" w:rsidRPr="000F3458" w:rsidRDefault="00902095" w:rsidP="00252BBD">
      <w:pPr>
        <w:pStyle w:val="Kop3"/>
        <w:rPr>
          <w:u w:val="single"/>
        </w:rPr>
      </w:pPr>
      <w:bookmarkStart w:id="107" w:name="_Ref357632401"/>
      <w:bookmarkStart w:id="108" w:name="_Ref357632427"/>
      <w:r w:rsidRPr="000F3458">
        <w:t>Eisen ten aanzien van financiële en economische draagkracht</w:t>
      </w:r>
      <w:bookmarkEnd w:id="107"/>
      <w:bookmarkEnd w:id="108"/>
    </w:p>
    <w:p w14:paraId="5C11B020" w14:textId="77777777" w:rsidR="00902095" w:rsidRPr="000F3458" w:rsidRDefault="00902095" w:rsidP="00252BBD">
      <w:bookmarkStart w:id="109" w:name="_Hlk533408629"/>
      <w:r w:rsidRPr="000F3458">
        <w:t>Gegadigde dient over voldoende financiële en economische draagkracht te beschikken om de opdracht zonder onaanvaardbare financiële risico’s voor GVB correct en tijdig uit te voeren. GVB hanteert hiervoor de navolgende minimumeisen:</w:t>
      </w:r>
    </w:p>
    <w:p w14:paraId="2D9EB28A" w14:textId="77777777" w:rsidR="008A3A02" w:rsidRPr="000F3458" w:rsidRDefault="008A3A02" w:rsidP="00252BBD"/>
    <w:p w14:paraId="3C3415B9" w14:textId="77777777" w:rsidR="00902095" w:rsidRPr="000F3458" w:rsidRDefault="00902095" w:rsidP="00252BBD">
      <w:pPr>
        <w:ind w:left="426" w:hanging="426"/>
      </w:pPr>
      <w:r w:rsidRPr="000F3458">
        <w:t xml:space="preserve">A: </w:t>
      </w:r>
      <w:r w:rsidRPr="000F3458">
        <w:tab/>
        <w:t>Er is geen sprake van gerede twijfel over de duurzame voortzetting van de activiteiten van Gegadigde. In geval van Aanmelding van een Combinatie, geldt deze minimumeis voor alle afzonderlijke deelnemers aan de Combinatie.</w:t>
      </w:r>
    </w:p>
    <w:p w14:paraId="35323FE3" w14:textId="77777777" w:rsidR="008A3A02" w:rsidRPr="000F3458" w:rsidRDefault="008A3A02" w:rsidP="00252BBD">
      <w:pPr>
        <w:ind w:left="426" w:hanging="426"/>
      </w:pPr>
    </w:p>
    <w:p w14:paraId="63C9AD99" w14:textId="77777777" w:rsidR="00902095" w:rsidRPr="000F3458" w:rsidRDefault="00902095" w:rsidP="00252BBD">
      <w:pPr>
        <w:ind w:left="426" w:hanging="426"/>
      </w:pPr>
      <w:r w:rsidRPr="000F3458">
        <w:t xml:space="preserve">B: </w:t>
      </w:r>
      <w:r w:rsidRPr="000F3458">
        <w:tab/>
        <w:t xml:space="preserve">Gegadigde is niet bekend met </w:t>
      </w:r>
      <w:r w:rsidR="0010182A">
        <w:t xml:space="preserve">substantiële </w:t>
      </w:r>
      <w:r w:rsidRPr="000F3458">
        <w:t>aanspraken van derden, financieel of anderszins, die de continuïteit van zijn bedrijfsvoering in gevaar kunnen brengen. In geval van een Aanmelding van een Combinatie geldt deze minimumeis voor alle afzonderlijke deelnemers aan de Combinatie.</w:t>
      </w:r>
    </w:p>
    <w:p w14:paraId="4B15A105" w14:textId="77777777" w:rsidR="008A3A02" w:rsidRPr="000F3458" w:rsidRDefault="008A3A02" w:rsidP="00252BBD">
      <w:pPr>
        <w:ind w:left="426" w:hanging="426"/>
      </w:pPr>
    </w:p>
    <w:p w14:paraId="17CF1FE0" w14:textId="77777777" w:rsidR="00902095" w:rsidRDefault="00902095" w:rsidP="00252BBD">
      <w:pPr>
        <w:ind w:left="426" w:hanging="426"/>
        <w:rPr>
          <w:rFonts w:cs="Arial"/>
        </w:rPr>
      </w:pPr>
      <w:r w:rsidRPr="008E014A">
        <w:t>C:</w:t>
      </w:r>
      <w:r w:rsidRPr="008E014A">
        <w:tab/>
      </w:r>
      <w:r w:rsidRPr="008E014A">
        <w:rPr>
          <w:rFonts w:cs="Arial"/>
        </w:rPr>
        <w:t>Gegadigde is verzekerd tegen aansprakelijkheid voor schade aan personen en zaken die wordt</w:t>
      </w:r>
      <w:r w:rsidRPr="008E014A">
        <w:rPr>
          <w:rFonts w:ascii="Droid Serif" w:hAnsi="Droid Serif" w:cs="Arial"/>
          <w:color w:val="3B3E45"/>
        </w:rPr>
        <w:t xml:space="preserve"> </w:t>
      </w:r>
      <w:r w:rsidRPr="008E014A">
        <w:rPr>
          <w:rFonts w:cs="Arial"/>
        </w:rPr>
        <w:t>veroorzaakt tijdens de uitvoering van opdrachten (bedrijfsaansprakelijkheid) en tegen aansprakelijkheid voor fouten bij de uitvoering van opdrachten (beroepsaansprakelijkheids</w:t>
      </w:r>
      <w:r w:rsidR="008A3A02" w:rsidRPr="008E014A">
        <w:rPr>
          <w:rFonts w:cs="Arial"/>
        </w:rPr>
        <w:t>-</w:t>
      </w:r>
      <w:r w:rsidRPr="008E014A">
        <w:rPr>
          <w:rFonts w:cs="Arial"/>
        </w:rPr>
        <w:t>verzekering), beide met een verzekerde som van minimaal € 1.000.000,- per</w:t>
      </w:r>
      <w:r w:rsidRPr="000F3458">
        <w:rPr>
          <w:rFonts w:cs="Arial"/>
        </w:rPr>
        <w:t xml:space="preserve"> </w:t>
      </w:r>
      <w:r w:rsidRPr="008E014A">
        <w:rPr>
          <w:rFonts w:cs="Arial"/>
        </w:rPr>
        <w:t xml:space="preserve">schadeveroorzakende gebeurtenis en een limiet van minimaal € </w:t>
      </w:r>
      <w:proofErr w:type="gramStart"/>
      <w:r w:rsidRPr="008E014A">
        <w:rPr>
          <w:rFonts w:cs="Arial"/>
        </w:rPr>
        <w:t>2.500.000,-</w:t>
      </w:r>
      <w:proofErr w:type="gramEnd"/>
      <w:r w:rsidRPr="008E014A">
        <w:rPr>
          <w:rFonts w:cs="Arial"/>
        </w:rPr>
        <w:t xml:space="preserve"> per jaar.</w:t>
      </w:r>
      <w:r w:rsidRPr="008E014A">
        <w:t xml:space="preserve"> </w:t>
      </w:r>
      <w:r w:rsidRPr="008E014A">
        <w:rPr>
          <w:rFonts w:cs="Arial"/>
        </w:rPr>
        <w:t>In geval</w:t>
      </w:r>
      <w:r w:rsidRPr="000F3458">
        <w:rPr>
          <w:rFonts w:cs="Arial"/>
        </w:rPr>
        <w:t xml:space="preserve"> van Aanmelding van een Combinatie, geldt deze minimumeis voor alle afzonderlijke deelnemers aan de Combinatie.</w:t>
      </w:r>
      <w:bookmarkStart w:id="110" w:name="_Hlk520386822"/>
    </w:p>
    <w:bookmarkEnd w:id="110"/>
    <w:p w14:paraId="5BEC8450" w14:textId="77777777" w:rsidR="00103DA2" w:rsidRPr="000F3458" w:rsidRDefault="00103DA2" w:rsidP="00252BBD"/>
    <w:p w14:paraId="17CEE9BB" w14:textId="77777777" w:rsidR="00902095" w:rsidRPr="000F3458" w:rsidRDefault="00902095" w:rsidP="00252BBD">
      <w:pPr>
        <w:rPr>
          <w:rFonts w:cs="Arial"/>
          <w:u w:val="single"/>
        </w:rPr>
      </w:pPr>
      <w:r w:rsidRPr="000F3458">
        <w:rPr>
          <w:rFonts w:cs="Arial"/>
          <w:u w:val="single"/>
        </w:rPr>
        <w:t>Bewijsstukken:</w:t>
      </w:r>
    </w:p>
    <w:p w14:paraId="77E97449" w14:textId="77777777" w:rsidR="008A3A02" w:rsidRPr="000F3458" w:rsidRDefault="008A3A02" w:rsidP="00252BBD">
      <w:pPr>
        <w:rPr>
          <w:rFonts w:cs="Arial"/>
          <w:u w:val="single"/>
        </w:rPr>
      </w:pPr>
    </w:p>
    <w:p w14:paraId="521F0E0D" w14:textId="77777777" w:rsidR="00902095" w:rsidRPr="000F3458" w:rsidRDefault="00902095" w:rsidP="00252BBD">
      <w:pPr>
        <w:rPr>
          <w:rFonts w:cs="Arial"/>
        </w:rPr>
      </w:pPr>
      <w:r w:rsidRPr="000F3458">
        <w:rPr>
          <w:rFonts w:cs="Arial"/>
        </w:rPr>
        <w:t>Om de juistheid van de Eigen Verklaring met betrekking tot de minimumeisen ten aanzien van financiële en economische draagkracht te toetsen, zal GVB onderstaande bewijsstukken opvragen.</w:t>
      </w:r>
    </w:p>
    <w:p w14:paraId="0C6AFA8B" w14:textId="77777777" w:rsidR="008A3A02" w:rsidRPr="000F3458" w:rsidRDefault="008A3A02" w:rsidP="00252BBD">
      <w:pPr>
        <w:rPr>
          <w:rFonts w:cs="Arial"/>
        </w:rPr>
      </w:pPr>
    </w:p>
    <w:tbl>
      <w:tblPr>
        <w:tblStyle w:val="Tabelraster"/>
        <w:tblW w:w="0" w:type="auto"/>
        <w:tblLook w:val="04A0" w:firstRow="1" w:lastRow="0" w:firstColumn="1" w:lastColumn="0" w:noHBand="0" w:noVBand="1"/>
      </w:tblPr>
      <w:tblGrid>
        <w:gridCol w:w="704"/>
        <w:gridCol w:w="1985"/>
        <w:gridCol w:w="6371"/>
      </w:tblGrid>
      <w:tr w:rsidR="00902095" w:rsidRPr="000F3458" w14:paraId="6D712DBE" w14:textId="77777777" w:rsidTr="00902095">
        <w:tc>
          <w:tcPr>
            <w:tcW w:w="704" w:type="dxa"/>
            <w:vMerge w:val="restart"/>
          </w:tcPr>
          <w:bookmarkEnd w:id="109"/>
          <w:p w14:paraId="7F1A5699" w14:textId="77777777" w:rsidR="00902095" w:rsidRPr="000F3458" w:rsidRDefault="00902095" w:rsidP="00252BBD">
            <w:r w:rsidRPr="000F3458">
              <w:t>A</w:t>
            </w:r>
          </w:p>
        </w:tc>
        <w:tc>
          <w:tcPr>
            <w:tcW w:w="8358" w:type="dxa"/>
            <w:gridSpan w:val="2"/>
            <w:tcMar>
              <w:top w:w="57" w:type="dxa"/>
              <w:bottom w:w="57" w:type="dxa"/>
            </w:tcMar>
          </w:tcPr>
          <w:p w14:paraId="30791CF3" w14:textId="77777777" w:rsidR="00902095" w:rsidRPr="000F3458" w:rsidRDefault="00902095" w:rsidP="001840FE">
            <w:pPr>
              <w:numPr>
                <w:ilvl w:val="0"/>
                <w:numId w:val="19"/>
              </w:numPr>
            </w:pPr>
            <w:r w:rsidRPr="000F3458">
              <w:t xml:space="preserve">Een verklaring van een registeraccountant of een Accountant-Administratieconsulent in de zin van artikel 2:393 lid 1 BW met goedkeurende strekking zonder toelichtende paragraaf wegens onzekerheid </w:t>
            </w:r>
            <w:proofErr w:type="gramStart"/>
            <w:r w:rsidRPr="000F3458">
              <w:t>omtrent</w:t>
            </w:r>
            <w:proofErr w:type="gramEnd"/>
            <w:r w:rsidRPr="000F3458">
              <w:t xml:space="preserve">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w:t>
            </w:r>
            <w:r w:rsidR="008A3A02" w:rsidRPr="000F3458">
              <w:t xml:space="preserve"> de activiteiten van Gegadigde.</w:t>
            </w:r>
          </w:p>
          <w:p w14:paraId="31586960" w14:textId="77777777" w:rsidR="008A3A02" w:rsidRPr="000F3458" w:rsidRDefault="008A3A02" w:rsidP="00252BBD">
            <w:pPr>
              <w:ind w:left="720"/>
            </w:pPr>
          </w:p>
          <w:p w14:paraId="27CF4C36" w14:textId="77777777" w:rsidR="00902095" w:rsidRPr="000F3458" w:rsidRDefault="00902095" w:rsidP="00252BBD">
            <w:pPr>
              <w:ind w:left="720"/>
            </w:pPr>
            <w:r w:rsidRPr="000F3458">
              <w:t>OF</w:t>
            </w:r>
          </w:p>
          <w:p w14:paraId="56AB8045" w14:textId="77777777" w:rsidR="008A3A02" w:rsidRPr="000F3458" w:rsidRDefault="008A3A02" w:rsidP="00252BBD">
            <w:pPr>
              <w:ind w:left="720"/>
            </w:pPr>
          </w:p>
          <w:p w14:paraId="0C64A9F1" w14:textId="7F68C543" w:rsidR="00902095" w:rsidRPr="000F3458" w:rsidRDefault="00902095" w:rsidP="001840FE">
            <w:pPr>
              <w:numPr>
                <w:ilvl w:val="0"/>
                <w:numId w:val="19"/>
              </w:numPr>
            </w:pPr>
            <w:r w:rsidRPr="000F3458">
              <w:t xml:space="preserve">Indien Gegadigde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Gegadigde dient aanvullend een garantstellingsverklaring te verstrekken van de vennootschap in wiens jaarrekening de gegevens van Gegadigde zijn geconsolideerd (de ‘moedermaatschappij’). Gegadigde dient daarvoor gebruik te maken van bijlage </w:t>
            </w:r>
            <w:r w:rsidR="00056C6B">
              <w:t>5</w:t>
            </w:r>
            <w:r w:rsidRPr="000F3458">
              <w:t xml:space="preserve"> zijnde de ‘Verklaring garantstelling moedermaatschappij’. </w:t>
            </w:r>
          </w:p>
          <w:p w14:paraId="0CD831FC" w14:textId="77777777" w:rsidR="008A3A02" w:rsidRPr="000F3458" w:rsidRDefault="008A3A02" w:rsidP="00252BBD">
            <w:pPr>
              <w:ind w:left="720"/>
            </w:pPr>
          </w:p>
          <w:p w14:paraId="5D024332" w14:textId="77777777" w:rsidR="00902095" w:rsidRPr="000F3458" w:rsidRDefault="00902095" w:rsidP="00252BBD">
            <w:pPr>
              <w:ind w:left="720"/>
            </w:pPr>
            <w:r w:rsidRPr="000F3458">
              <w:t>Nota bene: GVB beschouwt het gebruik van de accountantsverklaring met betrekking tot de geconsolideerde jaarrekening als bewijsstuk niet als een beroep op een derde in de zin van paragraaf 3.5.4. Als Gegadigde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Aanmelding te worden ingediend.</w:t>
            </w:r>
          </w:p>
          <w:p w14:paraId="3AD8CD46" w14:textId="77777777" w:rsidR="008A3A02" w:rsidRPr="000F3458" w:rsidRDefault="008A3A02" w:rsidP="00252BBD">
            <w:pPr>
              <w:ind w:left="720"/>
            </w:pPr>
          </w:p>
          <w:p w14:paraId="2A47D6CA" w14:textId="77777777" w:rsidR="00902095" w:rsidRPr="000F3458" w:rsidRDefault="00902095" w:rsidP="00252BBD">
            <w:pPr>
              <w:ind w:left="720"/>
            </w:pPr>
            <w:r w:rsidRPr="000F3458">
              <w:t>OF</w:t>
            </w:r>
          </w:p>
          <w:p w14:paraId="2107CD7D" w14:textId="77777777" w:rsidR="008A3A02" w:rsidRPr="000F3458" w:rsidRDefault="008A3A02" w:rsidP="00252BBD">
            <w:pPr>
              <w:ind w:left="720"/>
            </w:pPr>
          </w:p>
          <w:p w14:paraId="4363008A" w14:textId="77777777" w:rsidR="00902095" w:rsidRPr="000F3458" w:rsidRDefault="00902095" w:rsidP="001840FE">
            <w:pPr>
              <w:numPr>
                <w:ilvl w:val="0"/>
                <w:numId w:val="19"/>
              </w:numPr>
            </w:pPr>
            <w:r w:rsidRPr="000F3458">
              <w:t>Indien Gegadigde niet over een door een accountant gecontroleerde jaarrekening beschikt, mag Gegadigde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Gegadigde.</w:t>
            </w:r>
          </w:p>
          <w:p w14:paraId="48187697" w14:textId="77777777" w:rsidR="008A3A02" w:rsidRPr="000F3458" w:rsidRDefault="008A3A02" w:rsidP="00252BBD"/>
          <w:p w14:paraId="6D8A4B21" w14:textId="77777777" w:rsidR="00902095" w:rsidRPr="000F3458" w:rsidRDefault="00902095" w:rsidP="00252BBD">
            <w:r w:rsidRPr="000F3458">
              <w:t>*of in het land van vestiging vergelijkbare wetgeving.</w:t>
            </w:r>
          </w:p>
        </w:tc>
      </w:tr>
      <w:tr w:rsidR="00902095" w:rsidRPr="000F3458" w14:paraId="32382E9F" w14:textId="77777777" w:rsidTr="00902095">
        <w:tc>
          <w:tcPr>
            <w:tcW w:w="704" w:type="dxa"/>
            <w:vMerge/>
          </w:tcPr>
          <w:p w14:paraId="29F4BC80" w14:textId="77777777" w:rsidR="00902095" w:rsidRPr="000F3458" w:rsidRDefault="00902095" w:rsidP="00252BBD"/>
        </w:tc>
        <w:tc>
          <w:tcPr>
            <w:tcW w:w="1985" w:type="dxa"/>
            <w:tcMar>
              <w:top w:w="57" w:type="dxa"/>
              <w:bottom w:w="57" w:type="dxa"/>
            </w:tcMar>
          </w:tcPr>
          <w:p w14:paraId="2CF03253" w14:textId="77777777" w:rsidR="00902095" w:rsidRPr="000F3458" w:rsidRDefault="00902095" w:rsidP="00252BBD">
            <w:r w:rsidRPr="000F3458">
              <w:t>Te verstrekken door:</w:t>
            </w:r>
          </w:p>
        </w:tc>
        <w:tc>
          <w:tcPr>
            <w:tcW w:w="6373" w:type="dxa"/>
            <w:tcMar>
              <w:top w:w="57" w:type="dxa"/>
              <w:bottom w:w="57" w:type="dxa"/>
            </w:tcMar>
          </w:tcPr>
          <w:p w14:paraId="15C759FF" w14:textId="6E51CC92" w:rsidR="00902095" w:rsidRPr="000F3458" w:rsidRDefault="00902095" w:rsidP="00252BBD">
            <w:r w:rsidRPr="000F3458">
              <w:t>De Gegadigde die door GVB gesele</w:t>
            </w:r>
            <w:r w:rsidR="008A3A02" w:rsidRPr="000F3458">
              <w:t xml:space="preserve">cteerd is voor de </w:t>
            </w:r>
            <w:r w:rsidR="008F48CE">
              <w:rPr>
                <w:rFonts w:cs="Arial"/>
              </w:rPr>
              <w:t>inschrijvings- en</w:t>
            </w:r>
            <w:r w:rsidR="008F48CE" w:rsidRPr="000F3458">
              <w:rPr>
                <w:rFonts w:cs="Arial"/>
              </w:rPr>
              <w:t xml:space="preserve"> </w:t>
            </w:r>
            <w:r w:rsidR="008A3A02" w:rsidRPr="000F3458">
              <w:t>gunningsfase.</w:t>
            </w:r>
          </w:p>
          <w:p w14:paraId="1BD435D3" w14:textId="77777777" w:rsidR="008A3A02" w:rsidRPr="000F3458" w:rsidRDefault="008A3A02" w:rsidP="00252BBD"/>
          <w:p w14:paraId="37219D3F" w14:textId="77777777" w:rsidR="00902095" w:rsidRPr="000F3458" w:rsidRDefault="00902095" w:rsidP="00252BBD">
            <w:r w:rsidRPr="000F3458">
              <w:t xml:space="preserve">Indien Gegadigde een Combinatie is, geldt dit verzoek voor alle afzonderlijke deelnemers aan de Combinatie. </w:t>
            </w:r>
          </w:p>
          <w:p w14:paraId="1F9A3934" w14:textId="77777777" w:rsidR="008A3A02" w:rsidRPr="000F3458" w:rsidRDefault="008A3A02" w:rsidP="00252BBD"/>
          <w:p w14:paraId="7A914605" w14:textId="77777777" w:rsidR="00902095" w:rsidRPr="000F3458" w:rsidRDefault="00902095" w:rsidP="00252BBD">
            <w:r w:rsidRPr="000F3458">
              <w:t xml:space="preserve">Doet Gegadigde ten aanzien van minimumeis A een beroep op de draagkracht van een derde, dan dient Gegadigde bovenbedoelde bewijsstukken van deze derde te verstrekken. Gegadigde dient aanvullend een verklaring te verstrekken waarin de derde zich hoofdelijk aansprakelijk stelt voor de uitvoering van de opdracht. </w:t>
            </w:r>
          </w:p>
        </w:tc>
      </w:tr>
      <w:tr w:rsidR="00902095" w:rsidRPr="000F3458" w14:paraId="2E28EEF0" w14:textId="77777777" w:rsidTr="00902095">
        <w:tc>
          <w:tcPr>
            <w:tcW w:w="704" w:type="dxa"/>
            <w:vMerge/>
          </w:tcPr>
          <w:p w14:paraId="30614688" w14:textId="77777777" w:rsidR="00902095" w:rsidRPr="000F3458" w:rsidRDefault="00902095" w:rsidP="00252BBD"/>
        </w:tc>
        <w:tc>
          <w:tcPr>
            <w:tcW w:w="1985" w:type="dxa"/>
            <w:tcMar>
              <w:top w:w="57" w:type="dxa"/>
              <w:bottom w:w="57" w:type="dxa"/>
            </w:tcMar>
          </w:tcPr>
          <w:p w14:paraId="1EDB8ECC" w14:textId="77777777" w:rsidR="00902095" w:rsidRPr="000F3458" w:rsidRDefault="00902095" w:rsidP="00252BBD">
            <w:r w:rsidRPr="000F3458">
              <w:t>Wanneer:</w:t>
            </w:r>
          </w:p>
        </w:tc>
        <w:tc>
          <w:tcPr>
            <w:tcW w:w="6373" w:type="dxa"/>
            <w:tcMar>
              <w:top w:w="57" w:type="dxa"/>
              <w:bottom w:w="57" w:type="dxa"/>
            </w:tcMar>
          </w:tcPr>
          <w:p w14:paraId="6801F535" w14:textId="00578023" w:rsidR="00902095" w:rsidRPr="000F3458" w:rsidRDefault="00902095" w:rsidP="00252BBD">
            <w:r w:rsidRPr="000F3458">
              <w:t>Binnen 7 kalenderdagen na een daartoe strekkend verzoek van GVB. Zie paragraaf 3.6.5.</w:t>
            </w:r>
          </w:p>
        </w:tc>
      </w:tr>
    </w:tbl>
    <w:p w14:paraId="3E58DAE0" w14:textId="77777777" w:rsidR="00902095" w:rsidRPr="000F3458" w:rsidRDefault="00902095" w:rsidP="00252BBD">
      <w:pPr>
        <w:pStyle w:val="Geenafstand"/>
        <w:spacing w:line="280" w:lineRule="atLeast"/>
      </w:pPr>
      <w:bookmarkStart w:id="111" w:name="_Hlk520464716"/>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5F8BEF23" w14:textId="77777777" w:rsidTr="00902095">
        <w:tc>
          <w:tcPr>
            <w:tcW w:w="9212" w:type="dxa"/>
            <w:shd w:val="clear" w:color="auto" w:fill="D9E2F3" w:themeFill="accent1" w:themeFillTint="33"/>
            <w:tcMar>
              <w:top w:w="57" w:type="dxa"/>
              <w:bottom w:w="113" w:type="dxa"/>
            </w:tcMar>
          </w:tcPr>
          <w:p w14:paraId="71D1A681" w14:textId="77777777" w:rsidR="00902095" w:rsidRPr="000F3458" w:rsidRDefault="00902095" w:rsidP="00252BBD">
            <w:pPr>
              <w:rPr>
                <w:rFonts w:cs="Arial"/>
                <w:u w:val="single"/>
              </w:rPr>
            </w:pPr>
            <w:r w:rsidRPr="000F3458">
              <w:rPr>
                <w:rFonts w:cs="Arial"/>
                <w:u w:val="single"/>
              </w:rPr>
              <w:t>Motivering verstrekking accountantsverklaring vóór mededeling van de gunningsbeslissing:</w:t>
            </w:r>
          </w:p>
          <w:p w14:paraId="1369DE90" w14:textId="314ACF51" w:rsidR="00902095" w:rsidRPr="000F3458" w:rsidRDefault="00902095" w:rsidP="00975626">
            <w:pPr>
              <w:rPr>
                <w:rFonts w:cs="Arial"/>
              </w:rPr>
            </w:pPr>
            <w:r w:rsidRPr="000F3458">
              <w:rPr>
                <w:rFonts w:cs="Arial"/>
                <w:bCs/>
                <w:iCs/>
              </w:rPr>
              <w:t>Voorschrift 3.5. E van de Gids Proportionaliteit bepaalt dat de aanbestedende dienst (of het speciale-sectorbedrijf) niet eerder dan na de mededeling van de gunningsbeslissing van een inschrijver</w:t>
            </w:r>
            <w:r w:rsidR="00975626">
              <w:rPr>
                <w:rFonts w:cs="Arial"/>
                <w:bCs/>
                <w:iCs/>
              </w:rPr>
              <w:t xml:space="preserve"> </w:t>
            </w:r>
            <w:r w:rsidRPr="000F3458">
              <w:rPr>
                <w:rFonts w:cs="Arial"/>
                <w:bCs/>
                <w:iCs/>
              </w:rPr>
              <w:t xml:space="preserve">een goedkeurende accountantsverklaring </w:t>
            </w:r>
            <w:proofErr w:type="gramStart"/>
            <w:r w:rsidRPr="000F3458">
              <w:rPr>
                <w:rFonts w:cs="Arial"/>
                <w:bCs/>
                <w:iCs/>
              </w:rPr>
              <w:t>betreffende</w:t>
            </w:r>
            <w:proofErr w:type="gramEnd"/>
            <w:r w:rsidRPr="000F3458">
              <w:rPr>
                <w:rFonts w:cs="Arial"/>
                <w:bCs/>
                <w:iCs/>
              </w:rPr>
              <w:t xml:space="preserve"> de jaarrekening verlangt. GVB wijkt hiervan af en verlangt na selectie een accountantsverklaring. GVB voorkomt hiermee dat Gegadigden die niet aan de minimumeisen voldoen worden geselecteerd voor de </w:t>
            </w:r>
            <w:r w:rsidR="008F48CE">
              <w:rPr>
                <w:rFonts w:cs="Arial"/>
              </w:rPr>
              <w:t>inschrijvings- en</w:t>
            </w:r>
            <w:r w:rsidR="0019307B">
              <w:rPr>
                <w:rFonts w:cs="Arial"/>
              </w:rPr>
              <w:t xml:space="preserve"> </w:t>
            </w:r>
            <w:r w:rsidRPr="000F3458">
              <w:rPr>
                <w:rFonts w:cs="Arial"/>
                <w:bCs/>
                <w:iCs/>
              </w:rPr>
              <w:t>gunningsfase.</w:t>
            </w:r>
          </w:p>
        </w:tc>
      </w:tr>
    </w:tbl>
    <w:p w14:paraId="45E9D482" w14:textId="77777777" w:rsidR="00902095" w:rsidRPr="000F3458" w:rsidRDefault="00902095" w:rsidP="00252BBD">
      <w:pPr>
        <w:pStyle w:val="Geenafstand"/>
        <w:spacing w:line="280" w:lineRule="atLeast"/>
      </w:pPr>
      <w:bookmarkStart w:id="112" w:name="_Hlk520464748"/>
      <w:bookmarkEnd w:id="111"/>
    </w:p>
    <w:tbl>
      <w:tblPr>
        <w:tblStyle w:val="Tabelraster"/>
        <w:tblW w:w="0" w:type="auto"/>
        <w:tblLook w:val="04A0" w:firstRow="1" w:lastRow="0" w:firstColumn="1" w:lastColumn="0" w:noHBand="0" w:noVBand="1"/>
      </w:tblPr>
      <w:tblGrid>
        <w:gridCol w:w="704"/>
        <w:gridCol w:w="1985"/>
        <w:gridCol w:w="6371"/>
      </w:tblGrid>
      <w:tr w:rsidR="00902095" w:rsidRPr="000F3458" w14:paraId="15042555" w14:textId="77777777" w:rsidTr="00902095">
        <w:tc>
          <w:tcPr>
            <w:tcW w:w="704" w:type="dxa"/>
            <w:vMerge w:val="restart"/>
          </w:tcPr>
          <w:p w14:paraId="368A5432"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B.</w:t>
            </w:r>
          </w:p>
        </w:tc>
        <w:tc>
          <w:tcPr>
            <w:tcW w:w="8358" w:type="dxa"/>
            <w:gridSpan w:val="2"/>
            <w:tcMar>
              <w:top w:w="57" w:type="dxa"/>
              <w:bottom w:w="57" w:type="dxa"/>
            </w:tcMar>
          </w:tcPr>
          <w:p w14:paraId="73CCDB40" w14:textId="71649266"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Een rechtsgeldig ondertekende verklaring van Gegadigde dat hij niet bekend is met </w:t>
            </w:r>
            <w:r w:rsidR="000173B6">
              <w:rPr>
                <w:rFonts w:ascii="Arial" w:hAnsi="Arial" w:cs="Arial"/>
                <w:sz w:val="20"/>
                <w:szCs w:val="20"/>
              </w:rPr>
              <w:t>substantiële</w:t>
            </w:r>
            <w:r w:rsidR="00020BD1">
              <w:rPr>
                <w:rFonts w:ascii="Arial" w:hAnsi="Arial" w:cs="Arial"/>
                <w:sz w:val="20"/>
                <w:szCs w:val="20"/>
              </w:rPr>
              <w:t xml:space="preserve"> </w:t>
            </w:r>
            <w:r w:rsidRPr="000F3458">
              <w:rPr>
                <w:rFonts w:ascii="Arial" w:hAnsi="Arial" w:cs="Arial"/>
                <w:sz w:val="20"/>
                <w:szCs w:val="20"/>
              </w:rPr>
              <w:t xml:space="preserve">aanspraken van derden, financieel of anderszins, die de continuïteit van zijn bedrijfsvoering in gevaar kunnen brengen. Gegadigde dient hiervoor gebruik te maken van bijgevoegde ‘Verklaring Financiële draagkracht en continuïteit bedrijfsvoering’ (bijlage </w:t>
            </w:r>
            <w:r w:rsidR="00056C6B" w:rsidRPr="00C6569E">
              <w:rPr>
                <w:rFonts w:ascii="Arial" w:hAnsi="Arial" w:cs="Arial"/>
                <w:sz w:val="20"/>
                <w:szCs w:val="20"/>
                <w:highlight w:val="cyan"/>
              </w:rPr>
              <w:t>6</w:t>
            </w:r>
            <w:r w:rsidRPr="000F3458">
              <w:rPr>
                <w:rFonts w:ascii="Arial" w:hAnsi="Arial" w:cs="Arial"/>
                <w:sz w:val="20"/>
                <w:szCs w:val="20"/>
              </w:rPr>
              <w:t xml:space="preserve">). </w:t>
            </w:r>
          </w:p>
        </w:tc>
      </w:tr>
      <w:tr w:rsidR="00902095" w:rsidRPr="000F3458" w14:paraId="1141C64E" w14:textId="77777777" w:rsidTr="00902095">
        <w:tc>
          <w:tcPr>
            <w:tcW w:w="704" w:type="dxa"/>
            <w:vMerge/>
          </w:tcPr>
          <w:p w14:paraId="5B18E3C0" w14:textId="77777777" w:rsidR="00902095" w:rsidRPr="000F3458" w:rsidRDefault="00902095" w:rsidP="00252BBD">
            <w:pPr>
              <w:rPr>
                <w:rFonts w:cs="Arial"/>
              </w:rPr>
            </w:pPr>
          </w:p>
        </w:tc>
        <w:tc>
          <w:tcPr>
            <w:tcW w:w="1985" w:type="dxa"/>
            <w:tcMar>
              <w:top w:w="57" w:type="dxa"/>
              <w:bottom w:w="57" w:type="dxa"/>
            </w:tcMar>
          </w:tcPr>
          <w:p w14:paraId="64E62D97" w14:textId="77777777" w:rsidR="00902095" w:rsidRPr="000F3458" w:rsidRDefault="00902095" w:rsidP="00252BBD">
            <w:pPr>
              <w:rPr>
                <w:rFonts w:cs="Arial"/>
              </w:rPr>
            </w:pPr>
            <w:r w:rsidRPr="000F3458">
              <w:rPr>
                <w:rFonts w:cs="Arial"/>
              </w:rPr>
              <w:t xml:space="preserve">Te verstrekken door: </w:t>
            </w:r>
          </w:p>
        </w:tc>
        <w:tc>
          <w:tcPr>
            <w:tcW w:w="6373" w:type="dxa"/>
            <w:tcMar>
              <w:top w:w="57" w:type="dxa"/>
              <w:bottom w:w="57" w:type="dxa"/>
            </w:tcMar>
          </w:tcPr>
          <w:p w14:paraId="6D6FE8D2" w14:textId="52C597A5" w:rsidR="00902095" w:rsidRPr="000F3458" w:rsidRDefault="00902095" w:rsidP="00252BBD">
            <w:pPr>
              <w:pStyle w:val="Geenafstand"/>
              <w:rPr>
                <w:rFonts w:ascii="Arial" w:hAnsi="Arial" w:cs="Arial"/>
                <w:sz w:val="20"/>
                <w:szCs w:val="20"/>
              </w:rPr>
            </w:pPr>
            <w:r w:rsidRPr="000F3458">
              <w:rPr>
                <w:rFonts w:ascii="Arial" w:hAnsi="Arial" w:cs="Arial"/>
                <w:sz w:val="20"/>
                <w:szCs w:val="20"/>
              </w:rPr>
              <w:t>De Gegadigde die geselecteerd is voor de</w:t>
            </w:r>
            <w:r w:rsidR="008F48CE">
              <w:rPr>
                <w:rFonts w:ascii="Arial" w:hAnsi="Arial" w:cs="Arial"/>
                <w:sz w:val="20"/>
                <w:szCs w:val="20"/>
              </w:rPr>
              <w:t xml:space="preserve"> inschrijvings- en</w:t>
            </w:r>
            <w:r w:rsidR="0019307B">
              <w:rPr>
                <w:rFonts w:ascii="Arial" w:hAnsi="Arial" w:cs="Arial"/>
                <w:sz w:val="20"/>
                <w:szCs w:val="20"/>
              </w:rPr>
              <w:t xml:space="preserve"> </w:t>
            </w:r>
            <w:r w:rsidRPr="000F3458">
              <w:rPr>
                <w:rFonts w:ascii="Arial" w:hAnsi="Arial" w:cs="Arial"/>
                <w:sz w:val="20"/>
                <w:szCs w:val="20"/>
              </w:rPr>
              <w:t>gunningsfase.</w:t>
            </w:r>
          </w:p>
          <w:p w14:paraId="7943C0DD" w14:textId="77777777" w:rsidR="00902095" w:rsidRPr="000F3458" w:rsidRDefault="00902095" w:rsidP="00252BBD">
            <w:pPr>
              <w:pStyle w:val="Geenafstand"/>
              <w:rPr>
                <w:rFonts w:ascii="Arial" w:hAnsi="Arial" w:cs="Arial"/>
                <w:sz w:val="20"/>
                <w:szCs w:val="20"/>
              </w:rPr>
            </w:pPr>
          </w:p>
          <w:p w14:paraId="374AD2CD"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w:t>
            </w:r>
          </w:p>
          <w:p w14:paraId="4C85C755" w14:textId="77777777" w:rsidR="00902095" w:rsidRPr="000F3458" w:rsidRDefault="00902095" w:rsidP="00252BBD">
            <w:pPr>
              <w:pStyle w:val="Geenafstand"/>
              <w:rPr>
                <w:rFonts w:ascii="Arial" w:hAnsi="Arial" w:cs="Arial"/>
                <w:sz w:val="20"/>
                <w:szCs w:val="20"/>
              </w:rPr>
            </w:pPr>
          </w:p>
          <w:p w14:paraId="433CDEF2" w14:textId="3A514505"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Doet Gegadigde ten aanzien van minimumeis B een beroep op de draagkracht van een derde, dan dient Gegadigde bovenbedoelde verklaring van deze derde te verstrekken. Gegadigde maakt daarvoor gebruik van </w:t>
            </w:r>
            <w:r w:rsidRPr="004504E7">
              <w:rPr>
                <w:rFonts w:ascii="Arial" w:hAnsi="Arial" w:cs="Arial"/>
                <w:sz w:val="20"/>
                <w:szCs w:val="20"/>
              </w:rPr>
              <w:t xml:space="preserve">het als bijlage </w:t>
            </w:r>
            <w:r w:rsidR="00056C6B" w:rsidRPr="004504E7">
              <w:rPr>
                <w:rFonts w:ascii="Arial" w:hAnsi="Arial" w:cs="Arial"/>
                <w:sz w:val="20"/>
                <w:szCs w:val="20"/>
              </w:rPr>
              <w:t>6</w:t>
            </w:r>
            <w:r w:rsidRPr="004504E7">
              <w:rPr>
                <w:rFonts w:ascii="Arial" w:hAnsi="Arial" w:cs="Arial"/>
                <w:sz w:val="20"/>
                <w:szCs w:val="20"/>
              </w:rPr>
              <w:t xml:space="preserve"> bijgevoegde</w:t>
            </w:r>
            <w:r w:rsidRPr="000F3458">
              <w:rPr>
                <w:rFonts w:ascii="Arial" w:hAnsi="Arial" w:cs="Arial"/>
                <w:sz w:val="20"/>
                <w:szCs w:val="20"/>
              </w:rPr>
              <w:t xml:space="preserve"> model. Gegadigde dient aanvullend een verklaring te verstrekken waarin de derde zich hoofdelijk aansprakelijk stelt voor de uitvoering van de opdracht.</w:t>
            </w:r>
          </w:p>
        </w:tc>
      </w:tr>
      <w:tr w:rsidR="00902095" w:rsidRPr="000F3458" w14:paraId="7EC460CE" w14:textId="77777777" w:rsidTr="00902095">
        <w:tc>
          <w:tcPr>
            <w:tcW w:w="704" w:type="dxa"/>
            <w:vMerge/>
          </w:tcPr>
          <w:p w14:paraId="23615064" w14:textId="77777777" w:rsidR="00902095" w:rsidRPr="000F3458" w:rsidRDefault="00902095" w:rsidP="00252BBD">
            <w:pPr>
              <w:rPr>
                <w:rFonts w:cs="Arial"/>
              </w:rPr>
            </w:pPr>
          </w:p>
        </w:tc>
        <w:tc>
          <w:tcPr>
            <w:tcW w:w="1985" w:type="dxa"/>
            <w:tcMar>
              <w:top w:w="57" w:type="dxa"/>
              <w:bottom w:w="57" w:type="dxa"/>
            </w:tcMar>
          </w:tcPr>
          <w:p w14:paraId="6755CCB1" w14:textId="77777777" w:rsidR="00902095" w:rsidRPr="000F3458" w:rsidRDefault="00902095" w:rsidP="00252BBD">
            <w:pPr>
              <w:rPr>
                <w:rFonts w:cs="Arial"/>
              </w:rPr>
            </w:pPr>
            <w:r w:rsidRPr="000F3458">
              <w:rPr>
                <w:rFonts w:cs="Arial"/>
              </w:rPr>
              <w:t>Wanneer:</w:t>
            </w:r>
          </w:p>
        </w:tc>
        <w:tc>
          <w:tcPr>
            <w:tcW w:w="6373" w:type="dxa"/>
            <w:tcMar>
              <w:top w:w="57" w:type="dxa"/>
              <w:bottom w:w="57" w:type="dxa"/>
            </w:tcMar>
          </w:tcPr>
          <w:p w14:paraId="619A7D43"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Binnen 7 kalenderdagen na een daartoe strekkend verzoek van GVB. Zie paragraaf 3.6.5 en 3.6.6.</w:t>
            </w:r>
          </w:p>
        </w:tc>
      </w:tr>
    </w:tbl>
    <w:p w14:paraId="4EC2CD80" w14:textId="77777777" w:rsidR="00902095" w:rsidRPr="000F3458" w:rsidRDefault="00902095" w:rsidP="00252BBD">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902095" w:rsidRPr="000F3458" w14:paraId="6F013DED" w14:textId="77777777" w:rsidTr="008E014A">
        <w:tc>
          <w:tcPr>
            <w:tcW w:w="704" w:type="dxa"/>
            <w:vMerge w:val="restart"/>
            <w:shd w:val="clear" w:color="auto" w:fill="auto"/>
          </w:tcPr>
          <w:bookmarkEnd w:id="112"/>
          <w:p w14:paraId="22527B59" w14:textId="77777777" w:rsidR="00902095" w:rsidRPr="008E014A" w:rsidRDefault="00902095" w:rsidP="00252BBD">
            <w:pPr>
              <w:pStyle w:val="Geenafstand"/>
              <w:rPr>
                <w:rFonts w:ascii="Arial" w:hAnsi="Arial" w:cs="Arial"/>
                <w:sz w:val="20"/>
                <w:szCs w:val="20"/>
              </w:rPr>
            </w:pPr>
            <w:r w:rsidRPr="008E014A">
              <w:rPr>
                <w:rFonts w:ascii="Arial" w:hAnsi="Arial" w:cs="Arial"/>
                <w:sz w:val="20"/>
                <w:szCs w:val="20"/>
              </w:rPr>
              <w:t>C.</w:t>
            </w:r>
          </w:p>
        </w:tc>
        <w:tc>
          <w:tcPr>
            <w:tcW w:w="8358" w:type="dxa"/>
            <w:gridSpan w:val="2"/>
            <w:shd w:val="clear" w:color="auto" w:fill="auto"/>
            <w:tcMar>
              <w:top w:w="57" w:type="dxa"/>
              <w:bottom w:w="57" w:type="dxa"/>
            </w:tcMar>
          </w:tcPr>
          <w:p w14:paraId="78C9AAA5" w14:textId="6D60FAE5" w:rsidR="00BE4A98" w:rsidRDefault="00902095" w:rsidP="00252BBD">
            <w:pPr>
              <w:pStyle w:val="Geenafstand"/>
              <w:rPr>
                <w:rFonts w:ascii="Arial" w:hAnsi="Arial" w:cs="Arial"/>
                <w:sz w:val="20"/>
                <w:szCs w:val="20"/>
              </w:rPr>
            </w:pPr>
            <w:r w:rsidRPr="008E014A">
              <w:rPr>
                <w:rFonts w:ascii="Arial" w:hAnsi="Arial" w:cs="Arial"/>
                <w:sz w:val="20"/>
                <w:szCs w:val="20"/>
              </w:rPr>
              <w:t xml:space="preserve">Een bewijs van verzekering tegen bedrijfsaansprakelijkheid </w:t>
            </w:r>
            <w:r w:rsidR="00BE4A98">
              <w:rPr>
                <w:rFonts w:ascii="Arial" w:hAnsi="Arial" w:cs="Arial"/>
                <w:sz w:val="20"/>
                <w:szCs w:val="20"/>
              </w:rPr>
              <w:t xml:space="preserve">en beroepsaansprakelijkheid </w:t>
            </w:r>
            <w:r w:rsidRPr="008E014A">
              <w:rPr>
                <w:rFonts w:ascii="Arial" w:hAnsi="Arial" w:cs="Arial"/>
                <w:sz w:val="20"/>
                <w:szCs w:val="20"/>
              </w:rPr>
              <w:t xml:space="preserve">(kopie polis of verzekeringsverklaring) waaruit blijkt dat Gegadigde is verzekerd tegen wettelijke aansprakelijkheid (bedrijfsaansprakelijkheid) </w:t>
            </w:r>
            <w:r w:rsidR="00BE4A98">
              <w:rPr>
                <w:rFonts w:ascii="Arial" w:hAnsi="Arial" w:cs="Arial"/>
                <w:sz w:val="20"/>
                <w:szCs w:val="20"/>
              </w:rPr>
              <w:t xml:space="preserve">en </w:t>
            </w:r>
            <w:r w:rsidR="0075763A">
              <w:rPr>
                <w:rFonts w:ascii="Arial" w:hAnsi="Arial" w:cs="Arial"/>
                <w:sz w:val="20"/>
                <w:szCs w:val="20"/>
              </w:rPr>
              <w:t>beroepsaansprakelijkheid</w:t>
            </w:r>
            <w:r w:rsidR="00BE4A98">
              <w:rPr>
                <w:rFonts w:ascii="Arial" w:hAnsi="Arial" w:cs="Arial"/>
                <w:sz w:val="20"/>
                <w:szCs w:val="20"/>
              </w:rPr>
              <w:t xml:space="preserve"> </w:t>
            </w:r>
            <w:r w:rsidRPr="008E014A">
              <w:rPr>
                <w:rFonts w:ascii="Arial" w:hAnsi="Arial" w:cs="Arial"/>
                <w:sz w:val="20"/>
                <w:szCs w:val="20"/>
              </w:rPr>
              <w:t xml:space="preserve">voor </w:t>
            </w:r>
            <w:r w:rsidR="00BE4A98">
              <w:rPr>
                <w:rFonts w:ascii="Arial" w:hAnsi="Arial" w:cs="Arial"/>
                <w:sz w:val="20"/>
                <w:szCs w:val="20"/>
              </w:rPr>
              <w:t>de volgende bedragen:</w:t>
            </w:r>
          </w:p>
          <w:p w14:paraId="798CC783" w14:textId="77777777" w:rsidR="00902095" w:rsidRDefault="00BE4A98" w:rsidP="00252BBD">
            <w:pPr>
              <w:pStyle w:val="Geenafstand"/>
              <w:rPr>
                <w:rFonts w:ascii="Arial" w:hAnsi="Arial" w:cs="Arial"/>
                <w:sz w:val="20"/>
                <w:szCs w:val="20"/>
              </w:rPr>
            </w:pPr>
            <w:r>
              <w:rPr>
                <w:rFonts w:ascii="Arial" w:hAnsi="Arial" w:cs="Arial"/>
                <w:sz w:val="20"/>
                <w:szCs w:val="20"/>
              </w:rPr>
              <w:lastRenderedPageBreak/>
              <w:t xml:space="preserve">Bedrijfsaansprakelijkheid: </w:t>
            </w:r>
            <w:r w:rsidR="00902095" w:rsidRPr="008E014A">
              <w:rPr>
                <w:rFonts w:ascii="Arial" w:hAnsi="Arial" w:cs="Arial"/>
                <w:sz w:val="20"/>
                <w:szCs w:val="20"/>
              </w:rPr>
              <w:t xml:space="preserve">een bedrag van minimaal € 1.000.000,- per schadeveroorzakende gebeurtenis en een limiet van minimaal € </w:t>
            </w:r>
            <w:proofErr w:type="gramStart"/>
            <w:r w:rsidR="00902095" w:rsidRPr="008E014A">
              <w:rPr>
                <w:rFonts w:ascii="Arial" w:hAnsi="Arial" w:cs="Arial"/>
                <w:sz w:val="20"/>
                <w:szCs w:val="20"/>
              </w:rPr>
              <w:t>2.500.000,-</w:t>
            </w:r>
            <w:proofErr w:type="gramEnd"/>
            <w:r w:rsidR="00902095" w:rsidRPr="008E014A">
              <w:rPr>
                <w:rFonts w:ascii="Arial" w:hAnsi="Arial" w:cs="Arial"/>
                <w:sz w:val="20"/>
                <w:szCs w:val="20"/>
              </w:rPr>
              <w:t xml:space="preserve"> per jaar.</w:t>
            </w:r>
          </w:p>
          <w:p w14:paraId="5152C29F" w14:textId="1461D23C" w:rsidR="00BC184A" w:rsidRPr="000F3458" w:rsidRDefault="0075763A" w:rsidP="00252BBD">
            <w:pPr>
              <w:pStyle w:val="Geenafstand"/>
              <w:rPr>
                <w:rFonts w:ascii="Arial" w:hAnsi="Arial" w:cs="Arial"/>
                <w:sz w:val="20"/>
                <w:szCs w:val="20"/>
              </w:rPr>
            </w:pPr>
            <w:r>
              <w:rPr>
                <w:rFonts w:ascii="Arial" w:hAnsi="Arial" w:cs="Arial"/>
                <w:sz w:val="20"/>
                <w:szCs w:val="20"/>
              </w:rPr>
              <w:t>Beroepsaansprakelijkheid</w:t>
            </w:r>
            <w:r w:rsidR="00BC184A">
              <w:rPr>
                <w:rFonts w:ascii="Arial" w:hAnsi="Arial" w:cs="Arial"/>
                <w:sz w:val="20"/>
                <w:szCs w:val="20"/>
              </w:rPr>
              <w:t xml:space="preserve">: een bedrag van minimaal </w:t>
            </w:r>
            <w:r w:rsidR="00BC184A" w:rsidRPr="008E014A">
              <w:rPr>
                <w:rFonts w:ascii="Arial" w:hAnsi="Arial" w:cs="Arial"/>
                <w:sz w:val="20"/>
                <w:szCs w:val="20"/>
              </w:rPr>
              <w:t xml:space="preserve">€ </w:t>
            </w:r>
            <w:proofErr w:type="gramStart"/>
            <w:r w:rsidR="00BC184A" w:rsidRPr="008E014A">
              <w:rPr>
                <w:rFonts w:ascii="Arial" w:hAnsi="Arial" w:cs="Arial"/>
                <w:sz w:val="20"/>
                <w:szCs w:val="20"/>
              </w:rPr>
              <w:t>1.000.000,-</w:t>
            </w:r>
            <w:proofErr w:type="gramEnd"/>
            <w:r w:rsidR="00BC184A" w:rsidRPr="008E014A">
              <w:rPr>
                <w:rFonts w:ascii="Arial" w:hAnsi="Arial" w:cs="Arial"/>
                <w:sz w:val="20"/>
                <w:szCs w:val="20"/>
              </w:rPr>
              <w:t xml:space="preserve"> per schadeveroorzakende gebeurtenis</w:t>
            </w:r>
            <w:r>
              <w:rPr>
                <w:rFonts w:ascii="Arial" w:hAnsi="Arial" w:cs="Arial"/>
                <w:sz w:val="20"/>
                <w:szCs w:val="20"/>
              </w:rPr>
              <w:t>.</w:t>
            </w:r>
          </w:p>
        </w:tc>
      </w:tr>
      <w:tr w:rsidR="00902095" w:rsidRPr="000F3458" w14:paraId="0446B451" w14:textId="77777777" w:rsidTr="00902095">
        <w:tc>
          <w:tcPr>
            <w:tcW w:w="704" w:type="dxa"/>
            <w:vMerge/>
          </w:tcPr>
          <w:p w14:paraId="1DB1AA15" w14:textId="77777777" w:rsidR="00902095" w:rsidRPr="000F3458" w:rsidRDefault="00902095" w:rsidP="00252BBD">
            <w:pPr>
              <w:rPr>
                <w:rFonts w:cs="Arial"/>
              </w:rPr>
            </w:pPr>
          </w:p>
        </w:tc>
        <w:tc>
          <w:tcPr>
            <w:tcW w:w="1985" w:type="dxa"/>
            <w:tcMar>
              <w:top w:w="57" w:type="dxa"/>
              <w:bottom w:w="57" w:type="dxa"/>
            </w:tcMar>
          </w:tcPr>
          <w:p w14:paraId="43D69A35" w14:textId="77777777" w:rsidR="00902095" w:rsidRPr="000F3458" w:rsidRDefault="00902095" w:rsidP="00252BBD">
            <w:pPr>
              <w:rPr>
                <w:rFonts w:cs="Arial"/>
              </w:rPr>
            </w:pPr>
            <w:r w:rsidRPr="000F3458">
              <w:rPr>
                <w:rFonts w:cs="Arial"/>
              </w:rPr>
              <w:t xml:space="preserve">Te verstrekken door: </w:t>
            </w:r>
          </w:p>
        </w:tc>
        <w:tc>
          <w:tcPr>
            <w:tcW w:w="6373" w:type="dxa"/>
            <w:tcMar>
              <w:top w:w="57" w:type="dxa"/>
              <w:bottom w:w="57" w:type="dxa"/>
            </w:tcMar>
          </w:tcPr>
          <w:p w14:paraId="1AE6AE09" w14:textId="3A24EE5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De Gegadigde die geselecteerd is door GVB voor de </w:t>
            </w:r>
            <w:r w:rsidR="008F48CE">
              <w:rPr>
                <w:rFonts w:ascii="Arial" w:hAnsi="Arial" w:cs="Arial"/>
                <w:sz w:val="20"/>
                <w:szCs w:val="20"/>
              </w:rPr>
              <w:t xml:space="preserve">inschrijvings- en </w:t>
            </w:r>
            <w:r w:rsidRPr="000F3458">
              <w:rPr>
                <w:rFonts w:ascii="Arial" w:hAnsi="Arial" w:cs="Arial"/>
                <w:sz w:val="20"/>
                <w:szCs w:val="20"/>
              </w:rPr>
              <w:t>gunningsfase.</w:t>
            </w:r>
          </w:p>
          <w:p w14:paraId="1EAF4D63" w14:textId="77777777" w:rsidR="00902095" w:rsidRPr="000F3458" w:rsidRDefault="00902095" w:rsidP="00252BBD">
            <w:pPr>
              <w:pStyle w:val="Geenafstand"/>
              <w:rPr>
                <w:rFonts w:ascii="Arial" w:hAnsi="Arial" w:cs="Arial"/>
                <w:sz w:val="20"/>
                <w:szCs w:val="20"/>
              </w:rPr>
            </w:pPr>
          </w:p>
          <w:p w14:paraId="463898B2"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sidRPr="000F3458">
              <w:rPr>
                <w:rFonts w:ascii="Arial" w:hAnsi="Arial" w:cs="Arial"/>
                <w:sz w:val="20"/>
                <w:szCs w:val="20"/>
                <w:u w:val="single"/>
              </w:rPr>
              <w:t>alle</w:t>
            </w:r>
            <w:r w:rsidRPr="000F3458">
              <w:rPr>
                <w:rFonts w:ascii="Arial" w:hAnsi="Arial" w:cs="Arial"/>
                <w:sz w:val="20"/>
                <w:szCs w:val="20"/>
              </w:rPr>
              <w:t xml:space="preserve"> afzonderlijke deelnemers aan de Combinatie.</w:t>
            </w:r>
          </w:p>
        </w:tc>
      </w:tr>
      <w:tr w:rsidR="00902095" w:rsidRPr="000F3458" w14:paraId="37E952D5" w14:textId="77777777" w:rsidTr="00902095">
        <w:tc>
          <w:tcPr>
            <w:tcW w:w="704" w:type="dxa"/>
            <w:vMerge/>
          </w:tcPr>
          <w:p w14:paraId="27803E20" w14:textId="77777777" w:rsidR="00902095" w:rsidRPr="000F3458" w:rsidRDefault="00902095" w:rsidP="00252BBD">
            <w:pPr>
              <w:rPr>
                <w:rFonts w:cs="Arial"/>
              </w:rPr>
            </w:pPr>
          </w:p>
        </w:tc>
        <w:tc>
          <w:tcPr>
            <w:tcW w:w="1985" w:type="dxa"/>
            <w:tcMar>
              <w:top w:w="57" w:type="dxa"/>
              <w:bottom w:w="57" w:type="dxa"/>
            </w:tcMar>
          </w:tcPr>
          <w:p w14:paraId="7DDC1C06" w14:textId="77777777" w:rsidR="00902095" w:rsidRPr="000F3458" w:rsidRDefault="00902095" w:rsidP="00252BBD">
            <w:pPr>
              <w:rPr>
                <w:rFonts w:cs="Arial"/>
              </w:rPr>
            </w:pPr>
            <w:r w:rsidRPr="000F3458">
              <w:rPr>
                <w:rFonts w:cs="Arial"/>
              </w:rPr>
              <w:t>Wanneer:</w:t>
            </w:r>
          </w:p>
        </w:tc>
        <w:tc>
          <w:tcPr>
            <w:tcW w:w="6373" w:type="dxa"/>
            <w:tcMar>
              <w:top w:w="57" w:type="dxa"/>
              <w:bottom w:w="57" w:type="dxa"/>
            </w:tcMar>
          </w:tcPr>
          <w:p w14:paraId="002C208C" w14:textId="37DB7C02" w:rsidR="00902095" w:rsidRPr="000F3458" w:rsidRDefault="00902095" w:rsidP="00252BBD">
            <w:pPr>
              <w:pStyle w:val="Geenafstand"/>
              <w:rPr>
                <w:rFonts w:ascii="Arial" w:hAnsi="Arial" w:cs="Arial"/>
                <w:sz w:val="20"/>
                <w:szCs w:val="20"/>
              </w:rPr>
            </w:pPr>
            <w:r w:rsidRPr="000F3458">
              <w:rPr>
                <w:rFonts w:ascii="Arial" w:hAnsi="Arial" w:cs="Arial"/>
                <w:sz w:val="20"/>
                <w:szCs w:val="20"/>
              </w:rPr>
              <w:t>Binnen 7 kalenderdagen na een daartoe strekkend verzoek van GVB. Zie paragraaf 3.6.5.</w:t>
            </w:r>
          </w:p>
        </w:tc>
      </w:tr>
    </w:tbl>
    <w:p w14:paraId="3920A510" w14:textId="77777777" w:rsidR="00902095" w:rsidRPr="000F3458" w:rsidRDefault="00902095" w:rsidP="00252BBD">
      <w:pPr>
        <w:pStyle w:val="Kop3"/>
      </w:pPr>
      <w:bookmarkStart w:id="113" w:name="_Ref442436944"/>
      <w:r w:rsidRPr="000F3458">
        <w:t>Eisen ten aanzien van technische en organisatorische bekwaamheid</w:t>
      </w:r>
      <w:bookmarkEnd w:id="113"/>
    </w:p>
    <w:p w14:paraId="3469288F" w14:textId="77777777" w:rsidR="00902095" w:rsidRPr="00E50ED7" w:rsidRDefault="00902095" w:rsidP="00252BBD">
      <w:r w:rsidRPr="00E50ED7">
        <w:t>Gegadigde dient te beschikken over de voor de uitvoering van de opdracht benodigde technische en organisatorische bekwaamheid. GVB hanteert hiervoor de navolgende minimumeisen:</w:t>
      </w:r>
    </w:p>
    <w:p w14:paraId="4145D64F" w14:textId="77777777" w:rsidR="00902095" w:rsidRPr="00E50ED7" w:rsidRDefault="00902095" w:rsidP="00B152C9">
      <w:pPr>
        <w:pStyle w:val="Lijstalinea"/>
        <w:numPr>
          <w:ilvl w:val="0"/>
          <w:numId w:val="14"/>
        </w:numPr>
      </w:pPr>
      <w:r w:rsidRPr="00E50ED7">
        <w:t>Referentieopdrachten i.r.t. kerncompetenties</w:t>
      </w:r>
    </w:p>
    <w:p w14:paraId="2F3B5ECE" w14:textId="6158137C" w:rsidR="00902095" w:rsidRPr="00E50ED7" w:rsidRDefault="00902095" w:rsidP="00B152C9">
      <w:pPr>
        <w:pStyle w:val="Lijstalinea"/>
        <w:numPr>
          <w:ilvl w:val="0"/>
          <w:numId w:val="14"/>
        </w:numPr>
      </w:pPr>
      <w:r w:rsidRPr="00E50ED7">
        <w:t>Beheersing Nederlandse taal</w:t>
      </w:r>
    </w:p>
    <w:p w14:paraId="13B0D0F7" w14:textId="77777777" w:rsidR="00902095" w:rsidRPr="00E50ED7" w:rsidRDefault="00902095" w:rsidP="00B152C9">
      <w:pPr>
        <w:pStyle w:val="Lijstalinea"/>
        <w:numPr>
          <w:ilvl w:val="0"/>
          <w:numId w:val="14"/>
        </w:numPr>
      </w:pPr>
      <w:r w:rsidRPr="00E50ED7">
        <w:t xml:space="preserve">Normen </w:t>
      </w:r>
      <w:proofErr w:type="gramStart"/>
      <w:r w:rsidRPr="00E50ED7">
        <w:t>inzake</w:t>
      </w:r>
      <w:proofErr w:type="gramEnd"/>
      <w:r w:rsidRPr="00E50ED7">
        <w:t xml:space="preserve"> kwaliteitsbewaking</w:t>
      </w:r>
    </w:p>
    <w:p w14:paraId="014D5C31" w14:textId="77777777" w:rsidR="00902095" w:rsidRPr="00E50ED7" w:rsidRDefault="00902095" w:rsidP="00B152C9">
      <w:pPr>
        <w:pStyle w:val="Lijstalinea"/>
        <w:numPr>
          <w:ilvl w:val="0"/>
          <w:numId w:val="14"/>
        </w:numPr>
      </w:pPr>
      <w:r w:rsidRPr="00E50ED7">
        <w:t xml:space="preserve">Normen </w:t>
      </w:r>
      <w:proofErr w:type="gramStart"/>
      <w:r w:rsidRPr="00E50ED7">
        <w:t>inzake</w:t>
      </w:r>
      <w:proofErr w:type="gramEnd"/>
      <w:r w:rsidRPr="00E50ED7">
        <w:t xml:space="preserve"> veiligheid</w:t>
      </w:r>
    </w:p>
    <w:p w14:paraId="2FA267E0" w14:textId="77777777" w:rsidR="00902095" w:rsidRPr="00E50ED7" w:rsidRDefault="00902095" w:rsidP="00B152C9">
      <w:pPr>
        <w:pStyle w:val="Lijstalinea"/>
        <w:numPr>
          <w:ilvl w:val="0"/>
          <w:numId w:val="14"/>
        </w:numPr>
      </w:pPr>
      <w:r w:rsidRPr="00E50ED7">
        <w:t xml:space="preserve">Eisen </w:t>
      </w:r>
      <w:proofErr w:type="gramStart"/>
      <w:r w:rsidRPr="00E50ED7">
        <w:t>inzake</w:t>
      </w:r>
      <w:proofErr w:type="gramEnd"/>
      <w:r w:rsidRPr="00E50ED7">
        <w:t xml:space="preserve"> serviceapparaat</w:t>
      </w:r>
    </w:p>
    <w:p w14:paraId="0477CBEA" w14:textId="77777777" w:rsidR="00157418" w:rsidRPr="00E50ED7" w:rsidRDefault="00157418" w:rsidP="00B152C9">
      <w:pPr>
        <w:pStyle w:val="Lijstalinea"/>
        <w:numPr>
          <w:ilvl w:val="0"/>
          <w:numId w:val="14"/>
        </w:numPr>
      </w:pPr>
      <w:r w:rsidRPr="00E50ED7">
        <w:t xml:space="preserve">Eisen </w:t>
      </w:r>
      <w:proofErr w:type="gramStart"/>
      <w:r w:rsidRPr="00E50ED7">
        <w:t>inzake</w:t>
      </w:r>
      <w:proofErr w:type="gramEnd"/>
      <w:r w:rsidRPr="00E50ED7">
        <w:t xml:space="preserve"> beroepskwalificaties</w:t>
      </w:r>
    </w:p>
    <w:p w14:paraId="02D68F70" w14:textId="77777777" w:rsidR="00902095" w:rsidRPr="00E50ED7" w:rsidRDefault="00902095" w:rsidP="00252BBD">
      <w:pPr>
        <w:pStyle w:val="Geenafstand"/>
      </w:pPr>
    </w:p>
    <w:p w14:paraId="29B74ECC" w14:textId="77777777" w:rsidR="00902095" w:rsidRPr="00C01848" w:rsidRDefault="00902095" w:rsidP="00B152C9">
      <w:pPr>
        <w:pStyle w:val="Lijstalinea"/>
        <w:numPr>
          <w:ilvl w:val="0"/>
          <w:numId w:val="11"/>
        </w:numPr>
        <w:rPr>
          <w:b/>
          <w:bCs/>
        </w:rPr>
      </w:pPr>
      <w:r w:rsidRPr="00C01848">
        <w:rPr>
          <w:b/>
          <w:bCs/>
        </w:rPr>
        <w:t>Referentieopdrachten</w:t>
      </w:r>
    </w:p>
    <w:p w14:paraId="3286A285" w14:textId="77777777" w:rsidR="00902095" w:rsidRPr="000F3458" w:rsidRDefault="00902095" w:rsidP="00252BBD">
      <w:pPr>
        <w:rPr>
          <w:rFonts w:cs="Arial"/>
        </w:rPr>
      </w:pPr>
      <w:r w:rsidRPr="00E50ED7">
        <w:rPr>
          <w:rFonts w:cs="Arial"/>
        </w:rPr>
        <w:t>Gegadigde dient door middel van een of meer referentieopdrachten aan te tonen dat hij over de volgende kerncompetenties beschikt:</w:t>
      </w:r>
    </w:p>
    <w:p w14:paraId="72159FC1" w14:textId="77777777" w:rsidR="00237C52" w:rsidRPr="000F3458" w:rsidRDefault="00237C52" w:rsidP="00252BBD">
      <w:pPr>
        <w:ind w:left="426" w:hanging="426"/>
        <w:rPr>
          <w:rFonts w:cs="Arial"/>
        </w:rPr>
      </w:pPr>
    </w:p>
    <w:p w14:paraId="3AD3F3DF" w14:textId="4A54B313" w:rsidR="00E50ED7" w:rsidRPr="00C01848" w:rsidRDefault="00902095" w:rsidP="00252BBD">
      <w:pPr>
        <w:ind w:left="426" w:hanging="426"/>
        <w:rPr>
          <w:rFonts w:cs="Arial"/>
          <w:b/>
          <w:bCs/>
          <w:u w:val="single"/>
        </w:rPr>
      </w:pPr>
      <w:r w:rsidRPr="00C01848">
        <w:rPr>
          <w:rFonts w:cs="Arial"/>
          <w:b/>
          <w:bCs/>
          <w:u w:val="single"/>
        </w:rPr>
        <w:t>Kerncompetentie:</w:t>
      </w:r>
      <w:r w:rsidR="00BC5C33" w:rsidRPr="00C01848">
        <w:rPr>
          <w:rFonts w:cs="Arial"/>
          <w:b/>
          <w:bCs/>
          <w:u w:val="single"/>
        </w:rPr>
        <w:t xml:space="preserve"> </w:t>
      </w:r>
    </w:p>
    <w:p w14:paraId="429EAE57" w14:textId="29A797E3" w:rsidR="00902095" w:rsidRPr="003339B6" w:rsidRDefault="00C010E2" w:rsidP="00E50ED7">
      <w:pPr>
        <w:rPr>
          <w:rFonts w:cs="Arial"/>
          <w:i/>
          <w:iCs/>
        </w:rPr>
      </w:pPr>
      <w:r w:rsidRPr="003339B6">
        <w:rPr>
          <w:rFonts w:cs="Arial"/>
          <w:i/>
          <w:iCs/>
        </w:rPr>
        <w:t xml:space="preserve">Ervaring met het beheer en onderhoud van </w:t>
      </w:r>
      <w:proofErr w:type="spellStart"/>
      <w:r w:rsidRPr="003339B6">
        <w:rPr>
          <w:rFonts w:cs="Arial"/>
          <w:i/>
          <w:iCs/>
        </w:rPr>
        <w:t>Aveva</w:t>
      </w:r>
      <w:proofErr w:type="spellEnd"/>
      <w:r w:rsidRPr="003339B6">
        <w:rPr>
          <w:rFonts w:cs="Arial"/>
          <w:i/>
          <w:iCs/>
        </w:rPr>
        <w:t xml:space="preserve"> Software en communicatie met onderstations bij een of meerdere bedrijven</w:t>
      </w:r>
      <w:r w:rsidR="00A76F6E" w:rsidRPr="003339B6">
        <w:rPr>
          <w:rFonts w:cs="Arial"/>
          <w:i/>
          <w:iCs/>
        </w:rPr>
        <w:t xml:space="preserve">, </w:t>
      </w:r>
      <w:r w:rsidR="00C359C0" w:rsidRPr="003339B6">
        <w:rPr>
          <w:rFonts w:cs="Arial"/>
          <w:i/>
          <w:iCs/>
        </w:rPr>
        <w:t>w</w:t>
      </w:r>
      <w:r w:rsidR="00A76F6E" w:rsidRPr="003339B6">
        <w:rPr>
          <w:rFonts w:cs="Arial"/>
          <w:i/>
          <w:iCs/>
        </w:rPr>
        <w:t xml:space="preserve">aarbij </w:t>
      </w:r>
      <w:r w:rsidR="00D20589" w:rsidRPr="003339B6">
        <w:rPr>
          <w:rFonts w:cs="Arial"/>
          <w:i/>
          <w:iCs/>
        </w:rPr>
        <w:t xml:space="preserve">de interface met </w:t>
      </w:r>
      <w:r w:rsidR="00A76F6E" w:rsidRPr="003339B6">
        <w:rPr>
          <w:rFonts w:cs="Arial"/>
          <w:i/>
          <w:iCs/>
        </w:rPr>
        <w:t xml:space="preserve">Siemens </w:t>
      </w:r>
      <w:proofErr w:type="spellStart"/>
      <w:r w:rsidR="00A76F6E" w:rsidRPr="003339B6">
        <w:rPr>
          <w:rFonts w:cs="Arial"/>
          <w:i/>
          <w:iCs/>
        </w:rPr>
        <w:t>PLC</w:t>
      </w:r>
      <w:r w:rsidR="00084477" w:rsidRPr="003339B6">
        <w:rPr>
          <w:rFonts w:cs="Arial"/>
          <w:i/>
          <w:iCs/>
        </w:rPr>
        <w:t>’</w:t>
      </w:r>
      <w:r w:rsidR="00A76F6E" w:rsidRPr="003339B6">
        <w:rPr>
          <w:rFonts w:cs="Arial"/>
          <w:i/>
          <w:iCs/>
        </w:rPr>
        <w:t>s</w:t>
      </w:r>
      <w:proofErr w:type="spellEnd"/>
      <w:r w:rsidR="00084477" w:rsidRPr="003339B6">
        <w:rPr>
          <w:rFonts w:cs="Arial"/>
          <w:i/>
          <w:iCs/>
        </w:rPr>
        <w:t xml:space="preserve"> bestuurd </w:t>
      </w:r>
      <w:r w:rsidR="00380627" w:rsidRPr="003339B6">
        <w:rPr>
          <w:rFonts w:cs="Arial"/>
          <w:i/>
          <w:iCs/>
        </w:rPr>
        <w:t xml:space="preserve">en geprogrammeerd </w:t>
      </w:r>
      <w:r w:rsidR="00084477" w:rsidRPr="003339B6">
        <w:rPr>
          <w:rFonts w:cs="Arial"/>
          <w:i/>
          <w:iCs/>
        </w:rPr>
        <w:t>worden</w:t>
      </w:r>
      <w:r w:rsidR="00FA2F2E" w:rsidRPr="003339B6">
        <w:rPr>
          <w:rFonts w:cs="Arial"/>
          <w:i/>
          <w:iCs/>
        </w:rPr>
        <w:t>.</w:t>
      </w:r>
      <w:r w:rsidR="00453A40" w:rsidRPr="003339B6">
        <w:rPr>
          <w:rFonts w:cs="Arial"/>
          <w:i/>
          <w:iCs/>
        </w:rPr>
        <w:t xml:space="preserve"> </w:t>
      </w:r>
      <w:r w:rsidR="003961A4" w:rsidRPr="003339B6">
        <w:rPr>
          <w:rFonts w:cs="Arial"/>
          <w:i/>
          <w:iCs/>
        </w:rPr>
        <w:t xml:space="preserve">De ervaring </w:t>
      </w:r>
      <w:r w:rsidR="00B455A4" w:rsidRPr="003339B6">
        <w:rPr>
          <w:rFonts w:cs="Arial"/>
          <w:i/>
          <w:iCs/>
        </w:rPr>
        <w:t xml:space="preserve">dient minimaal zes maanden </w:t>
      </w:r>
      <w:r w:rsidR="001F3873" w:rsidRPr="003339B6">
        <w:rPr>
          <w:rFonts w:cs="Arial"/>
          <w:i/>
          <w:iCs/>
        </w:rPr>
        <w:t xml:space="preserve">opeenvolgend </w:t>
      </w:r>
      <w:r w:rsidR="00A251D0" w:rsidRPr="003339B6">
        <w:rPr>
          <w:rFonts w:cs="Arial"/>
          <w:i/>
          <w:iCs/>
        </w:rPr>
        <w:t>te zijn opgedaan</w:t>
      </w:r>
      <w:r w:rsidR="00FC06D5" w:rsidRPr="003339B6">
        <w:rPr>
          <w:rFonts w:cs="Arial"/>
          <w:i/>
          <w:iCs/>
        </w:rPr>
        <w:t>.</w:t>
      </w:r>
    </w:p>
    <w:p w14:paraId="2D2207F3" w14:textId="77777777" w:rsidR="00237C52" w:rsidRPr="000F3458" w:rsidRDefault="00237C52" w:rsidP="00252BBD">
      <w:pPr>
        <w:rPr>
          <w:rFonts w:cs="Arial"/>
        </w:rPr>
      </w:pPr>
    </w:p>
    <w:p w14:paraId="0D97BAF7" w14:textId="55A7F566" w:rsidR="00902095" w:rsidRPr="000F3458" w:rsidRDefault="00902095" w:rsidP="00252BBD">
      <w:pPr>
        <w:rPr>
          <w:rFonts w:cs="Arial"/>
        </w:rPr>
      </w:pPr>
      <w:r w:rsidRPr="00E50ED7">
        <w:rPr>
          <w:rFonts w:cs="Arial"/>
        </w:rPr>
        <w:t>De werkzaamheden waarop de gevraagde kerncompetentie ziet moeten in de periode van 3 jaar voorafgaand aan de uiterste datum van ontvangst van Aanmeldingen zijn uitgevoerd. De betreffende werkzaamheden dienen op vakkundige en regelmatige wijze te zijn uitgevoerd en tijdig te zijn</w:t>
      </w:r>
      <w:r w:rsidRPr="000F3458">
        <w:rPr>
          <w:rFonts w:cs="Arial"/>
        </w:rPr>
        <w:t xml:space="preserve"> (op)geleverd, verleend uitstel inbegrepen. </w:t>
      </w:r>
      <w:proofErr w:type="gramStart"/>
      <w:r w:rsidRPr="000F3458">
        <w:rPr>
          <w:rFonts w:cs="Arial"/>
        </w:rPr>
        <w:t>Indien</w:t>
      </w:r>
      <w:proofErr w:type="gramEnd"/>
      <w:r w:rsidRPr="000F3458">
        <w:rPr>
          <w:rFonts w:cs="Arial"/>
        </w:rPr>
        <w:t xml:space="preserve"> een referentieopdracht voor de uiterste datum van ontvangst van de Aanmeldingen nog niet is voltooid, worden alleen de op dat moment daadwerkelijk uitgevoerde werkzaamheden in beschouwing genomen.</w:t>
      </w:r>
    </w:p>
    <w:p w14:paraId="10EC465D" w14:textId="77777777" w:rsidR="00237C52" w:rsidRPr="000F3458" w:rsidRDefault="00237C52" w:rsidP="00252BBD">
      <w:pPr>
        <w:rPr>
          <w:rFonts w:cs="Arial"/>
        </w:rPr>
      </w:pPr>
    </w:p>
    <w:p w14:paraId="53540CD7" w14:textId="77777777" w:rsidR="00902095" w:rsidRPr="000F3458" w:rsidRDefault="00902095" w:rsidP="00252BBD">
      <w:pPr>
        <w:rPr>
          <w:rFonts w:cs="Arial"/>
        </w:rPr>
      </w:pPr>
      <w:r w:rsidRPr="000F3458">
        <w:rPr>
          <w:rFonts w:cs="Arial"/>
        </w:rPr>
        <w:t xml:space="preserve">Als een referentieopdracht in combinatie of in </w:t>
      </w:r>
      <w:proofErr w:type="spellStart"/>
      <w:r w:rsidRPr="000F3458">
        <w:rPr>
          <w:rFonts w:cs="Arial"/>
        </w:rPr>
        <w:t>onderaanneming</w:t>
      </w:r>
      <w:proofErr w:type="spellEnd"/>
      <w:r w:rsidRPr="000F3458">
        <w:rPr>
          <w:rFonts w:cs="Arial"/>
        </w:rPr>
        <w:t xml:space="preserve"> is uitgevoerd, wordt alleen de bijdrage van Gegadigde of, in geval van Aanmelding door een Combinatie, de bijdrage van </w:t>
      </w:r>
      <w:bookmarkStart w:id="114" w:name="_Hlk524530783"/>
      <w:r w:rsidRPr="000F3458">
        <w:rPr>
          <w:rFonts w:cs="Arial"/>
        </w:rPr>
        <w:t>één</w:t>
      </w:r>
      <w:bookmarkEnd w:id="114"/>
      <w:r w:rsidRPr="000F3458">
        <w:rPr>
          <w:rFonts w:cs="Arial"/>
        </w:rPr>
        <w:t xml:space="preserve"> of meer van de deelnemers aan de Combinatie, aan de uitgevoerde werkzaamheden in beschouwing genomen. </w:t>
      </w:r>
    </w:p>
    <w:p w14:paraId="5A7D70A4" w14:textId="77777777" w:rsidR="00237C52" w:rsidRPr="000F3458" w:rsidRDefault="00237C52" w:rsidP="00252BBD">
      <w:pPr>
        <w:rPr>
          <w:rFonts w:cs="Arial"/>
        </w:rPr>
      </w:pPr>
    </w:p>
    <w:p w14:paraId="195729EF" w14:textId="77777777" w:rsidR="00902095" w:rsidRPr="000F3458" w:rsidRDefault="00902095" w:rsidP="00252BBD">
      <w:pPr>
        <w:rPr>
          <w:rFonts w:cs="Arial"/>
        </w:rPr>
      </w:pPr>
      <w:r w:rsidRPr="000F3458">
        <w:rPr>
          <w:rFonts w:cs="Arial"/>
        </w:rPr>
        <w:t xml:space="preserve">De werkzaamheden waarop de gevraagde kerncompetentie ziet moeten door Gegadigde of, in geval van Aanmelding door een Combinatie, door </w:t>
      </w:r>
      <w:bookmarkStart w:id="115" w:name="_Hlk524530837"/>
      <w:r w:rsidRPr="000F3458">
        <w:rPr>
          <w:rFonts w:cs="Arial"/>
        </w:rPr>
        <w:t>één</w:t>
      </w:r>
      <w:bookmarkEnd w:id="115"/>
      <w:r w:rsidRPr="000F3458">
        <w:rPr>
          <w:rFonts w:cs="Arial"/>
        </w:rPr>
        <w:t xml:space="preserve"> of meer van de deelnemers aan de Combinatie, zelf zijn uitgevoerd. </w:t>
      </w:r>
      <w:proofErr w:type="gramStart"/>
      <w:r w:rsidRPr="000F3458">
        <w:rPr>
          <w:rFonts w:cs="Arial"/>
        </w:rPr>
        <w:t>Indien</w:t>
      </w:r>
      <w:proofErr w:type="gramEnd"/>
      <w:r w:rsidRPr="000F3458">
        <w:rPr>
          <w:rFonts w:cs="Arial"/>
        </w:rPr>
        <w:t xml:space="preserve"> de betreffende werkzaamheden zijn uitgevoerd door een derde (bijvoorbeeld in </w:t>
      </w:r>
      <w:proofErr w:type="spellStart"/>
      <w:r w:rsidRPr="000F3458">
        <w:rPr>
          <w:rFonts w:cs="Arial"/>
        </w:rPr>
        <w:lastRenderedPageBreak/>
        <w:t>onderaanneming</w:t>
      </w:r>
      <w:proofErr w:type="spellEnd"/>
      <w:r w:rsidRPr="000F3458">
        <w:rPr>
          <w:rFonts w:cs="Arial"/>
        </w:rPr>
        <w:t xml:space="preserve">), dient Gegadigde conform paragraaf 3.5.4 een beroep te doen op de draagkracht van die derde om van de betreffende referentieopdracht gebruik te kunnen maken. </w:t>
      </w:r>
    </w:p>
    <w:p w14:paraId="3FF06DF2" w14:textId="77777777" w:rsidR="00237C52" w:rsidRPr="000F3458" w:rsidRDefault="00237C52" w:rsidP="00252BBD">
      <w:pPr>
        <w:rPr>
          <w:rFonts w:cs="Arial"/>
          <w:highlight w:val="yellow"/>
        </w:rPr>
      </w:pPr>
      <w:bookmarkStart w:id="116" w:name="_Hlk520466129"/>
    </w:p>
    <w:p w14:paraId="05B6B8A1" w14:textId="2EA3D1D8" w:rsidR="00902095" w:rsidRPr="00E50ED7" w:rsidRDefault="00902095" w:rsidP="00252BBD">
      <w:pPr>
        <w:rPr>
          <w:rFonts w:cs="Arial"/>
        </w:rPr>
      </w:pPr>
      <w:r w:rsidRPr="00E50ED7">
        <w:rPr>
          <w:rFonts w:cs="Arial"/>
        </w:rPr>
        <w:t xml:space="preserve">Per kerncompetentie mag maximaal één (1) referentieopdracht worden opgegeven. </w:t>
      </w:r>
    </w:p>
    <w:p w14:paraId="4DD5B88D" w14:textId="77777777" w:rsidR="003415EB" w:rsidRPr="00E50ED7" w:rsidRDefault="003415EB" w:rsidP="00252BBD">
      <w:pPr>
        <w:rPr>
          <w:rFonts w:cs="Arial"/>
        </w:rPr>
      </w:pPr>
      <w:bookmarkStart w:id="117" w:name="_Hlk520466445"/>
      <w:bookmarkEnd w:id="116"/>
    </w:p>
    <w:p w14:paraId="1B15DEAE" w14:textId="77777777" w:rsidR="00902095" w:rsidRPr="00E50ED7" w:rsidRDefault="00902095" w:rsidP="00252BBD">
      <w:pPr>
        <w:rPr>
          <w:rFonts w:cs="Arial"/>
        </w:rPr>
      </w:pPr>
      <w:r w:rsidRPr="00E50ED7">
        <w:rPr>
          <w:rFonts w:cs="Arial"/>
        </w:rPr>
        <w:t>Indien Gegadigde een Combinatie is, dienen de deelnemers aan de Combinatie gezamenlijk te voldoen aan de in deze paragraaf genoemde kerncompetenties</w:t>
      </w:r>
      <w:r w:rsidR="00237C52" w:rsidRPr="00E50ED7">
        <w:rPr>
          <w:rFonts w:cs="Arial"/>
        </w:rPr>
        <w:t>.</w:t>
      </w:r>
    </w:p>
    <w:p w14:paraId="310C6A71" w14:textId="77777777" w:rsidR="00237C52" w:rsidRPr="00E50ED7" w:rsidRDefault="00237C52" w:rsidP="00252BBD">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E50ED7" w14:paraId="1FE36A58" w14:textId="77777777" w:rsidTr="00902095">
        <w:tc>
          <w:tcPr>
            <w:tcW w:w="9212" w:type="dxa"/>
            <w:shd w:val="clear" w:color="auto" w:fill="D9E2F3" w:themeFill="accent1" w:themeFillTint="33"/>
            <w:tcMar>
              <w:top w:w="57" w:type="dxa"/>
              <w:bottom w:w="113" w:type="dxa"/>
            </w:tcMar>
          </w:tcPr>
          <w:p w14:paraId="445C317D" w14:textId="77777777" w:rsidR="00902095" w:rsidRPr="00E50ED7" w:rsidRDefault="00902095" w:rsidP="00252BBD">
            <w:r w:rsidRPr="00E50ED7">
              <w:t>Als Gegadigde voor deze minimumeis een beroep doet op de draagkracht van een derde, dan zal deze derde de werkzaamheden waarvoor die draagkracht is vereist moeten uitvoeren.</w:t>
            </w:r>
          </w:p>
        </w:tc>
      </w:tr>
      <w:bookmarkEnd w:id="117"/>
    </w:tbl>
    <w:p w14:paraId="045499F5" w14:textId="77777777" w:rsidR="00902095" w:rsidRPr="00E50ED7" w:rsidRDefault="00902095" w:rsidP="00252BBD">
      <w:pPr>
        <w:pStyle w:val="Geenafstand"/>
        <w:spacing w:line="280" w:lineRule="atLeast"/>
      </w:pPr>
    </w:p>
    <w:p w14:paraId="3CA30134" w14:textId="77777777" w:rsidR="00902095" w:rsidRPr="00E50ED7" w:rsidRDefault="00902095" w:rsidP="00252BBD">
      <w:pPr>
        <w:ind w:left="426" w:hanging="426"/>
        <w:rPr>
          <w:rFonts w:cs="Arial"/>
          <w:u w:val="single"/>
        </w:rPr>
      </w:pPr>
      <w:r w:rsidRPr="00E50ED7">
        <w:rPr>
          <w:rFonts w:cs="Arial"/>
          <w:u w:val="single"/>
        </w:rPr>
        <w:t>Bewijsstukken:</w:t>
      </w:r>
    </w:p>
    <w:p w14:paraId="54720061" w14:textId="77777777" w:rsidR="00237C52" w:rsidRPr="00E50ED7" w:rsidRDefault="00237C52" w:rsidP="00252BBD">
      <w:pPr>
        <w:ind w:left="426" w:hanging="426"/>
        <w:rPr>
          <w:rFonts w:cs="Arial"/>
          <w:u w:val="single"/>
        </w:rPr>
      </w:pPr>
    </w:p>
    <w:tbl>
      <w:tblPr>
        <w:tblStyle w:val="Tabelraster"/>
        <w:tblW w:w="0" w:type="auto"/>
        <w:tblLook w:val="04A0" w:firstRow="1" w:lastRow="0" w:firstColumn="1" w:lastColumn="0" w:noHBand="0" w:noVBand="1"/>
      </w:tblPr>
      <w:tblGrid>
        <w:gridCol w:w="2210"/>
        <w:gridCol w:w="6850"/>
      </w:tblGrid>
      <w:tr w:rsidR="00902095" w:rsidRPr="000F3458" w14:paraId="15AAD0E0" w14:textId="77777777" w:rsidTr="00902095">
        <w:tc>
          <w:tcPr>
            <w:tcW w:w="9212" w:type="dxa"/>
            <w:gridSpan w:val="2"/>
            <w:tcMar>
              <w:top w:w="57" w:type="dxa"/>
              <w:bottom w:w="57" w:type="dxa"/>
            </w:tcMar>
          </w:tcPr>
          <w:p w14:paraId="348576EF" w14:textId="6934C646" w:rsidR="00902095" w:rsidRPr="00E50ED7" w:rsidRDefault="00902095" w:rsidP="00252BBD">
            <w:pPr>
              <w:pStyle w:val="Geenafstand"/>
              <w:rPr>
                <w:rFonts w:ascii="Arial" w:hAnsi="Arial" w:cs="Arial"/>
                <w:sz w:val="20"/>
                <w:szCs w:val="20"/>
              </w:rPr>
            </w:pPr>
            <w:r w:rsidRPr="00E50ED7">
              <w:rPr>
                <w:rFonts w:ascii="Arial" w:hAnsi="Arial" w:cs="Arial"/>
                <w:sz w:val="20"/>
                <w:szCs w:val="20"/>
              </w:rPr>
              <w:t xml:space="preserve">Gegadigde dient voor het indienen van </w:t>
            </w:r>
            <w:r w:rsidR="00101357">
              <w:rPr>
                <w:rFonts w:ascii="Arial" w:hAnsi="Arial" w:cs="Arial"/>
                <w:sz w:val="20"/>
                <w:szCs w:val="20"/>
              </w:rPr>
              <w:t>de</w:t>
            </w:r>
            <w:r w:rsidRPr="00E50ED7">
              <w:rPr>
                <w:rFonts w:ascii="Arial" w:hAnsi="Arial" w:cs="Arial"/>
                <w:sz w:val="20"/>
                <w:szCs w:val="20"/>
              </w:rPr>
              <w:t xml:space="preserve"> referentieopdracht gebruik te maken van het als bijlage </w:t>
            </w:r>
            <w:r w:rsidR="00056C6B" w:rsidRPr="00E50ED7">
              <w:rPr>
                <w:rFonts w:ascii="Arial" w:hAnsi="Arial" w:cs="Arial"/>
                <w:sz w:val="20"/>
                <w:szCs w:val="20"/>
              </w:rPr>
              <w:t>2</w:t>
            </w:r>
            <w:r w:rsidRPr="00E50ED7">
              <w:rPr>
                <w:rFonts w:ascii="Arial" w:hAnsi="Arial" w:cs="Arial"/>
                <w:sz w:val="20"/>
                <w:szCs w:val="20"/>
              </w:rPr>
              <w:t xml:space="preserve"> bijgevoegde model “Verklaring Referentieopdracht”. Door ondertekening van bijlage </w:t>
            </w:r>
            <w:r w:rsidR="00056C6B" w:rsidRPr="00E50ED7">
              <w:rPr>
                <w:rFonts w:ascii="Arial" w:hAnsi="Arial" w:cs="Arial"/>
                <w:sz w:val="20"/>
                <w:szCs w:val="20"/>
              </w:rPr>
              <w:t>2</w:t>
            </w:r>
            <w:r w:rsidRPr="00E50ED7">
              <w:rPr>
                <w:rFonts w:ascii="Arial" w:hAnsi="Arial" w:cs="Arial"/>
                <w:sz w:val="20"/>
                <w:szCs w:val="20"/>
              </w:rPr>
              <w:t xml:space="preserve"> verklaart Gegadigde de betreffende werkzaamheden op een vakkundige en regelmatige wijze te hebben uitgevoerd en tijdig te hebben (op)geleverd, verleend uitstel inbegrepen, en de verklaring naar waarheid te hebben ingevuld. </w:t>
            </w:r>
          </w:p>
          <w:p w14:paraId="7F3085AA" w14:textId="77777777" w:rsidR="00902095" w:rsidRPr="00E50ED7" w:rsidRDefault="00902095" w:rsidP="00252BBD">
            <w:pPr>
              <w:pStyle w:val="Geenafstand"/>
              <w:rPr>
                <w:rFonts w:ascii="Arial" w:hAnsi="Arial" w:cs="Arial"/>
                <w:sz w:val="20"/>
                <w:szCs w:val="20"/>
              </w:rPr>
            </w:pPr>
          </w:p>
          <w:p w14:paraId="0384B89B" w14:textId="1FEC978C" w:rsidR="00902095" w:rsidRPr="000F3458" w:rsidRDefault="00902095" w:rsidP="00252BBD">
            <w:pPr>
              <w:pStyle w:val="Geenafstand"/>
              <w:rPr>
                <w:rFonts w:ascii="Arial" w:hAnsi="Arial" w:cs="Arial"/>
                <w:sz w:val="20"/>
                <w:szCs w:val="20"/>
              </w:rPr>
            </w:pPr>
            <w:r w:rsidRPr="00E50ED7">
              <w:rPr>
                <w:rFonts w:ascii="Arial" w:hAnsi="Arial" w:cs="Arial"/>
                <w:sz w:val="20"/>
                <w:szCs w:val="20"/>
              </w:rPr>
              <w:t>Gegadigde stemt ermee in dat GVB ter verificatie van de ingediende referentieopdracht rechtstreeks contact opneemt met de betreffende opdrachtgever. Voorts is Gegadigde gehouden op eerste schriftelijk verzoek van GVB binnen een termijn van 7 kalenderdagen een verklaring te verstrekken van de betreffende opdrachtgever (referent) waarin de juistheid van de ingediende referentieopdracht wordt bevestigd.</w:t>
            </w:r>
          </w:p>
        </w:tc>
      </w:tr>
      <w:tr w:rsidR="00902095" w:rsidRPr="000F3458" w14:paraId="1F9FBFBD" w14:textId="77777777" w:rsidTr="00902095">
        <w:tc>
          <w:tcPr>
            <w:tcW w:w="2235" w:type="dxa"/>
            <w:tcMar>
              <w:top w:w="57" w:type="dxa"/>
              <w:bottom w:w="57" w:type="dxa"/>
            </w:tcMar>
          </w:tcPr>
          <w:p w14:paraId="551BEE8D" w14:textId="77777777" w:rsidR="00902095" w:rsidRPr="000F3458" w:rsidRDefault="00902095" w:rsidP="00252BBD">
            <w:pPr>
              <w:rPr>
                <w:rFonts w:cs="Arial"/>
              </w:rPr>
            </w:pPr>
            <w:r w:rsidRPr="000F3458">
              <w:rPr>
                <w:rFonts w:cs="Arial"/>
              </w:rPr>
              <w:t>Te verstrekken door:</w:t>
            </w:r>
          </w:p>
        </w:tc>
        <w:tc>
          <w:tcPr>
            <w:tcW w:w="6977" w:type="dxa"/>
            <w:tcMar>
              <w:top w:w="57" w:type="dxa"/>
              <w:bottom w:w="57" w:type="dxa"/>
            </w:tcMar>
          </w:tcPr>
          <w:p w14:paraId="2B9B7483"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De Verklaring Referentieopdracht: Alle Gegadigden</w:t>
            </w:r>
          </w:p>
          <w:p w14:paraId="05D17E8A" w14:textId="277D59A1"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De verklaring </w:t>
            </w:r>
            <w:proofErr w:type="gramStart"/>
            <w:r w:rsidRPr="000F3458">
              <w:rPr>
                <w:rFonts w:ascii="Arial" w:hAnsi="Arial" w:cs="Arial"/>
                <w:sz w:val="20"/>
                <w:szCs w:val="20"/>
              </w:rPr>
              <w:t>omtrent</w:t>
            </w:r>
            <w:proofErr w:type="gramEnd"/>
            <w:r w:rsidRPr="000F3458">
              <w:rPr>
                <w:rFonts w:ascii="Arial" w:hAnsi="Arial" w:cs="Arial"/>
                <w:sz w:val="20"/>
                <w:szCs w:val="20"/>
              </w:rPr>
              <w:t xml:space="preserve"> juistheid: De Gegadigde die geselecteerd wordt voor de </w:t>
            </w:r>
            <w:r w:rsidR="008F48CE">
              <w:rPr>
                <w:rFonts w:ascii="Arial" w:hAnsi="Arial" w:cs="Arial"/>
                <w:sz w:val="20"/>
                <w:szCs w:val="20"/>
              </w:rPr>
              <w:t>inschrijvings- en</w:t>
            </w:r>
            <w:r w:rsidR="0019307B">
              <w:rPr>
                <w:rFonts w:ascii="Arial" w:hAnsi="Arial" w:cs="Arial"/>
                <w:sz w:val="20"/>
                <w:szCs w:val="20"/>
              </w:rPr>
              <w:t xml:space="preserve"> </w:t>
            </w:r>
            <w:r w:rsidRPr="000F3458">
              <w:rPr>
                <w:rFonts w:ascii="Arial" w:hAnsi="Arial" w:cs="Arial"/>
                <w:sz w:val="20"/>
                <w:szCs w:val="20"/>
              </w:rPr>
              <w:t>gunningsfase en door GVB is verzocht dit document te verstrekken.</w:t>
            </w:r>
          </w:p>
          <w:p w14:paraId="50F02968" w14:textId="77777777" w:rsidR="00902095" w:rsidRPr="000F3458" w:rsidRDefault="00902095" w:rsidP="00252BBD">
            <w:pPr>
              <w:pStyle w:val="Geenafstand"/>
              <w:rPr>
                <w:rFonts w:ascii="Arial" w:hAnsi="Arial" w:cs="Arial"/>
                <w:sz w:val="20"/>
                <w:szCs w:val="20"/>
              </w:rPr>
            </w:pPr>
          </w:p>
          <w:p w14:paraId="28715A3E"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Indien Gegadigde ten aanzien van deze minimumeis een beroep doet op de draagkracht van een derde, dan dient Gegadigde de </w:t>
            </w:r>
            <w:r w:rsidRPr="00D67863">
              <w:rPr>
                <w:rFonts w:ascii="Arial" w:hAnsi="Arial" w:cs="Arial"/>
                <w:sz w:val="20"/>
                <w:szCs w:val="20"/>
              </w:rPr>
              <w:t>referentieopdrachten en,</w:t>
            </w:r>
            <w:r w:rsidRPr="000F3458">
              <w:rPr>
                <w:rFonts w:ascii="Arial" w:hAnsi="Arial" w:cs="Arial"/>
                <w:sz w:val="20"/>
                <w:szCs w:val="20"/>
              </w:rPr>
              <w:t xml:space="preserve"> </w:t>
            </w:r>
            <w:proofErr w:type="gramStart"/>
            <w:r w:rsidRPr="000F3458">
              <w:rPr>
                <w:rFonts w:ascii="Arial" w:hAnsi="Arial" w:cs="Arial"/>
                <w:sz w:val="20"/>
                <w:szCs w:val="20"/>
              </w:rPr>
              <w:t>indien</w:t>
            </w:r>
            <w:proofErr w:type="gramEnd"/>
            <w:r w:rsidRPr="000F3458">
              <w:rPr>
                <w:rFonts w:ascii="Arial" w:hAnsi="Arial" w:cs="Arial"/>
                <w:sz w:val="20"/>
                <w:szCs w:val="20"/>
              </w:rPr>
              <w:t xml:space="preserve"> door GVB verzocht, de verklaring omtrent juistheid ten aanzien van de door deze derde uitgevoerde werkzaamheden te overleggen.</w:t>
            </w:r>
          </w:p>
        </w:tc>
      </w:tr>
      <w:tr w:rsidR="00902095" w:rsidRPr="000F3458" w14:paraId="6D54C76E" w14:textId="77777777" w:rsidTr="00902095">
        <w:tc>
          <w:tcPr>
            <w:tcW w:w="2235" w:type="dxa"/>
            <w:tcMar>
              <w:top w:w="57" w:type="dxa"/>
              <w:bottom w:w="57" w:type="dxa"/>
            </w:tcMar>
          </w:tcPr>
          <w:p w14:paraId="4E8B6683" w14:textId="77777777" w:rsidR="00902095" w:rsidRPr="00D67863" w:rsidRDefault="00902095" w:rsidP="00252BBD">
            <w:pPr>
              <w:rPr>
                <w:rFonts w:cs="Arial"/>
              </w:rPr>
            </w:pPr>
            <w:r w:rsidRPr="00D67863">
              <w:rPr>
                <w:rFonts w:cs="Arial"/>
              </w:rPr>
              <w:t>Wanneer:</w:t>
            </w:r>
          </w:p>
        </w:tc>
        <w:tc>
          <w:tcPr>
            <w:tcW w:w="6977" w:type="dxa"/>
            <w:tcMar>
              <w:top w:w="57" w:type="dxa"/>
              <w:bottom w:w="57" w:type="dxa"/>
            </w:tcMar>
          </w:tcPr>
          <w:p w14:paraId="54E899EA" w14:textId="3E089CB0" w:rsidR="00902095" w:rsidRPr="00D67863" w:rsidRDefault="00902095" w:rsidP="00252BBD">
            <w:pPr>
              <w:pStyle w:val="Geenafstand"/>
              <w:rPr>
                <w:rFonts w:ascii="Arial" w:hAnsi="Arial" w:cs="Arial"/>
                <w:sz w:val="20"/>
                <w:szCs w:val="20"/>
              </w:rPr>
            </w:pPr>
            <w:r w:rsidRPr="00D67863">
              <w:rPr>
                <w:rFonts w:ascii="Arial" w:hAnsi="Arial" w:cs="Arial"/>
                <w:sz w:val="20"/>
                <w:szCs w:val="20"/>
              </w:rPr>
              <w:t xml:space="preserve">De Verklaring Referentieopdracht: Gelijktijdig met de Aanmelding (zie paragraaf </w:t>
            </w:r>
            <w:r w:rsidRPr="00D67863">
              <w:rPr>
                <w:rFonts w:ascii="Arial" w:hAnsi="Arial" w:cs="Arial"/>
                <w:sz w:val="20"/>
                <w:szCs w:val="20"/>
              </w:rPr>
              <w:fldChar w:fldCharType="begin"/>
            </w:r>
            <w:r w:rsidRPr="00D67863">
              <w:rPr>
                <w:rFonts w:ascii="Arial" w:hAnsi="Arial" w:cs="Arial"/>
                <w:sz w:val="20"/>
                <w:szCs w:val="20"/>
              </w:rPr>
              <w:instrText xml:space="preserve"> REF _Ref432414891 \r \h  \* MERGEFORMAT </w:instrText>
            </w:r>
            <w:r w:rsidRPr="00D67863">
              <w:rPr>
                <w:rFonts w:ascii="Arial" w:hAnsi="Arial" w:cs="Arial"/>
                <w:sz w:val="20"/>
                <w:szCs w:val="20"/>
              </w:rPr>
            </w:r>
            <w:r w:rsidRPr="00D67863">
              <w:rPr>
                <w:rFonts w:ascii="Arial" w:hAnsi="Arial" w:cs="Arial"/>
                <w:sz w:val="20"/>
                <w:szCs w:val="20"/>
              </w:rPr>
              <w:fldChar w:fldCharType="separate"/>
            </w:r>
            <w:r w:rsidR="001A36BC">
              <w:rPr>
                <w:rFonts w:ascii="Arial" w:hAnsi="Arial" w:cs="Arial"/>
                <w:sz w:val="20"/>
                <w:szCs w:val="20"/>
              </w:rPr>
              <w:t>3.5.2</w:t>
            </w:r>
            <w:r w:rsidRPr="00D67863">
              <w:rPr>
                <w:rFonts w:ascii="Arial" w:hAnsi="Arial" w:cs="Arial"/>
                <w:sz w:val="20"/>
                <w:szCs w:val="20"/>
              </w:rPr>
              <w:fldChar w:fldCharType="end"/>
            </w:r>
            <w:r w:rsidRPr="00D67863">
              <w:rPr>
                <w:rFonts w:ascii="Arial" w:hAnsi="Arial" w:cs="Arial"/>
                <w:sz w:val="20"/>
                <w:szCs w:val="20"/>
              </w:rPr>
              <w:t>)</w:t>
            </w:r>
          </w:p>
          <w:p w14:paraId="7A65762E" w14:textId="77777777" w:rsidR="00237C52" w:rsidRPr="00D67863" w:rsidRDefault="00237C52" w:rsidP="00252BBD">
            <w:pPr>
              <w:pStyle w:val="Geenafstand"/>
              <w:rPr>
                <w:rFonts w:ascii="Arial" w:hAnsi="Arial" w:cs="Arial"/>
                <w:sz w:val="20"/>
                <w:szCs w:val="20"/>
              </w:rPr>
            </w:pPr>
          </w:p>
          <w:p w14:paraId="2173AA30" w14:textId="686A30DA" w:rsidR="00902095" w:rsidRPr="000F3458" w:rsidRDefault="00902095" w:rsidP="00252BBD">
            <w:pPr>
              <w:pStyle w:val="Geenafstand"/>
              <w:rPr>
                <w:rFonts w:ascii="Arial" w:hAnsi="Arial" w:cs="Arial"/>
                <w:sz w:val="20"/>
                <w:szCs w:val="20"/>
              </w:rPr>
            </w:pPr>
            <w:r w:rsidRPr="00D67863">
              <w:rPr>
                <w:rFonts w:ascii="Arial" w:hAnsi="Arial" w:cs="Arial"/>
                <w:sz w:val="20"/>
                <w:szCs w:val="20"/>
              </w:rPr>
              <w:t xml:space="preserve">De verklaring </w:t>
            </w:r>
            <w:proofErr w:type="gramStart"/>
            <w:r w:rsidRPr="00D67863">
              <w:rPr>
                <w:rFonts w:ascii="Arial" w:hAnsi="Arial" w:cs="Arial"/>
                <w:sz w:val="20"/>
                <w:szCs w:val="20"/>
              </w:rPr>
              <w:t>omtrent</w:t>
            </w:r>
            <w:proofErr w:type="gramEnd"/>
            <w:r w:rsidRPr="00D67863">
              <w:rPr>
                <w:rFonts w:ascii="Arial" w:hAnsi="Arial" w:cs="Arial"/>
                <w:sz w:val="20"/>
                <w:szCs w:val="20"/>
              </w:rPr>
              <w:t xml:space="preserve"> juistheid: binnen 7 kalenderdagen na een daartoe strekkend verzoek van GVB</w:t>
            </w:r>
            <w:r w:rsidR="005B3D6F" w:rsidRPr="00D67863">
              <w:rPr>
                <w:rFonts w:ascii="Arial" w:hAnsi="Arial" w:cs="Arial"/>
                <w:sz w:val="20"/>
                <w:szCs w:val="20"/>
              </w:rPr>
              <w:t>. Zie paragraaf 3.6.5.</w:t>
            </w:r>
          </w:p>
        </w:tc>
      </w:tr>
    </w:tbl>
    <w:p w14:paraId="3A7BE126" w14:textId="77777777" w:rsidR="00902095" w:rsidRPr="000F3458" w:rsidRDefault="00902095" w:rsidP="00252BBD">
      <w:pPr>
        <w:rPr>
          <w:rFonts w:cs="Arial"/>
        </w:rPr>
      </w:pPr>
    </w:p>
    <w:p w14:paraId="3D79462C" w14:textId="36C8E06F" w:rsidR="00902095" w:rsidRPr="00C01848" w:rsidRDefault="00902095" w:rsidP="00B152C9">
      <w:pPr>
        <w:pStyle w:val="Lijstalinea"/>
        <w:numPr>
          <w:ilvl w:val="0"/>
          <w:numId w:val="11"/>
        </w:numPr>
        <w:rPr>
          <w:b/>
          <w:bCs/>
        </w:rPr>
      </w:pPr>
      <w:r w:rsidRPr="00C01848">
        <w:rPr>
          <w:b/>
          <w:bCs/>
        </w:rPr>
        <w:t>Beheersing Nederlandse taal</w:t>
      </w:r>
      <w:r w:rsidR="00B03EC7" w:rsidRPr="00C01848">
        <w:rPr>
          <w:b/>
          <w:bCs/>
        </w:rPr>
        <w:t xml:space="preserve"> of</w:t>
      </w:r>
      <w:r w:rsidRPr="00C01848">
        <w:rPr>
          <w:b/>
          <w:bCs/>
        </w:rPr>
        <w:t xml:space="preserve"> Engelse taal </w:t>
      </w:r>
    </w:p>
    <w:p w14:paraId="59B7C108" w14:textId="6B7B542E" w:rsidR="00902095" w:rsidRPr="000F3458" w:rsidRDefault="00902095" w:rsidP="00F0757A">
      <w:r w:rsidRPr="000F4BEF">
        <w:t xml:space="preserve">Voor GVB is het van belang dat de communicatie met Opdrachtnemer goed en soepel verloopt. Om voor de </w:t>
      </w:r>
      <w:r w:rsidR="008F48CE" w:rsidRPr="000F4BEF">
        <w:t>inschrijvings- en</w:t>
      </w:r>
      <w:r w:rsidR="0019307B" w:rsidRPr="000F4BEF">
        <w:t xml:space="preserve"> </w:t>
      </w:r>
      <w:r w:rsidRPr="000F4BEF">
        <w:t>gunningsfase in aanmerking te komen dient het verantwoordelijk en</w:t>
      </w:r>
      <w:r w:rsidRPr="00523575">
        <w:t xml:space="preserve"> leidinggevend personeel van Gegadigde dat belast wordt met de uitvoering van de opdracht en contact heeft met GVB de Nederlandse taal </w:t>
      </w:r>
      <w:r w:rsidR="00B03EC7" w:rsidRPr="00523575">
        <w:t>of</w:t>
      </w:r>
      <w:r w:rsidRPr="00523575">
        <w:t xml:space="preserve"> Engelse taal in woord en schrift te beheersen.</w:t>
      </w:r>
    </w:p>
    <w:p w14:paraId="20F73D3B" w14:textId="77777777" w:rsidR="00695740" w:rsidRPr="00D67863" w:rsidRDefault="00695740" w:rsidP="00F0757A">
      <w:r w:rsidRPr="00D67863">
        <w:lastRenderedPageBreak/>
        <w:t>Bewijsstukken:</w:t>
      </w:r>
    </w:p>
    <w:p w14:paraId="13C32B02" w14:textId="094D1B17" w:rsidR="00902095" w:rsidRPr="00D67863" w:rsidRDefault="00902095" w:rsidP="00F0757A">
      <w:r w:rsidRPr="00D67863">
        <w:t>Door indiening van de Aanmelding als bedoeld in paragraaf 3.5.1 verklaart Gegadigde te voldoen aan deze minimumeis.</w:t>
      </w:r>
    </w:p>
    <w:p w14:paraId="41559743" w14:textId="77777777" w:rsidR="00902095" w:rsidRPr="00D67863" w:rsidRDefault="00902095" w:rsidP="00F0757A">
      <w:pPr>
        <w:pStyle w:val="Lijstalinea"/>
        <w:numPr>
          <w:ilvl w:val="0"/>
          <w:numId w:val="0"/>
        </w:numPr>
        <w:ind w:left="720"/>
      </w:pPr>
    </w:p>
    <w:p w14:paraId="7B3C184A" w14:textId="65C034F2" w:rsidR="00902095" w:rsidRPr="00C01848" w:rsidRDefault="00902095" w:rsidP="00B152C9">
      <w:pPr>
        <w:pStyle w:val="Lijstalinea"/>
        <w:numPr>
          <w:ilvl w:val="0"/>
          <w:numId w:val="11"/>
        </w:numPr>
        <w:rPr>
          <w:b/>
          <w:bCs/>
        </w:rPr>
      </w:pPr>
      <w:r w:rsidRPr="00C01848">
        <w:rPr>
          <w:b/>
          <w:bCs/>
        </w:rPr>
        <w:t xml:space="preserve">Normen </w:t>
      </w:r>
      <w:proofErr w:type="gramStart"/>
      <w:r w:rsidRPr="00C01848">
        <w:rPr>
          <w:b/>
          <w:bCs/>
        </w:rPr>
        <w:t>inzake</w:t>
      </w:r>
      <w:proofErr w:type="gramEnd"/>
      <w:r w:rsidRPr="00C01848">
        <w:rPr>
          <w:b/>
          <w:bCs/>
        </w:rPr>
        <w:t xml:space="preserve"> kwaliteitsmanagement</w:t>
      </w:r>
    </w:p>
    <w:p w14:paraId="299093CE" w14:textId="05515919" w:rsidR="00237C52" w:rsidRPr="00D67863" w:rsidRDefault="00902095" w:rsidP="00F0757A">
      <w:r w:rsidRPr="00D67863">
        <w:t xml:space="preserve">GVB stelt eisen aan de kwaliteit en klantgerichtheid van Gegadigde. Gegadigde dient in dat verband te voldoen aan onderstaande norm ten aanzien van integrale kwaliteitszorg en – borging. </w:t>
      </w:r>
    </w:p>
    <w:p w14:paraId="2A8317BC" w14:textId="19BC24BF" w:rsidR="00902095" w:rsidRPr="00591F32" w:rsidRDefault="00902095" w:rsidP="00F0757A">
      <w:pPr>
        <w:rPr>
          <w:rFonts w:eastAsia="Calibri"/>
        </w:rPr>
      </w:pPr>
      <w:r w:rsidRPr="00D67863">
        <w:rPr>
          <w:rFonts w:eastAsia="Calibri"/>
        </w:rPr>
        <w:t xml:space="preserve">Gegadigde dient te beschikken, en gedurende de looptijd van de </w:t>
      </w:r>
      <w:r w:rsidR="001533F7" w:rsidRPr="00D67863">
        <w:t>O</w:t>
      </w:r>
      <w:r w:rsidRPr="00D67863">
        <w:rPr>
          <w:rFonts w:eastAsia="Calibri"/>
        </w:rPr>
        <w:t>vereenkomst te blijven beschikken, over een kwaliteitsmanagementsysteem dat is gecertificeerd op basis van NEN-EN ISO 9001 of een gelijkwaardige norm en betrekking heeft op de aard van de opdracht.</w:t>
      </w:r>
    </w:p>
    <w:p w14:paraId="02324F3B" w14:textId="77777777" w:rsidR="00237C52" w:rsidRPr="00591F32" w:rsidRDefault="00237C52" w:rsidP="00F0757A">
      <w:pPr>
        <w:ind w:left="720" w:hanging="360"/>
        <w:rPr>
          <w:rFonts w:eastAsia="Calibri"/>
        </w:rPr>
      </w:pPr>
    </w:p>
    <w:p w14:paraId="5F164C4B" w14:textId="77777777" w:rsidR="00902095" w:rsidRPr="000F3458" w:rsidRDefault="00902095" w:rsidP="00252BBD">
      <w:pPr>
        <w:rPr>
          <w:rFonts w:eastAsia="Calibri" w:cs="Arial"/>
        </w:rPr>
      </w:pPr>
      <w:r w:rsidRPr="00591F32">
        <w:rPr>
          <w:rFonts w:eastAsia="Calibri" w:cs="Arial"/>
        </w:rPr>
        <w:t>GVB</w:t>
      </w:r>
      <w:r w:rsidRPr="000F3458">
        <w:rPr>
          <w:rFonts w:eastAsia="Calibri" w:cs="Arial"/>
        </w:rPr>
        <w:t xml:space="preserve"> aanvaardt ook andere bewijzen </w:t>
      </w:r>
      <w:proofErr w:type="gramStart"/>
      <w:r w:rsidRPr="000F3458">
        <w:rPr>
          <w:rFonts w:eastAsia="Calibri" w:cs="Arial"/>
        </w:rPr>
        <w:t>inzake</w:t>
      </w:r>
      <w:proofErr w:type="gramEnd"/>
      <w:r w:rsidRPr="000F3458">
        <w:rPr>
          <w:rFonts w:eastAsia="Calibri" w:cs="Arial"/>
        </w:rPr>
        <w:t xml:space="preserve"> gelijkwaardige maatregelen op het gebied van kwaliteitsmanagement. Gegadigde dient in voorkomend geval gedocumenteerd te onderbouwen hoe zijn kwaliteitsmanagementsysteem is vormgegeven en aan te tonen dat de genomen maatregelen gelijkwaardig zijn aan die welke </w:t>
      </w:r>
      <w:proofErr w:type="gramStart"/>
      <w:r w:rsidRPr="000F3458">
        <w:rPr>
          <w:rFonts w:eastAsia="Calibri" w:cs="Arial"/>
        </w:rPr>
        <w:t>krachtens</w:t>
      </w:r>
      <w:proofErr w:type="gramEnd"/>
      <w:r w:rsidRPr="000F3458">
        <w:rPr>
          <w:rFonts w:eastAsia="Calibri" w:cs="Arial"/>
        </w:rPr>
        <w:t xml:space="preserve"> NEN-EN-ISO 9001 vereist zijn.</w:t>
      </w:r>
    </w:p>
    <w:p w14:paraId="7579CC7C" w14:textId="77777777" w:rsidR="00237C52" w:rsidRPr="000F3458" w:rsidRDefault="00237C52" w:rsidP="00252BBD">
      <w:pPr>
        <w:rPr>
          <w:rFonts w:eastAsia="Calibri" w:cs="Arial"/>
        </w:rPr>
      </w:pPr>
    </w:p>
    <w:p w14:paraId="5CA6AFD3" w14:textId="77777777" w:rsidR="00902095" w:rsidRPr="000F3458" w:rsidRDefault="00902095" w:rsidP="00F0757A">
      <w:r w:rsidRPr="000F3458">
        <w:t xml:space="preserve">Indien Gegadigde een Combinatie is, dienen alle deelnemers aan de Combinatie afzonderlijk te voldoen aan de in deze paragraaf genoemde eisen </w:t>
      </w:r>
      <w:proofErr w:type="gramStart"/>
      <w:r w:rsidRPr="000F3458">
        <w:t>inzake</w:t>
      </w:r>
      <w:proofErr w:type="gramEnd"/>
      <w:r w:rsidRPr="000F3458">
        <w:t xml:space="preserve"> kwaliteitsmanagement. </w:t>
      </w:r>
    </w:p>
    <w:p w14:paraId="01B41862" w14:textId="77777777" w:rsidR="00902095" w:rsidRPr="000F3458" w:rsidRDefault="00902095" w:rsidP="00F0757A"/>
    <w:p w14:paraId="75181C33" w14:textId="77777777" w:rsidR="00902095" w:rsidRPr="000F3458" w:rsidRDefault="00902095" w:rsidP="00F0757A">
      <w:r w:rsidRPr="000F3458">
        <w:t>Bewijsstukken:</w:t>
      </w:r>
    </w:p>
    <w:p w14:paraId="38FEBE00" w14:textId="77777777" w:rsidR="00237C52" w:rsidRPr="000F3458" w:rsidRDefault="00237C52" w:rsidP="00F0757A">
      <w:pPr>
        <w:ind w:left="720" w:hanging="360"/>
      </w:pPr>
    </w:p>
    <w:tbl>
      <w:tblPr>
        <w:tblStyle w:val="Tabelraster"/>
        <w:tblW w:w="0" w:type="auto"/>
        <w:tblLook w:val="04A0" w:firstRow="1" w:lastRow="0" w:firstColumn="1" w:lastColumn="0" w:noHBand="0" w:noVBand="1"/>
      </w:tblPr>
      <w:tblGrid>
        <w:gridCol w:w="2235"/>
        <w:gridCol w:w="6825"/>
      </w:tblGrid>
      <w:tr w:rsidR="00902095" w:rsidRPr="000F3458" w14:paraId="070CA85D" w14:textId="77777777" w:rsidTr="00902095">
        <w:tc>
          <w:tcPr>
            <w:tcW w:w="9212" w:type="dxa"/>
            <w:gridSpan w:val="2"/>
            <w:tcMar>
              <w:top w:w="57" w:type="dxa"/>
              <w:bottom w:w="57" w:type="dxa"/>
            </w:tcMar>
          </w:tcPr>
          <w:p w14:paraId="1FCBDEF1"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Een afschrift van het ISO 9001-certificaat</w:t>
            </w:r>
            <w:r w:rsidRPr="000F3458">
              <w:t xml:space="preserve"> </w:t>
            </w:r>
            <w:r w:rsidRPr="000F3458">
              <w:rPr>
                <w:rFonts w:ascii="Arial" w:hAnsi="Arial" w:cs="Arial"/>
                <w:sz w:val="20"/>
                <w:szCs w:val="20"/>
              </w:rPr>
              <w:t xml:space="preserve">dat is afgegeven door een instantie die gecertificeerd is op basis van NEN-EN-ISO/IEC 17021 of een gelijkwaardig certificaat. Het certificaat dient geldig te zijn tot ten minste de uiterste datum voor ontvangst van de Aanmeldingen. </w:t>
            </w:r>
            <w:proofErr w:type="gramStart"/>
            <w:r w:rsidRPr="000F3458">
              <w:rPr>
                <w:rFonts w:ascii="Arial" w:hAnsi="Arial" w:cs="Arial"/>
                <w:sz w:val="20"/>
                <w:szCs w:val="20"/>
              </w:rPr>
              <w:t>Indien</w:t>
            </w:r>
            <w:proofErr w:type="gramEnd"/>
            <w:r w:rsidRPr="000F3458">
              <w:rPr>
                <w:rFonts w:ascii="Arial" w:hAnsi="Arial" w:cs="Arial"/>
                <w:sz w:val="20"/>
                <w:szCs w:val="20"/>
              </w:rPr>
              <w:t xml:space="preserve"> het overgelegde certificaat verloopt vóór definitieve gunning, dient Gegadigde voor definitieve gunning een nieuw certificaat te overleggen. Indien Gegadigde daartoe binnen een door GVB te bepalen termijn niet in staat is, wordt hij alsnog van deelname aan de aanbestedingsprocedure uitgesloten.</w:t>
            </w:r>
          </w:p>
          <w:p w14:paraId="6B348E54" w14:textId="77777777" w:rsidR="00902095" w:rsidRPr="000F3458" w:rsidRDefault="00902095" w:rsidP="00252BBD">
            <w:pPr>
              <w:pStyle w:val="Geenafstand"/>
              <w:rPr>
                <w:rFonts w:ascii="Arial" w:hAnsi="Arial" w:cs="Arial"/>
                <w:sz w:val="20"/>
                <w:szCs w:val="20"/>
              </w:rPr>
            </w:pPr>
          </w:p>
          <w:p w14:paraId="5A4510FE" w14:textId="77777777" w:rsidR="00902095" w:rsidRPr="000F3458" w:rsidRDefault="00902095" w:rsidP="00252BBD">
            <w:pPr>
              <w:pStyle w:val="Geenafstand"/>
              <w:rPr>
                <w:rFonts w:ascii="Arial" w:hAnsi="Arial" w:cs="Arial"/>
                <w:i/>
                <w:sz w:val="20"/>
                <w:szCs w:val="20"/>
              </w:rPr>
            </w:pPr>
            <w:proofErr w:type="gramStart"/>
            <w:r w:rsidRPr="000F3458">
              <w:rPr>
                <w:rFonts w:ascii="Arial" w:hAnsi="Arial" w:cs="Arial"/>
                <w:i/>
                <w:sz w:val="20"/>
                <w:szCs w:val="20"/>
              </w:rPr>
              <w:t>Indien</w:t>
            </w:r>
            <w:proofErr w:type="gramEnd"/>
            <w:r w:rsidRPr="000F3458">
              <w:rPr>
                <w:rFonts w:ascii="Arial" w:hAnsi="Arial" w:cs="Arial"/>
                <w:i/>
                <w:sz w:val="20"/>
                <w:szCs w:val="20"/>
              </w:rPr>
              <w:t xml:space="preserve"> de Gegadigde zich beroept op gelijkwaardige maatregelen op het gebied van kwaliteitsmanagement:</w:t>
            </w:r>
          </w:p>
          <w:p w14:paraId="26A9D071" w14:textId="77777777" w:rsidR="00902095" w:rsidRPr="000F3458" w:rsidRDefault="00902095" w:rsidP="00252BBD">
            <w:pPr>
              <w:pStyle w:val="Geenafstand"/>
              <w:rPr>
                <w:rFonts w:ascii="Arial" w:hAnsi="Arial" w:cs="Arial"/>
                <w:sz w:val="20"/>
                <w:szCs w:val="20"/>
              </w:rPr>
            </w:pPr>
          </w:p>
          <w:p w14:paraId="4C153745" w14:textId="313FC45A" w:rsidR="009741A8" w:rsidRDefault="00902095" w:rsidP="009741A8">
            <w:pPr>
              <w:pStyle w:val="Geenafstand"/>
              <w:rPr>
                <w:rFonts w:ascii="Arial" w:hAnsi="Arial" w:cs="Arial"/>
                <w:sz w:val="20"/>
                <w:szCs w:val="20"/>
              </w:rPr>
            </w:pPr>
            <w:r w:rsidRPr="000F3458">
              <w:rPr>
                <w:rFonts w:ascii="Arial" w:hAnsi="Arial" w:cs="Arial"/>
                <w:sz w:val="20"/>
                <w:szCs w:val="20"/>
              </w:rPr>
              <w:t>Een beschrijving van kwaliteitszorg en –borging die Gegadigde ontplooit</w:t>
            </w:r>
            <w:r w:rsidR="009741A8" w:rsidRPr="003E30DF">
              <w:rPr>
                <w:rFonts w:ascii="Arial" w:hAnsi="Arial" w:cs="Arial"/>
                <w:sz w:val="20"/>
                <w:szCs w:val="20"/>
              </w:rPr>
              <w:t xml:space="preserve">. </w:t>
            </w:r>
            <w:r w:rsidR="009741A8" w:rsidRPr="00F95446">
              <w:rPr>
                <w:rFonts w:ascii="Arial" w:hAnsi="Arial" w:cs="Arial"/>
                <w:sz w:val="20"/>
                <w:szCs w:val="20"/>
              </w:rPr>
              <w:t xml:space="preserve">GVB beschouwt een kwaliteitssysteem als gelijkwaardig aan de ISO 9001 norm, indien het kwaliteitssysteem van de inschrijver minimaal beschrijft hoe </w:t>
            </w:r>
            <w:proofErr w:type="gramStart"/>
            <w:r w:rsidR="009741A8" w:rsidRPr="00F95446">
              <w:rPr>
                <w:rFonts w:ascii="Arial" w:hAnsi="Arial" w:cs="Arial"/>
                <w:sz w:val="20"/>
                <w:szCs w:val="20"/>
              </w:rPr>
              <w:t>het invulling</w:t>
            </w:r>
            <w:proofErr w:type="gramEnd"/>
            <w:r w:rsidR="009741A8" w:rsidRPr="00F95446">
              <w:rPr>
                <w:rFonts w:ascii="Arial" w:hAnsi="Arial" w:cs="Arial"/>
                <w:sz w:val="20"/>
                <w:szCs w:val="20"/>
              </w:rPr>
              <w:t xml:space="preserve"> geeft aan de procesbenadering, die de Plan, Do, Check, Act cyclus (PDCA-cyclus) en </w:t>
            </w:r>
            <w:r w:rsidR="003B2217" w:rsidRPr="00F95446">
              <w:rPr>
                <w:rFonts w:ascii="Arial" w:hAnsi="Arial" w:cs="Arial"/>
                <w:sz w:val="20"/>
                <w:szCs w:val="20"/>
              </w:rPr>
              <w:t>risico gebaseerd</w:t>
            </w:r>
            <w:r w:rsidR="009741A8" w:rsidRPr="00F95446">
              <w:rPr>
                <w:rFonts w:ascii="Arial" w:hAnsi="Arial" w:cs="Arial"/>
                <w:sz w:val="20"/>
                <w:szCs w:val="20"/>
              </w:rPr>
              <w:t xml:space="preserve"> denken</w:t>
            </w:r>
            <w:r w:rsidR="0019307B">
              <w:rPr>
                <w:rFonts w:ascii="Arial" w:hAnsi="Arial" w:cs="Arial"/>
                <w:sz w:val="20"/>
                <w:szCs w:val="20"/>
              </w:rPr>
              <w:t xml:space="preserve"> </w:t>
            </w:r>
            <w:r w:rsidR="009741A8" w:rsidRPr="00F95446">
              <w:rPr>
                <w:rFonts w:ascii="Arial" w:hAnsi="Arial" w:cs="Arial"/>
                <w:sz w:val="20"/>
                <w:szCs w:val="20"/>
              </w:rPr>
              <w:t>omvat. Hierbij dient in ieder geval</w:t>
            </w:r>
            <w:r w:rsidR="0019307B">
              <w:rPr>
                <w:rFonts w:ascii="Arial" w:hAnsi="Arial" w:cs="Arial"/>
                <w:sz w:val="20"/>
                <w:szCs w:val="20"/>
              </w:rPr>
              <w:t xml:space="preserve"> </w:t>
            </w:r>
            <w:r w:rsidR="009741A8" w:rsidRPr="00F95446">
              <w:rPr>
                <w:rFonts w:ascii="Arial" w:hAnsi="Arial" w:cs="Arial"/>
                <w:sz w:val="20"/>
                <w:szCs w:val="20"/>
              </w:rPr>
              <w:t xml:space="preserve">aandacht te worden besteed aan: </w:t>
            </w:r>
          </w:p>
          <w:p w14:paraId="68663C25" w14:textId="71B4D8F8" w:rsidR="00902095" w:rsidRDefault="00902095" w:rsidP="00252BBD">
            <w:pPr>
              <w:pStyle w:val="Geenafstand"/>
              <w:rPr>
                <w:rFonts w:ascii="Arial" w:hAnsi="Arial" w:cs="Arial"/>
                <w:sz w:val="20"/>
                <w:szCs w:val="20"/>
              </w:rPr>
            </w:pPr>
          </w:p>
          <w:tbl>
            <w:tblPr>
              <w:tblStyle w:val="Tabelraster"/>
              <w:tblW w:w="8253" w:type="dxa"/>
              <w:tblLook w:val="04A0" w:firstRow="1" w:lastRow="0" w:firstColumn="1" w:lastColumn="0" w:noHBand="0" w:noVBand="1"/>
            </w:tblPr>
            <w:tblGrid>
              <w:gridCol w:w="846"/>
              <w:gridCol w:w="7407"/>
            </w:tblGrid>
            <w:tr w:rsidR="009741A8" w14:paraId="57093941" w14:textId="77777777" w:rsidTr="009741A8">
              <w:trPr>
                <w:trHeight w:val="1507"/>
              </w:trPr>
              <w:tc>
                <w:tcPr>
                  <w:tcW w:w="846" w:type="dxa"/>
                </w:tcPr>
                <w:p w14:paraId="37F9960F" w14:textId="77777777" w:rsidR="009741A8" w:rsidRPr="00F95446" w:rsidRDefault="009741A8" w:rsidP="009741A8">
                  <w:pPr>
                    <w:rPr>
                      <w:rFonts w:cs="Arial"/>
                    </w:rPr>
                  </w:pPr>
                  <w:r w:rsidRPr="00F95446">
                    <w:rPr>
                      <w:rFonts w:cs="Arial"/>
                    </w:rPr>
                    <w:t>Plan</w:t>
                  </w:r>
                </w:p>
              </w:tc>
              <w:tc>
                <w:tcPr>
                  <w:tcW w:w="7407" w:type="dxa"/>
                </w:tcPr>
                <w:p w14:paraId="7CFEA17A" w14:textId="77777777" w:rsidR="009741A8" w:rsidRPr="00F95446" w:rsidRDefault="009741A8" w:rsidP="00B152C9">
                  <w:pPr>
                    <w:pStyle w:val="Lijstalinea"/>
                    <w:numPr>
                      <w:ilvl w:val="0"/>
                      <w:numId w:val="24"/>
                    </w:numPr>
                  </w:pPr>
                  <w:r w:rsidRPr="00F95446">
                    <w:t>Een beschrijving hoe de organisatie bewerkstelligt dat het kwaliteitsbeleid en de kwaliteitsdoelstellingen zijn vastgesteld, gecommuniceerd binnen de organisatie en periodiek worden beoordeeld op effectiviteit.</w:t>
                  </w:r>
                </w:p>
                <w:p w14:paraId="4F85B1F7" w14:textId="14921F36" w:rsidR="009741A8" w:rsidRPr="00F95446" w:rsidRDefault="009741A8" w:rsidP="00B152C9">
                  <w:pPr>
                    <w:pStyle w:val="Lijstalinea"/>
                    <w:numPr>
                      <w:ilvl w:val="0"/>
                      <w:numId w:val="24"/>
                    </w:numPr>
                  </w:pPr>
                  <w:r w:rsidRPr="00F95446">
                    <w:t xml:space="preserve">Een beschrijving hoe de organisatie </w:t>
                  </w:r>
                  <w:r w:rsidR="003B2217" w:rsidRPr="00F95446">
                    <w:t>risico gebaseerd</w:t>
                  </w:r>
                  <w:r w:rsidRPr="00F95446">
                    <w:t xml:space="preserve"> denken toepast binnen haar processen en kwaliteitssysteem</w:t>
                  </w:r>
                  <w:r>
                    <w:t>.</w:t>
                  </w:r>
                </w:p>
              </w:tc>
            </w:tr>
            <w:tr w:rsidR="009741A8" w14:paraId="1BA2CFD5" w14:textId="77777777" w:rsidTr="00B05986">
              <w:trPr>
                <w:trHeight w:val="2916"/>
              </w:trPr>
              <w:tc>
                <w:tcPr>
                  <w:tcW w:w="846" w:type="dxa"/>
                </w:tcPr>
                <w:p w14:paraId="17E65B5E" w14:textId="77777777" w:rsidR="009741A8" w:rsidRPr="00F95446" w:rsidRDefault="009741A8" w:rsidP="009741A8">
                  <w:pPr>
                    <w:rPr>
                      <w:rFonts w:cs="Arial"/>
                    </w:rPr>
                  </w:pPr>
                  <w:r w:rsidRPr="00F95446">
                    <w:rPr>
                      <w:rFonts w:cs="Arial"/>
                    </w:rPr>
                    <w:lastRenderedPageBreak/>
                    <w:t>Do</w:t>
                  </w:r>
                </w:p>
              </w:tc>
              <w:tc>
                <w:tcPr>
                  <w:tcW w:w="7407" w:type="dxa"/>
                </w:tcPr>
                <w:p w14:paraId="7B4BD613" w14:textId="77777777" w:rsidR="009741A8" w:rsidRPr="00F95446" w:rsidRDefault="009741A8" w:rsidP="00B152C9">
                  <w:pPr>
                    <w:pStyle w:val="Lijstalinea"/>
                    <w:numPr>
                      <w:ilvl w:val="0"/>
                      <w:numId w:val="24"/>
                    </w:numPr>
                  </w:pPr>
                  <w:r w:rsidRPr="00F95446">
                    <w:t>Een beschrijving of visualisatie van het primaire proces met inzicht in de belangrijkste controlepunten voor monitoren en meten die noodzakelijk zijn voor het beheersen van het proces.</w:t>
                  </w:r>
                </w:p>
                <w:p w14:paraId="27608832" w14:textId="3230A93C" w:rsidR="009741A8" w:rsidRPr="00F95446" w:rsidRDefault="009741A8" w:rsidP="00B152C9">
                  <w:pPr>
                    <w:pStyle w:val="Lijstalinea"/>
                    <w:numPr>
                      <w:ilvl w:val="0"/>
                      <w:numId w:val="24"/>
                    </w:numPr>
                  </w:pPr>
                  <w:r w:rsidRPr="00F95446">
                    <w:t>Een beschrijving hoe het management bewerkstelligt dat de verantwoordelijkheden en bevoegdheden voor relevante rollen in het kwaliteitsmanagementsysteem zijn toegekend en gecommuniceerd binnen de organisatie en hoe management vaststelt dat personen die deze rollen vervullen competent zijn.</w:t>
                  </w:r>
                  <w:r w:rsidR="0019307B">
                    <w:t xml:space="preserve"> </w:t>
                  </w:r>
                </w:p>
                <w:p w14:paraId="3D55B237" w14:textId="661971C0" w:rsidR="009741A8" w:rsidRPr="00F95446" w:rsidRDefault="009741A8" w:rsidP="00B152C9">
                  <w:pPr>
                    <w:pStyle w:val="Lijstalinea"/>
                    <w:numPr>
                      <w:ilvl w:val="0"/>
                      <w:numId w:val="24"/>
                    </w:numPr>
                  </w:pPr>
                  <w:r w:rsidRPr="00F95446">
                    <w:t xml:space="preserve">Een beschrijving hoe </w:t>
                  </w:r>
                  <w:proofErr w:type="gramStart"/>
                  <w:r w:rsidRPr="00F95446">
                    <w:t>( indien</w:t>
                  </w:r>
                  <w:proofErr w:type="gramEnd"/>
                  <w:r w:rsidRPr="00F95446">
                    <w:t xml:space="preserve"> relevant) uitbestede processen, producten of diensten</w:t>
                  </w:r>
                  <w:r w:rsidR="0019307B">
                    <w:t xml:space="preserve"> </w:t>
                  </w:r>
                  <w:r w:rsidRPr="00F95446">
                    <w:t>binnen het kwaliteitssysteem worden beheerst.</w:t>
                  </w:r>
                  <w:r w:rsidR="0019307B">
                    <w:t xml:space="preserve"> </w:t>
                  </w:r>
                </w:p>
              </w:tc>
            </w:tr>
            <w:tr w:rsidR="009741A8" w14:paraId="089BAA9F" w14:textId="77777777" w:rsidTr="00B05986">
              <w:trPr>
                <w:trHeight w:val="959"/>
              </w:trPr>
              <w:tc>
                <w:tcPr>
                  <w:tcW w:w="846" w:type="dxa"/>
                </w:tcPr>
                <w:p w14:paraId="500BEEC7" w14:textId="77777777" w:rsidR="009741A8" w:rsidRPr="00F95446" w:rsidRDefault="009741A8" w:rsidP="009741A8">
                  <w:pPr>
                    <w:rPr>
                      <w:rFonts w:cs="Arial"/>
                    </w:rPr>
                  </w:pPr>
                  <w:r w:rsidRPr="00F95446">
                    <w:rPr>
                      <w:rFonts w:cs="Arial"/>
                    </w:rPr>
                    <w:t>Check</w:t>
                  </w:r>
                </w:p>
              </w:tc>
              <w:tc>
                <w:tcPr>
                  <w:tcW w:w="7407" w:type="dxa"/>
                </w:tcPr>
                <w:p w14:paraId="74D41E4F" w14:textId="77777777" w:rsidR="009741A8" w:rsidRPr="00F95446" w:rsidRDefault="009741A8" w:rsidP="00B152C9">
                  <w:pPr>
                    <w:pStyle w:val="Lijstalinea"/>
                    <w:numPr>
                      <w:ilvl w:val="0"/>
                      <w:numId w:val="24"/>
                    </w:numPr>
                  </w:pPr>
                  <w:r w:rsidRPr="00F95446">
                    <w:t>Een beschrijving hoe de organisatie het kwaliteitssysteem en de onderliggende processen periodiek monitoren, meten, analyseren en evalueren.</w:t>
                  </w:r>
                </w:p>
              </w:tc>
            </w:tr>
            <w:tr w:rsidR="009741A8" w14:paraId="3AD98288" w14:textId="77777777" w:rsidTr="00B05986">
              <w:trPr>
                <w:trHeight w:val="1821"/>
              </w:trPr>
              <w:tc>
                <w:tcPr>
                  <w:tcW w:w="846" w:type="dxa"/>
                </w:tcPr>
                <w:p w14:paraId="56ED5B38" w14:textId="77777777" w:rsidR="009741A8" w:rsidRPr="00F95446" w:rsidRDefault="009741A8" w:rsidP="009741A8">
                  <w:pPr>
                    <w:rPr>
                      <w:rFonts w:cs="Arial"/>
                    </w:rPr>
                  </w:pPr>
                  <w:r w:rsidRPr="00F95446">
                    <w:rPr>
                      <w:rFonts w:cs="Arial"/>
                    </w:rPr>
                    <w:t>Act</w:t>
                  </w:r>
                </w:p>
              </w:tc>
              <w:tc>
                <w:tcPr>
                  <w:tcW w:w="7407" w:type="dxa"/>
                </w:tcPr>
                <w:p w14:paraId="6AD15BCB" w14:textId="77777777" w:rsidR="009741A8" w:rsidRPr="00F95446" w:rsidRDefault="009741A8" w:rsidP="00B152C9">
                  <w:pPr>
                    <w:pStyle w:val="Lijstalinea"/>
                    <w:numPr>
                      <w:ilvl w:val="0"/>
                      <w:numId w:val="24"/>
                    </w:numPr>
                  </w:pPr>
                  <w:r w:rsidRPr="00F95446">
                    <w:t>Een beschrijving hoe het management met geplande tussenpozen beoordeelt of het kwaliteitsmanagementsysteem van de organisatie geschikt, toereikend en in afstemming is met de richting van de organisatie.</w:t>
                  </w:r>
                </w:p>
                <w:p w14:paraId="7CBB5C86" w14:textId="77777777" w:rsidR="009741A8" w:rsidRPr="00F95446" w:rsidRDefault="009741A8" w:rsidP="00B152C9">
                  <w:pPr>
                    <w:pStyle w:val="Lijstalinea"/>
                    <w:numPr>
                      <w:ilvl w:val="0"/>
                      <w:numId w:val="24"/>
                    </w:numPr>
                  </w:pPr>
                  <w:r w:rsidRPr="00F95446">
                    <w:t>Een beschrijving hoe de organisatie kansen voor verbetering vaststelt en maatregelen implementeert om te voldoen aan de eisen van klanten en de klanttevredenheid te verhogen.</w:t>
                  </w:r>
                </w:p>
              </w:tc>
            </w:tr>
          </w:tbl>
          <w:p w14:paraId="7A0AAFF1" w14:textId="527AD69A" w:rsidR="009741A8" w:rsidRPr="000F3458" w:rsidRDefault="009741A8" w:rsidP="00252BBD">
            <w:pPr>
              <w:pStyle w:val="Geenafstand"/>
              <w:rPr>
                <w:rFonts w:ascii="Arial" w:hAnsi="Arial" w:cs="Arial"/>
                <w:sz w:val="20"/>
                <w:szCs w:val="20"/>
              </w:rPr>
            </w:pPr>
          </w:p>
        </w:tc>
      </w:tr>
      <w:tr w:rsidR="00902095" w:rsidRPr="00D67863" w14:paraId="463F5501" w14:textId="77777777" w:rsidTr="00902095">
        <w:tc>
          <w:tcPr>
            <w:tcW w:w="2235" w:type="dxa"/>
            <w:tcMar>
              <w:top w:w="57" w:type="dxa"/>
              <w:bottom w:w="57" w:type="dxa"/>
            </w:tcMar>
          </w:tcPr>
          <w:p w14:paraId="0BA3BC59" w14:textId="77777777" w:rsidR="00902095" w:rsidRPr="00D67863" w:rsidRDefault="00902095" w:rsidP="00252BBD">
            <w:pPr>
              <w:rPr>
                <w:rFonts w:cs="Arial"/>
              </w:rPr>
            </w:pPr>
            <w:r w:rsidRPr="00D67863">
              <w:rPr>
                <w:rFonts w:cs="Arial"/>
              </w:rPr>
              <w:lastRenderedPageBreak/>
              <w:t>Te verstrekken door:</w:t>
            </w:r>
          </w:p>
        </w:tc>
        <w:tc>
          <w:tcPr>
            <w:tcW w:w="6977" w:type="dxa"/>
            <w:tcMar>
              <w:top w:w="57" w:type="dxa"/>
              <w:bottom w:w="57" w:type="dxa"/>
            </w:tcMar>
          </w:tcPr>
          <w:p w14:paraId="237D5D87" w14:textId="6A3CD7C4" w:rsidR="00902095" w:rsidRPr="00D67863" w:rsidRDefault="00902095" w:rsidP="00252BBD">
            <w:pPr>
              <w:pStyle w:val="Geenafstand"/>
              <w:rPr>
                <w:rFonts w:ascii="Arial" w:hAnsi="Arial" w:cs="Arial"/>
                <w:sz w:val="20"/>
                <w:szCs w:val="20"/>
              </w:rPr>
            </w:pPr>
            <w:r w:rsidRPr="00D67863">
              <w:rPr>
                <w:rFonts w:ascii="Arial" w:hAnsi="Arial" w:cs="Arial"/>
                <w:sz w:val="20"/>
                <w:szCs w:val="20"/>
              </w:rPr>
              <w:t xml:space="preserve">De Gegadigde die geselecteerd wordt voor de </w:t>
            </w:r>
            <w:r w:rsidR="008F48CE" w:rsidRPr="00D67863">
              <w:rPr>
                <w:rFonts w:ascii="Arial" w:hAnsi="Arial" w:cs="Arial"/>
                <w:sz w:val="20"/>
                <w:szCs w:val="20"/>
              </w:rPr>
              <w:t>inschrijvings- en</w:t>
            </w:r>
            <w:r w:rsidR="0019307B" w:rsidRPr="00D67863">
              <w:rPr>
                <w:rFonts w:ascii="Arial" w:hAnsi="Arial" w:cs="Arial"/>
                <w:sz w:val="20"/>
                <w:szCs w:val="20"/>
              </w:rPr>
              <w:t xml:space="preserve"> </w:t>
            </w:r>
            <w:r w:rsidRPr="00D67863">
              <w:rPr>
                <w:rFonts w:ascii="Arial" w:hAnsi="Arial" w:cs="Arial"/>
                <w:sz w:val="20"/>
                <w:szCs w:val="20"/>
              </w:rPr>
              <w:t>gunningsfase.</w:t>
            </w:r>
          </w:p>
          <w:p w14:paraId="1B79CA8E" w14:textId="77777777" w:rsidR="00902095" w:rsidRPr="00D67863" w:rsidRDefault="00902095" w:rsidP="00252BBD">
            <w:pPr>
              <w:pStyle w:val="Geenafstand"/>
              <w:rPr>
                <w:rFonts w:ascii="Arial" w:hAnsi="Arial" w:cs="Arial"/>
                <w:sz w:val="20"/>
                <w:szCs w:val="20"/>
              </w:rPr>
            </w:pPr>
          </w:p>
          <w:p w14:paraId="2A5C5A24" w14:textId="77777777" w:rsidR="00902095" w:rsidRPr="00D67863" w:rsidRDefault="00902095" w:rsidP="00252BBD">
            <w:pPr>
              <w:pStyle w:val="Geenafstand"/>
              <w:rPr>
                <w:rFonts w:ascii="Arial" w:hAnsi="Arial" w:cs="Arial"/>
                <w:sz w:val="20"/>
                <w:szCs w:val="20"/>
              </w:rPr>
            </w:pPr>
            <w:r w:rsidRPr="00D67863">
              <w:rPr>
                <w:rFonts w:ascii="Arial" w:hAnsi="Arial" w:cs="Arial"/>
                <w:sz w:val="20"/>
                <w:szCs w:val="20"/>
              </w:rPr>
              <w:t xml:space="preserve">Indien Gegadigde een Combinatie is, geldt dit verzoek voor </w:t>
            </w:r>
            <w:r w:rsidRPr="00D67863">
              <w:rPr>
                <w:rFonts w:ascii="Arial" w:hAnsi="Arial" w:cs="Arial"/>
                <w:sz w:val="20"/>
                <w:szCs w:val="20"/>
                <w:u w:val="single"/>
              </w:rPr>
              <w:t>alle</w:t>
            </w:r>
            <w:r w:rsidRPr="00D67863">
              <w:rPr>
                <w:rFonts w:ascii="Arial" w:hAnsi="Arial" w:cs="Arial"/>
                <w:sz w:val="20"/>
                <w:szCs w:val="20"/>
              </w:rPr>
              <w:t xml:space="preserve"> deelnemers aan de Combinatie.</w:t>
            </w:r>
          </w:p>
          <w:p w14:paraId="33FAE587" w14:textId="77777777" w:rsidR="00902095" w:rsidRPr="00D67863" w:rsidRDefault="00902095" w:rsidP="00252BBD">
            <w:pPr>
              <w:pStyle w:val="Geenafstand"/>
              <w:rPr>
                <w:rFonts w:ascii="Arial" w:hAnsi="Arial" w:cs="Arial"/>
                <w:sz w:val="20"/>
                <w:szCs w:val="20"/>
              </w:rPr>
            </w:pPr>
          </w:p>
          <w:p w14:paraId="3B444CB3" w14:textId="77777777" w:rsidR="00902095" w:rsidRPr="00D67863" w:rsidRDefault="00902095" w:rsidP="00252BBD">
            <w:pPr>
              <w:pStyle w:val="Geenafstand"/>
              <w:rPr>
                <w:rFonts w:ascii="Arial" w:hAnsi="Arial" w:cs="Arial"/>
                <w:sz w:val="20"/>
                <w:szCs w:val="20"/>
              </w:rPr>
            </w:pPr>
            <w:r w:rsidRPr="00D67863">
              <w:rPr>
                <w:rFonts w:ascii="Arial" w:hAnsi="Arial" w:cs="Arial"/>
                <w:sz w:val="20"/>
                <w:szCs w:val="20"/>
              </w:rPr>
              <w:t>Indien Gegadigde ten aanzien van deze minimumeis een beroep doet op de draagkracht van een derde, dan dient Gegadigde een certificaat of een beschrijving van de kwaliteitszorg en –borging van die derde te verstrekken.</w:t>
            </w:r>
          </w:p>
        </w:tc>
      </w:tr>
      <w:tr w:rsidR="00902095" w:rsidRPr="00D67863" w14:paraId="339BD8C9" w14:textId="77777777" w:rsidTr="00902095">
        <w:tc>
          <w:tcPr>
            <w:tcW w:w="2235" w:type="dxa"/>
            <w:tcMar>
              <w:top w:w="57" w:type="dxa"/>
              <w:bottom w:w="57" w:type="dxa"/>
            </w:tcMar>
          </w:tcPr>
          <w:p w14:paraId="06ACE960" w14:textId="77777777" w:rsidR="00902095" w:rsidRPr="00D67863" w:rsidRDefault="00902095" w:rsidP="00252BBD">
            <w:pPr>
              <w:rPr>
                <w:rFonts w:cs="Arial"/>
              </w:rPr>
            </w:pPr>
            <w:r w:rsidRPr="00D67863">
              <w:rPr>
                <w:rFonts w:cs="Arial"/>
              </w:rPr>
              <w:t>Wanneer:</w:t>
            </w:r>
          </w:p>
        </w:tc>
        <w:tc>
          <w:tcPr>
            <w:tcW w:w="6977" w:type="dxa"/>
            <w:tcMar>
              <w:top w:w="57" w:type="dxa"/>
              <w:bottom w:w="57" w:type="dxa"/>
            </w:tcMar>
          </w:tcPr>
          <w:p w14:paraId="3281AB78" w14:textId="24154923" w:rsidR="00902095" w:rsidRPr="00D67863" w:rsidRDefault="00902095" w:rsidP="00252BBD">
            <w:pPr>
              <w:pStyle w:val="Geenafstand"/>
              <w:rPr>
                <w:rFonts w:ascii="Arial" w:hAnsi="Arial" w:cs="Arial"/>
                <w:sz w:val="20"/>
                <w:szCs w:val="20"/>
              </w:rPr>
            </w:pPr>
            <w:r w:rsidRPr="00D67863">
              <w:rPr>
                <w:rFonts w:ascii="Arial" w:hAnsi="Arial" w:cs="Arial"/>
                <w:sz w:val="20"/>
                <w:szCs w:val="20"/>
              </w:rPr>
              <w:t xml:space="preserve">Binnen 7 kalenderdagen na een daartoe strekkend verzoek van GVB. Zie paragraaf </w:t>
            </w:r>
            <w:r w:rsidR="005B3D6F" w:rsidRPr="00D67863">
              <w:rPr>
                <w:rFonts w:ascii="Arial" w:hAnsi="Arial" w:cs="Arial"/>
                <w:sz w:val="20"/>
                <w:szCs w:val="20"/>
              </w:rPr>
              <w:t>3.6.5</w:t>
            </w:r>
          </w:p>
        </w:tc>
      </w:tr>
    </w:tbl>
    <w:p w14:paraId="150FC960" w14:textId="77777777" w:rsidR="00902095" w:rsidRPr="00D67863" w:rsidRDefault="00902095" w:rsidP="00252BBD">
      <w:pPr>
        <w:pStyle w:val="Geenafstand"/>
        <w:spacing w:line="280" w:lineRule="atLeast"/>
      </w:pPr>
      <w:bookmarkStart w:id="118" w:name="_Ref433012317"/>
    </w:p>
    <w:p w14:paraId="19AD1EF3" w14:textId="36FDDFF6" w:rsidR="00902095" w:rsidRPr="00C01848" w:rsidRDefault="00902095" w:rsidP="00B152C9">
      <w:pPr>
        <w:pStyle w:val="Lijstalinea"/>
        <w:numPr>
          <w:ilvl w:val="0"/>
          <w:numId w:val="11"/>
        </w:numPr>
        <w:rPr>
          <w:b/>
          <w:bCs/>
        </w:rPr>
      </w:pPr>
      <w:r w:rsidRPr="00C01848">
        <w:rPr>
          <w:b/>
          <w:bCs/>
        </w:rPr>
        <w:t xml:space="preserve">Normen </w:t>
      </w:r>
      <w:proofErr w:type="gramStart"/>
      <w:r w:rsidRPr="00C01848">
        <w:rPr>
          <w:b/>
          <w:bCs/>
        </w:rPr>
        <w:t>inzake</w:t>
      </w:r>
      <w:proofErr w:type="gramEnd"/>
      <w:r w:rsidRPr="00C01848">
        <w:rPr>
          <w:b/>
          <w:bCs/>
        </w:rPr>
        <w:t xml:space="preserve"> veiligheid</w:t>
      </w:r>
    </w:p>
    <w:p w14:paraId="234A534B" w14:textId="77777777" w:rsidR="00902095" w:rsidRPr="000F3458" w:rsidRDefault="00902095" w:rsidP="00B152C9">
      <w:pPr>
        <w:pStyle w:val="Lijstalinea"/>
      </w:pPr>
      <w:r w:rsidRPr="00D67863">
        <w:t>GVB stelt eisen aan veiligheidszorg en –borging van Gegadigde. Gegadigde dient in dat verband te</w:t>
      </w:r>
      <w:r w:rsidRPr="000F3458">
        <w:t xml:space="preserve"> voldoen aan onderstaande norm ten aanzien van veiligheid.</w:t>
      </w:r>
    </w:p>
    <w:p w14:paraId="03113AE4" w14:textId="7D3CCBE7" w:rsidR="00902095" w:rsidRPr="000F4BEF" w:rsidRDefault="00902095" w:rsidP="00252BBD">
      <w:pPr>
        <w:pStyle w:val="Geenafstand"/>
        <w:spacing w:line="280" w:lineRule="atLeast"/>
        <w:rPr>
          <w:rFonts w:ascii="Arial" w:hAnsi="Arial" w:cs="Arial"/>
          <w:sz w:val="20"/>
          <w:szCs w:val="20"/>
        </w:rPr>
      </w:pPr>
      <w:r w:rsidRPr="000F4BEF">
        <w:rPr>
          <w:rFonts w:ascii="Arial" w:hAnsi="Arial" w:cs="Arial"/>
          <w:sz w:val="20"/>
          <w:szCs w:val="20"/>
        </w:rPr>
        <w:t xml:space="preserve">Gegadigde </w:t>
      </w:r>
      <w:r w:rsidR="006C09FB" w:rsidRPr="000F4BEF">
        <w:rPr>
          <w:rFonts w:ascii="Arial" w:hAnsi="Arial" w:cs="Arial"/>
          <w:sz w:val="20"/>
          <w:szCs w:val="20"/>
        </w:rPr>
        <w:t xml:space="preserve">dient te beschikken en gedurende de looptijd </w:t>
      </w:r>
      <w:r w:rsidRPr="000F4BEF">
        <w:rPr>
          <w:rFonts w:ascii="Arial" w:hAnsi="Arial" w:cs="Arial"/>
          <w:sz w:val="20"/>
          <w:szCs w:val="20"/>
        </w:rPr>
        <w:t xml:space="preserve">van de </w:t>
      </w:r>
      <w:r w:rsidR="001533F7" w:rsidRPr="000F4BEF">
        <w:rPr>
          <w:rFonts w:ascii="Arial" w:hAnsi="Arial" w:cs="Arial"/>
          <w:sz w:val="20"/>
          <w:szCs w:val="20"/>
        </w:rPr>
        <w:t>O</w:t>
      </w:r>
      <w:r w:rsidRPr="000F4BEF">
        <w:rPr>
          <w:rFonts w:ascii="Arial" w:hAnsi="Arial" w:cs="Arial"/>
          <w:sz w:val="20"/>
          <w:szCs w:val="20"/>
        </w:rPr>
        <w:t xml:space="preserve">vereenkomst </w:t>
      </w:r>
      <w:r w:rsidR="006C09FB" w:rsidRPr="000F4BEF">
        <w:rPr>
          <w:rFonts w:ascii="Arial" w:hAnsi="Arial" w:cs="Arial"/>
          <w:sz w:val="20"/>
          <w:szCs w:val="20"/>
        </w:rPr>
        <w:t>te blijven beschikken</w:t>
      </w:r>
      <w:r w:rsidRPr="000F4BEF">
        <w:rPr>
          <w:rFonts w:ascii="Arial" w:hAnsi="Arial" w:cs="Arial"/>
          <w:sz w:val="20"/>
          <w:szCs w:val="20"/>
        </w:rPr>
        <w:t xml:space="preserve"> over een veiligheidssysteem dat </w:t>
      </w:r>
      <w:r w:rsidR="006C09FB" w:rsidRPr="000F4BEF">
        <w:rPr>
          <w:rFonts w:ascii="Arial" w:hAnsi="Arial" w:cs="Arial"/>
          <w:sz w:val="20"/>
          <w:szCs w:val="20"/>
        </w:rPr>
        <w:t>is gecertificeerd op basis van</w:t>
      </w:r>
      <w:r w:rsidRPr="000F4BEF">
        <w:rPr>
          <w:rFonts w:ascii="Arial" w:hAnsi="Arial" w:cs="Arial"/>
          <w:sz w:val="20"/>
          <w:szCs w:val="20"/>
        </w:rPr>
        <w:t xml:space="preserve"> VCA* </w:t>
      </w:r>
      <w:bookmarkStart w:id="119" w:name="_Hlk108625375"/>
      <w:r w:rsidR="006C09FB" w:rsidRPr="000F4BEF">
        <w:rPr>
          <w:rFonts w:ascii="Arial" w:hAnsi="Arial" w:cs="Arial"/>
          <w:sz w:val="20"/>
          <w:szCs w:val="20"/>
        </w:rPr>
        <w:t>of een gelijkwaardige norm en betrekking heeft op de aard van de opdracht.</w:t>
      </w:r>
      <w:bookmarkEnd w:id="119"/>
    </w:p>
    <w:p w14:paraId="470CEAE9" w14:textId="77777777" w:rsidR="00902095" w:rsidRPr="000F4BEF" w:rsidRDefault="00902095" w:rsidP="00252BBD">
      <w:pPr>
        <w:pStyle w:val="Geenafstand"/>
        <w:spacing w:line="280" w:lineRule="atLeast"/>
        <w:rPr>
          <w:rFonts w:ascii="Arial" w:hAnsi="Arial" w:cs="Arial"/>
          <w:sz w:val="20"/>
          <w:szCs w:val="20"/>
        </w:rPr>
      </w:pPr>
    </w:p>
    <w:p w14:paraId="559CBB52" w14:textId="77777777" w:rsidR="00902095" w:rsidRPr="000F4BEF" w:rsidRDefault="00902095" w:rsidP="00252BBD">
      <w:pPr>
        <w:pStyle w:val="Geenafstand"/>
        <w:spacing w:line="280" w:lineRule="atLeast"/>
        <w:rPr>
          <w:rFonts w:ascii="Arial" w:hAnsi="Arial" w:cs="Arial"/>
          <w:sz w:val="20"/>
          <w:szCs w:val="20"/>
        </w:rPr>
      </w:pPr>
      <w:r w:rsidRPr="000F4BEF">
        <w:rPr>
          <w:rFonts w:ascii="Arial" w:hAnsi="Arial" w:cs="Arial"/>
          <w:sz w:val="20"/>
          <w:szCs w:val="20"/>
        </w:rPr>
        <w:t>GVB beschouwt een OHSAS 18001 veiligheidscertificaat in ieder geval als gelijkwaardig veiligheidscertificaat.</w:t>
      </w:r>
    </w:p>
    <w:p w14:paraId="78CB1EFD" w14:textId="77777777" w:rsidR="00902095" w:rsidRPr="000F4BEF" w:rsidRDefault="00902095" w:rsidP="00252BBD">
      <w:pPr>
        <w:pStyle w:val="Geenafstand"/>
        <w:spacing w:line="280" w:lineRule="atLeast"/>
        <w:rPr>
          <w:rFonts w:ascii="Arial" w:hAnsi="Arial" w:cs="Arial"/>
          <w:sz w:val="20"/>
          <w:szCs w:val="20"/>
        </w:rPr>
      </w:pPr>
    </w:p>
    <w:p w14:paraId="2370C6D3" w14:textId="05F10331" w:rsidR="00902095" w:rsidRPr="000F4BEF" w:rsidRDefault="006C09FB" w:rsidP="00252BBD">
      <w:pPr>
        <w:pStyle w:val="Geenafstand"/>
        <w:spacing w:line="280" w:lineRule="atLeast"/>
        <w:rPr>
          <w:rFonts w:ascii="Arial" w:hAnsi="Arial" w:cs="Arial"/>
          <w:sz w:val="20"/>
          <w:szCs w:val="20"/>
        </w:rPr>
      </w:pPr>
      <w:r w:rsidRPr="000F4BEF">
        <w:rPr>
          <w:rFonts w:ascii="Arial" w:hAnsi="Arial" w:cs="Arial"/>
          <w:sz w:val="20"/>
          <w:szCs w:val="20"/>
        </w:rPr>
        <w:lastRenderedPageBreak/>
        <w:t xml:space="preserve">GVB </w:t>
      </w:r>
      <w:r w:rsidR="00902095" w:rsidRPr="000F4BEF">
        <w:rPr>
          <w:rFonts w:ascii="Arial" w:hAnsi="Arial" w:cs="Arial"/>
          <w:sz w:val="20"/>
          <w:szCs w:val="20"/>
        </w:rPr>
        <w:t xml:space="preserve">aanvaardt ook andere bewijzen </w:t>
      </w:r>
      <w:proofErr w:type="gramStart"/>
      <w:r w:rsidR="00902095" w:rsidRPr="000F4BEF">
        <w:rPr>
          <w:rFonts w:ascii="Arial" w:hAnsi="Arial" w:cs="Arial"/>
          <w:sz w:val="20"/>
          <w:szCs w:val="20"/>
        </w:rPr>
        <w:t>inzake</w:t>
      </w:r>
      <w:proofErr w:type="gramEnd"/>
      <w:r w:rsidR="00902095" w:rsidRPr="000F4BEF">
        <w:rPr>
          <w:rFonts w:ascii="Arial" w:hAnsi="Arial" w:cs="Arial"/>
          <w:sz w:val="20"/>
          <w:szCs w:val="20"/>
        </w:rPr>
        <w:t xml:space="preserve"> gelijkwaardige maatregelen op het gebied van veiligheid. Gegadigde dient in voorkomend geval gedocumenteerd te onderbouwen hoe zijn veiligheidssysteem is vormgegeven en aan te tonen dat zijn systeem gelijkwaardig is aan het gestelde.</w:t>
      </w:r>
      <w:r w:rsidR="00902095" w:rsidRPr="000F4BEF" w:rsidDel="00CB1729">
        <w:rPr>
          <w:rFonts w:ascii="Arial" w:hAnsi="Arial" w:cs="Arial"/>
          <w:sz w:val="20"/>
          <w:szCs w:val="20"/>
        </w:rPr>
        <w:t xml:space="preserve"> </w:t>
      </w:r>
    </w:p>
    <w:p w14:paraId="38884A52" w14:textId="77777777" w:rsidR="00902095" w:rsidRPr="000F4BEF" w:rsidRDefault="00902095" w:rsidP="00F0757A"/>
    <w:p w14:paraId="5F97F212" w14:textId="77777777" w:rsidR="00902095" w:rsidRPr="000F4BEF" w:rsidRDefault="00902095" w:rsidP="00F0757A">
      <w:r w:rsidRPr="000F4BEF">
        <w:t xml:space="preserve">Indien Gegadigde een Combinatie is, dienen alle deelnemers aan de Combinatie die geheel of gedeeltelijk belast worden met de werkzaamheden waarop het veiligheidsmanagementsysteem betrekking heeft, afzonderlijk te voldoen aan de in deze paragraaf genoemde normen </w:t>
      </w:r>
      <w:proofErr w:type="gramStart"/>
      <w:r w:rsidRPr="000F4BEF">
        <w:t>inzake</w:t>
      </w:r>
      <w:proofErr w:type="gramEnd"/>
      <w:r w:rsidRPr="000F4BEF">
        <w:t xml:space="preserve"> veiligheidsmanagement.</w:t>
      </w:r>
    </w:p>
    <w:p w14:paraId="632E84EA" w14:textId="77777777" w:rsidR="00902095" w:rsidRPr="000F4BEF" w:rsidRDefault="00902095" w:rsidP="00F0757A"/>
    <w:p w14:paraId="0AADDFD3" w14:textId="77777777" w:rsidR="00902095" w:rsidRPr="000F4BEF" w:rsidRDefault="00902095" w:rsidP="00F0757A">
      <w:r w:rsidRPr="000F4BEF">
        <w:t>Bewijsstukken:</w:t>
      </w:r>
    </w:p>
    <w:p w14:paraId="4B705AD2" w14:textId="77777777" w:rsidR="00CA1720" w:rsidRPr="000F4BEF" w:rsidRDefault="00CA1720" w:rsidP="00F0757A"/>
    <w:tbl>
      <w:tblPr>
        <w:tblStyle w:val="Tabelraster"/>
        <w:tblW w:w="0" w:type="auto"/>
        <w:tblLook w:val="04A0" w:firstRow="1" w:lastRow="0" w:firstColumn="1" w:lastColumn="0" w:noHBand="0" w:noVBand="1"/>
      </w:tblPr>
      <w:tblGrid>
        <w:gridCol w:w="2210"/>
        <w:gridCol w:w="6850"/>
      </w:tblGrid>
      <w:tr w:rsidR="00902095" w:rsidRPr="000F3458" w14:paraId="18C56B73" w14:textId="77777777" w:rsidTr="00EB3989">
        <w:tc>
          <w:tcPr>
            <w:tcW w:w="9060" w:type="dxa"/>
            <w:gridSpan w:val="2"/>
            <w:tcMar>
              <w:top w:w="57" w:type="dxa"/>
              <w:bottom w:w="57" w:type="dxa"/>
            </w:tcMar>
          </w:tcPr>
          <w:p w14:paraId="30591AD5" w14:textId="79FCAA6D" w:rsidR="00902095" w:rsidRPr="000F4BEF" w:rsidRDefault="00902095" w:rsidP="00252BBD">
            <w:pPr>
              <w:pStyle w:val="Geenafstand"/>
              <w:rPr>
                <w:rFonts w:ascii="Arial" w:hAnsi="Arial" w:cs="Arial"/>
                <w:sz w:val="20"/>
                <w:szCs w:val="20"/>
              </w:rPr>
            </w:pPr>
            <w:r w:rsidRPr="000F4BEF">
              <w:rPr>
                <w:rFonts w:ascii="Arial" w:hAnsi="Arial" w:cs="Arial"/>
                <w:sz w:val="20"/>
                <w:szCs w:val="20"/>
              </w:rPr>
              <w:t xml:space="preserve">Een afschrift van het VCA* certificaat of een gelijkwaardig certificaat, dat betrekking heeft op de aard van de opdracht. Het VCA* -certificaat of gelijkwaardig certificaat dient geldig te zijn tot ten minste de uiterste datum voor ontvangst van de Inschrijvingen. </w:t>
            </w:r>
            <w:proofErr w:type="gramStart"/>
            <w:r w:rsidRPr="000F4BEF">
              <w:rPr>
                <w:rFonts w:ascii="Arial" w:hAnsi="Arial" w:cs="Arial"/>
                <w:sz w:val="20"/>
                <w:szCs w:val="20"/>
              </w:rPr>
              <w:t>Indien</w:t>
            </w:r>
            <w:proofErr w:type="gramEnd"/>
            <w:r w:rsidRPr="000F4BEF">
              <w:rPr>
                <w:rFonts w:ascii="Arial" w:hAnsi="Arial" w:cs="Arial"/>
                <w:sz w:val="20"/>
                <w:szCs w:val="20"/>
              </w:rPr>
              <w:t xml:space="preserve"> het overgelegde certificaat of gelijkwaardige verklaring verloopt vóór definitieve gunning, dient Gegadigde voorafgaand aan de definitieve gunning een nieuw certificaat of gelijkwaardige verklaring te overleggen. Indien Gegadigde</w:t>
            </w:r>
            <w:r w:rsidR="0019307B" w:rsidRPr="000F4BEF">
              <w:rPr>
                <w:rFonts w:ascii="Arial" w:hAnsi="Arial" w:cs="Arial"/>
                <w:sz w:val="20"/>
                <w:szCs w:val="20"/>
              </w:rPr>
              <w:t xml:space="preserve"> </w:t>
            </w:r>
            <w:r w:rsidRPr="000F4BEF">
              <w:rPr>
                <w:rFonts w:ascii="Arial" w:hAnsi="Arial" w:cs="Arial"/>
                <w:sz w:val="20"/>
                <w:szCs w:val="20"/>
              </w:rPr>
              <w:t xml:space="preserve">daartoe binnen een door GVB te bepalen termijn niet in staat is, wordt hij alsnog van deelname aan de aanbestedingsprocedure uitgesloten. </w:t>
            </w:r>
            <w:r w:rsidRPr="000F4BEF">
              <w:rPr>
                <w:rFonts w:ascii="Arial" w:hAnsi="Arial" w:cs="Arial"/>
                <w:sz w:val="20"/>
                <w:szCs w:val="20"/>
              </w:rPr>
              <w:br/>
            </w:r>
            <w:r w:rsidRPr="000F4BEF">
              <w:rPr>
                <w:rFonts w:ascii="Arial" w:hAnsi="Arial" w:cs="Arial"/>
                <w:sz w:val="20"/>
                <w:szCs w:val="20"/>
              </w:rPr>
              <w:br/>
            </w:r>
            <w:proofErr w:type="gramStart"/>
            <w:r w:rsidRPr="000F4BEF">
              <w:rPr>
                <w:rFonts w:ascii="Arial" w:hAnsi="Arial" w:cs="Arial"/>
                <w:i/>
                <w:sz w:val="20"/>
                <w:szCs w:val="20"/>
              </w:rPr>
              <w:t>Indien</w:t>
            </w:r>
            <w:proofErr w:type="gramEnd"/>
            <w:r w:rsidRPr="000F4BEF">
              <w:rPr>
                <w:rFonts w:ascii="Arial" w:hAnsi="Arial" w:cs="Arial"/>
                <w:i/>
                <w:sz w:val="20"/>
                <w:szCs w:val="20"/>
              </w:rPr>
              <w:t xml:space="preserve"> de Gegadigde zich beroept op gelijkwaardige maatregelen op het gebied van veiligheidsmanagement:</w:t>
            </w:r>
            <w:r w:rsidRPr="000F4BEF">
              <w:rPr>
                <w:rFonts w:ascii="Arial" w:hAnsi="Arial" w:cs="Arial"/>
                <w:i/>
                <w:sz w:val="20"/>
                <w:szCs w:val="20"/>
              </w:rPr>
              <w:br/>
            </w:r>
            <w:r w:rsidRPr="000F4BEF">
              <w:rPr>
                <w:rFonts w:ascii="Arial" w:hAnsi="Arial" w:cs="Arial"/>
                <w:i/>
                <w:sz w:val="20"/>
                <w:szCs w:val="20"/>
              </w:rPr>
              <w:br/>
            </w:r>
            <w:r w:rsidRPr="000F4BEF">
              <w:rPr>
                <w:rFonts w:ascii="Arial" w:hAnsi="Arial" w:cs="Arial"/>
                <w:sz w:val="20"/>
                <w:szCs w:val="20"/>
              </w:rPr>
              <w:t>Een beschrijving van veiligheidszorg- en borging die de Gegadigde ontplooit. Hierin dient in ieder geval aandacht te worden besteed aan:</w:t>
            </w:r>
          </w:p>
          <w:p w14:paraId="65673079"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1.Inhoudsopgave van het vigerende veiligheidshandboek</w:t>
            </w:r>
            <w:r w:rsidR="000F3458" w:rsidRPr="000F4BEF">
              <w:rPr>
                <w:rFonts w:ascii="Arial" w:hAnsi="Arial" w:cs="Arial"/>
                <w:sz w:val="20"/>
                <w:szCs w:val="20"/>
              </w:rPr>
              <w:t>;</w:t>
            </w:r>
          </w:p>
          <w:p w14:paraId="42BB7CA8"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2.</w:t>
            </w:r>
            <w:r w:rsidR="000F3458" w:rsidRPr="000F4BEF">
              <w:rPr>
                <w:rFonts w:ascii="Arial" w:hAnsi="Arial" w:cs="Arial"/>
                <w:sz w:val="20"/>
                <w:szCs w:val="20"/>
              </w:rPr>
              <w:t>B</w:t>
            </w:r>
            <w:r w:rsidRPr="000F4BEF">
              <w:rPr>
                <w:rFonts w:ascii="Arial" w:hAnsi="Arial" w:cs="Arial"/>
                <w:sz w:val="20"/>
                <w:szCs w:val="20"/>
              </w:rPr>
              <w:t>eleidsverklaring met betrekking tot veiligheid, gezondheid en milieu</w:t>
            </w:r>
            <w:r w:rsidR="000F3458" w:rsidRPr="000F4BEF">
              <w:rPr>
                <w:rFonts w:ascii="Arial" w:hAnsi="Arial" w:cs="Arial"/>
                <w:sz w:val="20"/>
                <w:szCs w:val="20"/>
              </w:rPr>
              <w:t>;</w:t>
            </w:r>
          </w:p>
          <w:p w14:paraId="2DAA05AF" w14:textId="77777777" w:rsidR="00902095" w:rsidRPr="000F4BEF" w:rsidRDefault="000F3458" w:rsidP="00252BBD">
            <w:pPr>
              <w:pStyle w:val="Geenafstand"/>
              <w:rPr>
                <w:rFonts w:ascii="Arial" w:hAnsi="Arial" w:cs="Arial"/>
                <w:sz w:val="20"/>
                <w:szCs w:val="20"/>
              </w:rPr>
            </w:pPr>
            <w:r w:rsidRPr="000F4BEF">
              <w:rPr>
                <w:rFonts w:ascii="Arial" w:hAnsi="Arial" w:cs="Arial"/>
                <w:sz w:val="20"/>
                <w:szCs w:val="20"/>
              </w:rPr>
              <w:t>3.O</w:t>
            </w:r>
            <w:r w:rsidR="00902095" w:rsidRPr="000F4BEF">
              <w:rPr>
                <w:rFonts w:ascii="Arial" w:hAnsi="Arial" w:cs="Arial"/>
                <w:sz w:val="20"/>
                <w:szCs w:val="20"/>
              </w:rPr>
              <w:t>rganogram incl. aandacht voor veiligheid en milieufunctionarissen</w:t>
            </w:r>
            <w:r w:rsidRPr="000F4BEF">
              <w:rPr>
                <w:rFonts w:ascii="Arial" w:hAnsi="Arial" w:cs="Arial"/>
                <w:sz w:val="20"/>
                <w:szCs w:val="20"/>
              </w:rPr>
              <w:t>;</w:t>
            </w:r>
          </w:p>
          <w:p w14:paraId="6EA8DD71"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4.</w:t>
            </w:r>
            <w:r w:rsidR="000F3458" w:rsidRPr="000F4BEF">
              <w:rPr>
                <w:rFonts w:ascii="Arial" w:hAnsi="Arial" w:cs="Arial"/>
                <w:sz w:val="20"/>
                <w:szCs w:val="20"/>
              </w:rPr>
              <w:t>V</w:t>
            </w:r>
            <w:r w:rsidRPr="000F4BEF">
              <w:rPr>
                <w:rFonts w:ascii="Arial" w:hAnsi="Arial" w:cs="Arial"/>
                <w:sz w:val="20"/>
                <w:szCs w:val="20"/>
              </w:rPr>
              <w:t>eiligheidsdoelstellingen en actieplannen</w:t>
            </w:r>
            <w:r w:rsidR="000F3458" w:rsidRPr="000F4BEF">
              <w:rPr>
                <w:rFonts w:ascii="Arial" w:hAnsi="Arial" w:cs="Arial"/>
                <w:sz w:val="20"/>
                <w:szCs w:val="20"/>
              </w:rPr>
              <w:t>;</w:t>
            </w:r>
          </w:p>
          <w:p w14:paraId="5F443435" w14:textId="0918E02E" w:rsidR="00902095" w:rsidRPr="000F4BEF" w:rsidRDefault="00902095" w:rsidP="00252BBD">
            <w:pPr>
              <w:pStyle w:val="Geenafstand"/>
              <w:rPr>
                <w:rFonts w:ascii="Arial" w:hAnsi="Arial" w:cs="Arial"/>
                <w:sz w:val="20"/>
                <w:szCs w:val="20"/>
              </w:rPr>
            </w:pPr>
            <w:r w:rsidRPr="000F4BEF">
              <w:rPr>
                <w:rFonts w:ascii="Arial" w:hAnsi="Arial" w:cs="Arial"/>
                <w:sz w:val="20"/>
                <w:szCs w:val="20"/>
              </w:rPr>
              <w:t>5.</w:t>
            </w:r>
            <w:r w:rsidR="000F3458" w:rsidRPr="000F4BEF">
              <w:rPr>
                <w:rFonts w:ascii="Arial" w:hAnsi="Arial" w:cs="Arial"/>
                <w:sz w:val="20"/>
                <w:szCs w:val="20"/>
              </w:rPr>
              <w:t>V</w:t>
            </w:r>
            <w:r w:rsidRPr="000F4BEF">
              <w:rPr>
                <w:rFonts w:ascii="Arial" w:hAnsi="Arial" w:cs="Arial"/>
                <w:sz w:val="20"/>
                <w:szCs w:val="20"/>
              </w:rPr>
              <w:t xml:space="preserve">eiligheid, gezondheid, en </w:t>
            </w:r>
            <w:proofErr w:type="spellStart"/>
            <w:r w:rsidRPr="000F4BEF">
              <w:rPr>
                <w:rFonts w:ascii="Arial" w:hAnsi="Arial" w:cs="Arial"/>
                <w:sz w:val="20"/>
                <w:szCs w:val="20"/>
              </w:rPr>
              <w:t>milieu</w:t>
            </w:r>
            <w:r w:rsidR="0052762E">
              <w:rPr>
                <w:rFonts w:ascii="Arial" w:hAnsi="Arial" w:cs="Arial"/>
                <w:sz w:val="20"/>
                <w:szCs w:val="20"/>
              </w:rPr>
              <w:t>-</w:t>
            </w:r>
            <w:r w:rsidRPr="000F4BEF">
              <w:rPr>
                <w:rFonts w:ascii="Arial" w:hAnsi="Arial" w:cs="Arial"/>
                <w:sz w:val="20"/>
                <w:szCs w:val="20"/>
              </w:rPr>
              <w:t>risico</w:t>
            </w:r>
            <w:proofErr w:type="spellEnd"/>
            <w:r w:rsidRPr="000F4BEF">
              <w:rPr>
                <w:rFonts w:ascii="Arial" w:hAnsi="Arial" w:cs="Arial"/>
                <w:sz w:val="20"/>
                <w:szCs w:val="20"/>
              </w:rPr>
              <w:t xml:space="preserve"> inventarisaties en evaluaties</w:t>
            </w:r>
            <w:r w:rsidR="000F3458" w:rsidRPr="000F4BEF">
              <w:rPr>
                <w:rFonts w:ascii="Arial" w:hAnsi="Arial" w:cs="Arial"/>
                <w:sz w:val="20"/>
                <w:szCs w:val="20"/>
              </w:rPr>
              <w:t>;</w:t>
            </w:r>
          </w:p>
          <w:p w14:paraId="5693AE58"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6.</w:t>
            </w:r>
            <w:r w:rsidR="000F3458" w:rsidRPr="000F4BEF">
              <w:rPr>
                <w:rFonts w:ascii="Arial" w:hAnsi="Arial" w:cs="Arial"/>
                <w:sz w:val="20"/>
                <w:szCs w:val="20"/>
              </w:rPr>
              <w:t>V</w:t>
            </w:r>
            <w:r w:rsidRPr="000F4BEF">
              <w:rPr>
                <w:rFonts w:ascii="Arial" w:hAnsi="Arial" w:cs="Arial"/>
                <w:sz w:val="20"/>
                <w:szCs w:val="20"/>
              </w:rPr>
              <w:t>eiligheidsopleidingen (incl. opleiding basisveiligheid VCA voor alle operationele medewerkers en Veiligheid voor Operationeel Leidinggevende VCA voor alle operationeel leidinggevenden)</w:t>
            </w:r>
            <w:r w:rsidR="000F3458" w:rsidRPr="000F4BEF">
              <w:rPr>
                <w:rFonts w:ascii="Arial" w:hAnsi="Arial" w:cs="Arial"/>
                <w:sz w:val="20"/>
                <w:szCs w:val="20"/>
              </w:rPr>
              <w:t>;</w:t>
            </w:r>
          </w:p>
          <w:p w14:paraId="7A943EAE"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7.Veiligheidsvoorlichting en veiligheidsinstructies</w:t>
            </w:r>
            <w:r w:rsidR="000F3458" w:rsidRPr="000F4BEF">
              <w:rPr>
                <w:rFonts w:ascii="Arial" w:hAnsi="Arial" w:cs="Arial"/>
                <w:sz w:val="20"/>
                <w:szCs w:val="20"/>
              </w:rPr>
              <w:t>;</w:t>
            </w:r>
          </w:p>
          <w:p w14:paraId="24359BD0"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8.</w:t>
            </w:r>
            <w:r w:rsidR="000F3458" w:rsidRPr="000F4BEF">
              <w:rPr>
                <w:rFonts w:ascii="Arial" w:hAnsi="Arial" w:cs="Arial"/>
                <w:sz w:val="20"/>
                <w:szCs w:val="20"/>
              </w:rPr>
              <w:t>P</w:t>
            </w:r>
            <w:r w:rsidRPr="000F4BEF">
              <w:rPr>
                <w:rFonts w:ascii="Arial" w:hAnsi="Arial" w:cs="Arial"/>
                <w:sz w:val="20"/>
                <w:szCs w:val="20"/>
              </w:rPr>
              <w:t>roject veiligheidsplan</w:t>
            </w:r>
            <w:r w:rsidR="000F3458" w:rsidRPr="000F4BEF">
              <w:rPr>
                <w:rFonts w:ascii="Arial" w:hAnsi="Arial" w:cs="Arial"/>
                <w:sz w:val="20"/>
                <w:szCs w:val="20"/>
              </w:rPr>
              <w:t>;</w:t>
            </w:r>
          </w:p>
          <w:p w14:paraId="37A7451E"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9.</w:t>
            </w:r>
            <w:r w:rsidR="000F3458" w:rsidRPr="000F4BEF">
              <w:rPr>
                <w:rFonts w:ascii="Arial" w:hAnsi="Arial" w:cs="Arial"/>
                <w:sz w:val="20"/>
                <w:szCs w:val="20"/>
              </w:rPr>
              <w:t>C</w:t>
            </w:r>
            <w:r w:rsidRPr="000F4BEF">
              <w:rPr>
                <w:rFonts w:ascii="Arial" w:hAnsi="Arial" w:cs="Arial"/>
                <w:sz w:val="20"/>
                <w:szCs w:val="20"/>
              </w:rPr>
              <w:t>alamiteitenplan om voorbereid te zijn op een noodsituatie</w:t>
            </w:r>
            <w:r w:rsidR="000F3458" w:rsidRPr="000F4BEF">
              <w:rPr>
                <w:rFonts w:ascii="Arial" w:hAnsi="Arial" w:cs="Arial"/>
                <w:sz w:val="20"/>
                <w:szCs w:val="20"/>
              </w:rPr>
              <w:t>;</w:t>
            </w:r>
          </w:p>
          <w:p w14:paraId="27135F79"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10.</w:t>
            </w:r>
            <w:r w:rsidR="000F3458" w:rsidRPr="000F4BEF">
              <w:rPr>
                <w:rFonts w:ascii="Arial" w:hAnsi="Arial" w:cs="Arial"/>
                <w:sz w:val="20"/>
                <w:szCs w:val="20"/>
              </w:rPr>
              <w:t>V</w:t>
            </w:r>
            <w:r w:rsidRPr="000F4BEF">
              <w:rPr>
                <w:rFonts w:ascii="Arial" w:hAnsi="Arial" w:cs="Arial"/>
                <w:sz w:val="20"/>
                <w:szCs w:val="20"/>
              </w:rPr>
              <w:t>eiligheids-, gezondheids- en milieu werkplekinspecties &amp; audits</w:t>
            </w:r>
            <w:r w:rsidR="000F3458" w:rsidRPr="000F4BEF">
              <w:rPr>
                <w:rFonts w:ascii="Arial" w:hAnsi="Arial" w:cs="Arial"/>
                <w:sz w:val="20"/>
                <w:szCs w:val="20"/>
              </w:rPr>
              <w:t>;</w:t>
            </w:r>
          </w:p>
          <w:p w14:paraId="2D427B0D" w14:textId="09EC40D1" w:rsidR="00902095" w:rsidRPr="000F4BEF" w:rsidRDefault="00902095" w:rsidP="00252BBD">
            <w:pPr>
              <w:pStyle w:val="Geenafstand"/>
              <w:rPr>
                <w:rFonts w:ascii="Arial" w:hAnsi="Arial" w:cs="Arial"/>
                <w:sz w:val="20"/>
                <w:szCs w:val="20"/>
              </w:rPr>
            </w:pPr>
            <w:r w:rsidRPr="000F4BEF">
              <w:rPr>
                <w:rFonts w:ascii="Arial" w:hAnsi="Arial" w:cs="Arial"/>
                <w:sz w:val="20"/>
                <w:szCs w:val="20"/>
              </w:rPr>
              <w:t>11.</w:t>
            </w:r>
            <w:r w:rsidR="000F3458" w:rsidRPr="000F4BEF">
              <w:rPr>
                <w:rFonts w:ascii="Arial" w:hAnsi="Arial" w:cs="Arial"/>
                <w:sz w:val="20"/>
                <w:szCs w:val="20"/>
              </w:rPr>
              <w:t>B</w:t>
            </w:r>
            <w:r w:rsidRPr="000F4BEF">
              <w:rPr>
                <w:rFonts w:ascii="Arial" w:hAnsi="Arial" w:cs="Arial"/>
                <w:sz w:val="20"/>
                <w:szCs w:val="20"/>
              </w:rPr>
              <w:t>eheersing van veiligheid kritische</w:t>
            </w:r>
            <w:r w:rsidR="0019307B" w:rsidRPr="000F4BEF">
              <w:rPr>
                <w:rFonts w:ascii="Arial" w:hAnsi="Arial" w:cs="Arial"/>
                <w:sz w:val="20"/>
                <w:szCs w:val="20"/>
              </w:rPr>
              <w:t xml:space="preserve"> </w:t>
            </w:r>
            <w:r w:rsidRPr="000F4BEF">
              <w:rPr>
                <w:rFonts w:ascii="Arial" w:hAnsi="Arial" w:cs="Arial"/>
                <w:sz w:val="20"/>
                <w:szCs w:val="20"/>
              </w:rPr>
              <w:t>bedrijfsmiddelen (aanschaf, onderhoud, keuring en inspecties)</w:t>
            </w:r>
            <w:r w:rsidR="000F3458" w:rsidRPr="000F4BEF">
              <w:rPr>
                <w:rFonts w:ascii="Arial" w:hAnsi="Arial" w:cs="Arial"/>
                <w:sz w:val="20"/>
                <w:szCs w:val="20"/>
              </w:rPr>
              <w:t>;</w:t>
            </w:r>
          </w:p>
          <w:p w14:paraId="6A77703F" w14:textId="77777777" w:rsidR="00902095" w:rsidRPr="000F4BEF" w:rsidRDefault="00902095" w:rsidP="00252BBD">
            <w:pPr>
              <w:pStyle w:val="Geenafstand"/>
              <w:rPr>
                <w:rFonts w:ascii="Arial" w:hAnsi="Arial" w:cs="Arial"/>
                <w:sz w:val="20"/>
                <w:szCs w:val="20"/>
              </w:rPr>
            </w:pPr>
            <w:r w:rsidRPr="000F4BEF">
              <w:rPr>
                <w:rFonts w:ascii="Arial" w:hAnsi="Arial" w:cs="Arial"/>
                <w:sz w:val="20"/>
                <w:szCs w:val="20"/>
              </w:rPr>
              <w:t>12.</w:t>
            </w:r>
            <w:r w:rsidR="000F3458" w:rsidRPr="000F4BEF">
              <w:rPr>
                <w:rFonts w:ascii="Arial" w:hAnsi="Arial" w:cs="Arial"/>
                <w:sz w:val="20"/>
                <w:szCs w:val="20"/>
              </w:rPr>
              <w:t>M</w:t>
            </w:r>
            <w:r w:rsidRPr="000F4BEF">
              <w:rPr>
                <w:rFonts w:ascii="Arial" w:hAnsi="Arial" w:cs="Arial"/>
                <w:sz w:val="20"/>
                <w:szCs w:val="20"/>
              </w:rPr>
              <w:t>elding, registratie en onderzoek van incidenten</w:t>
            </w:r>
            <w:r w:rsidR="000F3458" w:rsidRPr="000F4BEF">
              <w:rPr>
                <w:rFonts w:ascii="Arial" w:hAnsi="Arial" w:cs="Arial"/>
                <w:sz w:val="20"/>
                <w:szCs w:val="20"/>
              </w:rPr>
              <w:t>;</w:t>
            </w:r>
          </w:p>
          <w:p w14:paraId="031A0884" w14:textId="6E338A5B" w:rsidR="00902095" w:rsidRPr="000F3458" w:rsidRDefault="000F3458" w:rsidP="00252BBD">
            <w:pPr>
              <w:pStyle w:val="Geenafstand"/>
              <w:rPr>
                <w:rFonts w:ascii="Arial" w:hAnsi="Arial" w:cs="Arial"/>
                <w:sz w:val="20"/>
                <w:szCs w:val="20"/>
              </w:rPr>
            </w:pPr>
            <w:r w:rsidRPr="000F4BEF">
              <w:rPr>
                <w:rFonts w:ascii="Arial" w:hAnsi="Arial" w:cs="Arial"/>
                <w:sz w:val="20"/>
                <w:szCs w:val="20"/>
              </w:rPr>
              <w:t>13.A</w:t>
            </w:r>
            <w:r w:rsidR="00902095" w:rsidRPr="000F4BEF">
              <w:rPr>
                <w:rFonts w:ascii="Arial" w:hAnsi="Arial" w:cs="Arial"/>
                <w:sz w:val="20"/>
                <w:szCs w:val="20"/>
              </w:rPr>
              <w:t xml:space="preserve">ndere bewijzen van maatregelen ter borging van de veiligheid gelijkwaardig aan de </w:t>
            </w:r>
            <w:bookmarkStart w:id="120" w:name="_Hlk521491890"/>
            <w:r w:rsidR="00902095" w:rsidRPr="000F4BEF">
              <w:rPr>
                <w:rFonts w:ascii="Arial" w:hAnsi="Arial" w:cs="Arial"/>
                <w:sz w:val="20"/>
                <w:szCs w:val="20"/>
              </w:rPr>
              <w:t xml:space="preserve">VCA* </w:t>
            </w:r>
            <w:bookmarkEnd w:id="120"/>
            <w:r w:rsidR="00902095" w:rsidRPr="000F4BEF">
              <w:rPr>
                <w:rFonts w:ascii="Arial" w:hAnsi="Arial" w:cs="Arial"/>
                <w:sz w:val="20"/>
                <w:szCs w:val="20"/>
              </w:rPr>
              <w:t>ten grondslag liggende eisen voor de hiervoor omschreven aspecten (ter uitsluitende beoordeling van GVB).</w:t>
            </w:r>
          </w:p>
        </w:tc>
      </w:tr>
      <w:tr w:rsidR="00902095" w:rsidRPr="000F3458" w14:paraId="59986AF5" w14:textId="77777777" w:rsidTr="00EB3989">
        <w:tc>
          <w:tcPr>
            <w:tcW w:w="2210" w:type="dxa"/>
            <w:tcMar>
              <w:top w:w="57" w:type="dxa"/>
              <w:bottom w:w="57" w:type="dxa"/>
            </w:tcMar>
          </w:tcPr>
          <w:p w14:paraId="68B7D6CC" w14:textId="77777777" w:rsidR="00902095" w:rsidRPr="000F3458" w:rsidRDefault="00902095" w:rsidP="00252BBD">
            <w:pPr>
              <w:rPr>
                <w:rFonts w:cs="Arial"/>
              </w:rPr>
            </w:pPr>
            <w:r w:rsidRPr="000F3458">
              <w:rPr>
                <w:rFonts w:cs="Arial"/>
              </w:rPr>
              <w:t>Te verstrekken door:</w:t>
            </w:r>
          </w:p>
        </w:tc>
        <w:tc>
          <w:tcPr>
            <w:tcW w:w="6850" w:type="dxa"/>
            <w:tcMar>
              <w:top w:w="57" w:type="dxa"/>
              <w:bottom w:w="57" w:type="dxa"/>
            </w:tcMar>
          </w:tcPr>
          <w:p w14:paraId="6FB82D8B" w14:textId="774BC0F6"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De Gegadigde die geselecteerd wordt voor de </w:t>
            </w:r>
            <w:r w:rsidR="008F48CE">
              <w:rPr>
                <w:rFonts w:ascii="Arial" w:hAnsi="Arial" w:cs="Arial"/>
                <w:sz w:val="20"/>
                <w:szCs w:val="20"/>
              </w:rPr>
              <w:t>inschrijvings- en</w:t>
            </w:r>
            <w:r w:rsidR="0019307B">
              <w:rPr>
                <w:rFonts w:ascii="Arial" w:hAnsi="Arial" w:cs="Arial"/>
                <w:sz w:val="20"/>
                <w:szCs w:val="20"/>
              </w:rPr>
              <w:t xml:space="preserve"> </w:t>
            </w:r>
            <w:r w:rsidRPr="000F3458">
              <w:rPr>
                <w:rFonts w:ascii="Arial" w:hAnsi="Arial" w:cs="Arial"/>
                <w:sz w:val="20"/>
                <w:szCs w:val="20"/>
              </w:rPr>
              <w:t>gunningsfase.</w:t>
            </w:r>
          </w:p>
          <w:p w14:paraId="07B81ABF" w14:textId="77777777" w:rsidR="00902095" w:rsidRPr="000F3458" w:rsidRDefault="00902095" w:rsidP="00252BBD">
            <w:pPr>
              <w:pStyle w:val="Geenafstand"/>
              <w:rPr>
                <w:rFonts w:ascii="Arial" w:hAnsi="Arial" w:cs="Arial"/>
                <w:sz w:val="20"/>
                <w:szCs w:val="20"/>
              </w:rPr>
            </w:pPr>
          </w:p>
          <w:p w14:paraId="3CE6BE92"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 die voor de uitvoering van de opdracht </w:t>
            </w:r>
            <w:r w:rsidRPr="000F3458">
              <w:rPr>
                <w:rFonts w:ascii="Arial" w:hAnsi="Arial" w:cs="Arial"/>
                <w:sz w:val="20"/>
                <w:szCs w:val="20"/>
              </w:rPr>
              <w:lastRenderedPageBreak/>
              <w:t>werkzaamheden uitvoeren waarop het te verstrekken veiligheidscertificaat betrekking heeft.</w:t>
            </w:r>
          </w:p>
          <w:p w14:paraId="7B29AED1" w14:textId="77777777" w:rsidR="00902095" w:rsidRPr="000F3458" w:rsidRDefault="00902095" w:rsidP="00252BBD">
            <w:pPr>
              <w:pStyle w:val="Geenafstand"/>
              <w:rPr>
                <w:rFonts w:ascii="Arial" w:hAnsi="Arial" w:cs="Arial"/>
                <w:sz w:val="20"/>
                <w:szCs w:val="20"/>
              </w:rPr>
            </w:pPr>
          </w:p>
          <w:p w14:paraId="09248895"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Indien Gegadigde ten aanzien van deze minimumeis een beroep doet op de draagkracht van een derde, dan dient Gegadigde een certificaat of een beschrijving van de veiligheidszorg en –borging van die derde te verstrekken.</w:t>
            </w:r>
          </w:p>
        </w:tc>
      </w:tr>
      <w:tr w:rsidR="00902095" w:rsidRPr="000F3458" w14:paraId="219E150F" w14:textId="77777777" w:rsidTr="00EB3989">
        <w:tc>
          <w:tcPr>
            <w:tcW w:w="2210" w:type="dxa"/>
            <w:tcMar>
              <w:top w:w="57" w:type="dxa"/>
              <w:bottom w:w="57" w:type="dxa"/>
            </w:tcMar>
          </w:tcPr>
          <w:p w14:paraId="474C2700" w14:textId="77777777" w:rsidR="00902095" w:rsidRPr="00EB1C99" w:rsidRDefault="00902095" w:rsidP="00252BBD">
            <w:pPr>
              <w:rPr>
                <w:rFonts w:cs="Arial"/>
              </w:rPr>
            </w:pPr>
            <w:r w:rsidRPr="00EB1C99">
              <w:rPr>
                <w:rFonts w:cs="Arial"/>
              </w:rPr>
              <w:lastRenderedPageBreak/>
              <w:t>Wanneer:</w:t>
            </w:r>
          </w:p>
        </w:tc>
        <w:tc>
          <w:tcPr>
            <w:tcW w:w="6850" w:type="dxa"/>
            <w:tcMar>
              <w:top w:w="57" w:type="dxa"/>
              <w:bottom w:w="57" w:type="dxa"/>
            </w:tcMar>
          </w:tcPr>
          <w:p w14:paraId="4F80F75A" w14:textId="5293FB05" w:rsidR="00902095" w:rsidRPr="000F3458" w:rsidRDefault="00902095" w:rsidP="00252BBD">
            <w:pPr>
              <w:pStyle w:val="Geenafstand"/>
              <w:rPr>
                <w:rFonts w:ascii="Arial" w:hAnsi="Arial" w:cs="Arial"/>
                <w:sz w:val="20"/>
                <w:szCs w:val="20"/>
              </w:rPr>
            </w:pPr>
            <w:r w:rsidRPr="00EB1C99">
              <w:rPr>
                <w:rFonts w:ascii="Arial" w:hAnsi="Arial" w:cs="Arial"/>
                <w:sz w:val="20"/>
                <w:szCs w:val="20"/>
              </w:rPr>
              <w:t xml:space="preserve">Binnen 7 kalenderdagen na een daartoe strekkend verzoek van GVB. Zie paragraaf </w:t>
            </w:r>
            <w:r w:rsidR="005B3D6F" w:rsidRPr="00EB1C99">
              <w:rPr>
                <w:rFonts w:ascii="Arial" w:hAnsi="Arial" w:cs="Arial"/>
                <w:sz w:val="20"/>
                <w:szCs w:val="20"/>
              </w:rPr>
              <w:t>3.6.5</w:t>
            </w:r>
            <w:r w:rsidRPr="00EB1C99">
              <w:rPr>
                <w:rFonts w:ascii="Arial" w:hAnsi="Arial" w:cs="Arial"/>
                <w:sz w:val="20"/>
                <w:szCs w:val="20"/>
              </w:rPr>
              <w:t>.</w:t>
            </w:r>
          </w:p>
        </w:tc>
      </w:tr>
    </w:tbl>
    <w:p w14:paraId="6F06E74D" w14:textId="77777777" w:rsidR="00237C52" w:rsidRPr="000F3458" w:rsidRDefault="00237C52" w:rsidP="00252BBD">
      <w:pPr>
        <w:pStyle w:val="Geenafstand"/>
        <w:spacing w:line="280" w:lineRule="atLeast"/>
      </w:pPr>
      <w:bookmarkStart w:id="121" w:name="_Hlk521491992"/>
      <w:bookmarkStart w:id="122" w:name="_Ref439938579"/>
    </w:p>
    <w:p w14:paraId="6AD11833" w14:textId="77777777" w:rsidR="002B199C" w:rsidRPr="000F3458" w:rsidRDefault="002B199C" w:rsidP="00252BBD">
      <w:pPr>
        <w:pStyle w:val="Geenafstand"/>
        <w:spacing w:line="280" w:lineRule="atLeast"/>
      </w:pPr>
    </w:p>
    <w:p w14:paraId="635E1EE4" w14:textId="1248898D" w:rsidR="00902095" w:rsidRPr="004575A2" w:rsidRDefault="00157418" w:rsidP="00B152C9">
      <w:pPr>
        <w:pStyle w:val="Lijstalinea"/>
        <w:numPr>
          <w:ilvl w:val="0"/>
          <w:numId w:val="11"/>
        </w:numPr>
      </w:pPr>
      <w:bookmarkStart w:id="123" w:name="_Hlk59457262"/>
      <w:bookmarkStart w:id="124" w:name="_Hlk521493103"/>
      <w:bookmarkEnd w:id="121"/>
      <w:r w:rsidRPr="004575A2">
        <w:t xml:space="preserve">Eisen </w:t>
      </w:r>
      <w:proofErr w:type="gramStart"/>
      <w:r w:rsidRPr="004575A2">
        <w:t>inzake</w:t>
      </w:r>
      <w:proofErr w:type="gramEnd"/>
      <w:r w:rsidRPr="004575A2">
        <w:t xml:space="preserve"> </w:t>
      </w:r>
      <w:r w:rsidR="00380EE3" w:rsidRPr="004575A2">
        <w:t>het serviceapparaat:</w:t>
      </w:r>
      <w:r w:rsidRPr="004575A2">
        <w:t xml:space="preserve"> </w:t>
      </w:r>
      <w:r w:rsidR="00657E7C">
        <w:t>2</w:t>
      </w:r>
      <w:r w:rsidR="00657E7C" w:rsidRPr="00657E7C">
        <w:rPr>
          <w:vertAlign w:val="superscript"/>
        </w:rPr>
        <w:t>e</w:t>
      </w:r>
      <w:r w:rsidR="00657E7C">
        <w:t xml:space="preserve"> </w:t>
      </w:r>
      <w:proofErr w:type="spellStart"/>
      <w:r w:rsidR="00657E7C">
        <w:t>lijns</w:t>
      </w:r>
      <w:proofErr w:type="spellEnd"/>
      <w:r w:rsidR="00657E7C">
        <w:t xml:space="preserve"> </w:t>
      </w:r>
      <w:r w:rsidR="00C928B2" w:rsidRPr="004575A2">
        <w:t>beschikbaarheid voor 7*24</w:t>
      </w:r>
      <w:r w:rsidR="79A9754A" w:rsidRPr="004575A2">
        <w:t>u</w:t>
      </w:r>
      <w:r w:rsidR="00C928B2" w:rsidRPr="004575A2">
        <w:t xml:space="preserve"> </w:t>
      </w:r>
      <w:r w:rsidR="00657E7C">
        <w:t>beheerdiensten</w:t>
      </w:r>
    </w:p>
    <w:p w14:paraId="597F1314" w14:textId="6D8B031C" w:rsidR="00157418" w:rsidRDefault="00064792" w:rsidP="00157418">
      <w:pPr>
        <w:rPr>
          <w:rFonts w:cs="Arial"/>
        </w:rPr>
      </w:pPr>
      <w:bookmarkStart w:id="125" w:name="_Hlk521493702"/>
      <w:r w:rsidRPr="00064792">
        <w:rPr>
          <w:rFonts w:cs="Arial"/>
        </w:rPr>
        <w:t xml:space="preserve">De door Gegadigde bij de uitvoering van deze opdracht in te zetten service organisatie dient van voldoende omvang </w:t>
      </w:r>
      <w:r w:rsidR="00255CB6" w:rsidRPr="00255CB6">
        <w:rPr>
          <w:rFonts w:cs="Arial"/>
        </w:rPr>
        <w:t xml:space="preserve">(tenminste </w:t>
      </w:r>
      <w:r w:rsidR="00CE37D7">
        <w:rPr>
          <w:rFonts w:cs="Arial"/>
        </w:rPr>
        <w:t>twee</w:t>
      </w:r>
      <w:r w:rsidR="00255CB6" w:rsidRPr="00255CB6">
        <w:rPr>
          <w:rFonts w:cs="Arial"/>
        </w:rPr>
        <w:t xml:space="preserve"> (</w:t>
      </w:r>
      <w:r w:rsidR="00CE37D7">
        <w:rPr>
          <w:rFonts w:cs="Arial"/>
        </w:rPr>
        <w:t>2</w:t>
      </w:r>
      <w:r w:rsidR="00255CB6" w:rsidRPr="00255CB6">
        <w:rPr>
          <w:rFonts w:cs="Arial"/>
        </w:rPr>
        <w:t xml:space="preserve">) medewerkers met ervaring met </w:t>
      </w:r>
      <w:proofErr w:type="spellStart"/>
      <w:r w:rsidR="00255CB6" w:rsidRPr="00255CB6">
        <w:rPr>
          <w:rFonts w:cs="Arial"/>
        </w:rPr>
        <w:t>Aveva</w:t>
      </w:r>
      <w:proofErr w:type="spellEnd"/>
      <w:r w:rsidR="00255CB6" w:rsidRPr="00255CB6">
        <w:rPr>
          <w:rFonts w:cs="Arial"/>
        </w:rPr>
        <w:t xml:space="preserve"> software)</w:t>
      </w:r>
      <w:r w:rsidR="00255CB6">
        <w:rPr>
          <w:rFonts w:cs="Arial"/>
        </w:rPr>
        <w:t xml:space="preserve"> </w:t>
      </w:r>
      <w:r w:rsidRPr="00064792">
        <w:rPr>
          <w:rFonts w:cs="Arial"/>
        </w:rPr>
        <w:t>en kwaliteit te zijn om 7*24 uurs dienstverlening te bieden. Het serviceapparaat dient in staat te zijn na een melding van een verstoring een field engineer op locatie van GVB in Groot Amsterdam beschikbaar te</w:t>
      </w:r>
      <w:r w:rsidR="00005291">
        <w:rPr>
          <w:rFonts w:cs="Arial"/>
        </w:rPr>
        <w:t xml:space="preserve"> kunnen</w:t>
      </w:r>
      <w:r w:rsidRPr="00064792">
        <w:rPr>
          <w:rFonts w:cs="Arial"/>
        </w:rPr>
        <w:t xml:space="preserve"> hebben. De field engineer moet voldoende kennis van het systeem binnen de scope van de opdracht hebben en uitgerust zijn met diagnosemiddelen en gereedschappen.</w:t>
      </w:r>
    </w:p>
    <w:p w14:paraId="685ADBF8" w14:textId="77777777" w:rsidR="00064792" w:rsidRPr="004575A2" w:rsidRDefault="00064792" w:rsidP="00157418">
      <w:pPr>
        <w:rPr>
          <w:rFonts w:cs="Arial"/>
        </w:rPr>
      </w:pPr>
    </w:p>
    <w:tbl>
      <w:tblPr>
        <w:tblStyle w:val="Tabelraster"/>
        <w:tblW w:w="0" w:type="auto"/>
        <w:tblLook w:val="04A0" w:firstRow="1" w:lastRow="0" w:firstColumn="1" w:lastColumn="0" w:noHBand="0" w:noVBand="1"/>
      </w:tblPr>
      <w:tblGrid>
        <w:gridCol w:w="2210"/>
        <w:gridCol w:w="6850"/>
      </w:tblGrid>
      <w:tr w:rsidR="00157418" w:rsidRPr="00CF075C" w14:paraId="0D1A9A61" w14:textId="77777777" w:rsidTr="00052100">
        <w:tc>
          <w:tcPr>
            <w:tcW w:w="9212" w:type="dxa"/>
            <w:gridSpan w:val="2"/>
            <w:tcMar>
              <w:top w:w="57" w:type="dxa"/>
              <w:bottom w:w="57" w:type="dxa"/>
            </w:tcMar>
          </w:tcPr>
          <w:p w14:paraId="7B0BC1E6" w14:textId="3DA8789E" w:rsidR="00157418" w:rsidRPr="004575A2" w:rsidRDefault="00157418" w:rsidP="00052100">
            <w:pPr>
              <w:pStyle w:val="Geenafstand"/>
              <w:rPr>
                <w:rFonts w:ascii="Arial" w:hAnsi="Arial" w:cs="Arial"/>
                <w:sz w:val="20"/>
                <w:szCs w:val="20"/>
              </w:rPr>
            </w:pPr>
            <w:r w:rsidRPr="004575A2">
              <w:rPr>
                <w:rFonts w:ascii="Arial" w:hAnsi="Arial" w:cs="Arial"/>
                <w:sz w:val="20"/>
                <w:szCs w:val="20"/>
              </w:rPr>
              <w:t xml:space="preserve">Een rechtsgeldig ondertekende verklaring van Gegadigde dat hij beschikt over </w:t>
            </w:r>
            <w:r w:rsidR="000E77FF" w:rsidRPr="004575A2">
              <w:rPr>
                <w:rFonts w:ascii="Arial" w:hAnsi="Arial" w:cs="Arial"/>
                <w:sz w:val="20"/>
                <w:szCs w:val="20"/>
              </w:rPr>
              <w:t xml:space="preserve">tenminste </w:t>
            </w:r>
            <w:r w:rsidR="00CE37D7">
              <w:rPr>
                <w:rFonts w:ascii="Arial" w:hAnsi="Arial" w:cs="Arial"/>
                <w:sz w:val="20"/>
                <w:szCs w:val="20"/>
              </w:rPr>
              <w:t>twee</w:t>
            </w:r>
            <w:r w:rsidR="000E77FF" w:rsidRPr="004575A2">
              <w:rPr>
                <w:rFonts w:ascii="Arial" w:hAnsi="Arial" w:cs="Arial"/>
                <w:sz w:val="20"/>
                <w:szCs w:val="20"/>
              </w:rPr>
              <w:t xml:space="preserve"> </w:t>
            </w:r>
            <w:r w:rsidR="00DB23A0">
              <w:rPr>
                <w:rFonts w:ascii="Arial" w:hAnsi="Arial" w:cs="Arial"/>
                <w:sz w:val="20"/>
                <w:szCs w:val="20"/>
              </w:rPr>
              <w:t>(</w:t>
            </w:r>
            <w:r w:rsidR="00CE37D7">
              <w:rPr>
                <w:rFonts w:ascii="Arial" w:hAnsi="Arial" w:cs="Arial"/>
                <w:sz w:val="20"/>
                <w:szCs w:val="20"/>
              </w:rPr>
              <w:t>2</w:t>
            </w:r>
            <w:r w:rsidR="00DB23A0">
              <w:rPr>
                <w:rFonts w:ascii="Arial" w:hAnsi="Arial" w:cs="Arial"/>
                <w:sz w:val="20"/>
                <w:szCs w:val="20"/>
              </w:rPr>
              <w:t xml:space="preserve">) </w:t>
            </w:r>
            <w:r w:rsidR="008D1890" w:rsidRPr="004575A2">
              <w:rPr>
                <w:rFonts w:ascii="Arial" w:hAnsi="Arial" w:cs="Arial"/>
                <w:sz w:val="20"/>
                <w:szCs w:val="20"/>
              </w:rPr>
              <w:t xml:space="preserve">medewerkers </w:t>
            </w:r>
            <w:r w:rsidR="002C667C" w:rsidRPr="004575A2">
              <w:rPr>
                <w:rFonts w:ascii="Arial" w:hAnsi="Arial" w:cs="Arial"/>
                <w:sz w:val="20"/>
                <w:szCs w:val="20"/>
              </w:rPr>
              <w:t xml:space="preserve">met </w:t>
            </w:r>
            <w:r w:rsidR="0092710A" w:rsidRPr="004575A2">
              <w:rPr>
                <w:rFonts w:ascii="Arial" w:hAnsi="Arial" w:cs="Arial"/>
                <w:sz w:val="20"/>
                <w:szCs w:val="20"/>
              </w:rPr>
              <w:t xml:space="preserve">meerjarige ervaring met </w:t>
            </w:r>
            <w:proofErr w:type="spellStart"/>
            <w:r w:rsidR="0092710A" w:rsidRPr="004575A2">
              <w:rPr>
                <w:rFonts w:ascii="Arial" w:hAnsi="Arial" w:cs="Arial"/>
                <w:sz w:val="20"/>
                <w:szCs w:val="20"/>
              </w:rPr>
              <w:t>Aveva</w:t>
            </w:r>
            <w:proofErr w:type="spellEnd"/>
            <w:r w:rsidR="0092710A" w:rsidRPr="004575A2">
              <w:rPr>
                <w:rFonts w:ascii="Arial" w:hAnsi="Arial" w:cs="Arial"/>
                <w:sz w:val="20"/>
                <w:szCs w:val="20"/>
              </w:rPr>
              <w:t xml:space="preserve"> software</w:t>
            </w:r>
            <w:r w:rsidRPr="004575A2">
              <w:rPr>
                <w:rFonts w:ascii="Arial" w:hAnsi="Arial" w:cs="Arial"/>
                <w:sz w:val="20"/>
                <w:szCs w:val="20"/>
              </w:rPr>
              <w:t xml:space="preserve">. Gegadigde dient hiervoor gebruik te maken van bijgevoegde ‘Verklaring beroepskwalificaties personeel’ (bijlage </w:t>
            </w:r>
            <w:r w:rsidR="00697338" w:rsidRPr="004575A2">
              <w:rPr>
                <w:rFonts w:ascii="Arial" w:hAnsi="Arial" w:cs="Arial"/>
                <w:sz w:val="20"/>
                <w:szCs w:val="20"/>
              </w:rPr>
              <w:t>9</w:t>
            </w:r>
            <w:r w:rsidRPr="004575A2">
              <w:rPr>
                <w:rFonts w:ascii="Arial" w:hAnsi="Arial" w:cs="Arial"/>
                <w:sz w:val="20"/>
                <w:szCs w:val="20"/>
              </w:rPr>
              <w:t>).</w:t>
            </w:r>
          </w:p>
        </w:tc>
      </w:tr>
      <w:tr w:rsidR="00157418" w:rsidRPr="000F3458" w14:paraId="25496D54" w14:textId="77777777" w:rsidTr="00052100">
        <w:tc>
          <w:tcPr>
            <w:tcW w:w="2235" w:type="dxa"/>
            <w:tcMar>
              <w:top w:w="57" w:type="dxa"/>
              <w:bottom w:w="57" w:type="dxa"/>
            </w:tcMar>
          </w:tcPr>
          <w:p w14:paraId="50A13E99" w14:textId="77777777" w:rsidR="00157418" w:rsidRPr="004575A2" w:rsidRDefault="00157418" w:rsidP="00052100">
            <w:pPr>
              <w:rPr>
                <w:rFonts w:cs="Arial"/>
              </w:rPr>
            </w:pPr>
            <w:r w:rsidRPr="004575A2">
              <w:rPr>
                <w:rFonts w:cs="Arial"/>
              </w:rPr>
              <w:t>Te verstrekken door:</w:t>
            </w:r>
          </w:p>
        </w:tc>
        <w:tc>
          <w:tcPr>
            <w:tcW w:w="6977" w:type="dxa"/>
            <w:tcMar>
              <w:top w:w="57" w:type="dxa"/>
              <w:bottom w:w="57" w:type="dxa"/>
            </w:tcMar>
          </w:tcPr>
          <w:p w14:paraId="54EB58BC" w14:textId="1ACBF02B" w:rsidR="00157418" w:rsidRPr="004575A2" w:rsidRDefault="00157418" w:rsidP="00052100">
            <w:pPr>
              <w:pStyle w:val="Geenafstand"/>
              <w:rPr>
                <w:rFonts w:ascii="Arial" w:hAnsi="Arial" w:cs="Arial"/>
                <w:sz w:val="20"/>
                <w:szCs w:val="20"/>
              </w:rPr>
            </w:pPr>
            <w:r w:rsidRPr="004575A2">
              <w:rPr>
                <w:rFonts w:ascii="Arial" w:hAnsi="Arial" w:cs="Arial"/>
                <w:sz w:val="20"/>
                <w:szCs w:val="20"/>
              </w:rPr>
              <w:t xml:space="preserve">De Gegadigde die geselecteerd wordt voor de </w:t>
            </w:r>
            <w:r w:rsidR="008F48CE" w:rsidRPr="004575A2">
              <w:rPr>
                <w:rFonts w:ascii="Arial" w:hAnsi="Arial" w:cs="Arial"/>
                <w:sz w:val="20"/>
                <w:szCs w:val="20"/>
              </w:rPr>
              <w:t>inschrijvings- en</w:t>
            </w:r>
            <w:r w:rsidR="0019307B" w:rsidRPr="004575A2">
              <w:rPr>
                <w:rFonts w:ascii="Arial" w:hAnsi="Arial" w:cs="Arial"/>
                <w:sz w:val="20"/>
                <w:szCs w:val="20"/>
              </w:rPr>
              <w:t xml:space="preserve"> </w:t>
            </w:r>
            <w:r w:rsidRPr="004575A2">
              <w:rPr>
                <w:rFonts w:ascii="Arial" w:hAnsi="Arial" w:cs="Arial"/>
                <w:sz w:val="20"/>
                <w:szCs w:val="20"/>
              </w:rPr>
              <w:t>gunningsfase.</w:t>
            </w:r>
          </w:p>
          <w:p w14:paraId="63B80660" w14:textId="77777777" w:rsidR="00157418" w:rsidRPr="004575A2" w:rsidRDefault="00157418" w:rsidP="00052100">
            <w:pPr>
              <w:pStyle w:val="Geenafstand"/>
              <w:rPr>
                <w:rFonts w:ascii="Arial" w:hAnsi="Arial" w:cs="Arial"/>
                <w:sz w:val="20"/>
                <w:szCs w:val="20"/>
              </w:rPr>
            </w:pPr>
            <w:r w:rsidRPr="004575A2">
              <w:rPr>
                <w:rFonts w:ascii="Arial" w:hAnsi="Arial" w:cs="Arial"/>
                <w:sz w:val="20"/>
                <w:szCs w:val="20"/>
              </w:rPr>
              <w:t xml:space="preserve">Indien Gegadigde een Combinatie is, geldt dit verzoek voor de deelnemer van de Combinatie die voor de uitvoering van de werkzaamheden waarop de te verstrekken beroepskwalificaties betrekking hebben. </w:t>
            </w:r>
          </w:p>
          <w:p w14:paraId="25D9882A" w14:textId="771D75A9" w:rsidR="00157418" w:rsidRPr="00CF075C" w:rsidRDefault="00157418" w:rsidP="00052100">
            <w:pPr>
              <w:pStyle w:val="Geenafstand"/>
              <w:rPr>
                <w:rFonts w:ascii="Arial" w:hAnsi="Arial" w:cs="Arial"/>
                <w:sz w:val="20"/>
                <w:szCs w:val="20"/>
              </w:rPr>
            </w:pPr>
            <w:r w:rsidRPr="004575A2">
              <w:rPr>
                <w:rFonts w:ascii="Arial" w:hAnsi="Arial" w:cs="Arial"/>
                <w:sz w:val="20"/>
                <w:szCs w:val="20"/>
              </w:rPr>
              <w:t xml:space="preserve">Indien Gegadigde ten aanzien van deze minimumeis een beroep doet op de draagkracht van een derde, dan dient Gegadigde een overzicht van de beroepskwalificaties </w:t>
            </w:r>
            <w:proofErr w:type="gramStart"/>
            <w:r w:rsidRPr="004575A2">
              <w:rPr>
                <w:rFonts w:ascii="Arial" w:hAnsi="Arial" w:cs="Arial"/>
                <w:sz w:val="20"/>
                <w:szCs w:val="20"/>
              </w:rPr>
              <w:t>conform</w:t>
            </w:r>
            <w:proofErr w:type="gramEnd"/>
            <w:r w:rsidRPr="004575A2">
              <w:rPr>
                <w:rFonts w:ascii="Arial" w:hAnsi="Arial" w:cs="Arial"/>
                <w:sz w:val="20"/>
                <w:szCs w:val="20"/>
              </w:rPr>
              <w:t xml:space="preserve"> bijlage </w:t>
            </w:r>
            <w:r w:rsidR="00697338" w:rsidRPr="004575A2">
              <w:rPr>
                <w:rFonts w:ascii="Arial" w:hAnsi="Arial" w:cs="Arial"/>
                <w:sz w:val="20"/>
                <w:szCs w:val="20"/>
              </w:rPr>
              <w:t xml:space="preserve">9 </w:t>
            </w:r>
            <w:r w:rsidRPr="004575A2">
              <w:rPr>
                <w:rFonts w:ascii="Arial" w:hAnsi="Arial" w:cs="Arial"/>
                <w:sz w:val="20"/>
                <w:szCs w:val="20"/>
              </w:rPr>
              <w:t>door die derde te verstrekken.</w:t>
            </w:r>
          </w:p>
        </w:tc>
      </w:tr>
      <w:tr w:rsidR="00157418" w:rsidRPr="000F3458" w14:paraId="080EAF1F" w14:textId="77777777" w:rsidTr="00052100">
        <w:tc>
          <w:tcPr>
            <w:tcW w:w="2235" w:type="dxa"/>
            <w:tcMar>
              <w:top w:w="57" w:type="dxa"/>
              <w:bottom w:w="57" w:type="dxa"/>
            </w:tcMar>
          </w:tcPr>
          <w:p w14:paraId="0CF40097" w14:textId="77777777" w:rsidR="00157418" w:rsidRPr="004575A2" w:rsidRDefault="00157418" w:rsidP="00052100">
            <w:pPr>
              <w:rPr>
                <w:rFonts w:cs="Arial"/>
              </w:rPr>
            </w:pPr>
            <w:r w:rsidRPr="004575A2">
              <w:rPr>
                <w:rFonts w:cs="Arial"/>
              </w:rPr>
              <w:t>Wanneer:</w:t>
            </w:r>
          </w:p>
        </w:tc>
        <w:tc>
          <w:tcPr>
            <w:tcW w:w="6977" w:type="dxa"/>
            <w:tcMar>
              <w:top w:w="57" w:type="dxa"/>
              <w:bottom w:w="57" w:type="dxa"/>
            </w:tcMar>
          </w:tcPr>
          <w:p w14:paraId="07C768DE" w14:textId="2FEE9233" w:rsidR="00157418" w:rsidRPr="004575A2" w:rsidRDefault="00157418" w:rsidP="00052100">
            <w:pPr>
              <w:pStyle w:val="Geenafstand"/>
              <w:rPr>
                <w:rFonts w:ascii="Arial" w:hAnsi="Arial" w:cs="Arial"/>
                <w:sz w:val="20"/>
                <w:szCs w:val="20"/>
              </w:rPr>
            </w:pPr>
            <w:r w:rsidRPr="004575A2">
              <w:rPr>
                <w:rFonts w:ascii="Arial" w:hAnsi="Arial" w:cs="Arial"/>
                <w:sz w:val="20"/>
                <w:szCs w:val="20"/>
              </w:rPr>
              <w:t>Binnen 7 kalenderdagen na een daartoe strekkend verzoek van GVB. Zie paragraaf 3.6</w:t>
            </w:r>
            <w:r w:rsidR="00A4775C" w:rsidRPr="004575A2">
              <w:rPr>
                <w:rFonts w:ascii="Arial" w:hAnsi="Arial" w:cs="Arial"/>
                <w:sz w:val="20"/>
                <w:szCs w:val="20"/>
              </w:rPr>
              <w:t>.5</w:t>
            </w:r>
            <w:r w:rsidRPr="004575A2">
              <w:rPr>
                <w:rFonts w:ascii="Arial" w:hAnsi="Arial" w:cs="Arial"/>
                <w:sz w:val="20"/>
                <w:szCs w:val="20"/>
              </w:rPr>
              <w:t>.</w:t>
            </w:r>
          </w:p>
        </w:tc>
      </w:tr>
      <w:bookmarkEnd w:id="123"/>
    </w:tbl>
    <w:p w14:paraId="3CB120D2" w14:textId="77777777" w:rsidR="00157418" w:rsidRDefault="00157418" w:rsidP="00252BBD">
      <w:pPr>
        <w:rPr>
          <w:rFonts w:cs="Arial"/>
        </w:rPr>
      </w:pPr>
    </w:p>
    <w:p w14:paraId="7244DE32" w14:textId="2F01B580" w:rsidR="00157418" w:rsidRPr="002B199C" w:rsidRDefault="002B199C" w:rsidP="00B152C9">
      <w:pPr>
        <w:pStyle w:val="Lijstalinea"/>
        <w:numPr>
          <w:ilvl w:val="0"/>
          <w:numId w:val="11"/>
        </w:numPr>
      </w:pPr>
      <w:r w:rsidRPr="00E50ED7">
        <w:t xml:space="preserve">Eisen </w:t>
      </w:r>
      <w:proofErr w:type="gramStart"/>
      <w:r w:rsidRPr="00E50ED7">
        <w:t>inzake</w:t>
      </w:r>
      <w:proofErr w:type="gramEnd"/>
      <w:r w:rsidRPr="00E50ED7">
        <w:t xml:space="preserve"> beroepskwalificaties</w:t>
      </w:r>
      <w:r>
        <w:t xml:space="preserve">: </w:t>
      </w:r>
      <w:r w:rsidR="002432EE" w:rsidRPr="004575A2">
        <w:t>Certificering</w:t>
      </w:r>
    </w:p>
    <w:p w14:paraId="19197090" w14:textId="426D3C5E" w:rsidR="002432EE" w:rsidRDefault="002432EE" w:rsidP="002432EE">
      <w:pPr>
        <w:rPr>
          <w:rFonts w:cs="Arial"/>
          <w:b/>
        </w:rPr>
      </w:pPr>
      <w:r w:rsidRPr="004575A2">
        <w:rPr>
          <w:rFonts w:cs="Arial"/>
        </w:rPr>
        <w:t>Voor GVB is het van belang dat</w:t>
      </w:r>
      <w:r w:rsidR="00D96D89" w:rsidRPr="004575A2">
        <w:rPr>
          <w:rFonts w:cs="Arial"/>
        </w:rPr>
        <w:t xml:space="preserve"> Gegadigde </w:t>
      </w:r>
      <w:r w:rsidR="00A47533" w:rsidRPr="004575A2">
        <w:rPr>
          <w:rFonts w:cs="Arial"/>
        </w:rPr>
        <w:t xml:space="preserve">beschikt over voldoende </w:t>
      </w:r>
      <w:r w:rsidR="00CA2771">
        <w:rPr>
          <w:rFonts w:cs="Arial"/>
        </w:rPr>
        <w:t>beheer en onderhoud</w:t>
      </w:r>
      <w:r w:rsidR="00434A3D">
        <w:rPr>
          <w:rFonts w:cs="Arial"/>
        </w:rPr>
        <w:t>s</w:t>
      </w:r>
      <w:r w:rsidR="00F95AD3" w:rsidRPr="004575A2">
        <w:rPr>
          <w:rFonts w:cs="Arial"/>
        </w:rPr>
        <w:t>kennis en ervaring</w:t>
      </w:r>
      <w:r w:rsidR="0022478C" w:rsidRPr="004575A2">
        <w:rPr>
          <w:rFonts w:cs="Arial"/>
        </w:rPr>
        <w:t xml:space="preserve"> en </w:t>
      </w:r>
      <w:proofErr w:type="gramStart"/>
      <w:r w:rsidR="0022478C" w:rsidRPr="004575A2">
        <w:rPr>
          <w:rFonts w:cs="Arial"/>
        </w:rPr>
        <w:t>tevens</w:t>
      </w:r>
      <w:proofErr w:type="gramEnd"/>
      <w:r w:rsidR="0022478C" w:rsidRPr="004575A2">
        <w:rPr>
          <w:rFonts w:cs="Arial"/>
        </w:rPr>
        <w:t xml:space="preserve"> op de hoogte is van de </w:t>
      </w:r>
      <w:proofErr w:type="spellStart"/>
      <w:r w:rsidR="0022478C" w:rsidRPr="004575A2">
        <w:rPr>
          <w:rFonts w:cs="Arial"/>
        </w:rPr>
        <w:t>roadmap</w:t>
      </w:r>
      <w:proofErr w:type="spellEnd"/>
      <w:r w:rsidR="0022478C" w:rsidRPr="004575A2">
        <w:rPr>
          <w:rFonts w:cs="Arial"/>
        </w:rPr>
        <w:t xml:space="preserve"> van het product. </w:t>
      </w:r>
      <w:r w:rsidR="0093381C" w:rsidRPr="000F3458">
        <w:rPr>
          <w:rFonts w:cs="Arial"/>
        </w:rPr>
        <w:t xml:space="preserve">Gegadigde </w:t>
      </w:r>
      <w:r w:rsidR="0093381C">
        <w:rPr>
          <w:rFonts w:cs="Arial"/>
        </w:rPr>
        <w:t xml:space="preserve">dient </w:t>
      </w:r>
      <w:r w:rsidR="00FF4F12">
        <w:rPr>
          <w:rFonts w:cs="Arial"/>
        </w:rPr>
        <w:t>geregistreerd te zijn</w:t>
      </w:r>
      <w:r w:rsidR="0093381C">
        <w:rPr>
          <w:rFonts w:cs="Arial"/>
        </w:rPr>
        <w:t xml:space="preserve"> </w:t>
      </w:r>
      <w:r w:rsidR="00FF4F12">
        <w:rPr>
          <w:rFonts w:cs="Arial"/>
        </w:rPr>
        <w:t>(</w:t>
      </w:r>
      <w:r w:rsidR="0093381C">
        <w:rPr>
          <w:rFonts w:cs="Arial"/>
        </w:rPr>
        <w:t xml:space="preserve">en gedurende de looptijd </w:t>
      </w:r>
      <w:r w:rsidR="0093381C" w:rsidRPr="000F3458">
        <w:rPr>
          <w:rFonts w:cs="Arial"/>
        </w:rPr>
        <w:t xml:space="preserve">van de </w:t>
      </w:r>
      <w:r w:rsidR="0093381C">
        <w:rPr>
          <w:rFonts w:cs="Arial"/>
        </w:rPr>
        <w:t>O</w:t>
      </w:r>
      <w:r w:rsidR="0093381C" w:rsidRPr="000F3458">
        <w:rPr>
          <w:rFonts w:cs="Arial"/>
        </w:rPr>
        <w:t xml:space="preserve">vereenkomst </w:t>
      </w:r>
      <w:r w:rsidR="0093381C">
        <w:rPr>
          <w:rFonts w:cs="Arial"/>
        </w:rPr>
        <w:t>te blijven</w:t>
      </w:r>
      <w:r w:rsidR="00FF4F12">
        <w:rPr>
          <w:rFonts w:cs="Arial"/>
        </w:rPr>
        <w:t>)</w:t>
      </w:r>
      <w:r w:rsidR="0093381C">
        <w:rPr>
          <w:rFonts w:cs="Arial"/>
        </w:rPr>
        <w:t xml:space="preserve"> </w:t>
      </w:r>
      <w:r w:rsidR="008E1CEF">
        <w:rPr>
          <w:rFonts w:cs="Arial"/>
        </w:rPr>
        <w:t xml:space="preserve">bij </w:t>
      </w:r>
      <w:proofErr w:type="spellStart"/>
      <w:r w:rsidR="008E1CEF">
        <w:rPr>
          <w:rFonts w:cs="Arial"/>
        </w:rPr>
        <w:t>Aveva</w:t>
      </w:r>
      <w:proofErr w:type="spellEnd"/>
      <w:r w:rsidR="008E1CEF">
        <w:rPr>
          <w:rFonts w:cs="Arial"/>
        </w:rPr>
        <w:t xml:space="preserve"> als </w:t>
      </w:r>
      <w:r w:rsidR="008E1CEF" w:rsidRPr="004575A2">
        <w:rPr>
          <w:rFonts w:cs="Arial"/>
        </w:rPr>
        <w:t>“</w:t>
      </w:r>
      <w:proofErr w:type="spellStart"/>
      <w:r w:rsidR="00623708" w:rsidRPr="004575A2">
        <w:rPr>
          <w:rFonts w:cs="Arial"/>
          <w:b/>
        </w:rPr>
        <w:t>Registered</w:t>
      </w:r>
      <w:proofErr w:type="spellEnd"/>
      <w:r w:rsidR="00623708" w:rsidRPr="004575A2">
        <w:rPr>
          <w:rFonts w:cs="Arial"/>
          <w:b/>
        </w:rPr>
        <w:t xml:space="preserve"> system integrator</w:t>
      </w:r>
      <w:r w:rsidR="008E1CEF" w:rsidRPr="004575A2">
        <w:rPr>
          <w:rFonts w:cs="Arial"/>
          <w:b/>
        </w:rPr>
        <w:t>”</w:t>
      </w:r>
      <w:r w:rsidR="004E3863" w:rsidRPr="004575A2">
        <w:rPr>
          <w:rFonts w:cs="Arial"/>
          <w:b/>
        </w:rPr>
        <w:t xml:space="preserve">, </w:t>
      </w:r>
      <w:r w:rsidR="004E3863" w:rsidRPr="004575A2">
        <w:rPr>
          <w:rFonts w:cs="Arial"/>
        </w:rPr>
        <w:t xml:space="preserve">zoals bijgehouden in het partner register van </w:t>
      </w:r>
      <w:proofErr w:type="spellStart"/>
      <w:r w:rsidR="004E3863" w:rsidRPr="004575A2">
        <w:rPr>
          <w:rFonts w:cs="Arial"/>
        </w:rPr>
        <w:t>Aveva</w:t>
      </w:r>
      <w:proofErr w:type="spellEnd"/>
      <w:r w:rsidR="004E3863" w:rsidRPr="004575A2">
        <w:rPr>
          <w:rFonts w:cs="Arial"/>
        </w:rPr>
        <w:t xml:space="preserve"> (</w:t>
      </w:r>
      <w:hyperlink r:id="rId15" w:history="1">
        <w:r w:rsidR="002D09A9" w:rsidRPr="004575A2">
          <w:rPr>
            <w:rStyle w:val="Hyperlink"/>
            <w:rFonts w:cs="Arial"/>
          </w:rPr>
          <w:t>www.aveva.com</w:t>
        </w:r>
      </w:hyperlink>
      <w:r w:rsidR="002D09A9" w:rsidRPr="004575A2">
        <w:rPr>
          <w:rFonts w:cs="Arial"/>
        </w:rPr>
        <w:t>), meer specifiek:</w:t>
      </w:r>
      <w:r w:rsidR="002D09A9" w:rsidRPr="002D09A9">
        <w:rPr>
          <w:bCs/>
        </w:rPr>
        <w:t xml:space="preserve"> </w:t>
      </w:r>
      <w:hyperlink r:id="rId16" w:history="1">
        <w:r w:rsidR="002D09A9" w:rsidRPr="002D09A9">
          <w:rPr>
            <w:rStyle w:val="Hyperlink"/>
            <w:rFonts w:cs="Arial"/>
            <w:bCs/>
          </w:rPr>
          <w:t>https://www.aveva.com/en/about/partners/system-integrators/find-system-integrators/</w:t>
        </w:r>
      </w:hyperlink>
    </w:p>
    <w:p w14:paraId="3676057A" w14:textId="77777777" w:rsidR="002D09A9" w:rsidRPr="004575A2" w:rsidRDefault="002D09A9" w:rsidP="002432EE">
      <w:pPr>
        <w:rPr>
          <w:rFonts w:cs="Arial"/>
        </w:rPr>
      </w:pPr>
    </w:p>
    <w:tbl>
      <w:tblPr>
        <w:tblStyle w:val="Tabelraster"/>
        <w:tblW w:w="0" w:type="auto"/>
        <w:tblLook w:val="04A0" w:firstRow="1" w:lastRow="0" w:firstColumn="1" w:lastColumn="0" w:noHBand="0" w:noVBand="1"/>
      </w:tblPr>
      <w:tblGrid>
        <w:gridCol w:w="2211"/>
        <w:gridCol w:w="6849"/>
      </w:tblGrid>
      <w:tr w:rsidR="008C5206" w:rsidRPr="000F3458" w14:paraId="6C218FB3" w14:textId="77777777">
        <w:tc>
          <w:tcPr>
            <w:tcW w:w="9212" w:type="dxa"/>
            <w:gridSpan w:val="2"/>
            <w:tcMar>
              <w:top w:w="57" w:type="dxa"/>
              <w:bottom w:w="57" w:type="dxa"/>
            </w:tcMar>
          </w:tcPr>
          <w:p w14:paraId="66126E62" w14:textId="768AEDE9" w:rsidR="008C5206" w:rsidRPr="004575A2" w:rsidRDefault="00D06EA6">
            <w:pPr>
              <w:pStyle w:val="Geenafstand"/>
              <w:rPr>
                <w:rFonts w:ascii="Arial" w:hAnsi="Arial" w:cs="Arial"/>
                <w:sz w:val="20"/>
                <w:szCs w:val="20"/>
              </w:rPr>
            </w:pPr>
            <w:r w:rsidRPr="004575A2">
              <w:rPr>
                <w:rFonts w:ascii="Arial" w:hAnsi="Arial" w:cs="Arial"/>
                <w:sz w:val="20"/>
                <w:szCs w:val="20"/>
              </w:rPr>
              <w:t xml:space="preserve">Bewijs van Certificering door </w:t>
            </w:r>
            <w:proofErr w:type="spellStart"/>
            <w:r w:rsidRPr="004575A2">
              <w:rPr>
                <w:rFonts w:ascii="Arial" w:hAnsi="Arial" w:cs="Arial"/>
                <w:sz w:val="20"/>
                <w:szCs w:val="20"/>
              </w:rPr>
              <w:t>Aveva</w:t>
            </w:r>
            <w:proofErr w:type="spellEnd"/>
          </w:p>
        </w:tc>
      </w:tr>
      <w:tr w:rsidR="008C5206" w:rsidRPr="000F3458" w14:paraId="43BEF385" w14:textId="77777777">
        <w:tc>
          <w:tcPr>
            <w:tcW w:w="2235" w:type="dxa"/>
            <w:tcMar>
              <w:top w:w="57" w:type="dxa"/>
              <w:bottom w:w="57" w:type="dxa"/>
            </w:tcMar>
          </w:tcPr>
          <w:p w14:paraId="5E92A7A8" w14:textId="77777777" w:rsidR="008C5206" w:rsidRPr="004575A2" w:rsidRDefault="008C5206">
            <w:pPr>
              <w:rPr>
                <w:rFonts w:cs="Arial"/>
              </w:rPr>
            </w:pPr>
            <w:r w:rsidRPr="004575A2">
              <w:rPr>
                <w:rFonts w:cs="Arial"/>
              </w:rPr>
              <w:t>Te verstrekken door:</w:t>
            </w:r>
          </w:p>
        </w:tc>
        <w:tc>
          <w:tcPr>
            <w:tcW w:w="6977" w:type="dxa"/>
            <w:tcMar>
              <w:top w:w="57" w:type="dxa"/>
              <w:bottom w:w="57" w:type="dxa"/>
            </w:tcMar>
          </w:tcPr>
          <w:p w14:paraId="3B36CBF2" w14:textId="77777777" w:rsidR="008C5206" w:rsidRPr="004575A2" w:rsidRDefault="008C5206">
            <w:pPr>
              <w:pStyle w:val="Geenafstand"/>
              <w:rPr>
                <w:rFonts w:ascii="Arial" w:hAnsi="Arial" w:cs="Arial"/>
                <w:sz w:val="20"/>
                <w:szCs w:val="20"/>
              </w:rPr>
            </w:pPr>
            <w:r w:rsidRPr="004575A2">
              <w:rPr>
                <w:rFonts w:ascii="Arial" w:hAnsi="Arial" w:cs="Arial"/>
                <w:sz w:val="20"/>
                <w:szCs w:val="20"/>
              </w:rPr>
              <w:t xml:space="preserve">De Gegadigde die geselecteerd wordt voor de </w:t>
            </w:r>
            <w:r>
              <w:rPr>
                <w:rFonts w:ascii="Arial" w:hAnsi="Arial" w:cs="Arial"/>
                <w:sz w:val="20"/>
                <w:szCs w:val="20"/>
              </w:rPr>
              <w:t xml:space="preserve">inschrijvings- en </w:t>
            </w:r>
            <w:r w:rsidRPr="004575A2">
              <w:rPr>
                <w:rFonts w:ascii="Arial" w:hAnsi="Arial" w:cs="Arial"/>
                <w:sz w:val="20"/>
                <w:szCs w:val="20"/>
              </w:rPr>
              <w:t>gunningsfase.</w:t>
            </w:r>
          </w:p>
          <w:p w14:paraId="403ADCAE" w14:textId="40261901" w:rsidR="008C5206" w:rsidRPr="004575A2" w:rsidRDefault="008C5206">
            <w:pPr>
              <w:pStyle w:val="Geenafstand"/>
              <w:rPr>
                <w:rFonts w:ascii="Arial" w:hAnsi="Arial" w:cs="Arial"/>
                <w:sz w:val="20"/>
                <w:szCs w:val="20"/>
              </w:rPr>
            </w:pPr>
            <w:r w:rsidRPr="004575A2">
              <w:rPr>
                <w:rFonts w:ascii="Arial" w:hAnsi="Arial" w:cs="Arial"/>
                <w:sz w:val="20"/>
                <w:szCs w:val="20"/>
              </w:rPr>
              <w:lastRenderedPageBreak/>
              <w:t xml:space="preserve">Indien Gegadigde een Combinatie is, geldt dit verzoek voor de deelnemer van de Combinatie die voor de uitvoering van de werkzaamheden waarop de te verstrekken kwalificaties betrekking </w:t>
            </w:r>
            <w:r w:rsidR="00D06EA6" w:rsidRPr="004575A2">
              <w:rPr>
                <w:rFonts w:ascii="Arial" w:hAnsi="Arial" w:cs="Arial"/>
                <w:sz w:val="20"/>
                <w:szCs w:val="20"/>
              </w:rPr>
              <w:t>heeft</w:t>
            </w:r>
            <w:r w:rsidRPr="004575A2">
              <w:rPr>
                <w:rFonts w:ascii="Arial" w:hAnsi="Arial" w:cs="Arial"/>
                <w:sz w:val="20"/>
                <w:szCs w:val="20"/>
              </w:rPr>
              <w:t xml:space="preserve">. </w:t>
            </w:r>
          </w:p>
          <w:p w14:paraId="2D30C9EA" w14:textId="1D12C94A" w:rsidR="008C5206" w:rsidRPr="004575A2" w:rsidRDefault="008C5206">
            <w:pPr>
              <w:pStyle w:val="Geenafstand"/>
              <w:rPr>
                <w:rFonts w:ascii="Arial" w:hAnsi="Arial" w:cs="Arial"/>
                <w:sz w:val="20"/>
                <w:szCs w:val="20"/>
              </w:rPr>
            </w:pPr>
            <w:r w:rsidRPr="004575A2">
              <w:rPr>
                <w:rFonts w:ascii="Arial" w:hAnsi="Arial" w:cs="Arial"/>
                <w:sz w:val="20"/>
                <w:szCs w:val="20"/>
              </w:rPr>
              <w:t xml:space="preserve">Indien Gegadigde ten aanzien van deze minimumeis een beroep doet op de </w:t>
            </w:r>
            <w:r w:rsidR="009C476A" w:rsidRPr="004575A2">
              <w:rPr>
                <w:rFonts w:ascii="Arial" w:hAnsi="Arial" w:cs="Arial"/>
                <w:sz w:val="20"/>
                <w:szCs w:val="20"/>
              </w:rPr>
              <w:t>certificering</w:t>
            </w:r>
            <w:r w:rsidRPr="004575A2">
              <w:rPr>
                <w:rFonts w:ascii="Arial" w:hAnsi="Arial" w:cs="Arial"/>
                <w:sz w:val="20"/>
                <w:szCs w:val="20"/>
              </w:rPr>
              <w:t xml:space="preserve"> van een derde, dan dient Gegadigde </w:t>
            </w:r>
            <w:r w:rsidR="008A1096" w:rsidRPr="004575A2">
              <w:rPr>
                <w:rFonts w:ascii="Arial" w:hAnsi="Arial" w:cs="Arial"/>
                <w:sz w:val="20"/>
                <w:szCs w:val="20"/>
              </w:rPr>
              <w:t>het bewijs van Certificering van deze derde te overleggen.</w:t>
            </w:r>
          </w:p>
        </w:tc>
      </w:tr>
      <w:tr w:rsidR="008C5206" w:rsidRPr="000F3458" w14:paraId="51BFCCC6" w14:textId="77777777">
        <w:tc>
          <w:tcPr>
            <w:tcW w:w="2235" w:type="dxa"/>
            <w:tcMar>
              <w:top w:w="57" w:type="dxa"/>
              <w:bottom w:w="57" w:type="dxa"/>
            </w:tcMar>
          </w:tcPr>
          <w:p w14:paraId="0F91032C" w14:textId="77777777" w:rsidR="008C5206" w:rsidRPr="004575A2" w:rsidRDefault="008C5206">
            <w:pPr>
              <w:rPr>
                <w:rFonts w:cs="Arial"/>
              </w:rPr>
            </w:pPr>
            <w:r w:rsidRPr="004575A2">
              <w:rPr>
                <w:rFonts w:cs="Arial"/>
              </w:rPr>
              <w:lastRenderedPageBreak/>
              <w:t>Wanneer:</w:t>
            </w:r>
          </w:p>
        </w:tc>
        <w:tc>
          <w:tcPr>
            <w:tcW w:w="6977" w:type="dxa"/>
            <w:tcMar>
              <w:top w:w="57" w:type="dxa"/>
              <w:bottom w:w="57" w:type="dxa"/>
            </w:tcMar>
          </w:tcPr>
          <w:p w14:paraId="493357E5" w14:textId="599DCE65" w:rsidR="008C5206" w:rsidRPr="004575A2" w:rsidRDefault="008C5206">
            <w:pPr>
              <w:pStyle w:val="Geenafstand"/>
              <w:rPr>
                <w:rFonts w:ascii="Arial" w:hAnsi="Arial" w:cs="Arial"/>
                <w:sz w:val="20"/>
                <w:szCs w:val="20"/>
              </w:rPr>
            </w:pPr>
            <w:r w:rsidRPr="004575A2">
              <w:rPr>
                <w:rFonts w:ascii="Arial" w:hAnsi="Arial" w:cs="Arial"/>
                <w:sz w:val="20"/>
                <w:szCs w:val="20"/>
              </w:rPr>
              <w:t>Binnen 7 kalenderdagen na een daartoe strekkend verzoek van GVB. Zie paragraaf 3.6</w:t>
            </w:r>
            <w:r w:rsidR="00A4775C" w:rsidRPr="004575A2">
              <w:rPr>
                <w:rFonts w:ascii="Arial" w:hAnsi="Arial" w:cs="Arial"/>
                <w:sz w:val="20"/>
                <w:szCs w:val="20"/>
              </w:rPr>
              <w:t>.5</w:t>
            </w:r>
            <w:r w:rsidRPr="004575A2">
              <w:rPr>
                <w:rFonts w:ascii="Arial" w:hAnsi="Arial" w:cs="Arial"/>
                <w:sz w:val="20"/>
                <w:szCs w:val="20"/>
              </w:rPr>
              <w:t>.</w:t>
            </w:r>
          </w:p>
        </w:tc>
      </w:tr>
    </w:tbl>
    <w:bookmarkEnd w:id="124"/>
    <w:p w14:paraId="31897A7D" w14:textId="78FB3EAB" w:rsidR="00902095" w:rsidRPr="000F3458" w:rsidRDefault="00902095" w:rsidP="00252BBD">
      <w:pPr>
        <w:pStyle w:val="Kop3"/>
      </w:pPr>
      <w:r w:rsidRPr="000F3458">
        <w:t xml:space="preserve">Eisen ten aanzien van </w:t>
      </w:r>
      <w:bookmarkEnd w:id="118"/>
      <w:bookmarkEnd w:id="122"/>
      <w:r w:rsidRPr="000F3458">
        <w:t>beroepsbevoegdheid</w:t>
      </w:r>
    </w:p>
    <w:p w14:paraId="022CD472" w14:textId="77777777" w:rsidR="00902095" w:rsidRPr="000F3458" w:rsidRDefault="00902095" w:rsidP="00252BBD">
      <w:pPr>
        <w:rPr>
          <w:rFonts w:cs="Arial"/>
        </w:rPr>
      </w:pPr>
      <w:r w:rsidRPr="000F3458">
        <w:rPr>
          <w:rFonts w:cs="Arial"/>
        </w:rPr>
        <w:t xml:space="preserve">Gegadigde dient te zijn ingeschreven bij één van de in de lidstaat van vestiging bijgehouden beroeps- of handelsregisters als bedoeld in bijlage XI van Richtlijn 2014/24/EU. Voor Gegadigden die in Nederland zijn gevestigd is dit het handelsregister van de Kamer van Koophandel. </w:t>
      </w:r>
    </w:p>
    <w:p w14:paraId="0CDED463" w14:textId="77777777" w:rsidR="000E0420" w:rsidRPr="000F3458" w:rsidRDefault="000E0420" w:rsidP="00252BBD">
      <w:pPr>
        <w:rPr>
          <w:rFonts w:cs="Arial"/>
        </w:rPr>
      </w:pPr>
    </w:p>
    <w:p w14:paraId="5B868B92" w14:textId="77777777" w:rsidR="00902095" w:rsidRPr="000F3458" w:rsidRDefault="00902095" w:rsidP="00252BBD">
      <w:pPr>
        <w:rPr>
          <w:rFonts w:cs="Arial"/>
        </w:rPr>
      </w:pPr>
      <w:r w:rsidRPr="000F3458">
        <w:rPr>
          <w:rFonts w:cs="Arial"/>
        </w:rPr>
        <w:t xml:space="preserve">Indien Gegadigde een Combinatie is, dienen alle deelnemers aan de Combinatie afzonderlijk te voldoen aan de in deze paragraaf genoemde eisen </w:t>
      </w:r>
      <w:proofErr w:type="gramStart"/>
      <w:r w:rsidRPr="000F3458">
        <w:rPr>
          <w:rFonts w:cs="Arial"/>
        </w:rPr>
        <w:t>inzake</w:t>
      </w:r>
      <w:proofErr w:type="gramEnd"/>
      <w:r w:rsidRPr="000F3458">
        <w:rPr>
          <w:rFonts w:cs="Arial"/>
        </w:rPr>
        <w:t xml:space="preserve"> beroepsbevoegdheid.</w:t>
      </w:r>
    </w:p>
    <w:p w14:paraId="53A533F3" w14:textId="77777777" w:rsidR="00237C52" w:rsidRPr="000F3458" w:rsidRDefault="00237C52" w:rsidP="00252BBD">
      <w:pPr>
        <w:rPr>
          <w:rFonts w:cs="Arial"/>
        </w:rPr>
      </w:pPr>
    </w:p>
    <w:p w14:paraId="03C6CC9E" w14:textId="77777777" w:rsidR="00902095" w:rsidRPr="000F3458" w:rsidRDefault="00902095" w:rsidP="00252BBD">
      <w:pPr>
        <w:tabs>
          <w:tab w:val="left" w:pos="2410"/>
        </w:tabs>
        <w:ind w:right="-170"/>
        <w:rPr>
          <w:rFonts w:cs="Arial"/>
          <w:color w:val="000000"/>
          <w:u w:val="single"/>
        </w:rPr>
      </w:pPr>
      <w:r w:rsidRPr="000F3458">
        <w:rPr>
          <w:rFonts w:cs="Arial"/>
          <w:color w:val="000000"/>
          <w:u w:val="single"/>
        </w:rPr>
        <w:t>Bewijsstuk:</w:t>
      </w:r>
    </w:p>
    <w:p w14:paraId="7CA48CFB" w14:textId="77777777" w:rsidR="00902095" w:rsidRPr="000F3458" w:rsidRDefault="00902095" w:rsidP="00252BBD">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2"/>
        <w:gridCol w:w="6848"/>
      </w:tblGrid>
      <w:tr w:rsidR="00902095" w:rsidRPr="000F3458" w14:paraId="4B6EE751" w14:textId="77777777" w:rsidTr="00902095">
        <w:tc>
          <w:tcPr>
            <w:tcW w:w="9212" w:type="dxa"/>
            <w:gridSpan w:val="2"/>
            <w:tcMar>
              <w:top w:w="57" w:type="dxa"/>
              <w:bottom w:w="57" w:type="dxa"/>
            </w:tcMar>
          </w:tcPr>
          <w:p w14:paraId="4FC1733E" w14:textId="3DFCFE68" w:rsidR="00902095" w:rsidRPr="000F3458" w:rsidRDefault="00902095" w:rsidP="00252BBD">
            <w:pPr>
              <w:rPr>
                <w:rFonts w:cs="Arial"/>
              </w:rPr>
            </w:pPr>
            <w:r w:rsidRPr="000F3458">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Aanmeldingen (zie paragraaf </w:t>
            </w:r>
            <w:r w:rsidRPr="000F3458">
              <w:rPr>
                <w:rFonts w:cs="Arial"/>
              </w:rPr>
              <w:fldChar w:fldCharType="begin"/>
            </w:r>
            <w:r w:rsidRPr="000F3458">
              <w:rPr>
                <w:rFonts w:cs="Arial"/>
              </w:rPr>
              <w:instrText xml:space="preserve"> REF _Ref427665846 \r \h  \* MERGEFORMAT </w:instrText>
            </w:r>
            <w:r w:rsidRPr="000F3458">
              <w:rPr>
                <w:rFonts w:cs="Arial"/>
              </w:rPr>
            </w:r>
            <w:r w:rsidRPr="000F3458">
              <w:rPr>
                <w:rFonts w:cs="Arial"/>
              </w:rPr>
              <w:fldChar w:fldCharType="separate"/>
            </w:r>
            <w:r w:rsidR="001A36BC">
              <w:rPr>
                <w:rFonts w:cs="Arial"/>
              </w:rPr>
              <w:t>3.1</w:t>
            </w:r>
            <w:r w:rsidRPr="000F3458">
              <w:rPr>
                <w:rFonts w:cs="Arial"/>
              </w:rPr>
              <w:fldChar w:fldCharType="end"/>
            </w:r>
            <w:r w:rsidRPr="000F3458">
              <w:rPr>
                <w:rFonts w:cs="Arial"/>
              </w:rPr>
              <w:t>) en dient de actuele situatie weer te geven.</w:t>
            </w:r>
          </w:p>
        </w:tc>
      </w:tr>
      <w:tr w:rsidR="00902095" w:rsidRPr="000F3458" w14:paraId="097D8C8F" w14:textId="77777777" w:rsidTr="00902095">
        <w:tc>
          <w:tcPr>
            <w:tcW w:w="2235" w:type="dxa"/>
            <w:tcMar>
              <w:top w:w="57" w:type="dxa"/>
              <w:bottom w:w="57" w:type="dxa"/>
            </w:tcMar>
          </w:tcPr>
          <w:p w14:paraId="78ACE770" w14:textId="77777777" w:rsidR="00902095" w:rsidRPr="000F3458" w:rsidRDefault="00902095" w:rsidP="00252BBD">
            <w:pPr>
              <w:rPr>
                <w:rFonts w:cs="Arial"/>
              </w:rPr>
            </w:pPr>
            <w:r w:rsidRPr="000F3458">
              <w:rPr>
                <w:rFonts w:cs="Arial"/>
              </w:rPr>
              <w:t>Te verstrekken door:</w:t>
            </w:r>
          </w:p>
        </w:tc>
        <w:tc>
          <w:tcPr>
            <w:tcW w:w="6977" w:type="dxa"/>
            <w:tcMar>
              <w:top w:w="57" w:type="dxa"/>
              <w:bottom w:w="57" w:type="dxa"/>
            </w:tcMar>
          </w:tcPr>
          <w:p w14:paraId="1C37ABCD"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Alle Gegadigden.</w:t>
            </w:r>
          </w:p>
          <w:p w14:paraId="1EC6918B" w14:textId="77777777" w:rsidR="00902095" w:rsidRPr="000F3458" w:rsidRDefault="00902095" w:rsidP="00252BBD">
            <w:pPr>
              <w:pStyle w:val="Geenafstand"/>
              <w:rPr>
                <w:rFonts w:ascii="Arial" w:hAnsi="Arial" w:cs="Arial"/>
                <w:sz w:val="20"/>
                <w:szCs w:val="20"/>
              </w:rPr>
            </w:pPr>
          </w:p>
          <w:p w14:paraId="42CA5292"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Is Gegadigde een Combinatie, dan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w:t>
            </w:r>
          </w:p>
          <w:p w14:paraId="66CE730B" w14:textId="77777777" w:rsidR="00902095" w:rsidRPr="000F3458" w:rsidRDefault="00902095" w:rsidP="00252BBD">
            <w:pPr>
              <w:pStyle w:val="Geenafstand"/>
              <w:rPr>
                <w:rFonts w:ascii="Arial" w:hAnsi="Arial" w:cs="Arial"/>
                <w:sz w:val="20"/>
                <w:szCs w:val="20"/>
              </w:rPr>
            </w:pPr>
          </w:p>
          <w:p w14:paraId="19205C31"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Doet Gegadigde een beroep op de draagkracht van een derde, dan dient Gegadigde ook het bewijsstuk van deze derde te verstrekken.</w:t>
            </w:r>
          </w:p>
        </w:tc>
      </w:tr>
      <w:tr w:rsidR="00902095" w:rsidRPr="000F3458" w14:paraId="56FE0192" w14:textId="77777777" w:rsidTr="00902095">
        <w:tc>
          <w:tcPr>
            <w:tcW w:w="2235" w:type="dxa"/>
            <w:tcMar>
              <w:top w:w="57" w:type="dxa"/>
              <w:bottom w:w="57" w:type="dxa"/>
            </w:tcMar>
          </w:tcPr>
          <w:p w14:paraId="30860BBD" w14:textId="77777777" w:rsidR="00902095" w:rsidRPr="000F3458" w:rsidRDefault="00902095" w:rsidP="00252BBD">
            <w:pPr>
              <w:rPr>
                <w:rFonts w:cs="Arial"/>
              </w:rPr>
            </w:pPr>
            <w:r w:rsidRPr="000F3458">
              <w:rPr>
                <w:rFonts w:cs="Arial"/>
              </w:rPr>
              <w:t>Wanneer:</w:t>
            </w:r>
          </w:p>
        </w:tc>
        <w:tc>
          <w:tcPr>
            <w:tcW w:w="6977" w:type="dxa"/>
            <w:tcMar>
              <w:top w:w="57" w:type="dxa"/>
              <w:bottom w:w="57" w:type="dxa"/>
            </w:tcMar>
          </w:tcPr>
          <w:p w14:paraId="217D1792" w14:textId="2125318F"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Bij de Aanmelding (zie paragraaf </w:t>
            </w:r>
            <w:r w:rsidRPr="000F3458">
              <w:rPr>
                <w:rFonts w:ascii="Arial" w:hAnsi="Arial" w:cs="Arial"/>
                <w:sz w:val="20"/>
                <w:szCs w:val="20"/>
              </w:rPr>
              <w:fldChar w:fldCharType="begin"/>
            </w:r>
            <w:r w:rsidRPr="000F3458">
              <w:rPr>
                <w:rFonts w:ascii="Arial" w:hAnsi="Arial" w:cs="Arial"/>
                <w:sz w:val="20"/>
                <w:szCs w:val="20"/>
              </w:rPr>
              <w:instrText xml:space="preserve"> REF _Ref432414891 \r \h  \* MERGEFORMAT </w:instrText>
            </w:r>
            <w:r w:rsidRPr="000F3458">
              <w:rPr>
                <w:rFonts w:ascii="Arial" w:hAnsi="Arial" w:cs="Arial"/>
                <w:sz w:val="20"/>
                <w:szCs w:val="20"/>
              </w:rPr>
            </w:r>
            <w:r w:rsidRPr="000F3458">
              <w:rPr>
                <w:rFonts w:ascii="Arial" w:hAnsi="Arial" w:cs="Arial"/>
                <w:sz w:val="20"/>
                <w:szCs w:val="20"/>
              </w:rPr>
              <w:fldChar w:fldCharType="separate"/>
            </w:r>
            <w:r w:rsidR="001A36BC">
              <w:rPr>
                <w:rFonts w:ascii="Arial" w:hAnsi="Arial" w:cs="Arial"/>
                <w:sz w:val="20"/>
                <w:szCs w:val="20"/>
              </w:rPr>
              <w:t>3.5.2</w:t>
            </w:r>
            <w:r w:rsidRPr="000F3458">
              <w:rPr>
                <w:rFonts w:ascii="Arial" w:hAnsi="Arial" w:cs="Arial"/>
                <w:sz w:val="20"/>
                <w:szCs w:val="20"/>
              </w:rPr>
              <w:fldChar w:fldCharType="end"/>
            </w:r>
            <w:r w:rsidRPr="000F3458">
              <w:rPr>
                <w:rFonts w:ascii="Arial" w:hAnsi="Arial" w:cs="Arial"/>
                <w:sz w:val="20"/>
                <w:szCs w:val="20"/>
              </w:rPr>
              <w:t>)</w:t>
            </w:r>
          </w:p>
        </w:tc>
      </w:tr>
      <w:bookmarkEnd w:id="125"/>
    </w:tbl>
    <w:p w14:paraId="552741F9" w14:textId="77777777" w:rsidR="00902095" w:rsidRPr="0025247D" w:rsidRDefault="00902095" w:rsidP="00252BBD">
      <w:pPr>
        <w:rPr>
          <w:rFonts w:cs="Arial"/>
          <w:strike/>
          <w:u w:val="single"/>
        </w:rPr>
      </w:pPr>
    </w:p>
    <w:sectPr w:rsidR="00902095" w:rsidRPr="0025247D" w:rsidSect="0032584D">
      <w:headerReference w:type="even" r:id="rId17"/>
      <w:headerReference w:type="default" r:id="rId18"/>
      <w:footerReference w:type="default" r:id="rId19"/>
      <w:headerReference w:type="first" r:id="rId20"/>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36B9" w14:textId="77777777" w:rsidR="00421ED7" w:rsidRDefault="00421ED7">
      <w:r>
        <w:separator/>
      </w:r>
    </w:p>
  </w:endnote>
  <w:endnote w:type="continuationSeparator" w:id="0">
    <w:p w14:paraId="4F4E025E" w14:textId="77777777" w:rsidR="00421ED7" w:rsidRDefault="00421ED7">
      <w:r>
        <w:continuationSeparator/>
      </w:r>
    </w:p>
  </w:endnote>
  <w:endnote w:type="continuationNotice" w:id="1">
    <w:p w14:paraId="4BFE6E4A" w14:textId="77777777" w:rsidR="00421ED7" w:rsidRDefault="00421E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Droid Serif">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26" w:name="Status"/>
  <w:p w14:paraId="2D630C65" w14:textId="1FDF4F2E" w:rsidR="00E67D79" w:rsidRPr="00E5027D" w:rsidRDefault="00E5027D" w:rsidP="006E4067">
    <w:pPr>
      <w:pStyle w:val="Voetteks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1A36BC">
      <w:rPr>
        <w:rFonts w:ascii="Arial" w:hAnsi="Arial" w:cs="Arial"/>
        <w:sz w:val="16"/>
        <w:szCs w:val="16"/>
      </w:rPr>
      <w:t>Selectieleidraad CBI Tram en Veren.docx</w:t>
    </w:r>
    <w:r>
      <w:rPr>
        <w:rFonts w:ascii="Arial" w:hAnsi="Arial" w:cs="Arial"/>
        <w:sz w:val="16"/>
        <w:szCs w:val="16"/>
      </w:rPr>
      <w:fldChar w:fldCharType="end"/>
    </w:r>
    <w:r w:rsidR="00E67D79" w:rsidRPr="0022492E">
      <w:rPr>
        <w:rFonts w:ascii="Arial" w:hAnsi="Arial" w:cs="Arial"/>
        <w:sz w:val="16"/>
        <w:szCs w:val="16"/>
      </w:rPr>
      <w:tab/>
    </w:r>
    <w:r w:rsidR="00E67D79" w:rsidRPr="0022492E">
      <w:rPr>
        <w:rFonts w:ascii="Arial" w:hAnsi="Arial" w:cs="Arial"/>
        <w:sz w:val="16"/>
        <w:szCs w:val="16"/>
      </w:rPr>
      <w:tab/>
      <w:t xml:space="preserve">Pagina </w:t>
    </w:r>
    <w:r w:rsidR="00E67D79" w:rsidRPr="0022492E">
      <w:rPr>
        <w:rFonts w:ascii="Arial" w:hAnsi="Arial" w:cs="Arial"/>
        <w:sz w:val="16"/>
        <w:szCs w:val="16"/>
      </w:rPr>
      <w:fldChar w:fldCharType="begin"/>
    </w:r>
    <w:r w:rsidR="00E67D79" w:rsidRPr="0022492E">
      <w:rPr>
        <w:rFonts w:ascii="Arial" w:hAnsi="Arial" w:cs="Arial"/>
        <w:sz w:val="16"/>
        <w:szCs w:val="16"/>
      </w:rPr>
      <w:instrText xml:space="preserve"> PAGE  \* MERGEFORMAT </w:instrText>
    </w:r>
    <w:r w:rsidR="00E67D79" w:rsidRPr="0022492E">
      <w:rPr>
        <w:rFonts w:ascii="Arial" w:hAnsi="Arial" w:cs="Arial"/>
        <w:sz w:val="16"/>
        <w:szCs w:val="16"/>
      </w:rPr>
      <w:fldChar w:fldCharType="separate"/>
    </w:r>
    <w:r w:rsidR="00E67D79" w:rsidRPr="0022492E">
      <w:rPr>
        <w:rFonts w:ascii="Arial" w:hAnsi="Arial" w:cs="Arial"/>
        <w:sz w:val="16"/>
        <w:szCs w:val="16"/>
      </w:rPr>
      <w:t>2</w:t>
    </w:r>
    <w:r w:rsidR="00E67D79" w:rsidRPr="0022492E">
      <w:rPr>
        <w:rFonts w:ascii="Arial" w:hAnsi="Arial" w:cs="Arial"/>
        <w:sz w:val="16"/>
        <w:szCs w:val="16"/>
      </w:rPr>
      <w:fldChar w:fldCharType="end"/>
    </w:r>
    <w:r w:rsidR="00E67D79" w:rsidRPr="0022492E">
      <w:rPr>
        <w:rFonts w:ascii="Arial" w:hAnsi="Arial" w:cs="Arial"/>
        <w:sz w:val="16"/>
        <w:szCs w:val="16"/>
      </w:rPr>
      <w:t xml:space="preserve"> van </w:t>
    </w:r>
    <w:r w:rsidR="00E67D79" w:rsidRPr="0022492E">
      <w:rPr>
        <w:rFonts w:ascii="Arial" w:hAnsi="Arial" w:cs="Arial"/>
        <w:sz w:val="16"/>
        <w:szCs w:val="16"/>
      </w:rPr>
      <w:fldChar w:fldCharType="begin"/>
    </w:r>
    <w:r w:rsidR="00E67D79" w:rsidRPr="0022492E">
      <w:rPr>
        <w:rFonts w:ascii="Arial" w:hAnsi="Arial" w:cs="Arial"/>
        <w:sz w:val="16"/>
        <w:szCs w:val="16"/>
      </w:rPr>
      <w:instrText xml:space="preserve"> NUMPAGES  \* MERGEFORMAT </w:instrText>
    </w:r>
    <w:r w:rsidR="00E67D79" w:rsidRPr="0022492E">
      <w:rPr>
        <w:rFonts w:ascii="Arial" w:hAnsi="Arial" w:cs="Arial"/>
        <w:sz w:val="16"/>
        <w:szCs w:val="16"/>
      </w:rPr>
      <w:fldChar w:fldCharType="separate"/>
    </w:r>
    <w:r w:rsidR="00E67D79" w:rsidRPr="0022492E">
      <w:rPr>
        <w:rFonts w:ascii="Arial" w:hAnsi="Arial" w:cs="Arial"/>
        <w:sz w:val="16"/>
        <w:szCs w:val="16"/>
      </w:rPr>
      <w:t>40</w:t>
    </w:r>
    <w:r w:rsidR="00E67D79" w:rsidRPr="0022492E">
      <w:rPr>
        <w:rFonts w:ascii="Arial" w:hAnsi="Arial" w:cs="Arial"/>
        <w:sz w:val="16"/>
        <w:szCs w:val="16"/>
      </w:rPr>
      <w:fldChar w:fldCharType="end"/>
    </w:r>
    <w:bookmarkEnd w:id="1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7DB9" w14:textId="77777777" w:rsidR="00421ED7" w:rsidRDefault="00421ED7">
      <w:r>
        <w:separator/>
      </w:r>
    </w:p>
  </w:footnote>
  <w:footnote w:type="continuationSeparator" w:id="0">
    <w:p w14:paraId="1EE1F11D" w14:textId="77777777" w:rsidR="00421ED7" w:rsidRDefault="00421ED7">
      <w:r>
        <w:continuationSeparator/>
      </w:r>
    </w:p>
  </w:footnote>
  <w:footnote w:type="continuationNotice" w:id="1">
    <w:p w14:paraId="54CD0019" w14:textId="77777777" w:rsidR="00421ED7" w:rsidRDefault="00421ED7">
      <w:pPr>
        <w:spacing w:line="240" w:lineRule="auto"/>
      </w:pPr>
    </w:p>
  </w:footnote>
  <w:footnote w:id="2">
    <w:p w14:paraId="401ACE68" w14:textId="77777777" w:rsidR="00B63D6A" w:rsidRPr="00B5478B" w:rsidRDefault="00B63D6A" w:rsidP="00B63D6A">
      <w:pPr>
        <w:spacing w:line="240" w:lineRule="auto"/>
        <w:rPr>
          <w:rFonts w:ascii="Times New Roman" w:hAnsi="Times New Roman"/>
          <w:sz w:val="18"/>
          <w:szCs w:val="18"/>
        </w:rPr>
      </w:pPr>
      <w:r w:rsidRPr="00B5478B">
        <w:rPr>
          <w:rStyle w:val="Voetnootmarkering"/>
          <w:sz w:val="18"/>
          <w:szCs w:val="18"/>
        </w:rPr>
        <w:footnoteRef/>
      </w:r>
      <w:r w:rsidRPr="00B5478B">
        <w:rPr>
          <w:sz w:val="18"/>
          <w:szCs w:val="18"/>
        </w:rPr>
        <w:t xml:space="preserve"> </w:t>
      </w:r>
      <w:r w:rsidRPr="00B5478B">
        <w:rPr>
          <w:b/>
          <w:bCs/>
          <w:color w:val="202122"/>
          <w:sz w:val="18"/>
          <w:szCs w:val="18"/>
          <w:shd w:val="clear" w:color="auto" w:fill="FFFFFF"/>
        </w:rPr>
        <w:t>SCADA</w:t>
      </w:r>
      <w:r w:rsidRPr="00B5478B">
        <w:rPr>
          <w:color w:val="202122"/>
          <w:sz w:val="18"/>
          <w:szCs w:val="18"/>
          <w:shd w:val="clear" w:color="auto" w:fill="FFFFFF"/>
        </w:rPr>
        <w:t>, afkorting van</w:t>
      </w:r>
      <w:r>
        <w:rPr>
          <w:color w:val="202122"/>
          <w:sz w:val="18"/>
          <w:szCs w:val="18"/>
          <w:shd w:val="clear" w:color="auto" w:fill="FFFFFF"/>
        </w:rPr>
        <w:t xml:space="preserve"> </w:t>
      </w:r>
      <w:r w:rsidRPr="00B5478B">
        <w:rPr>
          <w:b/>
          <w:bCs/>
          <w:i/>
          <w:iCs/>
          <w:color w:val="202122"/>
          <w:sz w:val="18"/>
          <w:szCs w:val="18"/>
          <w:shd w:val="clear" w:color="auto" w:fill="FFFFFF"/>
        </w:rPr>
        <w:t>Supervisory Control And Data Acquisition</w:t>
      </w:r>
      <w:r w:rsidRPr="00B5478B">
        <w:rPr>
          <w:color w:val="202122"/>
          <w:sz w:val="18"/>
          <w:szCs w:val="18"/>
          <w:shd w:val="clear" w:color="auto" w:fill="FFFFFF"/>
        </w:rPr>
        <w:t>, is het verzamelen, doorsturen, verwerken en visualiseren van meet- en regelsignalen van verschillende machines in grote industriële systemen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7AD8" w14:textId="78547ADE" w:rsidR="00E67D79" w:rsidRDefault="00421ED7">
    <w:pPr>
      <w:pStyle w:val="Koptekst"/>
    </w:pPr>
    <w:r>
      <w:pict w14:anchorId="76DF20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65F6" w14:textId="0AA154C7" w:rsidR="00E67D79" w:rsidRDefault="00B36016" w:rsidP="00B3538E">
    <w:pPr>
      <w:tabs>
        <w:tab w:val="left" w:pos="5430"/>
        <w:tab w:val="left" w:pos="5985"/>
      </w:tabs>
    </w:pPr>
    <w:r>
      <w:rPr>
        <w:noProof/>
      </w:rPr>
      <w:drawing>
        <wp:anchor distT="0" distB="0" distL="114300" distR="114300" simplePos="0" relativeHeight="251657728" behindDoc="1" locked="0" layoutInCell="1" allowOverlap="1" wp14:anchorId="3D7CC0AD" wp14:editId="33EE9FD3">
          <wp:simplePos x="0" y="0"/>
          <wp:positionH relativeFrom="column">
            <wp:posOffset>0</wp:posOffset>
          </wp:positionH>
          <wp:positionV relativeFrom="paragraph">
            <wp:posOffset>-245184</wp:posOffset>
          </wp:positionV>
          <wp:extent cx="5940000" cy="662400"/>
          <wp:effectExtent l="0" t="0" r="3810" b="0"/>
          <wp:wrapNone/>
          <wp:docPr id="4" name="Afbeelding 3" descr="stijlen rapport 2017">
            <a:extLst xmlns:a="http://schemas.openxmlformats.org/drawingml/2006/main">
              <a:ext uri="{FF2B5EF4-FFF2-40B4-BE49-F238E27FC236}">
                <a16:creationId xmlns:a16="http://schemas.microsoft.com/office/drawing/2014/main" id="{1344AE82-007B-0D48-9DAC-6D0677BB72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stijlen rapport 2017">
                    <a:extLst>
                      <a:ext uri="{FF2B5EF4-FFF2-40B4-BE49-F238E27FC236}">
                        <a16:creationId xmlns:a16="http://schemas.microsoft.com/office/drawing/2014/main" id="{1344AE82-007B-0D48-9DAC-6D0677BB723C}"/>
                      </a:ext>
                    </a:extLst>
                  </pic:cNvPr>
                  <pic:cNvPicPr>
                    <a:picLocks noChangeAspect="1"/>
                  </pic:cNvPicPr>
                </pic:nvPicPr>
                <pic:blipFill rotWithShape="1">
                  <a:blip r:embed="rId1">
                    <a:extLst>
                      <a:ext uri="{28A0092B-C50C-407E-A947-70E740481C1C}">
                        <a14:useLocalDpi xmlns:a14="http://schemas.microsoft.com/office/drawing/2010/main" val="0"/>
                      </a:ext>
                    </a:extLst>
                  </a:blip>
                  <a:srcRect l="5600" t="592" r="5991" b="92426"/>
                  <a:stretch/>
                </pic:blipFill>
                <pic:spPr bwMode="auto">
                  <a:xfrm>
                    <a:off x="0" y="0"/>
                    <a:ext cx="5940000" cy="662400"/>
                  </a:xfrm>
                  <a:prstGeom prst="rect">
                    <a:avLst/>
                  </a:prstGeom>
                  <a:noFill/>
                </pic:spPr>
              </pic:pic>
            </a:graphicData>
          </a:graphic>
          <wp14:sizeRelH relativeFrom="margin">
            <wp14:pctWidth>0</wp14:pctWidth>
          </wp14:sizeRelH>
          <wp14:sizeRelV relativeFrom="margin">
            <wp14:pctHeight>0</wp14:pctHeight>
          </wp14:sizeRelV>
        </wp:anchor>
      </w:drawing>
    </w:r>
    <w:r w:rsidR="00CC0680">
      <w:rPr>
        <w:b/>
        <w:color w:val="0070C0"/>
        <w:sz w:val="24"/>
        <w:szCs w:val="24"/>
      </w:rPr>
      <w:t>Beheer en onderhoud (2</w:t>
    </w:r>
    <w:r w:rsidR="00CC0680" w:rsidRPr="007A35F5">
      <w:rPr>
        <w:b/>
        <w:color w:val="0070C0"/>
        <w:sz w:val="24"/>
        <w:szCs w:val="24"/>
        <w:vertAlign w:val="superscript"/>
      </w:rPr>
      <w:t>e</w:t>
    </w:r>
    <w:r w:rsidR="00CC0680">
      <w:rPr>
        <w:b/>
        <w:color w:val="0070C0"/>
        <w:sz w:val="24"/>
        <w:szCs w:val="24"/>
      </w:rPr>
      <w:t xml:space="preserve"> en 3</w:t>
    </w:r>
    <w:r w:rsidR="00CC0680" w:rsidRPr="007A35F5">
      <w:rPr>
        <w:b/>
        <w:color w:val="0070C0"/>
        <w:sz w:val="24"/>
        <w:szCs w:val="24"/>
        <w:vertAlign w:val="superscript"/>
      </w:rPr>
      <w:t>e</w:t>
    </w:r>
    <w:r w:rsidR="00CC0680">
      <w:rPr>
        <w:b/>
        <w:color w:val="0070C0"/>
        <w:sz w:val="24"/>
        <w:szCs w:val="24"/>
      </w:rPr>
      <w:t xml:space="preserve"> lijns) </w:t>
    </w:r>
    <w:r w:rsidR="0022492E">
      <w:rPr>
        <w:b/>
        <w:color w:val="0070C0"/>
        <w:sz w:val="24"/>
        <w:szCs w:val="24"/>
      </w:rPr>
      <w:t>CBI Tram en Veren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CBAB" w14:textId="77777777" w:rsidR="00E67D79" w:rsidRDefault="00E67D79">
    <w:pPr>
      <w:pStyle w:val="Koptekst"/>
      <w:spacing w:line="280" w:lineRule="atLeast"/>
    </w:pPr>
    <w:r>
      <w:drawing>
        <wp:anchor distT="0" distB="0" distL="114300" distR="114300" simplePos="0" relativeHeight="251656704" behindDoc="1" locked="1" layoutInCell="0" allowOverlap="1" wp14:anchorId="282BEFAF" wp14:editId="482B05BA">
          <wp:simplePos x="0" y="0"/>
          <wp:positionH relativeFrom="page">
            <wp:posOffset>-17145</wp:posOffset>
          </wp:positionH>
          <wp:positionV relativeFrom="page">
            <wp:posOffset>0</wp:posOffset>
          </wp:positionV>
          <wp:extent cx="7545705" cy="1067308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213D26"/>
    <w:multiLevelType w:val="hybridMultilevel"/>
    <w:tmpl w:val="19A05B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3E6A78"/>
    <w:multiLevelType w:val="hybridMultilevel"/>
    <w:tmpl w:val="E2B6E18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C7F1CCD"/>
    <w:multiLevelType w:val="hybridMultilevel"/>
    <w:tmpl w:val="4E3AA0C0"/>
    <w:lvl w:ilvl="0" w:tplc="377E31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F30002"/>
    <w:multiLevelType w:val="hybridMultilevel"/>
    <w:tmpl w:val="79728A54"/>
    <w:lvl w:ilvl="0" w:tplc="0413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8F6099"/>
    <w:multiLevelType w:val="hybridMultilevel"/>
    <w:tmpl w:val="51243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F5664D3"/>
    <w:multiLevelType w:val="hybridMultilevel"/>
    <w:tmpl w:val="B62AEE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C16CEC"/>
    <w:multiLevelType w:val="hybridMultilevel"/>
    <w:tmpl w:val="FA122F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C70009"/>
    <w:multiLevelType w:val="multilevel"/>
    <w:tmpl w:val="CBAC38AE"/>
    <w:styleLink w:val="Huidigelijst1"/>
    <w:lvl w:ilvl="0">
      <w:start w:val="1"/>
      <w:numFmt w:val="decimal"/>
      <w:lvlText w:val="%1"/>
      <w:lvlJc w:val="left"/>
      <w:pPr>
        <w:ind w:left="432" w:hanging="432"/>
      </w:pPr>
      <w:rPr>
        <w:rFonts w:hint="default"/>
      </w:r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2C1EA8"/>
    <w:multiLevelType w:val="hybridMultilevel"/>
    <w:tmpl w:val="17F2EB84"/>
    <w:lvl w:ilvl="0" w:tplc="0413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04665A"/>
    <w:multiLevelType w:val="hybridMultilevel"/>
    <w:tmpl w:val="543E4D92"/>
    <w:lvl w:ilvl="0" w:tplc="535448A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225BC4"/>
    <w:multiLevelType w:val="hybridMultilevel"/>
    <w:tmpl w:val="4A864B3E"/>
    <w:lvl w:ilvl="0" w:tplc="0AB66C50">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2B19AE"/>
    <w:multiLevelType w:val="hybridMultilevel"/>
    <w:tmpl w:val="A2900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6C3EE2"/>
    <w:multiLevelType w:val="hybridMultilevel"/>
    <w:tmpl w:val="78EEE6DC"/>
    <w:lvl w:ilvl="0" w:tplc="0413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E32B9D"/>
    <w:multiLevelType w:val="multilevel"/>
    <w:tmpl w:val="599E54D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49E75613"/>
    <w:multiLevelType w:val="hybridMultilevel"/>
    <w:tmpl w:val="9E8E2AC2"/>
    <w:lvl w:ilvl="0" w:tplc="04130001">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none"/>
      <w:lvlText w:val=""/>
      <w:lvlJc w:val="left"/>
      <w:pPr>
        <w:tabs>
          <w:tab w:val="num" w:pos="360"/>
        </w:tabs>
      </w:pPr>
    </w:lvl>
    <w:lvl w:ilvl="6" w:tplc="04130001">
      <w:numFmt w:val="decimal"/>
      <w:lvlText w:val=""/>
      <w:lvlJc w:val="left"/>
      <w:pPr>
        <w:spacing w:line="280" w:lineRule="atLeast"/>
        <w:ind w:left="0" w:firstLine="0"/>
      </w:pPr>
    </w:lvl>
    <w:lvl w:ilvl="7" w:tplc="04130003">
      <w:numFmt w:val="decimal"/>
      <w:lvlText w:val=""/>
      <w:lvlJc w:val="left"/>
    </w:lvl>
    <w:lvl w:ilvl="8" w:tplc="04130005">
      <w:numFmt w:val="decimal"/>
      <w:lvlText w:val=""/>
      <w:lvlJc w:val="left"/>
    </w:lvl>
  </w:abstractNum>
  <w:abstractNum w:abstractNumId="26" w15:restartNumberingAfterBreak="0">
    <w:nsid w:val="4BF66E3D"/>
    <w:multiLevelType w:val="hybridMultilevel"/>
    <w:tmpl w:val="85442922"/>
    <w:lvl w:ilvl="0" w:tplc="0413000F">
      <w:numFmt w:val="decimal"/>
      <w:lvlText w:val=""/>
      <w:lvlJc w:val="left"/>
    </w:lvl>
    <w:lvl w:ilvl="1" w:tplc="04130019">
      <w:numFmt w:val="decimal"/>
      <w:lvlText w:val=""/>
      <w:lvlJc w:val="left"/>
      <w:pPr>
        <w:spacing w:line="280" w:lineRule="atLeast"/>
        <w:ind w:left="0" w:firstLine="0"/>
      </w:pPr>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27" w15:restartNumberingAfterBreak="0">
    <w:nsid w:val="4D7253B8"/>
    <w:multiLevelType w:val="hybridMultilevel"/>
    <w:tmpl w:val="3AD8D39E"/>
    <w:lvl w:ilvl="0" w:tplc="04130001">
      <w:numFmt w:val="decimal"/>
      <w:lvlText w:val=""/>
      <w:lvlJc w:val="left"/>
    </w:lvl>
    <w:lvl w:ilvl="1" w:tplc="CDC0D596">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28" w15:restartNumberingAfterBreak="0">
    <w:nsid w:val="4E6D0139"/>
    <w:multiLevelType w:val="hybridMultilevel"/>
    <w:tmpl w:val="105E517C"/>
    <w:lvl w:ilvl="0" w:tplc="28FC8EEA">
      <w:start w:val="1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115685"/>
    <w:multiLevelType w:val="hybridMultilevel"/>
    <w:tmpl w:val="85442922"/>
    <w:lvl w:ilvl="0" w:tplc="0413000F">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30" w15:restartNumberingAfterBreak="0">
    <w:nsid w:val="5C5A437C"/>
    <w:multiLevelType w:val="hybridMultilevel"/>
    <w:tmpl w:val="1D1C0998"/>
    <w:lvl w:ilvl="0" w:tplc="0413000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9286BBD"/>
    <w:multiLevelType w:val="hybridMultilevel"/>
    <w:tmpl w:val="9F748D94"/>
    <w:lvl w:ilvl="0" w:tplc="04130001">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2" w15:restartNumberingAfterBreak="0">
    <w:nsid w:val="71D65DA8"/>
    <w:multiLevelType w:val="hybridMultilevel"/>
    <w:tmpl w:val="4F3E6646"/>
    <w:lvl w:ilvl="0" w:tplc="04130001">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3" w15:restartNumberingAfterBreak="0">
    <w:nsid w:val="72CD72B5"/>
    <w:multiLevelType w:val="hybridMultilevel"/>
    <w:tmpl w:val="B8201834"/>
    <w:lvl w:ilvl="0" w:tplc="04130017">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34" w15:restartNumberingAfterBreak="0">
    <w:nsid w:val="733217BB"/>
    <w:multiLevelType w:val="hybridMultilevel"/>
    <w:tmpl w:val="0AE8D356"/>
    <w:lvl w:ilvl="0" w:tplc="0413000F">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35" w15:restartNumberingAfterBreak="0">
    <w:nsid w:val="7AA56F02"/>
    <w:multiLevelType w:val="hybridMultilevel"/>
    <w:tmpl w:val="C788215E"/>
    <w:lvl w:ilvl="0" w:tplc="04130001">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num w:numId="1" w16cid:durableId="644748015">
    <w:abstractNumId w:val="1"/>
  </w:num>
  <w:num w:numId="2" w16cid:durableId="2095394525">
    <w:abstractNumId w:val="0"/>
  </w:num>
  <w:num w:numId="3" w16cid:durableId="688914709">
    <w:abstractNumId w:val="17"/>
  </w:num>
  <w:num w:numId="4" w16cid:durableId="1511138347">
    <w:abstractNumId w:val="32"/>
  </w:num>
  <w:num w:numId="5" w16cid:durableId="1694572892">
    <w:abstractNumId w:val="24"/>
  </w:num>
  <w:num w:numId="6" w16cid:durableId="747000799">
    <w:abstractNumId w:val="11"/>
  </w:num>
  <w:num w:numId="7" w16cid:durableId="128860618">
    <w:abstractNumId w:val="14"/>
  </w:num>
  <w:num w:numId="8" w16cid:durableId="2141536734">
    <w:abstractNumId w:val="27"/>
  </w:num>
  <w:num w:numId="9" w16cid:durableId="419955259">
    <w:abstractNumId w:val="3"/>
  </w:num>
  <w:num w:numId="10" w16cid:durableId="1024476527">
    <w:abstractNumId w:val="15"/>
  </w:num>
  <w:num w:numId="11" w16cid:durableId="371468935">
    <w:abstractNumId w:val="5"/>
  </w:num>
  <w:num w:numId="12" w16cid:durableId="2030599796">
    <w:abstractNumId w:val="2"/>
  </w:num>
  <w:num w:numId="13" w16cid:durableId="315229528">
    <w:abstractNumId w:val="25"/>
  </w:num>
  <w:num w:numId="14" w16cid:durableId="329069473">
    <w:abstractNumId w:val="22"/>
  </w:num>
  <w:num w:numId="15" w16cid:durableId="1008412036">
    <w:abstractNumId w:val="35"/>
  </w:num>
  <w:num w:numId="16" w16cid:durableId="227499249">
    <w:abstractNumId w:val="12"/>
  </w:num>
  <w:num w:numId="17" w16cid:durableId="318191758">
    <w:abstractNumId w:val="8"/>
  </w:num>
  <w:num w:numId="18" w16cid:durableId="765419266">
    <w:abstractNumId w:val="33"/>
  </w:num>
  <w:num w:numId="19" w16cid:durableId="119307839">
    <w:abstractNumId w:val="18"/>
  </w:num>
  <w:num w:numId="20" w16cid:durableId="1779447393">
    <w:abstractNumId w:val="4"/>
  </w:num>
  <w:num w:numId="21" w16cid:durableId="2117864250">
    <w:abstractNumId w:val="26"/>
  </w:num>
  <w:num w:numId="22" w16cid:durableId="745961450">
    <w:abstractNumId w:val="25"/>
  </w:num>
  <w:num w:numId="23" w16cid:durableId="1928229160">
    <w:abstractNumId w:val="29"/>
  </w:num>
  <w:num w:numId="24" w16cid:durableId="75783564">
    <w:abstractNumId w:val="9"/>
  </w:num>
  <w:num w:numId="25" w16cid:durableId="1956015110">
    <w:abstractNumId w:val="24"/>
  </w:num>
  <w:num w:numId="26" w16cid:durableId="317342498">
    <w:abstractNumId w:val="34"/>
  </w:num>
  <w:num w:numId="27" w16cid:durableId="838735597">
    <w:abstractNumId w:val="19"/>
  </w:num>
  <w:num w:numId="28" w16cid:durableId="767507321">
    <w:abstractNumId w:val="30"/>
  </w:num>
  <w:num w:numId="29" w16cid:durableId="461195704">
    <w:abstractNumId w:val="21"/>
  </w:num>
  <w:num w:numId="30" w16cid:durableId="721947101">
    <w:abstractNumId w:val="31"/>
  </w:num>
  <w:num w:numId="31" w16cid:durableId="334117488">
    <w:abstractNumId w:val="20"/>
  </w:num>
  <w:num w:numId="32" w16cid:durableId="185021680">
    <w:abstractNumId w:val="13"/>
  </w:num>
  <w:num w:numId="33" w16cid:durableId="1747461683">
    <w:abstractNumId w:val="7"/>
  </w:num>
  <w:num w:numId="34" w16cid:durableId="1073892767">
    <w:abstractNumId w:val="16"/>
  </w:num>
  <w:num w:numId="35" w16cid:durableId="631904295">
    <w:abstractNumId w:val="23"/>
  </w:num>
  <w:num w:numId="36" w16cid:durableId="1060981134">
    <w:abstractNumId w:val="10"/>
  </w:num>
  <w:num w:numId="37" w16cid:durableId="481241268">
    <w:abstractNumId w:val="28"/>
  </w:num>
  <w:num w:numId="38" w16cid:durableId="2011060046">
    <w:abstractNumId w:val="6"/>
  </w:num>
  <w:num w:numId="39" w16cid:durableId="1120298129">
    <w:abstractNumId w:val="20"/>
  </w:num>
  <w:num w:numId="40" w16cid:durableId="56499696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4638"/>
    <w:rsid w:val="00005291"/>
    <w:rsid w:val="0001109C"/>
    <w:rsid w:val="00012460"/>
    <w:rsid w:val="00015A74"/>
    <w:rsid w:val="0001615A"/>
    <w:rsid w:val="0001700F"/>
    <w:rsid w:val="000173B6"/>
    <w:rsid w:val="00017EE3"/>
    <w:rsid w:val="00020BD1"/>
    <w:rsid w:val="000239DE"/>
    <w:rsid w:val="00026880"/>
    <w:rsid w:val="000300B2"/>
    <w:rsid w:val="00031BAA"/>
    <w:rsid w:val="000336A3"/>
    <w:rsid w:val="00037A44"/>
    <w:rsid w:val="0004518E"/>
    <w:rsid w:val="00052100"/>
    <w:rsid w:val="0005338B"/>
    <w:rsid w:val="000551E9"/>
    <w:rsid w:val="00056C6B"/>
    <w:rsid w:val="00060815"/>
    <w:rsid w:val="00063AAC"/>
    <w:rsid w:val="00063B75"/>
    <w:rsid w:val="00064094"/>
    <w:rsid w:val="00064792"/>
    <w:rsid w:val="00065CC6"/>
    <w:rsid w:val="000814A4"/>
    <w:rsid w:val="0008296A"/>
    <w:rsid w:val="00082BB8"/>
    <w:rsid w:val="00084477"/>
    <w:rsid w:val="0008551F"/>
    <w:rsid w:val="0009074C"/>
    <w:rsid w:val="00092CC0"/>
    <w:rsid w:val="00092E57"/>
    <w:rsid w:val="00093D3F"/>
    <w:rsid w:val="0009749D"/>
    <w:rsid w:val="000A16BC"/>
    <w:rsid w:val="000A3701"/>
    <w:rsid w:val="000B3D1D"/>
    <w:rsid w:val="000B4EBE"/>
    <w:rsid w:val="000C085A"/>
    <w:rsid w:val="000C0C2E"/>
    <w:rsid w:val="000C34B5"/>
    <w:rsid w:val="000C5270"/>
    <w:rsid w:val="000C56E0"/>
    <w:rsid w:val="000D1691"/>
    <w:rsid w:val="000D5179"/>
    <w:rsid w:val="000E0420"/>
    <w:rsid w:val="000E0F72"/>
    <w:rsid w:val="000E1276"/>
    <w:rsid w:val="000E4405"/>
    <w:rsid w:val="000E77FF"/>
    <w:rsid w:val="000F0D2F"/>
    <w:rsid w:val="000F3458"/>
    <w:rsid w:val="000F4BEF"/>
    <w:rsid w:val="000F5BEE"/>
    <w:rsid w:val="000F6F53"/>
    <w:rsid w:val="0010039B"/>
    <w:rsid w:val="00101357"/>
    <w:rsid w:val="001017E3"/>
    <w:rsid w:val="0010182A"/>
    <w:rsid w:val="00103DA2"/>
    <w:rsid w:val="00104456"/>
    <w:rsid w:val="00105452"/>
    <w:rsid w:val="00113066"/>
    <w:rsid w:val="00113252"/>
    <w:rsid w:val="0011586C"/>
    <w:rsid w:val="001162EE"/>
    <w:rsid w:val="001173FD"/>
    <w:rsid w:val="00117553"/>
    <w:rsid w:val="00120FEF"/>
    <w:rsid w:val="001213F4"/>
    <w:rsid w:val="00121BF3"/>
    <w:rsid w:val="00122326"/>
    <w:rsid w:val="001227B2"/>
    <w:rsid w:val="001248CF"/>
    <w:rsid w:val="00126E6F"/>
    <w:rsid w:val="001275C6"/>
    <w:rsid w:val="0012789C"/>
    <w:rsid w:val="00131A6F"/>
    <w:rsid w:val="001329CD"/>
    <w:rsid w:val="00133058"/>
    <w:rsid w:val="0013331D"/>
    <w:rsid w:val="001350B8"/>
    <w:rsid w:val="00136240"/>
    <w:rsid w:val="00136A53"/>
    <w:rsid w:val="001436BD"/>
    <w:rsid w:val="00145B38"/>
    <w:rsid w:val="00145C29"/>
    <w:rsid w:val="0014785F"/>
    <w:rsid w:val="00152E9E"/>
    <w:rsid w:val="001533F7"/>
    <w:rsid w:val="00155930"/>
    <w:rsid w:val="00156D38"/>
    <w:rsid w:val="00157418"/>
    <w:rsid w:val="0015747D"/>
    <w:rsid w:val="00162202"/>
    <w:rsid w:val="001630C4"/>
    <w:rsid w:val="001635FE"/>
    <w:rsid w:val="0017018C"/>
    <w:rsid w:val="0017542A"/>
    <w:rsid w:val="001761AF"/>
    <w:rsid w:val="00180669"/>
    <w:rsid w:val="001840FE"/>
    <w:rsid w:val="001846B1"/>
    <w:rsid w:val="00187045"/>
    <w:rsid w:val="00191C45"/>
    <w:rsid w:val="001927E0"/>
    <w:rsid w:val="0019307B"/>
    <w:rsid w:val="001953AA"/>
    <w:rsid w:val="00195995"/>
    <w:rsid w:val="001A12CB"/>
    <w:rsid w:val="001A36BC"/>
    <w:rsid w:val="001A531C"/>
    <w:rsid w:val="001A724C"/>
    <w:rsid w:val="001B0179"/>
    <w:rsid w:val="001B095E"/>
    <w:rsid w:val="001B22E0"/>
    <w:rsid w:val="001B3724"/>
    <w:rsid w:val="001B5022"/>
    <w:rsid w:val="001C488F"/>
    <w:rsid w:val="001C66E9"/>
    <w:rsid w:val="001C7AD0"/>
    <w:rsid w:val="001D5B8A"/>
    <w:rsid w:val="001E244B"/>
    <w:rsid w:val="001E2A46"/>
    <w:rsid w:val="001E4E35"/>
    <w:rsid w:val="001F0A72"/>
    <w:rsid w:val="001F3873"/>
    <w:rsid w:val="001F3915"/>
    <w:rsid w:val="001F5653"/>
    <w:rsid w:val="001F5B0B"/>
    <w:rsid w:val="001F756F"/>
    <w:rsid w:val="001F7E00"/>
    <w:rsid w:val="0020366C"/>
    <w:rsid w:val="00204F1C"/>
    <w:rsid w:val="002078FE"/>
    <w:rsid w:val="002108E8"/>
    <w:rsid w:val="00212A8B"/>
    <w:rsid w:val="00224641"/>
    <w:rsid w:val="0022478C"/>
    <w:rsid w:val="0022492E"/>
    <w:rsid w:val="00225F34"/>
    <w:rsid w:val="00227786"/>
    <w:rsid w:val="00230B0D"/>
    <w:rsid w:val="002327F0"/>
    <w:rsid w:val="0023765B"/>
    <w:rsid w:val="00237C52"/>
    <w:rsid w:val="002415B4"/>
    <w:rsid w:val="002432EE"/>
    <w:rsid w:val="00243EAD"/>
    <w:rsid w:val="0024495D"/>
    <w:rsid w:val="0025247D"/>
    <w:rsid w:val="00252BBD"/>
    <w:rsid w:val="00255CB6"/>
    <w:rsid w:val="002571DD"/>
    <w:rsid w:val="002573B3"/>
    <w:rsid w:val="00263DAE"/>
    <w:rsid w:val="00264005"/>
    <w:rsid w:val="00265A61"/>
    <w:rsid w:val="002666E3"/>
    <w:rsid w:val="002669E5"/>
    <w:rsid w:val="00273653"/>
    <w:rsid w:val="00273FC0"/>
    <w:rsid w:val="002742C0"/>
    <w:rsid w:val="00274341"/>
    <w:rsid w:val="0028441C"/>
    <w:rsid w:val="002875CA"/>
    <w:rsid w:val="0028765D"/>
    <w:rsid w:val="0029394D"/>
    <w:rsid w:val="0029787C"/>
    <w:rsid w:val="002A3BED"/>
    <w:rsid w:val="002A3E68"/>
    <w:rsid w:val="002A6D52"/>
    <w:rsid w:val="002B199C"/>
    <w:rsid w:val="002B26BA"/>
    <w:rsid w:val="002B6C9A"/>
    <w:rsid w:val="002C1CE2"/>
    <w:rsid w:val="002C667C"/>
    <w:rsid w:val="002C7113"/>
    <w:rsid w:val="002C7B0F"/>
    <w:rsid w:val="002C7E4C"/>
    <w:rsid w:val="002D09A9"/>
    <w:rsid w:val="002D14A3"/>
    <w:rsid w:val="002D5AA8"/>
    <w:rsid w:val="002D711E"/>
    <w:rsid w:val="002D71AC"/>
    <w:rsid w:val="002E61D9"/>
    <w:rsid w:val="002E677D"/>
    <w:rsid w:val="002E6E3F"/>
    <w:rsid w:val="002E799C"/>
    <w:rsid w:val="002F766F"/>
    <w:rsid w:val="002F783F"/>
    <w:rsid w:val="002F7947"/>
    <w:rsid w:val="002F7C45"/>
    <w:rsid w:val="0030069E"/>
    <w:rsid w:val="00305C66"/>
    <w:rsid w:val="003074D9"/>
    <w:rsid w:val="0032584D"/>
    <w:rsid w:val="003320A6"/>
    <w:rsid w:val="00332468"/>
    <w:rsid w:val="003339B6"/>
    <w:rsid w:val="0033553E"/>
    <w:rsid w:val="00337A97"/>
    <w:rsid w:val="00340577"/>
    <w:rsid w:val="003415EB"/>
    <w:rsid w:val="00346060"/>
    <w:rsid w:val="003468D6"/>
    <w:rsid w:val="00347370"/>
    <w:rsid w:val="0035013C"/>
    <w:rsid w:val="003534DC"/>
    <w:rsid w:val="003536B8"/>
    <w:rsid w:val="00353C37"/>
    <w:rsid w:val="0036042B"/>
    <w:rsid w:val="00361BC8"/>
    <w:rsid w:val="00362FD5"/>
    <w:rsid w:val="00363383"/>
    <w:rsid w:val="0036570C"/>
    <w:rsid w:val="00366112"/>
    <w:rsid w:val="0037027F"/>
    <w:rsid w:val="003731CE"/>
    <w:rsid w:val="003734C0"/>
    <w:rsid w:val="00376947"/>
    <w:rsid w:val="00380627"/>
    <w:rsid w:val="00380EE3"/>
    <w:rsid w:val="00381AE8"/>
    <w:rsid w:val="00382167"/>
    <w:rsid w:val="00384E57"/>
    <w:rsid w:val="00384EE0"/>
    <w:rsid w:val="00387DD0"/>
    <w:rsid w:val="003914E0"/>
    <w:rsid w:val="0039555A"/>
    <w:rsid w:val="003961A4"/>
    <w:rsid w:val="003962E9"/>
    <w:rsid w:val="003A27B0"/>
    <w:rsid w:val="003A2A2F"/>
    <w:rsid w:val="003A7D6A"/>
    <w:rsid w:val="003B2217"/>
    <w:rsid w:val="003B27AD"/>
    <w:rsid w:val="003B65ED"/>
    <w:rsid w:val="003B6739"/>
    <w:rsid w:val="003B787B"/>
    <w:rsid w:val="003C02E5"/>
    <w:rsid w:val="003C129D"/>
    <w:rsid w:val="003C408E"/>
    <w:rsid w:val="003C5B30"/>
    <w:rsid w:val="003D2296"/>
    <w:rsid w:val="003D3E64"/>
    <w:rsid w:val="003D43EA"/>
    <w:rsid w:val="003D7A86"/>
    <w:rsid w:val="003E032B"/>
    <w:rsid w:val="003E0922"/>
    <w:rsid w:val="003E107D"/>
    <w:rsid w:val="003E359B"/>
    <w:rsid w:val="003F0C97"/>
    <w:rsid w:val="003F2680"/>
    <w:rsid w:val="003F3970"/>
    <w:rsid w:val="003F4B69"/>
    <w:rsid w:val="003F7F2A"/>
    <w:rsid w:val="004000DB"/>
    <w:rsid w:val="004012F5"/>
    <w:rsid w:val="004029BA"/>
    <w:rsid w:val="004031A1"/>
    <w:rsid w:val="00403BDD"/>
    <w:rsid w:val="00410DF7"/>
    <w:rsid w:val="00411837"/>
    <w:rsid w:val="00414927"/>
    <w:rsid w:val="00416B6F"/>
    <w:rsid w:val="00420A3B"/>
    <w:rsid w:val="00421ED7"/>
    <w:rsid w:val="00424C23"/>
    <w:rsid w:val="0043009E"/>
    <w:rsid w:val="0043168D"/>
    <w:rsid w:val="004319C4"/>
    <w:rsid w:val="00434A3D"/>
    <w:rsid w:val="00435162"/>
    <w:rsid w:val="00435BF0"/>
    <w:rsid w:val="004375DF"/>
    <w:rsid w:val="00442EA5"/>
    <w:rsid w:val="004436F2"/>
    <w:rsid w:val="00445417"/>
    <w:rsid w:val="004504E7"/>
    <w:rsid w:val="004527AC"/>
    <w:rsid w:val="00453A40"/>
    <w:rsid w:val="004558BC"/>
    <w:rsid w:val="004575A2"/>
    <w:rsid w:val="0046234F"/>
    <w:rsid w:val="00463187"/>
    <w:rsid w:val="00464C0D"/>
    <w:rsid w:val="00467B72"/>
    <w:rsid w:val="00470A9F"/>
    <w:rsid w:val="00472233"/>
    <w:rsid w:val="004738AC"/>
    <w:rsid w:val="004746FB"/>
    <w:rsid w:val="00480D99"/>
    <w:rsid w:val="0048164D"/>
    <w:rsid w:val="00482431"/>
    <w:rsid w:val="00485864"/>
    <w:rsid w:val="00494976"/>
    <w:rsid w:val="0049557F"/>
    <w:rsid w:val="004960EB"/>
    <w:rsid w:val="00497A79"/>
    <w:rsid w:val="004A199D"/>
    <w:rsid w:val="004B02E0"/>
    <w:rsid w:val="004B412D"/>
    <w:rsid w:val="004B41CC"/>
    <w:rsid w:val="004B4940"/>
    <w:rsid w:val="004B6CC5"/>
    <w:rsid w:val="004C0765"/>
    <w:rsid w:val="004C2234"/>
    <w:rsid w:val="004C3B98"/>
    <w:rsid w:val="004C4A3A"/>
    <w:rsid w:val="004C6D1C"/>
    <w:rsid w:val="004C79E9"/>
    <w:rsid w:val="004C7FEE"/>
    <w:rsid w:val="004D41C6"/>
    <w:rsid w:val="004D442C"/>
    <w:rsid w:val="004D5088"/>
    <w:rsid w:val="004D5C28"/>
    <w:rsid w:val="004D705D"/>
    <w:rsid w:val="004E122C"/>
    <w:rsid w:val="004E1F68"/>
    <w:rsid w:val="004E3863"/>
    <w:rsid w:val="004E4501"/>
    <w:rsid w:val="004E4827"/>
    <w:rsid w:val="004F1EC2"/>
    <w:rsid w:val="004F7834"/>
    <w:rsid w:val="005004D7"/>
    <w:rsid w:val="00500F21"/>
    <w:rsid w:val="00504DCA"/>
    <w:rsid w:val="005114EE"/>
    <w:rsid w:val="00511660"/>
    <w:rsid w:val="00513869"/>
    <w:rsid w:val="00515176"/>
    <w:rsid w:val="00516B54"/>
    <w:rsid w:val="0052249B"/>
    <w:rsid w:val="00523575"/>
    <w:rsid w:val="00523D8F"/>
    <w:rsid w:val="0052762E"/>
    <w:rsid w:val="005303AA"/>
    <w:rsid w:val="005313C5"/>
    <w:rsid w:val="00532149"/>
    <w:rsid w:val="005333C8"/>
    <w:rsid w:val="00534D7F"/>
    <w:rsid w:val="00537F41"/>
    <w:rsid w:val="00547EF7"/>
    <w:rsid w:val="005520E1"/>
    <w:rsid w:val="0056044F"/>
    <w:rsid w:val="00563229"/>
    <w:rsid w:val="005668DA"/>
    <w:rsid w:val="00575A45"/>
    <w:rsid w:val="00575E11"/>
    <w:rsid w:val="0058024B"/>
    <w:rsid w:val="00580BB6"/>
    <w:rsid w:val="00580D2F"/>
    <w:rsid w:val="00585DAE"/>
    <w:rsid w:val="00590673"/>
    <w:rsid w:val="00590CAD"/>
    <w:rsid w:val="00591F32"/>
    <w:rsid w:val="00597672"/>
    <w:rsid w:val="005A0320"/>
    <w:rsid w:val="005A07D6"/>
    <w:rsid w:val="005A1E0C"/>
    <w:rsid w:val="005A6472"/>
    <w:rsid w:val="005B0A6F"/>
    <w:rsid w:val="005B17D3"/>
    <w:rsid w:val="005B2CD6"/>
    <w:rsid w:val="005B3D6F"/>
    <w:rsid w:val="005B5C91"/>
    <w:rsid w:val="005C3AEF"/>
    <w:rsid w:val="005C5750"/>
    <w:rsid w:val="005C6A92"/>
    <w:rsid w:val="005D6679"/>
    <w:rsid w:val="005E13BC"/>
    <w:rsid w:val="005E1463"/>
    <w:rsid w:val="005F1A84"/>
    <w:rsid w:val="005F1FA8"/>
    <w:rsid w:val="005F38A2"/>
    <w:rsid w:val="005F4D41"/>
    <w:rsid w:val="005F572F"/>
    <w:rsid w:val="006006A3"/>
    <w:rsid w:val="00602485"/>
    <w:rsid w:val="00613B7E"/>
    <w:rsid w:val="00613D1F"/>
    <w:rsid w:val="006161E0"/>
    <w:rsid w:val="006230FD"/>
    <w:rsid w:val="00623708"/>
    <w:rsid w:val="0062780F"/>
    <w:rsid w:val="006324B3"/>
    <w:rsid w:val="00633140"/>
    <w:rsid w:val="00636868"/>
    <w:rsid w:val="00636A27"/>
    <w:rsid w:val="00642762"/>
    <w:rsid w:val="00643C49"/>
    <w:rsid w:val="006469A7"/>
    <w:rsid w:val="00651717"/>
    <w:rsid w:val="00655914"/>
    <w:rsid w:val="00655D3F"/>
    <w:rsid w:val="00657E7C"/>
    <w:rsid w:val="00666DFB"/>
    <w:rsid w:val="0067562D"/>
    <w:rsid w:val="00676682"/>
    <w:rsid w:val="00677504"/>
    <w:rsid w:val="0068071C"/>
    <w:rsid w:val="00682AFC"/>
    <w:rsid w:val="00684718"/>
    <w:rsid w:val="00687BAA"/>
    <w:rsid w:val="00687E6C"/>
    <w:rsid w:val="006914A6"/>
    <w:rsid w:val="00692686"/>
    <w:rsid w:val="00695740"/>
    <w:rsid w:val="00697338"/>
    <w:rsid w:val="0069779E"/>
    <w:rsid w:val="00697B48"/>
    <w:rsid w:val="006A06C1"/>
    <w:rsid w:val="006A109E"/>
    <w:rsid w:val="006A1856"/>
    <w:rsid w:val="006A2877"/>
    <w:rsid w:val="006A3AB1"/>
    <w:rsid w:val="006B0CE2"/>
    <w:rsid w:val="006B18BF"/>
    <w:rsid w:val="006B3816"/>
    <w:rsid w:val="006B7AB2"/>
    <w:rsid w:val="006C09FB"/>
    <w:rsid w:val="006C35B3"/>
    <w:rsid w:val="006C4EA6"/>
    <w:rsid w:val="006D100E"/>
    <w:rsid w:val="006D3F10"/>
    <w:rsid w:val="006E4067"/>
    <w:rsid w:val="006F2F26"/>
    <w:rsid w:val="006F33BE"/>
    <w:rsid w:val="006F6632"/>
    <w:rsid w:val="006F7AA2"/>
    <w:rsid w:val="00701505"/>
    <w:rsid w:val="0070290A"/>
    <w:rsid w:val="00702C81"/>
    <w:rsid w:val="00703C3B"/>
    <w:rsid w:val="007046DF"/>
    <w:rsid w:val="00704DA8"/>
    <w:rsid w:val="007052DA"/>
    <w:rsid w:val="0070703B"/>
    <w:rsid w:val="0071088A"/>
    <w:rsid w:val="0071093A"/>
    <w:rsid w:val="00711AEE"/>
    <w:rsid w:val="00714490"/>
    <w:rsid w:val="00722D5B"/>
    <w:rsid w:val="00723193"/>
    <w:rsid w:val="00723522"/>
    <w:rsid w:val="0072743B"/>
    <w:rsid w:val="007305AA"/>
    <w:rsid w:val="00734A6F"/>
    <w:rsid w:val="0073531F"/>
    <w:rsid w:val="0074110F"/>
    <w:rsid w:val="00741386"/>
    <w:rsid w:val="0074674E"/>
    <w:rsid w:val="00746AC7"/>
    <w:rsid w:val="0075274A"/>
    <w:rsid w:val="0075763A"/>
    <w:rsid w:val="00762182"/>
    <w:rsid w:val="007660F3"/>
    <w:rsid w:val="00773398"/>
    <w:rsid w:val="007865BC"/>
    <w:rsid w:val="00791013"/>
    <w:rsid w:val="0079189D"/>
    <w:rsid w:val="007918E3"/>
    <w:rsid w:val="00797196"/>
    <w:rsid w:val="007979D1"/>
    <w:rsid w:val="007A329E"/>
    <w:rsid w:val="007A35F5"/>
    <w:rsid w:val="007B3C0F"/>
    <w:rsid w:val="007B3E40"/>
    <w:rsid w:val="007B3FB4"/>
    <w:rsid w:val="007B4059"/>
    <w:rsid w:val="007C0675"/>
    <w:rsid w:val="007C714A"/>
    <w:rsid w:val="007D02A9"/>
    <w:rsid w:val="007D3001"/>
    <w:rsid w:val="007D6F03"/>
    <w:rsid w:val="007D7959"/>
    <w:rsid w:val="007E234C"/>
    <w:rsid w:val="007E4C36"/>
    <w:rsid w:val="007E4D8F"/>
    <w:rsid w:val="007F0806"/>
    <w:rsid w:val="007F1615"/>
    <w:rsid w:val="007F32A0"/>
    <w:rsid w:val="00800392"/>
    <w:rsid w:val="0080511A"/>
    <w:rsid w:val="0081340F"/>
    <w:rsid w:val="00816442"/>
    <w:rsid w:val="0082145B"/>
    <w:rsid w:val="00821736"/>
    <w:rsid w:val="00822622"/>
    <w:rsid w:val="008240D7"/>
    <w:rsid w:val="00825586"/>
    <w:rsid w:val="00830ADD"/>
    <w:rsid w:val="00831153"/>
    <w:rsid w:val="00831C30"/>
    <w:rsid w:val="00833490"/>
    <w:rsid w:val="00834295"/>
    <w:rsid w:val="00840042"/>
    <w:rsid w:val="00840781"/>
    <w:rsid w:val="0084105D"/>
    <w:rsid w:val="008429FA"/>
    <w:rsid w:val="00846097"/>
    <w:rsid w:val="00847F02"/>
    <w:rsid w:val="008507EA"/>
    <w:rsid w:val="00860C74"/>
    <w:rsid w:val="008612D5"/>
    <w:rsid w:val="008613AD"/>
    <w:rsid w:val="00865CD1"/>
    <w:rsid w:val="00866264"/>
    <w:rsid w:val="008663EB"/>
    <w:rsid w:val="00866521"/>
    <w:rsid w:val="008712F9"/>
    <w:rsid w:val="00876AAD"/>
    <w:rsid w:val="00877A55"/>
    <w:rsid w:val="00877F51"/>
    <w:rsid w:val="0088632D"/>
    <w:rsid w:val="00893660"/>
    <w:rsid w:val="00894014"/>
    <w:rsid w:val="00896124"/>
    <w:rsid w:val="008978CD"/>
    <w:rsid w:val="00897D52"/>
    <w:rsid w:val="008A1096"/>
    <w:rsid w:val="008A2470"/>
    <w:rsid w:val="008A2579"/>
    <w:rsid w:val="008A3A02"/>
    <w:rsid w:val="008B6539"/>
    <w:rsid w:val="008C18EE"/>
    <w:rsid w:val="008C2556"/>
    <w:rsid w:val="008C2AD9"/>
    <w:rsid w:val="008C480F"/>
    <w:rsid w:val="008C5206"/>
    <w:rsid w:val="008C5BDD"/>
    <w:rsid w:val="008D1890"/>
    <w:rsid w:val="008E014A"/>
    <w:rsid w:val="008E1CEF"/>
    <w:rsid w:val="008E213C"/>
    <w:rsid w:val="008E67FC"/>
    <w:rsid w:val="008F48CE"/>
    <w:rsid w:val="0090057A"/>
    <w:rsid w:val="00901F0C"/>
    <w:rsid w:val="00902095"/>
    <w:rsid w:val="0090449F"/>
    <w:rsid w:val="0090778D"/>
    <w:rsid w:val="009108A2"/>
    <w:rsid w:val="00912097"/>
    <w:rsid w:val="0091636F"/>
    <w:rsid w:val="0092710A"/>
    <w:rsid w:val="009305F0"/>
    <w:rsid w:val="00930C6C"/>
    <w:rsid w:val="0093381C"/>
    <w:rsid w:val="00935C46"/>
    <w:rsid w:val="00943CD8"/>
    <w:rsid w:val="009466A0"/>
    <w:rsid w:val="00951022"/>
    <w:rsid w:val="00956437"/>
    <w:rsid w:val="0096022B"/>
    <w:rsid w:val="0096035E"/>
    <w:rsid w:val="00961A3E"/>
    <w:rsid w:val="00962C72"/>
    <w:rsid w:val="009656B8"/>
    <w:rsid w:val="009741A8"/>
    <w:rsid w:val="00975626"/>
    <w:rsid w:val="009803D7"/>
    <w:rsid w:val="00981C1A"/>
    <w:rsid w:val="00985940"/>
    <w:rsid w:val="00986236"/>
    <w:rsid w:val="009920F2"/>
    <w:rsid w:val="009924D9"/>
    <w:rsid w:val="00992F9A"/>
    <w:rsid w:val="00995373"/>
    <w:rsid w:val="009A09FB"/>
    <w:rsid w:val="009A1D66"/>
    <w:rsid w:val="009B72D8"/>
    <w:rsid w:val="009B73DE"/>
    <w:rsid w:val="009C476A"/>
    <w:rsid w:val="009C5C30"/>
    <w:rsid w:val="009D1847"/>
    <w:rsid w:val="009D3EC1"/>
    <w:rsid w:val="009D4419"/>
    <w:rsid w:val="009D6ED1"/>
    <w:rsid w:val="009E106A"/>
    <w:rsid w:val="009E4BCF"/>
    <w:rsid w:val="009F159E"/>
    <w:rsid w:val="009F5A04"/>
    <w:rsid w:val="009F5B37"/>
    <w:rsid w:val="00A0337B"/>
    <w:rsid w:val="00A105A7"/>
    <w:rsid w:val="00A10D71"/>
    <w:rsid w:val="00A10E3F"/>
    <w:rsid w:val="00A1380F"/>
    <w:rsid w:val="00A13D63"/>
    <w:rsid w:val="00A167B1"/>
    <w:rsid w:val="00A2198C"/>
    <w:rsid w:val="00A21B5B"/>
    <w:rsid w:val="00A21F90"/>
    <w:rsid w:val="00A251D0"/>
    <w:rsid w:val="00A25951"/>
    <w:rsid w:val="00A26320"/>
    <w:rsid w:val="00A27186"/>
    <w:rsid w:val="00A27B66"/>
    <w:rsid w:val="00A36260"/>
    <w:rsid w:val="00A42D41"/>
    <w:rsid w:val="00A42D84"/>
    <w:rsid w:val="00A43786"/>
    <w:rsid w:val="00A43B82"/>
    <w:rsid w:val="00A4590A"/>
    <w:rsid w:val="00A4710B"/>
    <w:rsid w:val="00A472FD"/>
    <w:rsid w:val="00A47533"/>
    <w:rsid w:val="00A4775C"/>
    <w:rsid w:val="00A479DC"/>
    <w:rsid w:val="00A51B9B"/>
    <w:rsid w:val="00A6007A"/>
    <w:rsid w:val="00A61357"/>
    <w:rsid w:val="00A615C9"/>
    <w:rsid w:val="00A62623"/>
    <w:rsid w:val="00A64052"/>
    <w:rsid w:val="00A658F1"/>
    <w:rsid w:val="00A7141D"/>
    <w:rsid w:val="00A72CD3"/>
    <w:rsid w:val="00A76F6E"/>
    <w:rsid w:val="00A82675"/>
    <w:rsid w:val="00A82881"/>
    <w:rsid w:val="00A87356"/>
    <w:rsid w:val="00A90307"/>
    <w:rsid w:val="00A93F01"/>
    <w:rsid w:val="00A95869"/>
    <w:rsid w:val="00A963C3"/>
    <w:rsid w:val="00AA0E38"/>
    <w:rsid w:val="00AA12EE"/>
    <w:rsid w:val="00AA74EB"/>
    <w:rsid w:val="00AB1CB8"/>
    <w:rsid w:val="00AB2D5F"/>
    <w:rsid w:val="00AB425D"/>
    <w:rsid w:val="00AB5061"/>
    <w:rsid w:val="00AC1532"/>
    <w:rsid w:val="00AC229D"/>
    <w:rsid w:val="00AC379F"/>
    <w:rsid w:val="00AD1F57"/>
    <w:rsid w:val="00AD2E0C"/>
    <w:rsid w:val="00AD67C9"/>
    <w:rsid w:val="00AD682B"/>
    <w:rsid w:val="00AE1716"/>
    <w:rsid w:val="00AE1722"/>
    <w:rsid w:val="00AE337A"/>
    <w:rsid w:val="00AE6C78"/>
    <w:rsid w:val="00AE6D0B"/>
    <w:rsid w:val="00AF3838"/>
    <w:rsid w:val="00B00091"/>
    <w:rsid w:val="00B03878"/>
    <w:rsid w:val="00B03EC7"/>
    <w:rsid w:val="00B0402B"/>
    <w:rsid w:val="00B05986"/>
    <w:rsid w:val="00B07B45"/>
    <w:rsid w:val="00B1501C"/>
    <w:rsid w:val="00B152C9"/>
    <w:rsid w:val="00B17E8D"/>
    <w:rsid w:val="00B20554"/>
    <w:rsid w:val="00B20CE6"/>
    <w:rsid w:val="00B2111E"/>
    <w:rsid w:val="00B22D2A"/>
    <w:rsid w:val="00B244E5"/>
    <w:rsid w:val="00B24BF7"/>
    <w:rsid w:val="00B30604"/>
    <w:rsid w:val="00B341D0"/>
    <w:rsid w:val="00B34873"/>
    <w:rsid w:val="00B3538E"/>
    <w:rsid w:val="00B36016"/>
    <w:rsid w:val="00B3669C"/>
    <w:rsid w:val="00B37AF1"/>
    <w:rsid w:val="00B41D33"/>
    <w:rsid w:val="00B4284A"/>
    <w:rsid w:val="00B455A4"/>
    <w:rsid w:val="00B457A4"/>
    <w:rsid w:val="00B459B4"/>
    <w:rsid w:val="00B500C7"/>
    <w:rsid w:val="00B50504"/>
    <w:rsid w:val="00B5306E"/>
    <w:rsid w:val="00B54526"/>
    <w:rsid w:val="00B551C4"/>
    <w:rsid w:val="00B5620D"/>
    <w:rsid w:val="00B57CF0"/>
    <w:rsid w:val="00B63335"/>
    <w:rsid w:val="00B63D6A"/>
    <w:rsid w:val="00B677D6"/>
    <w:rsid w:val="00B722E7"/>
    <w:rsid w:val="00B83936"/>
    <w:rsid w:val="00B845D5"/>
    <w:rsid w:val="00B86CEB"/>
    <w:rsid w:val="00B90402"/>
    <w:rsid w:val="00BA0DCB"/>
    <w:rsid w:val="00BA3A0D"/>
    <w:rsid w:val="00BA5AAA"/>
    <w:rsid w:val="00BA7072"/>
    <w:rsid w:val="00BB30AA"/>
    <w:rsid w:val="00BB3135"/>
    <w:rsid w:val="00BB401A"/>
    <w:rsid w:val="00BB4C0C"/>
    <w:rsid w:val="00BB7B94"/>
    <w:rsid w:val="00BC184A"/>
    <w:rsid w:val="00BC5C33"/>
    <w:rsid w:val="00BC6033"/>
    <w:rsid w:val="00BC7F04"/>
    <w:rsid w:val="00BD11C7"/>
    <w:rsid w:val="00BD2569"/>
    <w:rsid w:val="00BD313C"/>
    <w:rsid w:val="00BD33CB"/>
    <w:rsid w:val="00BD523E"/>
    <w:rsid w:val="00BD5F3A"/>
    <w:rsid w:val="00BD7BDA"/>
    <w:rsid w:val="00BE02AE"/>
    <w:rsid w:val="00BE0993"/>
    <w:rsid w:val="00BE113F"/>
    <w:rsid w:val="00BE3163"/>
    <w:rsid w:val="00BE3468"/>
    <w:rsid w:val="00BE3C97"/>
    <w:rsid w:val="00BE4A98"/>
    <w:rsid w:val="00BE6CC2"/>
    <w:rsid w:val="00BE78F0"/>
    <w:rsid w:val="00BE7EC5"/>
    <w:rsid w:val="00BF6C6F"/>
    <w:rsid w:val="00BF74B9"/>
    <w:rsid w:val="00C010E2"/>
    <w:rsid w:val="00C01848"/>
    <w:rsid w:val="00C024A3"/>
    <w:rsid w:val="00C0262F"/>
    <w:rsid w:val="00C125C8"/>
    <w:rsid w:val="00C136ED"/>
    <w:rsid w:val="00C14759"/>
    <w:rsid w:val="00C15E50"/>
    <w:rsid w:val="00C17F8C"/>
    <w:rsid w:val="00C22DC2"/>
    <w:rsid w:val="00C22F34"/>
    <w:rsid w:val="00C23E38"/>
    <w:rsid w:val="00C25A4D"/>
    <w:rsid w:val="00C25C2A"/>
    <w:rsid w:val="00C26421"/>
    <w:rsid w:val="00C26F39"/>
    <w:rsid w:val="00C3067D"/>
    <w:rsid w:val="00C319CA"/>
    <w:rsid w:val="00C324F9"/>
    <w:rsid w:val="00C359C0"/>
    <w:rsid w:val="00C371CF"/>
    <w:rsid w:val="00C405A5"/>
    <w:rsid w:val="00C516FA"/>
    <w:rsid w:val="00C560E3"/>
    <w:rsid w:val="00C567DF"/>
    <w:rsid w:val="00C6231C"/>
    <w:rsid w:val="00C62A9F"/>
    <w:rsid w:val="00C63DB6"/>
    <w:rsid w:val="00C6457F"/>
    <w:rsid w:val="00C647EB"/>
    <w:rsid w:val="00C6569E"/>
    <w:rsid w:val="00C65D26"/>
    <w:rsid w:val="00C735B7"/>
    <w:rsid w:val="00C74802"/>
    <w:rsid w:val="00C74E6B"/>
    <w:rsid w:val="00C74F4A"/>
    <w:rsid w:val="00C750DA"/>
    <w:rsid w:val="00C75882"/>
    <w:rsid w:val="00C76948"/>
    <w:rsid w:val="00C775D1"/>
    <w:rsid w:val="00C8194D"/>
    <w:rsid w:val="00C82F70"/>
    <w:rsid w:val="00C87AB4"/>
    <w:rsid w:val="00C9220E"/>
    <w:rsid w:val="00C928B2"/>
    <w:rsid w:val="00C96693"/>
    <w:rsid w:val="00CA0556"/>
    <w:rsid w:val="00CA1720"/>
    <w:rsid w:val="00CA2038"/>
    <w:rsid w:val="00CA22E1"/>
    <w:rsid w:val="00CA2771"/>
    <w:rsid w:val="00CA3572"/>
    <w:rsid w:val="00CA39F6"/>
    <w:rsid w:val="00CA4CDB"/>
    <w:rsid w:val="00CA6151"/>
    <w:rsid w:val="00CA78A0"/>
    <w:rsid w:val="00CB521A"/>
    <w:rsid w:val="00CB56B7"/>
    <w:rsid w:val="00CB5BA5"/>
    <w:rsid w:val="00CC0680"/>
    <w:rsid w:val="00CC6119"/>
    <w:rsid w:val="00CC6D0B"/>
    <w:rsid w:val="00CD2B16"/>
    <w:rsid w:val="00CD2D87"/>
    <w:rsid w:val="00CD4069"/>
    <w:rsid w:val="00CE018D"/>
    <w:rsid w:val="00CE0B6C"/>
    <w:rsid w:val="00CE346B"/>
    <w:rsid w:val="00CE37D7"/>
    <w:rsid w:val="00CE5826"/>
    <w:rsid w:val="00CF075C"/>
    <w:rsid w:val="00D06D1D"/>
    <w:rsid w:val="00D06EA6"/>
    <w:rsid w:val="00D07281"/>
    <w:rsid w:val="00D0798F"/>
    <w:rsid w:val="00D1304E"/>
    <w:rsid w:val="00D13E0A"/>
    <w:rsid w:val="00D203DD"/>
    <w:rsid w:val="00D20589"/>
    <w:rsid w:val="00D21B33"/>
    <w:rsid w:val="00D22BA6"/>
    <w:rsid w:val="00D237D6"/>
    <w:rsid w:val="00D274E0"/>
    <w:rsid w:val="00D301DD"/>
    <w:rsid w:val="00D33976"/>
    <w:rsid w:val="00D363E9"/>
    <w:rsid w:val="00D368A9"/>
    <w:rsid w:val="00D40FF1"/>
    <w:rsid w:val="00D416FB"/>
    <w:rsid w:val="00D4198F"/>
    <w:rsid w:val="00D43716"/>
    <w:rsid w:val="00D47BAD"/>
    <w:rsid w:val="00D57B2F"/>
    <w:rsid w:val="00D6232F"/>
    <w:rsid w:val="00D627CD"/>
    <w:rsid w:val="00D62A13"/>
    <w:rsid w:val="00D62BBD"/>
    <w:rsid w:val="00D67863"/>
    <w:rsid w:val="00D67E73"/>
    <w:rsid w:val="00D70D01"/>
    <w:rsid w:val="00D81459"/>
    <w:rsid w:val="00D81DBE"/>
    <w:rsid w:val="00D828A0"/>
    <w:rsid w:val="00D82FF1"/>
    <w:rsid w:val="00D85F4A"/>
    <w:rsid w:val="00D865BE"/>
    <w:rsid w:val="00D876C2"/>
    <w:rsid w:val="00D915AD"/>
    <w:rsid w:val="00D92EEC"/>
    <w:rsid w:val="00D96D89"/>
    <w:rsid w:val="00DA1308"/>
    <w:rsid w:val="00DA3A8E"/>
    <w:rsid w:val="00DA4725"/>
    <w:rsid w:val="00DA4C44"/>
    <w:rsid w:val="00DA65BC"/>
    <w:rsid w:val="00DB160B"/>
    <w:rsid w:val="00DB1711"/>
    <w:rsid w:val="00DB23A0"/>
    <w:rsid w:val="00DB29DF"/>
    <w:rsid w:val="00DB3BB4"/>
    <w:rsid w:val="00DB43D6"/>
    <w:rsid w:val="00DB5226"/>
    <w:rsid w:val="00DB65DB"/>
    <w:rsid w:val="00DC2112"/>
    <w:rsid w:val="00DC236F"/>
    <w:rsid w:val="00DC429B"/>
    <w:rsid w:val="00DD1446"/>
    <w:rsid w:val="00DD25A8"/>
    <w:rsid w:val="00DD2B99"/>
    <w:rsid w:val="00DD2CFD"/>
    <w:rsid w:val="00DD7370"/>
    <w:rsid w:val="00DE4270"/>
    <w:rsid w:val="00DE4F2C"/>
    <w:rsid w:val="00DF2428"/>
    <w:rsid w:val="00E028A8"/>
    <w:rsid w:val="00E10D3C"/>
    <w:rsid w:val="00E2089D"/>
    <w:rsid w:val="00E32F2B"/>
    <w:rsid w:val="00E353DA"/>
    <w:rsid w:val="00E410AB"/>
    <w:rsid w:val="00E411AE"/>
    <w:rsid w:val="00E428B4"/>
    <w:rsid w:val="00E437FF"/>
    <w:rsid w:val="00E45029"/>
    <w:rsid w:val="00E45DCD"/>
    <w:rsid w:val="00E5027D"/>
    <w:rsid w:val="00E50ED7"/>
    <w:rsid w:val="00E52F54"/>
    <w:rsid w:val="00E53C64"/>
    <w:rsid w:val="00E54991"/>
    <w:rsid w:val="00E54E4F"/>
    <w:rsid w:val="00E6305C"/>
    <w:rsid w:val="00E65B7A"/>
    <w:rsid w:val="00E67D79"/>
    <w:rsid w:val="00E7005D"/>
    <w:rsid w:val="00E709B1"/>
    <w:rsid w:val="00E73E12"/>
    <w:rsid w:val="00E74967"/>
    <w:rsid w:val="00E75EF4"/>
    <w:rsid w:val="00E7748A"/>
    <w:rsid w:val="00E805C9"/>
    <w:rsid w:val="00E84839"/>
    <w:rsid w:val="00E84E14"/>
    <w:rsid w:val="00E859AE"/>
    <w:rsid w:val="00E905BD"/>
    <w:rsid w:val="00E935C3"/>
    <w:rsid w:val="00E94074"/>
    <w:rsid w:val="00E946D8"/>
    <w:rsid w:val="00E947C7"/>
    <w:rsid w:val="00EA0B4D"/>
    <w:rsid w:val="00EA1E94"/>
    <w:rsid w:val="00EA37DB"/>
    <w:rsid w:val="00EA3CB7"/>
    <w:rsid w:val="00EA78BE"/>
    <w:rsid w:val="00EB1C99"/>
    <w:rsid w:val="00EB264B"/>
    <w:rsid w:val="00EB3975"/>
    <w:rsid w:val="00EB3989"/>
    <w:rsid w:val="00EB4D77"/>
    <w:rsid w:val="00EC49A3"/>
    <w:rsid w:val="00EC6856"/>
    <w:rsid w:val="00EC7B70"/>
    <w:rsid w:val="00ED175D"/>
    <w:rsid w:val="00ED2CE4"/>
    <w:rsid w:val="00ED34CE"/>
    <w:rsid w:val="00ED355C"/>
    <w:rsid w:val="00ED3EB8"/>
    <w:rsid w:val="00ED77BC"/>
    <w:rsid w:val="00EF34BC"/>
    <w:rsid w:val="00EF6AD9"/>
    <w:rsid w:val="00EF7D40"/>
    <w:rsid w:val="00F01D18"/>
    <w:rsid w:val="00F0757A"/>
    <w:rsid w:val="00F07776"/>
    <w:rsid w:val="00F123C2"/>
    <w:rsid w:val="00F125EE"/>
    <w:rsid w:val="00F2077E"/>
    <w:rsid w:val="00F20DD0"/>
    <w:rsid w:val="00F2131E"/>
    <w:rsid w:val="00F21D54"/>
    <w:rsid w:val="00F22D85"/>
    <w:rsid w:val="00F33BF9"/>
    <w:rsid w:val="00F40D0E"/>
    <w:rsid w:val="00F45982"/>
    <w:rsid w:val="00F518EF"/>
    <w:rsid w:val="00F551E5"/>
    <w:rsid w:val="00F6107C"/>
    <w:rsid w:val="00F6501B"/>
    <w:rsid w:val="00F700A9"/>
    <w:rsid w:val="00F73084"/>
    <w:rsid w:val="00F750F0"/>
    <w:rsid w:val="00F7546C"/>
    <w:rsid w:val="00F81627"/>
    <w:rsid w:val="00F84E4C"/>
    <w:rsid w:val="00F878AF"/>
    <w:rsid w:val="00F91CF1"/>
    <w:rsid w:val="00F92D9D"/>
    <w:rsid w:val="00F95304"/>
    <w:rsid w:val="00F95AD3"/>
    <w:rsid w:val="00FA2F2E"/>
    <w:rsid w:val="00FA3148"/>
    <w:rsid w:val="00FA5841"/>
    <w:rsid w:val="00FA5F8D"/>
    <w:rsid w:val="00FA797B"/>
    <w:rsid w:val="00FB0776"/>
    <w:rsid w:val="00FB3555"/>
    <w:rsid w:val="00FB498F"/>
    <w:rsid w:val="00FB7B94"/>
    <w:rsid w:val="00FC06D5"/>
    <w:rsid w:val="00FC19A2"/>
    <w:rsid w:val="00FD0D55"/>
    <w:rsid w:val="00FD34E8"/>
    <w:rsid w:val="00FD6F6F"/>
    <w:rsid w:val="00FD707B"/>
    <w:rsid w:val="00FE1749"/>
    <w:rsid w:val="00FE52B6"/>
    <w:rsid w:val="00FE59E9"/>
    <w:rsid w:val="00FF1982"/>
    <w:rsid w:val="00FF25CB"/>
    <w:rsid w:val="00FF4F12"/>
    <w:rsid w:val="00FF5C8C"/>
    <w:rsid w:val="201CD0EF"/>
    <w:rsid w:val="29AA8AD8"/>
    <w:rsid w:val="57BD058E"/>
    <w:rsid w:val="79A975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E3D34B7"/>
  <w15:chartTrackingRefBased/>
  <w15:docId w15:val="{D078C682-FBEE-9A4E-AD1D-76371EDE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C25C2A"/>
    <w:pPr>
      <w:keepNext/>
      <w:numPr>
        <w:numId w:val="5"/>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C25C2A"/>
    <w:pPr>
      <w:keepNext/>
      <w:numPr>
        <w:ilvl w:val="1"/>
        <w:numId w:val="5"/>
      </w:numPr>
      <w:spacing w:before="360" w:after="120"/>
      <w:outlineLvl w:val="1"/>
    </w:pPr>
    <w:rPr>
      <w:rFonts w:cs="Arial"/>
      <w:b/>
      <w:color w:val="006EB9"/>
    </w:rPr>
  </w:style>
  <w:style w:type="paragraph" w:styleId="Kop3">
    <w:name w:val="heading 3"/>
    <w:basedOn w:val="Standaard"/>
    <w:next w:val="Standaard"/>
    <w:link w:val="Kop3Char"/>
    <w:qFormat/>
    <w:rsid w:val="00C25C2A"/>
    <w:pPr>
      <w:keepNext/>
      <w:keepLines/>
      <w:numPr>
        <w:ilvl w:val="2"/>
        <w:numId w:val="5"/>
      </w:numPr>
      <w:spacing w:before="360" w:after="120"/>
      <w:outlineLvl w:val="2"/>
    </w:pPr>
    <w:rPr>
      <w:rFonts w:cs="Arial"/>
      <w:i/>
      <w:color w:val="548DD4"/>
    </w:rPr>
  </w:style>
  <w:style w:type="paragraph" w:styleId="Kop4">
    <w:name w:val="heading 4"/>
    <w:basedOn w:val="Standaard"/>
    <w:next w:val="Standaard"/>
    <w:link w:val="Kop4Char"/>
    <w:uiPriority w:val="9"/>
    <w:unhideWhenUsed/>
    <w:qFormat/>
    <w:rsid w:val="00C25C2A"/>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C25C2A"/>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C25C2A"/>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C25C2A"/>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C25C2A"/>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C25C2A"/>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C25C2A"/>
    <w:rPr>
      <w:rFonts w:ascii="Arial" w:hAnsi="Arial" w:cs="Arial"/>
      <w:b/>
      <w:color w:val="006EB9"/>
    </w:rPr>
  </w:style>
  <w:style w:type="character" w:customStyle="1" w:styleId="Kop3Char">
    <w:name w:val="Kop 3 Char"/>
    <w:basedOn w:val="Standaardalinea-lettertype"/>
    <w:link w:val="Kop3"/>
    <w:rsid w:val="001227B2"/>
    <w:rPr>
      <w:rFonts w:ascii="Arial" w:hAnsi="Arial" w:cs="Arial"/>
      <w:i/>
      <w:color w:val="548DD4"/>
    </w:rPr>
  </w:style>
  <w:style w:type="paragraph" w:styleId="Lijstalinea">
    <w:name w:val="List Paragraph"/>
    <w:aliases w:val="List - Number"/>
    <w:basedOn w:val="Standaard"/>
    <w:link w:val="LijstalineaChar"/>
    <w:uiPriority w:val="34"/>
    <w:qFormat/>
    <w:rsid w:val="00B152C9"/>
    <w:pPr>
      <w:numPr>
        <w:numId w:val="31"/>
      </w:numPr>
      <w:spacing w:after="200" w:line="276" w:lineRule="auto"/>
      <w:contextualSpacing/>
    </w:pPr>
    <w:rPr>
      <w:rFonts w:eastAsiaTheme="minorHAnsi" w:cs="Arial"/>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 Number Char"/>
    <w:link w:val="Lijstalinea"/>
    <w:uiPriority w:val="34"/>
    <w:rsid w:val="00B152C9"/>
    <w:rPr>
      <w:rFonts w:ascii="Arial" w:eastAsiaTheme="minorHAnsi" w:hAnsi="Arial" w:cs="Arial"/>
      <w:lang w:eastAsia="en-US"/>
    </w:rPr>
  </w:style>
  <w:style w:type="character" w:styleId="Voetnootmarkering">
    <w:name w:val="footnote reference"/>
    <w:basedOn w:val="Standaardalinea-lettertype"/>
    <w:rsid w:val="00064094"/>
    <w:rPr>
      <w:vertAlign w:val="superscript"/>
    </w:rPr>
  </w:style>
  <w:style w:type="character" w:styleId="Onopgelostemelding">
    <w:name w:val="Unresolved Mention"/>
    <w:basedOn w:val="Standaardalinea-lettertype"/>
    <w:uiPriority w:val="99"/>
    <w:semiHidden/>
    <w:unhideWhenUsed/>
    <w:rsid w:val="002D09A9"/>
    <w:rPr>
      <w:color w:val="605E5C"/>
      <w:shd w:val="clear" w:color="auto" w:fill="E1DFDD"/>
    </w:rPr>
  </w:style>
  <w:style w:type="numbering" w:customStyle="1" w:styleId="Huidigelijst1">
    <w:name w:val="Huidige lijst1"/>
    <w:uiPriority w:val="99"/>
    <w:rsid w:val="00C25C2A"/>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60531028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275821765">
      <w:bodyDiv w:val="1"/>
      <w:marLeft w:val="0"/>
      <w:marRight w:val="0"/>
      <w:marTop w:val="0"/>
      <w:marBottom w:val="0"/>
      <w:divBdr>
        <w:top w:val="none" w:sz="0" w:space="0" w:color="auto"/>
        <w:left w:val="none" w:sz="0" w:space="0" w:color="auto"/>
        <w:bottom w:val="none" w:sz="0" w:space="0" w:color="auto"/>
        <w:right w:val="none" w:sz="0" w:space="0" w:color="auto"/>
      </w:divBdr>
    </w:div>
    <w:div w:id="1421025146">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veva.com/en/about/partners/system-integrators/find-system-integrator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vb.nl" TargetMode="External"/><Relationship Id="rId5" Type="http://schemas.openxmlformats.org/officeDocument/2006/relationships/numbering" Target="numbering.xml"/><Relationship Id="rId15" Type="http://schemas.openxmlformats.org/officeDocument/2006/relationships/hyperlink" Target="http://www.aveva.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3" ma:contentTypeDescription="Een nieuw document maken." ma:contentTypeScope="" ma:versionID="5d5fa452c9b0cc386bc1bd56ecd02db4">
  <xsd:schema xmlns:xsd="http://www.w3.org/2001/XMLSchema" xmlns:xs="http://www.w3.org/2001/XMLSchema" xmlns:p="http://schemas.microsoft.com/office/2006/metadata/properties" xmlns:ns2="eb50f811-0cc2-4fbd-b9a6-9c8d3b73eff0" xmlns:ns3="5369c8c0-e3aa-48e6-9f6d-519510a25555" targetNamespace="http://schemas.microsoft.com/office/2006/metadata/properties" ma:root="true" ma:fieldsID="3d408c6d7b444f18bc6d2652cf959b4c" ns2:_="" ns3:_="">
    <xsd:import namespace="eb50f811-0cc2-4fbd-b9a6-9c8d3b73eff0"/>
    <xsd:import namespace="5369c8c0-e3aa-48e6-9f6d-519510a255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369c8c0-e3aa-48e6-9f6d-519510a25555">
      <UserInfo>
        <DisplayName>Vlug, Ronald</DisplayName>
        <AccountId>55</AccountId>
        <AccountType/>
      </UserInfo>
      <UserInfo>
        <DisplayName>Wit, Hans de</DisplayName>
        <AccountId>44</AccountId>
        <AccountType/>
      </UserInfo>
      <UserInfo>
        <DisplayName>Hemert, Michiel van</DisplayName>
        <AccountId>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AECDD-69A6-47B8-A364-0CF23AE16940}">
  <ds:schemaRefs>
    <ds:schemaRef ds:uri="http://schemas.microsoft.com/sharepoint/v3/contenttype/forms"/>
  </ds:schemaRefs>
</ds:datastoreItem>
</file>

<file path=customXml/itemProps2.xml><?xml version="1.0" encoding="utf-8"?>
<ds:datastoreItem xmlns:ds="http://schemas.openxmlformats.org/officeDocument/2006/customXml" ds:itemID="{63C5348E-57B8-45F5-AF57-BDC6D2445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2F127-D4F4-4544-A55B-22750728CD38}">
  <ds:schemaRefs>
    <ds:schemaRef ds:uri="http://schemas.microsoft.com/office/2006/metadata/properties"/>
    <ds:schemaRef ds:uri="http://schemas.microsoft.com/office/infopath/2007/PartnerControls"/>
    <ds:schemaRef ds:uri="5369c8c0-e3aa-48e6-9f6d-519510a25555"/>
  </ds:schemaRefs>
</ds:datastoreItem>
</file>

<file path=customXml/itemProps4.xml><?xml version="1.0" encoding="utf-8"?>
<ds:datastoreItem xmlns:ds="http://schemas.openxmlformats.org/officeDocument/2006/customXml" ds:itemID="{D13FC569-BCE1-4026-98F1-41142BF6B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wsvh_appl\gvb_doc_prd\iDocLogicx\Configuratie\Huisstijl\Rapport.dot</Template>
  <TotalTime>267</TotalTime>
  <Pages>35</Pages>
  <Words>12108</Words>
  <Characters>66594</Characters>
  <Application>Microsoft Office Word</Application>
  <DocSecurity>0</DocSecurity>
  <Lines>554</Lines>
  <Paragraphs>157</Paragraphs>
  <ScaleCrop>false</ScaleCrop>
  <Company>Symeko Datasystems bv</Company>
  <LinksUpToDate>false</LinksUpToDate>
  <CharactersWithSpaces>78545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Michiel van Hemert</cp:lastModifiedBy>
  <cp:revision>410</cp:revision>
  <cp:lastPrinted>2022-11-06T15:49:00Z</cp:lastPrinted>
  <dcterms:created xsi:type="dcterms:W3CDTF">2022-08-13T15:52:00Z</dcterms:created>
  <dcterms:modified xsi:type="dcterms:W3CDTF">2022-11-07T12:17:00Z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ies>
</file>