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F837A" w14:textId="77777777" w:rsidR="00804A04" w:rsidRPr="00804A04" w:rsidRDefault="00804A04" w:rsidP="00804A04">
      <w:pPr>
        <w:pStyle w:val="Kop1"/>
      </w:pPr>
      <w:r w:rsidRPr="00804A04">
        <w:t>Verklaring Russische sancties Europese Unie</w:t>
      </w:r>
    </w:p>
    <w:p w14:paraId="2273C4B3" w14:textId="0D138F99"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w:t>
      </w:r>
      <w:r w:rsidRPr="00AC3B97">
        <w:rPr>
          <w:rFonts w:ascii="Arial" w:hAnsi="Arial" w:cs="Arial"/>
          <w:sz w:val="20"/>
          <w:szCs w:val="20"/>
        </w:rPr>
        <w:t>k:</w:t>
      </w:r>
      <w:r w:rsidR="00AC3B97">
        <w:rPr>
          <w:rFonts w:ascii="Arial" w:hAnsi="Arial" w:cs="Arial"/>
          <w:sz w:val="20"/>
          <w:szCs w:val="20"/>
          <w:u w:val="single"/>
        </w:rPr>
        <w:t>220104GHA</w:t>
      </w:r>
      <w:r>
        <w:rPr>
          <w:rFonts w:ascii="Arial" w:hAnsi="Arial" w:cs="Arial"/>
          <w:sz w:val="20"/>
          <w:szCs w:val="20"/>
          <w:u w:val="single"/>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E4DD7A6"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1B56E63B"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FCB20A0"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EAF86FF"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0EDABBA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85CE4E7"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1EC674D2" w14:textId="77777777" w:rsidR="00804A04" w:rsidRPr="00804A04" w:rsidRDefault="00804A04" w:rsidP="00804A04">
      <w:pPr>
        <w:tabs>
          <w:tab w:val="left" w:pos="2200"/>
          <w:tab w:val="right" w:pos="9000"/>
        </w:tabs>
        <w:rPr>
          <w:rFonts w:ascii="Arial" w:hAnsi="Arial" w:cs="Arial"/>
          <w:sz w:val="20"/>
          <w:szCs w:val="20"/>
          <w:u w:val="dotted"/>
        </w:rPr>
      </w:pPr>
    </w:p>
    <w:p w14:paraId="3E7C5C5A"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43EFCE26"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61C45F6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458C8C7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3BF69FB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7F59A5BC"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2D382C56" w14:textId="77777777" w:rsidR="00804A04" w:rsidRPr="00804A04" w:rsidRDefault="00804A04" w:rsidP="00804A04">
      <w:pPr>
        <w:tabs>
          <w:tab w:val="left" w:pos="2300"/>
          <w:tab w:val="right" w:pos="9000"/>
        </w:tabs>
        <w:rPr>
          <w:rFonts w:ascii="Arial" w:hAnsi="Arial" w:cs="Arial"/>
          <w:sz w:val="20"/>
          <w:szCs w:val="20"/>
        </w:rPr>
      </w:pPr>
    </w:p>
    <w:p w14:paraId="5F09AFA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11A3FC99" w14:textId="77777777" w:rsidR="00804A04" w:rsidRDefault="00804A04" w:rsidP="00804A04">
      <w:pPr>
        <w:rPr>
          <w:rFonts w:ascii="Arial" w:hAnsi="Arial" w:cs="Arial"/>
          <w:sz w:val="20"/>
          <w:szCs w:val="20"/>
        </w:rPr>
      </w:pPr>
    </w:p>
    <w:p w14:paraId="5B1E4123"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8"/>
      <w:footerReference w:type="even" r:id="rId9"/>
      <w:footerReference w:type="default" r:id="rId10"/>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313F8" w14:textId="77777777" w:rsidR="00AC3B97" w:rsidRDefault="00AC3B97" w:rsidP="00987C12">
      <w:r>
        <w:separator/>
      </w:r>
    </w:p>
    <w:p w14:paraId="7C41C517" w14:textId="77777777" w:rsidR="00AC3B97" w:rsidRDefault="00AC3B97" w:rsidP="00987C12"/>
    <w:p w14:paraId="023305CF" w14:textId="77777777" w:rsidR="00AC3B97" w:rsidRDefault="00AC3B97" w:rsidP="00987C12"/>
    <w:p w14:paraId="7A7292D0" w14:textId="77777777" w:rsidR="00AC3B97" w:rsidRDefault="00AC3B97" w:rsidP="00987C12"/>
  </w:endnote>
  <w:endnote w:type="continuationSeparator" w:id="0">
    <w:p w14:paraId="3008EC72" w14:textId="77777777" w:rsidR="00AC3B97" w:rsidRDefault="00AC3B97" w:rsidP="00987C12">
      <w:r>
        <w:continuationSeparator/>
      </w:r>
    </w:p>
    <w:p w14:paraId="6163A4E2" w14:textId="77777777" w:rsidR="00AC3B97" w:rsidRDefault="00AC3B97" w:rsidP="00987C12"/>
    <w:p w14:paraId="46B95947" w14:textId="77777777" w:rsidR="00AC3B97" w:rsidRDefault="00AC3B97" w:rsidP="00987C12"/>
    <w:p w14:paraId="4FA2D734" w14:textId="77777777" w:rsidR="00AC3B97" w:rsidRDefault="00AC3B97"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1094C478"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641DE46"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7A701" w14:textId="77777777" w:rsidR="0051457F" w:rsidRDefault="0051457F" w:rsidP="0051457F">
    <w:pPr>
      <w:pStyle w:val="Voettekst"/>
      <w:jc w:val="right"/>
      <w:rPr>
        <w:noProof/>
        <w:sz w:val="15"/>
        <w:szCs w:val="15"/>
      </w:rPr>
    </w:pPr>
  </w:p>
  <w:p w14:paraId="0B9EADFA" w14:textId="77777777" w:rsidR="00670930" w:rsidRDefault="00670930" w:rsidP="00670930">
    <w:pPr>
      <w:pStyle w:val="Voettekst"/>
      <w:spacing w:line="240" w:lineRule="auto"/>
      <w:jc w:val="right"/>
      <w:rPr>
        <w:rFonts w:cs="Arial"/>
        <w:noProof/>
        <w:color w:val="FFFFFF" w:themeColor="text1"/>
        <w:sz w:val="15"/>
        <w:szCs w:val="15"/>
      </w:rPr>
    </w:pPr>
  </w:p>
  <w:p w14:paraId="618516C7"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73C986A5" wp14:editId="153F5AA9">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49C7AAA8" w14:textId="4B095CC9"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AC3B97">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0BEACB1F"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5C776" w14:textId="77777777" w:rsidR="00AC3B97" w:rsidRDefault="00AC3B97" w:rsidP="00987C12">
      <w:r>
        <w:separator/>
      </w:r>
    </w:p>
    <w:p w14:paraId="02B1DB5A" w14:textId="77777777" w:rsidR="00AC3B97" w:rsidRDefault="00AC3B97" w:rsidP="00987C12"/>
    <w:p w14:paraId="7C38CB3B" w14:textId="77777777" w:rsidR="00AC3B97" w:rsidRDefault="00AC3B97" w:rsidP="00987C12"/>
    <w:p w14:paraId="29D997D7" w14:textId="77777777" w:rsidR="00AC3B97" w:rsidRDefault="00AC3B97" w:rsidP="00987C12"/>
  </w:footnote>
  <w:footnote w:type="continuationSeparator" w:id="0">
    <w:p w14:paraId="50584067" w14:textId="77777777" w:rsidR="00AC3B97" w:rsidRDefault="00AC3B97" w:rsidP="00987C12">
      <w:r>
        <w:continuationSeparator/>
      </w:r>
    </w:p>
    <w:p w14:paraId="64AB8476" w14:textId="77777777" w:rsidR="00AC3B97" w:rsidRDefault="00AC3B97" w:rsidP="00987C12"/>
    <w:p w14:paraId="230582ED" w14:textId="77777777" w:rsidR="00AC3B97" w:rsidRDefault="00AC3B97" w:rsidP="00987C12"/>
    <w:p w14:paraId="257C92B2" w14:textId="77777777" w:rsidR="00AC3B97" w:rsidRDefault="00AC3B97"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2C367" w14:textId="77777777" w:rsidR="006E3637" w:rsidRDefault="00E56333" w:rsidP="00E56333">
    <w:pPr>
      <w:pStyle w:val="Koptekst"/>
      <w:tabs>
        <w:tab w:val="clear" w:pos="4536"/>
        <w:tab w:val="center" w:pos="4820"/>
      </w:tabs>
    </w:pPr>
    <w:r>
      <w:rPr>
        <w:noProof/>
        <w:lang w:eastAsia="nl-NL"/>
      </w:rPr>
      <w:drawing>
        <wp:inline distT="0" distB="0" distL="0" distR="0" wp14:anchorId="656FC609" wp14:editId="0C0D42D4">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B97"/>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3B97"/>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C0E7A"/>
  <w15:chartTrackingRefBased/>
  <w15:docId w15:val="{362512F5-D0DD-4460-9A25-FFC78289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SCD_Inkoop\Afdeling%20Inkoop\2%20Projecten%20lopend\Projecten%20GHA\220104GHA%20Raamovereenkomst%20asfaltverhardingen%20uitvoering\Aanbestedingstukken%20ter%20publicatie\Bijlage%20E%20-%20Verklaring%20Russische%20sancties.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E - Verklaring Russische sancties</Template>
  <TotalTime>2</TotalTime>
  <Pages>1</Pages>
  <Words>284</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Doms, BLM (Bas)</cp:lastModifiedBy>
  <cp:revision>1</cp:revision>
  <cp:lastPrinted>2020-09-04T07:56:00Z</cp:lastPrinted>
  <dcterms:created xsi:type="dcterms:W3CDTF">2022-11-24T14:04:00Z</dcterms:created>
  <dcterms:modified xsi:type="dcterms:W3CDTF">2022-11-24T14:06:00Z</dcterms:modified>
</cp:coreProperties>
</file>