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1E9" w:rsidRPr="00AE133D" w:rsidRDefault="005061E9" w:rsidP="00AE133D">
      <w:pPr>
        <w:pStyle w:val="Kop1"/>
        <w:rPr>
          <w:rFonts w:cs="Times New Roman"/>
          <w:b/>
          <w:sz w:val="18"/>
          <w:szCs w:val="20"/>
        </w:rPr>
      </w:pPr>
      <w:r w:rsidRPr="00AE133D">
        <w:rPr>
          <w:b/>
        </w:rPr>
        <w:t>Formulier 1a - Verklaring derde</w:t>
      </w:r>
    </w:p>
    <w:p w:rsidR="005061E9" w:rsidRDefault="005061E9" w:rsidP="005061E9">
      <w:pPr>
        <w:suppressAutoHyphens/>
      </w:pPr>
    </w:p>
    <w:p w:rsidR="00AE133D" w:rsidRDefault="00AE133D" w:rsidP="00AE133D">
      <w:pPr>
        <w:spacing w:line="240" w:lineRule="atLeast"/>
      </w:pPr>
      <w:r>
        <w:t>Behoort bij aanbesteding &lt;naam&gt; - &lt;kenmerk&gt;</w:t>
      </w:r>
    </w:p>
    <w:p w:rsidR="005061E9" w:rsidRDefault="005061E9" w:rsidP="005061E9">
      <w:pPr>
        <w:autoSpaceDE w:val="0"/>
        <w:autoSpaceDN w:val="0"/>
        <w:adjustRightInd w:val="0"/>
        <w:rPr>
          <w:b/>
          <w:color w:val="44546A" w:themeColor="text2"/>
          <w:sz w:val="16"/>
          <w:szCs w:val="16"/>
        </w:rPr>
      </w:pPr>
    </w:p>
    <w:tbl>
      <w:tblPr>
        <w:tblStyle w:val="GridTable4-Accent11"/>
        <w:tblW w:w="5000" w:type="pct"/>
        <w:tblInd w:w="0" w:type="dxa"/>
        <w:tblLook w:val="0620" w:firstRow="1" w:lastRow="0" w:firstColumn="0" w:lastColumn="0" w:noHBand="1" w:noVBand="1"/>
      </w:tblPr>
      <w:tblGrid>
        <w:gridCol w:w="4562"/>
        <w:gridCol w:w="2249"/>
        <w:gridCol w:w="2251"/>
      </w:tblGrid>
      <w:tr w:rsidR="005061E9" w:rsidTr="00D975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pct"/>
            <w:hideMark/>
          </w:tcPr>
          <w:p w:rsidR="005061E9" w:rsidRDefault="005061E9">
            <w:pPr>
              <w:rPr>
                <w:b w:val="0"/>
                <w:sz w:val="18"/>
              </w:rPr>
            </w:pPr>
            <w:r>
              <w:t>Vraag</w:t>
            </w:r>
          </w:p>
        </w:tc>
        <w:tc>
          <w:tcPr>
            <w:tcW w:w="2483" w:type="pct"/>
            <w:gridSpan w:val="2"/>
            <w:hideMark/>
          </w:tcPr>
          <w:p w:rsidR="005061E9" w:rsidRDefault="005061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5061E9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t>Naam inschrijver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5061E9" w:rsidRDefault="005061E9" w:rsidP="00D97530"/>
          <w:p w:rsidR="00D97530" w:rsidRDefault="00D97530" w:rsidP="00D97530"/>
        </w:tc>
      </w:tr>
      <w:tr w:rsidR="005061E9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5061E9" w:rsidRDefault="005061E9">
            <w:r>
              <w:t xml:space="preserve">Betreft perceel </w:t>
            </w:r>
          </w:p>
          <w:p w:rsidR="005061E9" w:rsidRDefault="005061E9"/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pPr>
              <w:rPr>
                <w:b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1 – ………….</w:t>
            </w:r>
          </w:p>
          <w:p w:rsidR="005061E9" w:rsidRDefault="005061E9">
            <w:pPr>
              <w:rPr>
                <w:b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2 - ………….</w:t>
            </w:r>
          </w:p>
          <w:p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n</w:t>
            </w:r>
            <w:proofErr w:type="gramEnd"/>
            <w:r>
              <w:t xml:space="preserve"> - ………….</w:t>
            </w:r>
          </w:p>
        </w:tc>
      </w:tr>
      <w:tr w:rsidR="005061E9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t>Naam derde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5061E9" w:rsidRDefault="005061E9" w:rsidP="00D97530"/>
          <w:p w:rsidR="00D97530" w:rsidRDefault="00D97530" w:rsidP="00D97530"/>
        </w:tc>
      </w:tr>
      <w:tr w:rsidR="00776A38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776A38" w:rsidRDefault="00B86DC8">
            <w:r>
              <w:t>Betreft geschiktheidseis</w:t>
            </w:r>
            <w:r w:rsidR="009639C1">
              <w:t>(en)</w:t>
            </w:r>
          </w:p>
          <w:p w:rsidR="00B86DC8" w:rsidRDefault="00B86DC8"/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776A38" w:rsidRDefault="00776A38" w:rsidP="00D97530"/>
        </w:tc>
      </w:tr>
      <w:tr w:rsidR="005061E9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t>Bent u bekend met de geschiktheidseis</w:t>
            </w:r>
            <w:r w:rsidR="00B86DC8">
              <w:t>(</w:t>
            </w:r>
            <w:r>
              <w:t>en</w:t>
            </w:r>
            <w:r w:rsidR="00B86DC8">
              <w:t>)</w:t>
            </w:r>
            <w:r>
              <w:t xml:space="preserve"> waarvoor een beroep op uw onderneming wordt gedaan</w:t>
            </w:r>
            <w:r w:rsidR="009639C1">
              <w:t>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9639C1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9639C1" w:rsidRDefault="009639C1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9639C1" w:rsidRDefault="009639C1" w:rsidP="009639C1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9639C1" w:rsidRDefault="009639C1" w:rsidP="009639C1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061E9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 w:rsidRPr="00EE4146">
              <w:t xml:space="preserve">Verklaart u dat de inschrijver in geval van </w:t>
            </w:r>
            <w:r w:rsidR="009639C1" w:rsidRPr="00EE4146">
              <w:t>uitvoering van de opdracht</w:t>
            </w:r>
            <w:r w:rsidRPr="00EE4146">
              <w:t>, volledig kan beschikken over de voor de uitvoering van deze opdracht benodigde middelen die betrekking hebben op de geschiktheidseisen waarvoor een beroep op uw onderneming wordt gedaan?</w:t>
            </w:r>
            <w:bookmarkStart w:id="0" w:name="_GoBack"/>
            <w:bookmarkEnd w:id="0"/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:rsidR="005061E9" w:rsidRDefault="005061E9" w:rsidP="005061E9">
      <w:pPr>
        <w:suppressAutoHyphens/>
        <w:rPr>
          <w:sz w:val="18"/>
          <w:szCs w:val="20"/>
        </w:rPr>
      </w:pPr>
    </w:p>
    <w:p w:rsidR="005061E9" w:rsidRDefault="005061E9" w:rsidP="005061E9">
      <w:pPr>
        <w:suppressAutoHyphens/>
        <w:rPr>
          <w:rFonts w:ascii="Calibri" w:hAnsi="Calibri" w:cs="Times New Roman"/>
        </w:rPr>
      </w:pPr>
    </w:p>
    <w:p w:rsidR="00065078" w:rsidRDefault="00065078" w:rsidP="0006507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</w:t>
      </w:r>
      <w:r>
        <w:rPr>
          <w:lang w:eastAsia="en-US"/>
        </w:rPr>
        <w:t xml:space="preserve"> door derde</w:t>
      </w:r>
      <w:r>
        <w:rPr>
          <w:lang w:eastAsia="en-US"/>
        </w:rPr>
        <w:t>:</w:t>
      </w:r>
    </w:p>
    <w:p w:rsidR="00065078" w:rsidRDefault="00065078" w:rsidP="00065078">
      <w:pPr>
        <w:spacing w:line="240" w:lineRule="atLeast"/>
      </w:pPr>
      <w:bookmarkStart w:id="1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065078" w:rsidTr="0006507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:rsidTr="0006507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:rsidTr="0006507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:rsidTr="0006507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bookmarkEnd w:id="1"/>
    </w:tbl>
    <w:p w:rsidR="00065078" w:rsidRDefault="00065078" w:rsidP="00065078"/>
    <w:p w:rsidR="00065078" w:rsidRDefault="00065078" w:rsidP="00065078">
      <w:pPr>
        <w:suppressAutoHyphens/>
        <w:rPr>
          <w:lang w:eastAsia="en-US"/>
        </w:rPr>
      </w:pPr>
    </w:p>
    <w:p w:rsidR="005061E9" w:rsidRDefault="005061E9" w:rsidP="00065078">
      <w:pPr>
        <w:suppressAutoHyphens/>
        <w:ind w:left="-851" w:firstLine="851"/>
      </w:pPr>
    </w:p>
    <w:sectPr w:rsidR="005061E9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347" w:rsidRDefault="007A6347" w:rsidP="00AF32D1">
      <w:pPr>
        <w:spacing w:line="240" w:lineRule="auto"/>
      </w:pPr>
      <w:r>
        <w:separator/>
      </w:r>
    </w:p>
  </w:endnote>
  <w:endnote w:type="continuationSeparator" w:id="0">
    <w:p w:rsidR="007A6347" w:rsidRDefault="007A6347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347" w:rsidRDefault="007A6347" w:rsidP="00AF32D1">
      <w:pPr>
        <w:spacing w:line="240" w:lineRule="auto"/>
      </w:pPr>
      <w:r>
        <w:separator/>
      </w:r>
    </w:p>
  </w:footnote>
  <w:footnote w:type="continuationSeparator" w:id="0">
    <w:p w:rsidR="007A6347" w:rsidRDefault="007A6347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EE4146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EE4146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EE4146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65078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13B8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061E9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6A38"/>
    <w:rsid w:val="007924AA"/>
    <w:rsid w:val="00795F50"/>
    <w:rsid w:val="007A0030"/>
    <w:rsid w:val="007A18FE"/>
    <w:rsid w:val="007A33BE"/>
    <w:rsid w:val="007A6347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639C1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A377A"/>
    <w:rsid w:val="00AB3CD7"/>
    <w:rsid w:val="00AE133D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86DC8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97530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4146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6070E23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639C1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506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ACCE1BEC3D344AF1C4241A5BB9BDA" ma:contentTypeVersion="4" ma:contentTypeDescription="Een nieuw document maken." ma:contentTypeScope="" ma:versionID="8992320c6b35a5ab6f2fdd47ea366b70">
  <xsd:schema xmlns:xsd="http://www.w3.org/2001/XMLSchema" xmlns:xs="http://www.w3.org/2001/XMLSchema" xmlns:p="http://schemas.microsoft.com/office/2006/metadata/properties" xmlns:ns2="fa494bd6-6782-4a97-994c-91b313d7c1c6" xmlns:ns3="6da28469-de0f-464a-9949-c80bec97a3fd" targetNamespace="http://schemas.microsoft.com/office/2006/metadata/properties" ma:root="true" ma:fieldsID="6d2175e8c6832891f711b8410d199ab0" ns2:_="" ns3:_="">
    <xsd:import namespace="fa494bd6-6782-4a97-994c-91b313d7c1c6"/>
    <xsd:import namespace="6da28469-de0f-464a-9949-c80bec97a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94bd6-6782-4a97-994c-91b313d7c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28469-de0f-464a-9949-c80bec97a3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fa0a1840-3a9a-4cb3-947f-d4d7fb553cb5"/>
    <ds:schemaRef ds:uri="http://schemas.microsoft.com/office/infopath/2007/PartnerControls"/>
    <ds:schemaRef ds:uri="http://schemas.openxmlformats.org/package/2006/metadata/core-properties"/>
    <ds:schemaRef ds:uri="5e441efc-6006-434a-a17f-cb80a7bc997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948BF8-BCA8-4AE1-9D69-C59671D67009}"/>
</file>

<file path=customXml/itemProps4.xml><?xml version="1.0" encoding="utf-8"?>
<ds:datastoreItem xmlns:ds="http://schemas.openxmlformats.org/officeDocument/2006/customXml" ds:itemID="{8F47ED22-2064-433D-8199-EAC7C4C86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1F48D089.dotm</Template>
  <TotalTime>4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Duinkerken, Tina</cp:lastModifiedBy>
  <cp:revision>4</cp:revision>
  <cp:lastPrinted>2020-07-15T11:13:00Z</cp:lastPrinted>
  <dcterms:created xsi:type="dcterms:W3CDTF">2021-08-06T12:17:00Z</dcterms:created>
  <dcterms:modified xsi:type="dcterms:W3CDTF">2021-08-11T13:10:00Z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</Properties>
</file>