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1CE1" w14:textId="77777777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7777777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tekeningsbevoegde</w:t>
      </w:r>
      <w:r w:rsidRPr="004C1C4F">
        <w:rPr>
          <w:sz w:val="20"/>
          <w:lang w:val="nl-NL"/>
        </w:rPr>
        <w:tab/>
        <w:t xml:space="preserve">  ……………………….</w:t>
      </w:r>
    </w:p>
    <w:p w14:paraId="70D011E9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  <w:r w:rsidRPr="004C1C4F">
        <w:rPr>
          <w:sz w:val="20"/>
          <w:lang w:val="nl-NL"/>
        </w:rPr>
        <w:tab/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Trump Mediaeval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Zaanstad Log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D2E49"/>
    <w:rsid w:val="00FD358C"/>
    <w:rsid w:val="00FD67D7"/>
    <w:rsid w:val="00FE3DDC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aanstad\apps\msoffice\sjabloon\docs\normal\voettekst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voettekst.dot</Template>
  <TotalTime>1</TotalTime>
  <Pages>1</Pages>
  <Words>53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</vt:lpstr>
    </vt:vector>
  </TitlesOfParts>
  <Company>Gemeente Zaanstad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Snoeij, Naomi</cp:lastModifiedBy>
  <cp:revision>3</cp:revision>
  <cp:lastPrinted>2003-07-29T14:03:00Z</cp:lastPrinted>
  <dcterms:created xsi:type="dcterms:W3CDTF">2023-08-08T08:47:00Z</dcterms:created>
  <dcterms:modified xsi:type="dcterms:W3CDTF">2023-08-08T08:47:00Z</dcterms:modified>
</cp:coreProperties>
</file>