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0217" w14:textId="77777777" w:rsidR="00023555" w:rsidRPr="000F6A94" w:rsidRDefault="00023555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31EFDA96" w14:textId="77777777" w:rsidR="00023555" w:rsidRPr="000F6A94" w:rsidRDefault="00023555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59A1891B" w14:textId="77777777" w:rsidR="00023555" w:rsidRPr="005A61C6" w:rsidRDefault="00023555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2515AEC5" w14:textId="4BF3A522" w:rsidR="00023555" w:rsidRPr="00ED748B" w:rsidRDefault="00023555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ED748B">
        <w:rPr>
          <w:rFonts w:ascii="Calibri" w:hAnsi="Calibri" w:cs="Arial"/>
          <w:b/>
          <w:sz w:val="24"/>
          <w:szCs w:val="24"/>
        </w:rPr>
        <w:t xml:space="preserve">Verklaring akkoord concept Overeenkomst en Programma van Eisen met betrekking tot de Meervoudig Onderhandse Aanbesteding </w:t>
      </w:r>
      <w:r w:rsidR="00ED748B" w:rsidRPr="00ED748B">
        <w:rPr>
          <w:rFonts w:ascii="Calibri" w:hAnsi="Calibri" w:cs="Arial"/>
          <w:b/>
          <w:sz w:val="24"/>
          <w:szCs w:val="24"/>
        </w:rPr>
        <w:t>202</w:t>
      </w:r>
      <w:r w:rsidR="005026C9">
        <w:rPr>
          <w:rFonts w:ascii="Calibri" w:hAnsi="Calibri" w:cs="Arial"/>
          <w:b/>
          <w:sz w:val="24"/>
          <w:szCs w:val="24"/>
        </w:rPr>
        <w:t>3</w:t>
      </w:r>
      <w:r w:rsidR="00ED748B" w:rsidRPr="00ED748B">
        <w:rPr>
          <w:rFonts w:ascii="Calibri" w:hAnsi="Calibri" w:cs="Arial"/>
          <w:b/>
          <w:sz w:val="24"/>
          <w:szCs w:val="24"/>
        </w:rPr>
        <w:t>-ICTBEHEER-1</w:t>
      </w:r>
      <w:r w:rsidR="005026C9">
        <w:rPr>
          <w:rFonts w:ascii="Calibri" w:hAnsi="Calibri" w:cs="Arial"/>
          <w:b/>
          <w:sz w:val="24"/>
          <w:szCs w:val="24"/>
        </w:rPr>
        <w:t>2</w:t>
      </w:r>
      <w:r w:rsidR="00ED748B" w:rsidRPr="00ED748B">
        <w:rPr>
          <w:rFonts w:ascii="Calibri" w:hAnsi="Calibri" w:cs="Arial"/>
          <w:b/>
          <w:sz w:val="24"/>
          <w:szCs w:val="24"/>
        </w:rPr>
        <w:t xml:space="preserve">00 </w:t>
      </w:r>
      <w:r w:rsidRPr="00ED748B">
        <w:rPr>
          <w:rFonts w:ascii="Calibri" w:hAnsi="Calibri" w:cs="Arial"/>
          <w:b/>
          <w:sz w:val="24"/>
          <w:szCs w:val="24"/>
        </w:rPr>
        <w:t xml:space="preserve">ten behoeve van </w:t>
      </w:r>
      <w:r w:rsidR="00ED748B" w:rsidRPr="00ED748B">
        <w:rPr>
          <w:rFonts w:ascii="Calibri" w:hAnsi="Calibri" w:cs="Arial"/>
          <w:b/>
          <w:sz w:val="24"/>
          <w:szCs w:val="24"/>
        </w:rPr>
        <w:t>Pleysier College</w:t>
      </w:r>
      <w:r w:rsidRPr="00ED748B">
        <w:rPr>
          <w:rFonts w:ascii="Calibri" w:hAnsi="Calibri" w:cs="Arial"/>
          <w:b/>
          <w:sz w:val="24"/>
          <w:szCs w:val="24"/>
        </w:rPr>
        <w:br/>
      </w:r>
    </w:p>
    <w:p w14:paraId="4BDE8CDD" w14:textId="77777777" w:rsidR="00023555" w:rsidRPr="00ED748B" w:rsidRDefault="00023555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33CED733" w14:textId="77777777" w:rsidR="00023555" w:rsidRPr="00ED748B" w:rsidRDefault="00023555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1227BFF" w14:textId="77777777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ED748B">
        <w:rPr>
          <w:rFonts w:ascii="Calibri" w:hAnsi="Calibri" w:cs="Arial"/>
          <w:b/>
          <w:sz w:val="22"/>
          <w:szCs w:val="22"/>
        </w:rPr>
        <w:t>De ondergetekende</w:t>
      </w:r>
    </w:p>
    <w:p w14:paraId="42FBAF84" w14:textId="77777777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C89388A" w14:textId="77777777" w:rsidR="00023555" w:rsidRPr="00ED748B" w:rsidRDefault="00023555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ED748B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 ……………………………………………………., geregistreerd bij de kamer van koophandel onder nummer …………………………………. en vertegenwoordigd door …………………………………………………………………in de hoedanigheid van ………………………………………..</w:t>
      </w:r>
    </w:p>
    <w:p w14:paraId="474ADAF4" w14:textId="77777777" w:rsidR="00023555" w:rsidRPr="00ED748B" w:rsidRDefault="00023555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D748B">
        <w:rPr>
          <w:rFonts w:ascii="Calibri" w:hAnsi="Calibri" w:cs="Arial"/>
          <w:sz w:val="22"/>
          <w:szCs w:val="22"/>
        </w:rPr>
        <w:tab/>
      </w:r>
      <w:r w:rsidRPr="00ED748B">
        <w:rPr>
          <w:rFonts w:ascii="Calibri" w:hAnsi="Calibri" w:cs="Arial"/>
          <w:sz w:val="22"/>
          <w:szCs w:val="22"/>
        </w:rPr>
        <w:tab/>
      </w:r>
      <w:r w:rsidRPr="00ED748B">
        <w:rPr>
          <w:rFonts w:ascii="Calibri" w:hAnsi="Calibri" w:cs="Arial"/>
          <w:sz w:val="22"/>
          <w:szCs w:val="22"/>
        </w:rPr>
        <w:tab/>
      </w:r>
      <w:r w:rsidRPr="00ED748B">
        <w:rPr>
          <w:rFonts w:ascii="Calibri" w:hAnsi="Calibri" w:cs="Arial"/>
          <w:sz w:val="22"/>
          <w:szCs w:val="22"/>
        </w:rPr>
        <w:tab/>
      </w:r>
      <w:r w:rsidRPr="00ED748B">
        <w:rPr>
          <w:rFonts w:ascii="Calibri" w:hAnsi="Calibri" w:cs="Arial"/>
          <w:sz w:val="22"/>
          <w:szCs w:val="22"/>
        </w:rPr>
        <w:tab/>
      </w:r>
    </w:p>
    <w:p w14:paraId="1DBE8DCC" w14:textId="77777777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ED748B">
        <w:rPr>
          <w:rFonts w:ascii="Calibri" w:hAnsi="Calibri" w:cs="Arial"/>
          <w:b/>
          <w:sz w:val="22"/>
          <w:szCs w:val="22"/>
        </w:rPr>
        <w:t>verklaart hierbij het volgende:</w:t>
      </w:r>
    </w:p>
    <w:p w14:paraId="325285B4" w14:textId="77777777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2E025E1" w14:textId="77777777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D748B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C19FA44" w14:textId="5F339633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D748B">
        <w:rPr>
          <w:rFonts w:ascii="Calibri" w:hAnsi="Calibri" w:cs="Arial"/>
          <w:sz w:val="22"/>
          <w:szCs w:val="22"/>
        </w:rPr>
        <w:t xml:space="preserve">aanbesteding </w:t>
      </w:r>
      <w:r w:rsidR="00ED748B" w:rsidRPr="00ED748B">
        <w:rPr>
          <w:rFonts w:ascii="Calibri" w:hAnsi="Calibri" w:cs="Arial"/>
          <w:sz w:val="22"/>
          <w:szCs w:val="22"/>
        </w:rPr>
        <w:t>202</w:t>
      </w:r>
      <w:r w:rsidR="004959D2">
        <w:rPr>
          <w:rFonts w:ascii="Calibri" w:hAnsi="Calibri" w:cs="Arial"/>
          <w:sz w:val="22"/>
          <w:szCs w:val="22"/>
        </w:rPr>
        <w:t>3</w:t>
      </w:r>
      <w:r w:rsidR="00ED748B" w:rsidRPr="00ED748B">
        <w:rPr>
          <w:rFonts w:ascii="Calibri" w:hAnsi="Calibri" w:cs="Arial"/>
          <w:sz w:val="22"/>
          <w:szCs w:val="22"/>
        </w:rPr>
        <w:t>-ICTBEHEER-1</w:t>
      </w:r>
      <w:r w:rsidR="004959D2">
        <w:rPr>
          <w:rFonts w:ascii="Calibri" w:hAnsi="Calibri" w:cs="Arial"/>
          <w:sz w:val="22"/>
          <w:szCs w:val="22"/>
        </w:rPr>
        <w:t>2</w:t>
      </w:r>
      <w:r w:rsidR="00ED748B" w:rsidRPr="00ED748B">
        <w:rPr>
          <w:rFonts w:ascii="Calibri" w:hAnsi="Calibri" w:cs="Arial"/>
          <w:sz w:val="22"/>
          <w:szCs w:val="22"/>
        </w:rPr>
        <w:t>00</w:t>
      </w:r>
      <w:r w:rsidRPr="00ED748B">
        <w:rPr>
          <w:rFonts w:ascii="Calibri" w:hAnsi="Calibri" w:cs="Arial"/>
          <w:sz w:val="22"/>
          <w:szCs w:val="22"/>
        </w:rPr>
        <w:t>:</w:t>
      </w:r>
    </w:p>
    <w:p w14:paraId="5BA2A7CB" w14:textId="77777777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A0BED38" w14:textId="14ADA376" w:rsidR="00023555" w:rsidRPr="00ED748B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D748B">
        <w:rPr>
          <w:rFonts w:ascii="Calibri" w:hAnsi="Calibri" w:cs="Arial"/>
          <w:sz w:val="22"/>
          <w:szCs w:val="22"/>
        </w:rPr>
        <w:t xml:space="preserve">Bijlage </w:t>
      </w:r>
      <w:r w:rsidR="00ED748B" w:rsidRPr="00ED748B">
        <w:rPr>
          <w:rFonts w:ascii="Calibri" w:hAnsi="Calibri" w:cs="Arial"/>
          <w:sz w:val="22"/>
          <w:szCs w:val="22"/>
        </w:rPr>
        <w:t>C</w:t>
      </w:r>
      <w:r w:rsidRPr="00ED748B">
        <w:rPr>
          <w:rFonts w:ascii="Calibri" w:hAnsi="Calibri" w:cs="Calibri"/>
          <w:sz w:val="22"/>
          <w:szCs w:val="22"/>
        </w:rPr>
        <w:t xml:space="preserve"> </w:t>
      </w:r>
      <w:r w:rsidRPr="00ED748B">
        <w:rPr>
          <w:rFonts w:ascii="Calibri" w:hAnsi="Calibri" w:cs="Calibri"/>
          <w:sz w:val="22"/>
          <w:szCs w:val="22"/>
        </w:rPr>
        <w:tab/>
        <w:t xml:space="preserve">Concept overeenkomst </w:t>
      </w:r>
    </w:p>
    <w:p w14:paraId="069821FD" w14:textId="03814342" w:rsidR="00023555" w:rsidRPr="00ED748B" w:rsidRDefault="00023555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D748B">
        <w:rPr>
          <w:rFonts w:ascii="Calibri" w:hAnsi="Calibri" w:cs="Arial"/>
          <w:sz w:val="22"/>
          <w:szCs w:val="22"/>
        </w:rPr>
        <w:t xml:space="preserve">Bijlage </w:t>
      </w:r>
      <w:r w:rsidR="00ED748B" w:rsidRPr="00ED748B">
        <w:rPr>
          <w:rFonts w:ascii="Calibri" w:hAnsi="Calibri" w:cs="Arial"/>
          <w:sz w:val="22"/>
          <w:szCs w:val="22"/>
        </w:rPr>
        <w:t>D1</w:t>
      </w:r>
      <w:r w:rsidRPr="00ED748B">
        <w:rPr>
          <w:rFonts w:ascii="Calibri" w:hAnsi="Calibri" w:cs="Calibri"/>
          <w:sz w:val="22"/>
          <w:szCs w:val="22"/>
        </w:rPr>
        <w:t xml:space="preserve"> </w:t>
      </w:r>
      <w:r w:rsidRPr="00ED748B">
        <w:rPr>
          <w:rFonts w:ascii="Calibri" w:hAnsi="Calibri" w:cs="Calibri"/>
          <w:sz w:val="22"/>
          <w:szCs w:val="22"/>
        </w:rPr>
        <w:tab/>
        <w:t>Programma van Eisen</w:t>
      </w:r>
    </w:p>
    <w:p w14:paraId="155C9392" w14:textId="77777777" w:rsidR="00023555" w:rsidRDefault="00023555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B960568" w14:textId="77777777" w:rsidR="00023555" w:rsidRDefault="00023555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55A378D" w14:textId="77777777" w:rsidR="00023555" w:rsidRDefault="00023555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1121515" w14:textId="77777777" w:rsidR="00023555" w:rsidRDefault="00023555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DBF9FF2" w14:textId="77777777" w:rsidR="00023555" w:rsidRDefault="00023555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B67CE2B" w14:textId="77777777" w:rsidR="00023555" w:rsidRPr="005A61C6" w:rsidRDefault="00023555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585D3DDB" w14:textId="77777777" w:rsidR="00023555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C1AECAE" w14:textId="77777777" w:rsidR="00023555" w:rsidRDefault="00023555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7FF674D2" w14:textId="77777777" w:rsidR="00023555" w:rsidRDefault="00023555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2CECA389" w14:textId="77777777" w:rsidR="00023555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D4A935E" w14:textId="77777777" w:rsidR="00023555" w:rsidRDefault="00023555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023555" w14:paraId="11922875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01043367" w14:textId="77777777" w:rsidR="00023555" w:rsidRPr="00BF5D75" w:rsidRDefault="00023555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19349704" w14:textId="77777777" w:rsidR="00023555" w:rsidRDefault="00023555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023555" w14:paraId="24B2A2E3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2F26D1BB" w14:textId="77777777" w:rsidR="00023555" w:rsidRPr="00BF5D75" w:rsidRDefault="00023555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7F48BE1F" w14:textId="77777777" w:rsidR="00023555" w:rsidRDefault="00023555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023555" w14:paraId="767C4CB1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741FA4D2" w14:textId="77777777" w:rsidR="00023555" w:rsidRPr="00BF5D75" w:rsidRDefault="00023555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7D02FBA1" w14:textId="77777777" w:rsidR="00023555" w:rsidRDefault="00023555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023555" w14:paraId="2EF2A889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9971039" w14:textId="77777777" w:rsidR="00023555" w:rsidRPr="00BF5D75" w:rsidRDefault="00023555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5356202A" w14:textId="77777777" w:rsidR="00023555" w:rsidRDefault="00023555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2A1CD3B6" w14:textId="77777777" w:rsidR="00023555" w:rsidRDefault="00023555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2E386B2F" w14:textId="77777777" w:rsidR="00023555" w:rsidRDefault="00023555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023555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4574B4A1" w14:textId="77777777" w:rsidR="00023555" w:rsidRPr="005A61C6" w:rsidRDefault="00023555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023555" w:rsidRPr="005A61C6" w:rsidSect="00023555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BA94A" w14:textId="77777777" w:rsidR="00023555" w:rsidRDefault="00023555">
      <w:r>
        <w:separator/>
      </w:r>
    </w:p>
  </w:endnote>
  <w:endnote w:type="continuationSeparator" w:id="0">
    <w:p w14:paraId="4DDBFCF3" w14:textId="77777777" w:rsidR="00023555" w:rsidRDefault="0002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ADA0" w14:textId="77777777" w:rsidR="00023555" w:rsidRDefault="00023555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3BAADA" wp14:editId="2416699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D9942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31440" wp14:editId="3A5CC127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F5CF" w14:textId="77777777" w:rsidR="00023555" w:rsidRDefault="00023555">
      <w:r>
        <w:separator/>
      </w:r>
    </w:p>
  </w:footnote>
  <w:footnote w:type="continuationSeparator" w:id="0">
    <w:p w14:paraId="4BE3DBB9" w14:textId="77777777" w:rsidR="00023555" w:rsidRDefault="0002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B1572" w14:textId="77777777" w:rsidR="00023555" w:rsidRDefault="00023555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35007AB" wp14:editId="104312F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22BC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DD1A53" wp14:editId="5F47A789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23555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959D2"/>
    <w:rsid w:val="004C3CE6"/>
    <w:rsid w:val="004C5169"/>
    <w:rsid w:val="004D4F0D"/>
    <w:rsid w:val="004F2C20"/>
    <w:rsid w:val="005026C9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ED748B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C24F55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3</TotalTime>
  <Pages>1</Pages>
  <Words>79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Mitchel Vos</cp:lastModifiedBy>
  <cp:revision>4</cp:revision>
  <cp:lastPrinted>2011-04-29T11:47:00Z</cp:lastPrinted>
  <dcterms:created xsi:type="dcterms:W3CDTF">2022-07-22T09:14:00Z</dcterms:created>
  <dcterms:modified xsi:type="dcterms:W3CDTF">2023-05-05T08:05:00Z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