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2C41" w14:textId="77777777" w:rsidR="008B092C" w:rsidRDefault="008B092C"/>
    <w:p w14:paraId="54E02C42" w14:textId="77777777" w:rsidR="008B092C" w:rsidRDefault="001107C0">
      <w:r>
        <w:t>Hierbij verklaar ik [</w:t>
      </w:r>
      <w:r>
        <w:rPr>
          <w:shd w:val="clear" w:color="auto" w:fill="FFFF00"/>
        </w:rPr>
        <w:t>naam invullen, functie invullen</w:t>
      </w:r>
      <w:r>
        <w:t>] op basis van [</w:t>
      </w:r>
      <w:r>
        <w:rPr>
          <w:i/>
          <w:iCs/>
          <w:shd w:val="clear" w:color="auto" w:fill="FFFF00"/>
        </w:rPr>
        <w:t>keuze</w:t>
      </w:r>
      <w:r>
        <w:rPr>
          <w:shd w:val="clear" w:color="auto" w:fill="FFFF00"/>
        </w:rPr>
        <w:t>: hetgeen is ingeschreven bij de KvK OF op basis van volmacht</w:t>
      </w:r>
      <w:r>
        <w:rPr>
          <w:rStyle w:val="Voetnootmarkering"/>
        </w:rPr>
        <w:footnoteReference w:id="1"/>
      </w:r>
      <w:r>
        <w:t xml:space="preserve">] </w:t>
      </w:r>
      <w:r>
        <w:t>namens [</w:t>
      </w:r>
      <w:r>
        <w:rPr>
          <w:shd w:val="clear" w:color="auto" w:fill="FFFF00"/>
        </w:rPr>
        <w:t>naam rechtspersoon inschrijver</w:t>
      </w:r>
      <w:r>
        <w:t xml:space="preserve"> ], hierna ook “Inschrijver”, dat er geen sprake is van verboden Russische betrokkenheid bij de uitvoering van de overeenkomst met de provincie Utrecht, daar bekend onder 18799, als bedoeld in artikel 5 </w:t>
      </w:r>
      <w:proofErr w:type="spellStart"/>
      <w:r>
        <w:t>duodecies</w:t>
      </w:r>
      <w:proofErr w:type="spellEnd"/>
      <w:r>
        <w:t xml:space="preserve"> van V</w:t>
      </w:r>
      <w:r>
        <w:t>erordening (EU) 2022/576 van de Raad van 8 april 2022 tot wijziging van Verordening (EU) nr. 833/2014 betreffende beperkende maatregelen naar aanleiding van de acties van Rusland die de situatie in Oekraïne destabiliseren</w:t>
      </w:r>
      <w:r>
        <w:rPr>
          <w:rStyle w:val="Voetnootmarkering"/>
        </w:rPr>
        <w:footnoteReference w:id="2"/>
      </w:r>
      <w:r>
        <w:t xml:space="preserve">. </w:t>
      </w:r>
    </w:p>
    <w:p w14:paraId="54E02C43" w14:textId="77777777" w:rsidR="008B092C" w:rsidRDefault="001107C0">
      <w:r>
        <w:t>De Inschrijver verklaart dat:</w:t>
      </w:r>
    </w:p>
    <w:p w14:paraId="54E02C44" w14:textId="77777777" w:rsidR="008B092C" w:rsidRDefault="001107C0">
      <w:r>
        <w:t>a) de Inschrijver (en indien de Ins</w:t>
      </w:r>
      <w:r>
        <w:t>chrijver onderdeel uitmaakt van een consortium de onderdelen/bedrijven, die deel uitmaken van het consortium) geen (rechts)persoon is met een Russische nationaliteit en/of deze (rechts) persoon (natuurlijke personen, bedrijven, entiteiten of organen</w:t>
      </w:r>
      <w:r>
        <w:rPr>
          <w:rStyle w:val="Voetnootmarkering"/>
        </w:rPr>
        <w:footnoteReference w:id="3"/>
      </w:r>
      <w:r>
        <w:t>) niet gevestigd is in Rusland;</w:t>
      </w:r>
    </w:p>
    <w:p w14:paraId="54E02C45" w14:textId="77777777" w:rsidR="008B092C" w:rsidRDefault="001107C0">
      <w:r>
        <w:t>b) de Inschrijver</w:t>
      </w:r>
      <w:r>
        <w:t xml:space="preserve"> (en indien de Inschrijver onderdeel uitmaakt van een consortium de onderdelen/bedrijven, die deel uitmaken van het consortium) geen rechtspersoon is, die voor meer dan 50% eigendom is van een Russische partij zoals hierboven onder a) genoemd; </w:t>
      </w:r>
    </w:p>
    <w:p w14:paraId="54E02C46" w14:textId="77777777" w:rsidR="008B092C" w:rsidRDefault="001107C0">
      <w:r>
        <w:t>c) de Insch</w:t>
      </w:r>
      <w:r>
        <w:t>rijver geen (rechts)persoon is die handelt in belang van of op aanwijzing van een Russische partij, zoals bedoeld onder a) en b);</w:t>
      </w:r>
    </w:p>
    <w:p w14:paraId="54E02C47" w14:textId="77777777" w:rsidR="008B092C" w:rsidRDefault="001107C0">
      <w:r>
        <w:t xml:space="preserve">d) er geen onderaannemers, (toe)leveranciers of ondernemingen zijn wier capaciteit wordt of is ingeroepen door de Inschrijver </w:t>
      </w:r>
      <w:r>
        <w:t>bij de uitvoering van de onderhavige overeenkomst, waarbij een situatie als onder a) t/m c) zich voordoet én wiens aandeel in de overeenkomst</w:t>
      </w:r>
      <w:r>
        <w:rPr>
          <w:b/>
          <w:bCs/>
        </w:rPr>
        <w:t xml:space="preserve"> </w:t>
      </w:r>
      <w:r>
        <w:t xml:space="preserve">meer is dan 10% van de contractwaarde van de onderhavige overeenkomst. </w:t>
      </w:r>
    </w:p>
    <w:p w14:paraId="54E02C48" w14:textId="77777777" w:rsidR="008B092C" w:rsidRDefault="001107C0">
      <w:r>
        <w:t>e</w:t>
      </w:r>
      <w:bookmarkStart w:id="0" w:name="_Hlk113619431"/>
      <w:r>
        <w:t xml:space="preserve">) indien er voorgenomen wijzigingen zijn </w:t>
      </w:r>
      <w:r>
        <w:t>in de wijze waarop de Inschrijver georganiseerd is, zoals, maar niet alleen, wijzigingen in aandeelhouders, zeggenschap, wijze waarop beleid en uitvoering van het beleid van de Inschrijver vorm wordt gegeven en/of onderaannemers worden ingeschakeld die nog</w:t>
      </w:r>
      <w:r>
        <w:t xml:space="preserve"> niet bij de provincie Utrecht bekend zijn gemaakt en/of er wijzigingen zijn in de wijze waarop een onderaannemer is georganiseerd, ook na gunning van de overeenkomst, deze direct aan de provincie Utrecht worden doorgegeven, indien de betreffende voorgenom</w:t>
      </w:r>
      <w:r>
        <w:t xml:space="preserve">en wijziging(en) ná implementatie van het voornemen het onmogelijk zouden maken om dan deze Verklaring te kunnen ondertekenen. </w:t>
      </w:r>
    </w:p>
    <w:bookmarkEnd w:id="0"/>
    <w:p w14:paraId="54E02C49" w14:textId="77777777" w:rsidR="008B092C" w:rsidRDefault="001107C0">
      <w:r>
        <w:t>f) deze Verklaring naar waarheid is opgemaakt.</w:t>
      </w:r>
      <w:r>
        <w:br/>
      </w:r>
    </w:p>
    <w:p w14:paraId="54E02C4A" w14:textId="77777777" w:rsidR="008B092C" w:rsidRDefault="001107C0">
      <w:r>
        <w:t>Inschrijver begrijpt dat wanneer deze Verklaring niet naar waarheid is ingevuld,</w:t>
      </w:r>
      <w:r>
        <w:t xml:space="preserve"> dit aanleiding is om van de aanbestedingsprocedure te worden uitgesloten dan wel een toerekenbare tekortkoming oplevert in de  overeenkomst met de provincie Utrecht. </w:t>
      </w:r>
    </w:p>
    <w:p w14:paraId="54E02C4B" w14:textId="77777777" w:rsidR="008B092C" w:rsidRDefault="001107C0">
      <w:r>
        <w:rPr>
          <w:shd w:val="clear" w:color="auto" w:fill="FFFF00"/>
        </w:rPr>
        <w:t>[naam Inschrijver]</w:t>
      </w:r>
      <w:r>
        <w:t>,</w:t>
      </w:r>
      <w:r>
        <w:br/>
      </w:r>
      <w:r>
        <w:t>namens deze,</w:t>
      </w:r>
      <w:r>
        <w:br/>
      </w:r>
      <w:r>
        <w:br/>
      </w:r>
      <w:r>
        <w:rPr>
          <w:shd w:val="clear" w:color="auto" w:fill="FFFF00"/>
        </w:rPr>
        <w:t>[naam bevoegde ondertekenaar]</w:t>
      </w:r>
    </w:p>
    <w:p w14:paraId="54E02C4C" w14:textId="77777777" w:rsidR="008B092C" w:rsidRDefault="001107C0">
      <w:r>
        <w:rPr>
          <w:shd w:val="clear" w:color="auto" w:fill="FFFF00"/>
        </w:rPr>
        <w:t>[functie</w:t>
      </w:r>
      <w:r>
        <w:t xml:space="preserve">] </w:t>
      </w:r>
    </w:p>
    <w:p w14:paraId="54E02C4D" w14:textId="77777777" w:rsidR="008B092C" w:rsidRDefault="001107C0">
      <w:r>
        <w:rPr>
          <w:shd w:val="clear" w:color="auto" w:fill="FFFF00"/>
        </w:rPr>
        <w:t>[Handtekening]</w:t>
      </w:r>
    </w:p>
    <w:sectPr w:rsidR="008B092C">
      <w:headerReference w:type="default" r:id="rId6"/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02C45" w14:textId="77777777" w:rsidR="00000000" w:rsidRDefault="001107C0">
      <w:pPr>
        <w:spacing w:after="0"/>
      </w:pPr>
      <w:r>
        <w:separator/>
      </w:r>
    </w:p>
  </w:endnote>
  <w:endnote w:type="continuationSeparator" w:id="0">
    <w:p w14:paraId="54E02C47" w14:textId="77777777" w:rsidR="00000000" w:rsidRDefault="001107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02C41" w14:textId="77777777" w:rsidR="00000000" w:rsidRDefault="001107C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4E02C43" w14:textId="77777777" w:rsidR="00000000" w:rsidRDefault="001107C0">
      <w:pPr>
        <w:spacing w:after="0"/>
      </w:pPr>
      <w:r>
        <w:continuationSeparator/>
      </w:r>
    </w:p>
  </w:footnote>
  <w:footnote w:id="1">
    <w:p w14:paraId="54E02C41" w14:textId="77777777" w:rsidR="008B092C" w:rsidRDefault="001107C0">
      <w:pPr>
        <w:pStyle w:val="Voetnoottekst"/>
      </w:pPr>
      <w:r>
        <w:rPr>
          <w:rStyle w:val="Voetnootmarkering"/>
        </w:rPr>
        <w:footnoteRef/>
      </w:r>
      <w:r>
        <w:t xml:space="preserve"> Indien er sprake is van een volmacht dient deze aan deze Verklaring te worden gehecht. </w:t>
      </w:r>
    </w:p>
  </w:footnote>
  <w:footnote w:id="2">
    <w:p w14:paraId="54E02C42" w14:textId="77777777" w:rsidR="008B092C" w:rsidRDefault="001107C0">
      <w:pPr>
        <w:pStyle w:val="Voetnoottekst"/>
      </w:pPr>
      <w:r>
        <w:rPr>
          <w:rStyle w:val="Voetnootmarkering"/>
        </w:rPr>
        <w:footnoteRef/>
      </w:r>
      <w:r>
        <w:t xml:space="preserve"> Verordening (EU) 833/2014 van </w:t>
      </w:r>
      <w:r>
        <w:t>31 juli 2014 betreffende beperkende maatregelen naar aanleiding van de acties van Rusland die de situatie in Oekraïne destabiliseren, zoals gewijzigd bij Besluit 2022/578 van 8 april 2022.</w:t>
      </w:r>
    </w:p>
  </w:footnote>
  <w:footnote w:id="3">
    <w:p w14:paraId="54E02C43" w14:textId="77777777" w:rsidR="008B092C" w:rsidRDefault="001107C0">
      <w:pPr>
        <w:pStyle w:val="Voetnoottekst"/>
      </w:pPr>
      <w:r>
        <w:rPr>
          <w:rStyle w:val="Voetnootmarkering"/>
        </w:rPr>
        <w:footnoteRef/>
      </w:r>
      <w:r>
        <w:t xml:space="preserve"> Vo</w:t>
      </w:r>
      <w:r>
        <w:t xml:space="preserve">or een natuurlijke persoon houdt ‘gevestigd’ in ieder geval in ingeschreven in het bevolkingsregister, voor rechtspersonen houdt ‘gevestigd’ in ieder geval in ingeschreven in het handelsregister in Rusland.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02C49" w14:textId="77777777" w:rsidR="004057A8" w:rsidRDefault="001107C0">
    <w:pPr>
      <w:pStyle w:val="Koptekst"/>
      <w:rPr>
        <w:b/>
        <w:bCs/>
        <w:sz w:val="36"/>
        <w:szCs w:val="36"/>
      </w:rPr>
    </w:pPr>
    <w:r>
      <w:rPr>
        <w:b/>
        <w:bCs/>
        <w:sz w:val="36"/>
        <w:szCs w:val="36"/>
      </w:rPr>
      <w:t>Verklaring in het kader van Russische betrokkenheid bij uitvoering overeenkomst, versie september 2022 HERZIEN</w:t>
    </w:r>
  </w:p>
  <w:p w14:paraId="54E02C4A" w14:textId="77777777" w:rsidR="004057A8" w:rsidRDefault="001107C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B092C"/>
    <w:rsid w:val="001107C0"/>
    <w:rsid w:val="008B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2C41"/>
  <w15:docId w15:val="{20444A99-723F-4C9A-AF42-E1A737058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nl-NL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rPr>
      <w:sz w:val="20"/>
      <w:szCs w:val="20"/>
    </w:rPr>
  </w:style>
  <w:style w:type="character" w:styleId="Voetnootmarkering">
    <w:name w:val="footnote reference"/>
    <w:basedOn w:val="Standaardalinea-lettertype"/>
    <w:rPr>
      <w:position w:val="0"/>
      <w:vertAlign w:val="superscript"/>
    </w:rPr>
  </w:style>
  <w:style w:type="paragraph" w:styleId="Revisie">
    <w:name w:val="Revision"/>
    <w:pPr>
      <w:suppressAutoHyphens/>
      <w:spacing w:after="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</w:style>
  <w:style w:type="character" w:styleId="Verwijzingopmerking">
    <w:name w:val="annotation reference"/>
    <w:basedOn w:val="Standaardalinea-lettertype"/>
    <w:rPr>
      <w:sz w:val="16"/>
      <w:szCs w:val="16"/>
    </w:rPr>
  </w:style>
  <w:style w:type="paragraph" w:styleId="Tekstopmerking">
    <w:name w:val="annotation text"/>
    <w:basedOn w:val="Standaard"/>
    <w:rPr>
      <w:sz w:val="20"/>
      <w:szCs w:val="20"/>
    </w:rPr>
  </w:style>
  <w:style w:type="character" w:customStyle="1" w:styleId="TekstopmerkingChar">
    <w:name w:val="Tekst opmerking Char"/>
    <w:basedOn w:val="Standaardalinea-lettertyp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rPr>
      <w:b/>
      <w:bCs/>
    </w:rPr>
  </w:style>
  <w:style w:type="character" w:customStyle="1" w:styleId="OnderwerpvanopmerkingChar">
    <w:name w:val="Onderwerp van opmerking Char"/>
    <w:basedOn w:val="TekstopmerkingChar"/>
    <w:rPr>
      <w:b/>
      <w:bCs/>
      <w:sz w:val="20"/>
      <w:szCs w:val="20"/>
    </w:rPr>
  </w:style>
  <w:style w:type="paragraph" w:styleId="Lijstalinea">
    <w:name w:val="List Paragraph"/>
    <w:basedOn w:val="Standaar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2350</Characters>
  <Application>Microsoft Office Word</Application>
  <DocSecurity>0</DocSecurity>
  <Lines>19</Lines>
  <Paragraphs>5</Paragraphs>
  <ScaleCrop>false</ScaleCrop>
  <Company>Provincie Utrecht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Rauws, Maarten</dc:creator>
  <dc:description/>
  <cp:lastModifiedBy>Vries, Max de</cp:lastModifiedBy>
  <cp:revision>2</cp:revision>
  <dcterms:created xsi:type="dcterms:W3CDTF">2023-04-14T18:14:00Z</dcterms:created>
  <dcterms:modified xsi:type="dcterms:W3CDTF">2023-04-14T18:14:00Z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verklaring</vt:lpwstr>
  </property>
  <property fmtid="{D5CDD505-2E9C-101B-9397-08002B2CF9AE}" pid="4" name="_AuthorEmail">
    <vt:lpwstr>Maarten.Rauws@provincie-utrecht.nl</vt:lpwstr>
  </property>
  <property fmtid="{D5CDD505-2E9C-101B-9397-08002B2CF9AE}" pid="5" name="_AuthorEmailDisplayName">
    <vt:lpwstr>Rauws, Maarten</vt:lpwstr>
  </property>
  <property fmtid="{D5CDD505-2E9C-101B-9397-08002B2CF9AE}" pid="6" name="_ReviewingToolsShownOnce">
    <vt:lpwstr/>
  </property>
</Properties>
</file>