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EFA39" w14:textId="41949263" w:rsidR="007316BF" w:rsidRPr="0099680E" w:rsidRDefault="00504DD4">
      <w:pPr>
        <w:rPr>
          <w:rFonts w:ascii="Verdana" w:hAnsi="Verdana"/>
          <w:sz w:val="20"/>
          <w:szCs w:val="20"/>
        </w:rPr>
      </w:pPr>
      <w:r>
        <w:rPr>
          <w:rFonts w:ascii="Verdana" w:hAnsi="Verdana"/>
          <w:sz w:val="20"/>
          <w:szCs w:val="20"/>
        </w:rPr>
        <w:t xml:space="preserve"> </w:t>
      </w:r>
    </w:p>
    <w:p w14:paraId="564259B0" w14:textId="77777777" w:rsidR="00031C5F" w:rsidRPr="0099680E" w:rsidRDefault="00031C5F" w:rsidP="00007298">
      <w:pPr>
        <w:pStyle w:val="doTitel"/>
        <w:spacing w:line="14" w:lineRule="exact"/>
        <w:rPr>
          <w:rFonts w:ascii="Verdana" w:hAnsi="Verdana"/>
          <w:sz w:val="20"/>
          <w:szCs w:val="20"/>
        </w:rPr>
      </w:pPr>
    </w:p>
    <w:p w14:paraId="4A778DE1" w14:textId="77777777" w:rsidR="00007298" w:rsidRPr="0099680E" w:rsidRDefault="00007298" w:rsidP="00FF0C57">
      <w:pPr>
        <w:pStyle w:val="doTitel"/>
        <w:rPr>
          <w:rFonts w:ascii="Verdana" w:hAnsi="Verdana"/>
          <w:sz w:val="20"/>
          <w:szCs w:val="20"/>
        </w:rPr>
      </w:pPr>
    </w:p>
    <w:p w14:paraId="678ABB84" w14:textId="77777777" w:rsidR="00950B9D" w:rsidRPr="0099680E" w:rsidRDefault="00950B9D" w:rsidP="00950B9D">
      <w:pPr>
        <w:rPr>
          <w:rFonts w:ascii="Verdana" w:hAnsi="Verdana"/>
          <w:sz w:val="20"/>
          <w:szCs w:val="20"/>
        </w:rPr>
      </w:pPr>
    </w:p>
    <w:p w14:paraId="50489B6E" w14:textId="77777777" w:rsidR="00DE6283" w:rsidRPr="0099680E" w:rsidRDefault="00DE6283" w:rsidP="00950B9D">
      <w:pPr>
        <w:rPr>
          <w:rFonts w:ascii="Verdana" w:hAnsi="Verdana"/>
          <w:sz w:val="20"/>
          <w:szCs w:val="20"/>
        </w:rPr>
      </w:pPr>
    </w:p>
    <w:p w14:paraId="0C7FBB0F" w14:textId="2931C9EE" w:rsidR="00C060F3" w:rsidRPr="0099680E" w:rsidRDefault="00FD37E2" w:rsidP="00E82CCE">
      <w:pPr>
        <w:ind w:left="3042"/>
        <w:rPr>
          <w:rFonts w:ascii="Verdana" w:hAnsi="Verdana"/>
          <w:b/>
          <w:sz w:val="32"/>
          <w:szCs w:val="32"/>
        </w:rPr>
      </w:pPr>
      <w:r>
        <w:rPr>
          <w:rFonts w:ascii="Verdana" w:hAnsi="Verdana"/>
          <w:b/>
          <w:bCs/>
          <w:sz w:val="32"/>
          <w:szCs w:val="32"/>
        </w:rPr>
        <w:t>Bijlage</w:t>
      </w:r>
      <w:r w:rsidR="00421C5F">
        <w:rPr>
          <w:rFonts w:ascii="Verdana" w:hAnsi="Verdana"/>
          <w:b/>
          <w:bCs/>
          <w:sz w:val="32"/>
          <w:szCs w:val="32"/>
        </w:rPr>
        <w:t xml:space="preserve"> </w:t>
      </w:r>
      <w:r w:rsidR="004C2B40">
        <w:rPr>
          <w:rFonts w:ascii="Verdana" w:hAnsi="Verdana"/>
          <w:b/>
          <w:bCs/>
          <w:sz w:val="32"/>
          <w:szCs w:val="32"/>
        </w:rPr>
        <w:t>6</w:t>
      </w:r>
      <w:r w:rsidR="008A20B1">
        <w:rPr>
          <w:rFonts w:ascii="Verdana" w:hAnsi="Verdana"/>
          <w:b/>
          <w:bCs/>
          <w:sz w:val="32"/>
          <w:szCs w:val="32"/>
        </w:rPr>
        <w:t>a.</w:t>
      </w:r>
      <w:r w:rsidR="008E20FC">
        <w:rPr>
          <w:rFonts w:ascii="Verdana" w:hAnsi="Verdana"/>
          <w:b/>
          <w:bCs/>
          <w:sz w:val="32"/>
          <w:szCs w:val="32"/>
        </w:rPr>
        <w:t xml:space="preserve"> </w:t>
      </w:r>
      <w:r w:rsidR="00490991" w:rsidRPr="0099680E">
        <w:rPr>
          <w:rFonts w:ascii="Verdana" w:hAnsi="Verdana"/>
          <w:b/>
          <w:sz w:val="32"/>
          <w:szCs w:val="32"/>
        </w:rPr>
        <w:t>Verplichte invulformulieren</w:t>
      </w:r>
      <w:r w:rsidR="003A07AF">
        <w:rPr>
          <w:rFonts w:ascii="Verdana" w:hAnsi="Verdana"/>
          <w:b/>
          <w:sz w:val="32"/>
          <w:szCs w:val="32"/>
        </w:rPr>
        <w:t xml:space="preserve"> Deel 2</w:t>
      </w:r>
      <w:r w:rsidR="00FA2EB4">
        <w:rPr>
          <w:rFonts w:ascii="Verdana" w:hAnsi="Verdana"/>
          <w:b/>
          <w:sz w:val="32"/>
          <w:szCs w:val="32"/>
        </w:rPr>
        <w:t xml:space="preserve"> </w:t>
      </w:r>
      <w:r w:rsidR="003A07AF">
        <w:rPr>
          <w:rFonts w:ascii="Verdana" w:hAnsi="Verdana"/>
          <w:b/>
          <w:sz w:val="32"/>
          <w:szCs w:val="32"/>
        </w:rPr>
        <w:t>Geschiktheidseisen</w:t>
      </w:r>
      <w:r w:rsidR="008C7D4F">
        <w:rPr>
          <w:rFonts w:ascii="Verdana" w:hAnsi="Verdana"/>
          <w:b/>
          <w:sz w:val="32"/>
          <w:szCs w:val="32"/>
        </w:rPr>
        <w:t xml:space="preserve"> en Programma van eisen</w:t>
      </w:r>
      <w:r w:rsidR="009D147C">
        <w:rPr>
          <w:rFonts w:ascii="Verdana" w:hAnsi="Verdana"/>
          <w:b/>
          <w:sz w:val="32"/>
          <w:szCs w:val="32"/>
        </w:rPr>
        <w:t xml:space="preserve"> </w:t>
      </w:r>
      <w:r w:rsidR="00CF7E90">
        <w:rPr>
          <w:rFonts w:ascii="Verdana" w:hAnsi="Verdana"/>
          <w:b/>
          <w:sz w:val="32"/>
          <w:szCs w:val="32"/>
        </w:rPr>
        <w:t>perceel 1</w:t>
      </w:r>
    </w:p>
    <w:p w14:paraId="1B37D7BD" w14:textId="77777777" w:rsidR="00490991" w:rsidRPr="0099680E" w:rsidRDefault="00C060F3" w:rsidP="00E82CCE">
      <w:pPr>
        <w:ind w:left="3042"/>
        <w:rPr>
          <w:rFonts w:ascii="Verdana" w:hAnsi="Verdana"/>
          <w:b/>
          <w:sz w:val="32"/>
          <w:szCs w:val="32"/>
        </w:rPr>
      </w:pPr>
      <w:r w:rsidRPr="0099680E">
        <w:rPr>
          <w:rFonts w:ascii="Verdana" w:hAnsi="Verdana"/>
          <w:b/>
          <w:sz w:val="32"/>
          <w:szCs w:val="32"/>
        </w:rPr>
        <w:t xml:space="preserve">  </w:t>
      </w:r>
    </w:p>
    <w:p w14:paraId="485C245C" w14:textId="77777777" w:rsidR="00AC37CD" w:rsidRPr="0099680E" w:rsidRDefault="00AC37CD" w:rsidP="00E82CCE">
      <w:pPr>
        <w:ind w:left="3042"/>
        <w:rPr>
          <w:rFonts w:ascii="Verdana" w:hAnsi="Verdana"/>
          <w:b/>
          <w:sz w:val="24"/>
          <w:szCs w:val="24"/>
        </w:rPr>
      </w:pPr>
    </w:p>
    <w:p w14:paraId="11EBA7D4" w14:textId="77777777" w:rsidR="00AC37CD" w:rsidRPr="0099680E" w:rsidRDefault="00AC37CD" w:rsidP="27117A19">
      <w:pPr>
        <w:ind w:left="2836"/>
        <w:rPr>
          <w:rFonts w:ascii="Verdana" w:hAnsi="Verdana"/>
          <w:b/>
          <w:sz w:val="24"/>
          <w:szCs w:val="24"/>
        </w:rPr>
      </w:pPr>
    </w:p>
    <w:p w14:paraId="3D4D50E1" w14:textId="4B6404C7" w:rsidR="00560A3D" w:rsidRPr="0099680E" w:rsidRDefault="00560A3D" w:rsidP="00560A3D">
      <w:pPr>
        <w:ind w:left="3042"/>
        <w:rPr>
          <w:rFonts w:ascii="Verdana" w:hAnsi="Verdana"/>
          <w:b/>
          <w:sz w:val="24"/>
          <w:szCs w:val="24"/>
        </w:rPr>
      </w:pPr>
      <w:r>
        <w:rPr>
          <w:rFonts w:ascii="Verdana" w:hAnsi="Verdana"/>
          <w:b/>
          <w:sz w:val="24"/>
          <w:szCs w:val="24"/>
        </w:rPr>
        <w:t>B</w:t>
      </w:r>
      <w:r w:rsidRPr="0099680E">
        <w:rPr>
          <w:rFonts w:ascii="Verdana" w:hAnsi="Verdana"/>
          <w:b/>
          <w:sz w:val="24"/>
          <w:szCs w:val="24"/>
        </w:rPr>
        <w:t>ehorende bij</w:t>
      </w:r>
      <w:r>
        <w:rPr>
          <w:rFonts w:ascii="Verdana" w:hAnsi="Verdana"/>
          <w:b/>
          <w:sz w:val="24"/>
          <w:szCs w:val="24"/>
        </w:rPr>
        <w:t xml:space="preserve"> de </w:t>
      </w:r>
      <w:r w:rsidRPr="00DE3AE2">
        <w:rPr>
          <w:rFonts w:ascii="Verdana" w:hAnsi="Verdana"/>
          <w:b/>
          <w:sz w:val="24"/>
          <w:szCs w:val="24"/>
        </w:rPr>
        <w:t xml:space="preserve">Openbare Europese aanbesteding </w:t>
      </w:r>
      <w:r w:rsidR="00817CC8">
        <w:rPr>
          <w:rFonts w:ascii="Verdana" w:hAnsi="Verdana"/>
          <w:b/>
          <w:sz w:val="24"/>
          <w:szCs w:val="24"/>
        </w:rPr>
        <w:t>‘</w:t>
      </w:r>
      <w:r w:rsidR="00D14F8D" w:rsidRPr="00D14F8D">
        <w:rPr>
          <w:rFonts w:ascii="Verdana" w:hAnsi="Verdana"/>
          <w:b/>
          <w:bCs/>
          <w:sz w:val="24"/>
          <w:szCs w:val="24"/>
        </w:rPr>
        <w:t>Testen van</w:t>
      </w:r>
      <w:r w:rsidR="00D14F8D">
        <w:rPr>
          <w:rFonts w:ascii="Verdana" w:hAnsi="Verdana"/>
          <w:b/>
          <w:bCs/>
          <w:sz w:val="24"/>
          <w:szCs w:val="24"/>
        </w:rPr>
        <w:t xml:space="preserve"> </w:t>
      </w:r>
      <w:r w:rsidR="00D14F8D" w:rsidRPr="00D14F8D">
        <w:rPr>
          <w:rFonts w:ascii="Verdana" w:hAnsi="Verdana"/>
          <w:b/>
          <w:bCs/>
          <w:sz w:val="24"/>
          <w:szCs w:val="24"/>
        </w:rPr>
        <w:t>(on)gemotoriseerde voertuigen, verkeersproducten (en aanverwanten)</w:t>
      </w:r>
      <w:r w:rsidR="00415705">
        <w:rPr>
          <w:rFonts w:ascii="Verdana" w:hAnsi="Verdana"/>
          <w:b/>
          <w:bCs/>
          <w:sz w:val="24"/>
          <w:szCs w:val="24"/>
        </w:rPr>
        <w:t xml:space="preserve">, </w:t>
      </w:r>
      <w:r w:rsidR="00D14F8D" w:rsidRPr="00D14F8D">
        <w:rPr>
          <w:rFonts w:ascii="Verdana" w:hAnsi="Verdana"/>
          <w:b/>
          <w:bCs/>
          <w:sz w:val="24"/>
          <w:szCs w:val="24"/>
        </w:rPr>
        <w:t xml:space="preserve">Non </w:t>
      </w:r>
      <w:proofErr w:type="spellStart"/>
      <w:r w:rsidR="00D14F8D" w:rsidRPr="00D14F8D">
        <w:rPr>
          <w:rFonts w:ascii="Verdana" w:hAnsi="Verdana"/>
          <w:b/>
          <w:bCs/>
          <w:sz w:val="24"/>
          <w:szCs w:val="24"/>
        </w:rPr>
        <w:t>road</w:t>
      </w:r>
      <w:proofErr w:type="spellEnd"/>
      <w:r w:rsidR="00D14F8D" w:rsidRPr="00D14F8D">
        <w:rPr>
          <w:rFonts w:ascii="Verdana" w:hAnsi="Verdana"/>
          <w:b/>
          <w:bCs/>
          <w:sz w:val="24"/>
          <w:szCs w:val="24"/>
        </w:rPr>
        <w:t xml:space="preserve"> mobile </w:t>
      </w:r>
      <w:proofErr w:type="spellStart"/>
      <w:r w:rsidR="00D14F8D" w:rsidRPr="00D14F8D">
        <w:rPr>
          <w:rFonts w:ascii="Verdana" w:hAnsi="Verdana"/>
          <w:b/>
          <w:bCs/>
          <w:sz w:val="24"/>
          <w:szCs w:val="24"/>
        </w:rPr>
        <w:t>machinery</w:t>
      </w:r>
      <w:proofErr w:type="spellEnd"/>
      <w:r w:rsidR="00D14F8D" w:rsidRPr="00D14F8D">
        <w:rPr>
          <w:rFonts w:ascii="Verdana" w:hAnsi="Verdana"/>
          <w:b/>
          <w:bCs/>
          <w:sz w:val="24"/>
          <w:szCs w:val="24"/>
        </w:rPr>
        <w:t xml:space="preserve"> (NRMM</w:t>
      </w:r>
      <w:r w:rsidR="00D14F8D">
        <w:rPr>
          <w:rFonts w:ascii="Verdana" w:hAnsi="Verdana"/>
          <w:b/>
          <w:bCs/>
          <w:sz w:val="24"/>
          <w:szCs w:val="24"/>
        </w:rPr>
        <w:t>)</w:t>
      </w:r>
      <w:r w:rsidR="00415705">
        <w:rPr>
          <w:rFonts w:ascii="Verdana" w:hAnsi="Verdana"/>
          <w:b/>
          <w:bCs/>
          <w:sz w:val="24"/>
          <w:szCs w:val="24"/>
        </w:rPr>
        <w:t xml:space="preserve"> en Drones</w:t>
      </w:r>
      <w:r w:rsidR="00817CC8">
        <w:rPr>
          <w:rFonts w:ascii="Verdana" w:hAnsi="Verdana"/>
          <w:b/>
          <w:bCs/>
          <w:sz w:val="24"/>
          <w:szCs w:val="24"/>
        </w:rPr>
        <w:t>’.</w:t>
      </w:r>
    </w:p>
    <w:p w14:paraId="3B87B201" w14:textId="77777777" w:rsidR="00490991" w:rsidRPr="0099680E" w:rsidRDefault="00490991" w:rsidP="00490991">
      <w:pPr>
        <w:rPr>
          <w:rFonts w:ascii="Verdana" w:hAnsi="Verdana"/>
          <w:b/>
          <w:bCs/>
          <w:sz w:val="24"/>
          <w:szCs w:val="24"/>
        </w:rPr>
      </w:pPr>
    </w:p>
    <w:p w14:paraId="5FC49E23" w14:textId="77777777" w:rsidR="00490991" w:rsidRPr="0099680E" w:rsidRDefault="00490991" w:rsidP="00490991">
      <w:pPr>
        <w:rPr>
          <w:rFonts w:ascii="Verdana" w:hAnsi="Verdana"/>
          <w:b/>
          <w:bCs/>
          <w:sz w:val="24"/>
          <w:szCs w:val="24"/>
        </w:rPr>
      </w:pPr>
    </w:p>
    <w:p w14:paraId="4E73A35C" w14:textId="77777777" w:rsidR="00490991" w:rsidRPr="0099680E" w:rsidRDefault="00490991" w:rsidP="00490991">
      <w:pPr>
        <w:rPr>
          <w:rFonts w:ascii="Verdana" w:hAnsi="Verdana"/>
          <w:b/>
          <w:bCs/>
          <w:sz w:val="24"/>
          <w:szCs w:val="24"/>
        </w:rPr>
      </w:pPr>
    </w:p>
    <w:p w14:paraId="454ECE33" w14:textId="77777777" w:rsidR="00490991" w:rsidRPr="0099680E" w:rsidRDefault="00490991" w:rsidP="00490991">
      <w:pPr>
        <w:rPr>
          <w:rFonts w:ascii="Verdana" w:hAnsi="Verdana"/>
          <w:b/>
          <w:bCs/>
          <w:sz w:val="24"/>
          <w:szCs w:val="24"/>
        </w:rPr>
      </w:pPr>
    </w:p>
    <w:p w14:paraId="7B4942D4" w14:textId="77777777" w:rsidR="00490991" w:rsidRPr="0099680E" w:rsidRDefault="00490991" w:rsidP="00490991">
      <w:pPr>
        <w:rPr>
          <w:rFonts w:ascii="Verdana" w:hAnsi="Verdana"/>
          <w:b/>
          <w:bCs/>
          <w:sz w:val="24"/>
          <w:szCs w:val="24"/>
        </w:rPr>
      </w:pPr>
    </w:p>
    <w:p w14:paraId="4495CA15" w14:textId="3430CD20" w:rsidR="00490991" w:rsidRPr="002931C4" w:rsidRDefault="00490991" w:rsidP="00490991">
      <w:pPr>
        <w:rPr>
          <w:rFonts w:ascii="Verdana" w:hAnsi="Verdana"/>
          <w:b/>
          <w:bCs/>
          <w:sz w:val="24"/>
          <w:szCs w:val="24"/>
          <w:lang w:val="de-DE"/>
        </w:rPr>
      </w:pPr>
      <w:proofErr w:type="spellStart"/>
      <w:r w:rsidRPr="002931C4">
        <w:rPr>
          <w:rFonts w:ascii="Verdana" w:hAnsi="Verdana"/>
          <w:bCs/>
          <w:sz w:val="24"/>
          <w:szCs w:val="24"/>
          <w:lang w:val="de-DE"/>
        </w:rPr>
        <w:t>met</w:t>
      </w:r>
      <w:proofErr w:type="spellEnd"/>
      <w:r w:rsidRPr="002931C4">
        <w:rPr>
          <w:rFonts w:ascii="Verdana" w:hAnsi="Verdana"/>
          <w:bCs/>
          <w:sz w:val="24"/>
          <w:szCs w:val="24"/>
          <w:lang w:val="de-DE"/>
        </w:rPr>
        <w:t xml:space="preserve"> </w:t>
      </w:r>
      <w:proofErr w:type="spellStart"/>
      <w:r w:rsidRPr="002931C4">
        <w:rPr>
          <w:rFonts w:ascii="Verdana" w:hAnsi="Verdana"/>
          <w:bCs/>
          <w:sz w:val="24"/>
          <w:szCs w:val="24"/>
          <w:lang w:val="de-DE"/>
        </w:rPr>
        <w:t>referentienummer</w:t>
      </w:r>
      <w:proofErr w:type="spellEnd"/>
      <w:r w:rsidRPr="002931C4">
        <w:rPr>
          <w:rFonts w:ascii="Verdana" w:hAnsi="Verdana"/>
          <w:bCs/>
          <w:sz w:val="24"/>
          <w:szCs w:val="24"/>
          <w:lang w:val="de-DE"/>
        </w:rPr>
        <w:tab/>
        <w:t>:</w:t>
      </w:r>
      <w:r w:rsidRPr="002931C4">
        <w:rPr>
          <w:rFonts w:ascii="Verdana" w:hAnsi="Verdana"/>
          <w:b/>
          <w:bCs/>
          <w:sz w:val="24"/>
          <w:szCs w:val="24"/>
          <w:lang w:val="de-DE"/>
        </w:rPr>
        <w:t xml:space="preserve"> </w:t>
      </w:r>
      <w:r w:rsidR="00BB37D2" w:rsidRPr="002931C4">
        <w:rPr>
          <w:rFonts w:ascii="Verdana" w:hAnsi="Verdana"/>
          <w:b/>
          <w:bCs/>
          <w:sz w:val="24"/>
          <w:szCs w:val="24"/>
          <w:lang w:val="de-DE"/>
        </w:rPr>
        <w:t>TN395140</w:t>
      </w:r>
    </w:p>
    <w:p w14:paraId="41766643" w14:textId="77777777" w:rsidR="00490991" w:rsidRPr="002931C4" w:rsidRDefault="00490991" w:rsidP="00490991">
      <w:pPr>
        <w:rPr>
          <w:rFonts w:ascii="Verdana" w:hAnsi="Verdana"/>
          <w:b/>
          <w:bCs/>
          <w:sz w:val="24"/>
          <w:szCs w:val="24"/>
          <w:lang w:val="de-DE"/>
        </w:rPr>
      </w:pPr>
    </w:p>
    <w:p w14:paraId="76DED7A1" w14:textId="2BBD388F" w:rsidR="00415705" w:rsidRPr="002931C4" w:rsidRDefault="00490991" w:rsidP="00490991">
      <w:pPr>
        <w:rPr>
          <w:rFonts w:ascii="Verdana" w:hAnsi="Verdana"/>
          <w:b/>
          <w:bCs/>
          <w:sz w:val="24"/>
          <w:szCs w:val="24"/>
          <w:lang w:val="de-DE"/>
        </w:rPr>
      </w:pPr>
      <w:proofErr w:type="spellStart"/>
      <w:r w:rsidRPr="002931C4">
        <w:rPr>
          <w:rFonts w:ascii="Verdana" w:hAnsi="Verdana"/>
          <w:bCs/>
          <w:sz w:val="24"/>
          <w:szCs w:val="24"/>
          <w:lang w:val="de-DE"/>
        </w:rPr>
        <w:t>datum</w:t>
      </w:r>
      <w:proofErr w:type="spellEnd"/>
      <w:r w:rsidRPr="002931C4">
        <w:rPr>
          <w:rFonts w:ascii="Verdana" w:hAnsi="Verdana"/>
          <w:bCs/>
          <w:sz w:val="24"/>
          <w:szCs w:val="24"/>
          <w:lang w:val="de-DE"/>
        </w:rPr>
        <w:tab/>
      </w:r>
      <w:r w:rsidRPr="002931C4">
        <w:rPr>
          <w:rFonts w:ascii="Verdana" w:hAnsi="Verdana"/>
          <w:bCs/>
          <w:sz w:val="24"/>
          <w:szCs w:val="24"/>
          <w:lang w:val="de-DE"/>
        </w:rPr>
        <w:tab/>
      </w:r>
      <w:r w:rsidRPr="002931C4">
        <w:rPr>
          <w:rFonts w:ascii="Verdana" w:hAnsi="Verdana"/>
          <w:bCs/>
          <w:sz w:val="24"/>
          <w:szCs w:val="24"/>
          <w:lang w:val="de-DE"/>
        </w:rPr>
        <w:tab/>
        <w:t>:</w:t>
      </w:r>
      <w:r w:rsidRPr="002931C4">
        <w:rPr>
          <w:rFonts w:ascii="Verdana" w:hAnsi="Verdana"/>
          <w:b/>
          <w:bCs/>
          <w:sz w:val="24"/>
          <w:szCs w:val="24"/>
          <w:lang w:val="de-DE"/>
        </w:rPr>
        <w:t xml:space="preserve"> </w:t>
      </w:r>
      <w:proofErr w:type="spellStart"/>
      <w:r w:rsidR="002931C4" w:rsidRPr="002931C4">
        <w:rPr>
          <w:rFonts w:ascii="Verdana" w:hAnsi="Verdana"/>
          <w:b/>
          <w:bCs/>
          <w:sz w:val="24"/>
          <w:szCs w:val="24"/>
          <w:lang w:val="de-DE"/>
        </w:rPr>
        <w:t>april</w:t>
      </w:r>
      <w:proofErr w:type="spellEnd"/>
      <w:r w:rsidR="00BB37D2" w:rsidRPr="002931C4">
        <w:rPr>
          <w:rFonts w:ascii="Verdana" w:hAnsi="Verdana"/>
          <w:b/>
          <w:bCs/>
          <w:sz w:val="24"/>
          <w:szCs w:val="24"/>
          <w:lang w:val="de-DE"/>
        </w:rPr>
        <w:t xml:space="preserve"> 2023</w:t>
      </w:r>
    </w:p>
    <w:p w14:paraId="43DF2518" w14:textId="77777777" w:rsidR="00490991" w:rsidRPr="002931C4" w:rsidRDefault="00490991" w:rsidP="00490991">
      <w:pPr>
        <w:rPr>
          <w:rFonts w:ascii="Verdana" w:hAnsi="Verdana"/>
          <w:b/>
          <w:bCs/>
          <w:sz w:val="24"/>
          <w:szCs w:val="24"/>
          <w:lang w:val="de-DE"/>
        </w:rPr>
      </w:pPr>
    </w:p>
    <w:p w14:paraId="0669E128" w14:textId="37F680B3" w:rsidR="00DE6283" w:rsidRPr="00307093" w:rsidRDefault="00307093" w:rsidP="00950B9D">
      <w:pPr>
        <w:rPr>
          <w:rFonts w:ascii="Verdana" w:hAnsi="Verdana"/>
          <w:sz w:val="20"/>
          <w:szCs w:val="20"/>
        </w:rPr>
      </w:pPr>
      <w:r w:rsidRPr="00BE43CC">
        <w:rPr>
          <w:rFonts w:ascii="Verdana" w:hAnsi="Verdana"/>
          <w:sz w:val="24"/>
          <w:szCs w:val="24"/>
        </w:rPr>
        <w:t>Inschrijving op perceel</w:t>
      </w:r>
      <w:r>
        <w:rPr>
          <w:rFonts w:ascii="Verdana" w:hAnsi="Verdana"/>
          <w:b/>
          <w:bCs/>
          <w:sz w:val="24"/>
          <w:szCs w:val="24"/>
        </w:rPr>
        <w:t xml:space="preserve"> </w:t>
      </w:r>
      <w:r w:rsidRPr="00BE43CC">
        <w:rPr>
          <w:rFonts w:ascii="Verdana" w:hAnsi="Verdana"/>
          <w:sz w:val="24"/>
          <w:szCs w:val="24"/>
        </w:rPr>
        <w:t>:</w:t>
      </w:r>
      <w:r>
        <w:rPr>
          <w:rFonts w:ascii="Verdana" w:hAnsi="Verdana"/>
          <w:sz w:val="24"/>
          <w:szCs w:val="24"/>
        </w:rPr>
        <w:t xml:space="preserve"> </w:t>
      </w:r>
      <w:r w:rsidRPr="00307093">
        <w:rPr>
          <w:rFonts w:ascii="Verdana" w:hAnsi="Verdana"/>
          <w:b/>
          <w:bCs/>
          <w:sz w:val="24"/>
          <w:szCs w:val="24"/>
        </w:rPr>
        <w:t>perceel 1</w:t>
      </w:r>
      <w:r>
        <w:rPr>
          <w:rFonts w:ascii="Verdana" w:hAnsi="Verdana"/>
          <w:sz w:val="24"/>
          <w:szCs w:val="24"/>
        </w:rPr>
        <w:t xml:space="preserve"> </w:t>
      </w:r>
    </w:p>
    <w:p w14:paraId="26EF7501" w14:textId="77777777" w:rsidR="00DE6283" w:rsidRPr="00307093" w:rsidRDefault="00DE6283" w:rsidP="00950B9D">
      <w:pPr>
        <w:rPr>
          <w:rFonts w:ascii="Verdana" w:hAnsi="Verdana"/>
          <w:sz w:val="20"/>
          <w:szCs w:val="20"/>
        </w:rPr>
      </w:pPr>
    </w:p>
    <w:p w14:paraId="4B68670D" w14:textId="77777777" w:rsidR="00DE6283" w:rsidRPr="00307093" w:rsidRDefault="00DE6283" w:rsidP="00950B9D">
      <w:pPr>
        <w:rPr>
          <w:rFonts w:ascii="Verdana" w:hAnsi="Verdana"/>
          <w:sz w:val="20"/>
          <w:szCs w:val="20"/>
        </w:rPr>
      </w:pPr>
    </w:p>
    <w:p w14:paraId="7F4646B2" w14:textId="77777777" w:rsidR="00DE6283" w:rsidRPr="00307093" w:rsidRDefault="00DE6283" w:rsidP="00950B9D">
      <w:pPr>
        <w:rPr>
          <w:rFonts w:ascii="Verdana" w:hAnsi="Verdana"/>
          <w:sz w:val="20"/>
          <w:szCs w:val="20"/>
        </w:rPr>
      </w:pPr>
    </w:p>
    <w:p w14:paraId="461306DC" w14:textId="77777777" w:rsidR="00DE6283" w:rsidRPr="00307093" w:rsidRDefault="00DE6283" w:rsidP="00950B9D">
      <w:pPr>
        <w:rPr>
          <w:rFonts w:ascii="Verdana" w:hAnsi="Verdana"/>
          <w:sz w:val="20"/>
          <w:szCs w:val="20"/>
        </w:rPr>
      </w:pPr>
    </w:p>
    <w:p w14:paraId="62FB0AD9" w14:textId="77777777" w:rsidR="00DE6283" w:rsidRPr="00307093" w:rsidRDefault="00DE6283" w:rsidP="00950B9D">
      <w:pPr>
        <w:rPr>
          <w:rFonts w:ascii="Verdana" w:hAnsi="Verdana"/>
          <w:sz w:val="20"/>
          <w:szCs w:val="20"/>
        </w:rPr>
      </w:pPr>
    </w:p>
    <w:p w14:paraId="53DC1A5F" w14:textId="77777777" w:rsidR="00DE6283" w:rsidRPr="00307093" w:rsidRDefault="00DE6283" w:rsidP="00950B9D">
      <w:pPr>
        <w:rPr>
          <w:rFonts w:ascii="Verdana" w:hAnsi="Verdana"/>
          <w:sz w:val="20"/>
          <w:szCs w:val="20"/>
        </w:rPr>
      </w:pPr>
    </w:p>
    <w:p w14:paraId="3DEC8BCC" w14:textId="77777777" w:rsidR="00DE6283" w:rsidRPr="00307093" w:rsidRDefault="00DE6283" w:rsidP="00950B9D">
      <w:pPr>
        <w:rPr>
          <w:rFonts w:ascii="Verdana" w:hAnsi="Verdana"/>
          <w:sz w:val="20"/>
          <w:szCs w:val="20"/>
        </w:rPr>
      </w:pPr>
    </w:p>
    <w:p w14:paraId="36BBF06B" w14:textId="77777777" w:rsidR="00DE6283" w:rsidRPr="00307093" w:rsidRDefault="00DE6283" w:rsidP="00950B9D">
      <w:pPr>
        <w:rPr>
          <w:rFonts w:ascii="Verdana" w:hAnsi="Verdana"/>
          <w:sz w:val="20"/>
          <w:szCs w:val="20"/>
        </w:rPr>
      </w:pPr>
    </w:p>
    <w:p w14:paraId="63031482" w14:textId="77777777" w:rsidR="00DE6283" w:rsidRPr="00307093" w:rsidRDefault="00DE6283" w:rsidP="00950B9D">
      <w:pPr>
        <w:rPr>
          <w:rFonts w:ascii="Verdana" w:hAnsi="Verdana"/>
          <w:sz w:val="20"/>
          <w:szCs w:val="20"/>
        </w:rPr>
      </w:pPr>
    </w:p>
    <w:p w14:paraId="08369EB0" w14:textId="77777777" w:rsidR="00DE6283" w:rsidRPr="00307093" w:rsidRDefault="00DE6283" w:rsidP="00950B9D">
      <w:pPr>
        <w:rPr>
          <w:rFonts w:ascii="Verdana" w:hAnsi="Verdana"/>
          <w:sz w:val="20"/>
          <w:szCs w:val="20"/>
        </w:rPr>
      </w:pPr>
    </w:p>
    <w:p w14:paraId="32728926" w14:textId="77777777" w:rsidR="00DE6283" w:rsidRPr="00307093" w:rsidRDefault="00DE6283" w:rsidP="00950B9D">
      <w:pPr>
        <w:rPr>
          <w:rFonts w:ascii="Verdana" w:hAnsi="Verdana"/>
          <w:sz w:val="20"/>
          <w:szCs w:val="20"/>
        </w:rPr>
      </w:pPr>
    </w:p>
    <w:p w14:paraId="6F044E05" w14:textId="77777777" w:rsidR="00DE6283" w:rsidRPr="00307093" w:rsidRDefault="00DE6283" w:rsidP="00950B9D">
      <w:pPr>
        <w:rPr>
          <w:rFonts w:ascii="Verdana" w:hAnsi="Verdana"/>
          <w:sz w:val="20"/>
          <w:szCs w:val="20"/>
        </w:rPr>
      </w:pPr>
    </w:p>
    <w:p w14:paraId="13320025" w14:textId="77777777" w:rsidR="00DE6283" w:rsidRPr="00307093" w:rsidRDefault="00DE6283" w:rsidP="00950B9D">
      <w:pPr>
        <w:rPr>
          <w:rFonts w:ascii="Verdana" w:hAnsi="Verdana"/>
          <w:sz w:val="20"/>
          <w:szCs w:val="20"/>
        </w:rPr>
      </w:pPr>
    </w:p>
    <w:p w14:paraId="003C3555" w14:textId="77777777" w:rsidR="00DE6283" w:rsidRPr="00307093" w:rsidRDefault="00DE6283" w:rsidP="00950B9D">
      <w:pPr>
        <w:rPr>
          <w:rFonts w:ascii="Verdana" w:hAnsi="Verdana"/>
          <w:sz w:val="20"/>
          <w:szCs w:val="20"/>
        </w:rPr>
      </w:pPr>
    </w:p>
    <w:p w14:paraId="20D69F99" w14:textId="77777777" w:rsidR="00DE6283" w:rsidRPr="00307093" w:rsidRDefault="00DE6283" w:rsidP="00950B9D">
      <w:pPr>
        <w:rPr>
          <w:rFonts w:ascii="Verdana" w:hAnsi="Verdana"/>
          <w:sz w:val="20"/>
          <w:szCs w:val="20"/>
        </w:rPr>
      </w:pPr>
    </w:p>
    <w:p w14:paraId="64B58061" w14:textId="77777777" w:rsidR="00DE6283" w:rsidRPr="00307093" w:rsidRDefault="00DE6283" w:rsidP="00950B9D">
      <w:pPr>
        <w:rPr>
          <w:rFonts w:ascii="Verdana" w:hAnsi="Verdana"/>
          <w:sz w:val="20"/>
          <w:szCs w:val="20"/>
        </w:rPr>
      </w:pPr>
    </w:p>
    <w:p w14:paraId="220B02A0" w14:textId="77777777" w:rsidR="00DE6283" w:rsidRPr="00307093" w:rsidRDefault="00DE6283" w:rsidP="00950B9D">
      <w:pPr>
        <w:rPr>
          <w:rFonts w:ascii="Verdana" w:hAnsi="Verdana"/>
          <w:sz w:val="20"/>
          <w:szCs w:val="20"/>
        </w:rPr>
      </w:pPr>
    </w:p>
    <w:p w14:paraId="1B70717E" w14:textId="77777777" w:rsidR="00DE6283" w:rsidRPr="00307093" w:rsidRDefault="00DE6283" w:rsidP="00950B9D">
      <w:pPr>
        <w:rPr>
          <w:rFonts w:ascii="Verdana" w:hAnsi="Verdana"/>
          <w:sz w:val="20"/>
          <w:szCs w:val="20"/>
        </w:rPr>
      </w:pPr>
    </w:p>
    <w:p w14:paraId="43BEBF8C" w14:textId="77777777" w:rsidR="00DE6283" w:rsidRPr="00307093" w:rsidRDefault="00DE6283" w:rsidP="00950B9D">
      <w:pPr>
        <w:rPr>
          <w:rFonts w:ascii="Verdana" w:hAnsi="Verdana"/>
          <w:sz w:val="20"/>
          <w:szCs w:val="20"/>
        </w:rPr>
      </w:pPr>
    </w:p>
    <w:p w14:paraId="07C7305C" w14:textId="77777777" w:rsidR="00DE6283" w:rsidRPr="00307093" w:rsidRDefault="00DE6283" w:rsidP="00950B9D">
      <w:pPr>
        <w:rPr>
          <w:rFonts w:ascii="Verdana" w:hAnsi="Verdana"/>
          <w:sz w:val="20"/>
          <w:szCs w:val="20"/>
        </w:rPr>
      </w:pPr>
    </w:p>
    <w:p w14:paraId="7F96EC5F" w14:textId="77777777" w:rsidR="00DE6283" w:rsidRPr="00307093" w:rsidRDefault="00DE6283" w:rsidP="00950B9D">
      <w:pPr>
        <w:rPr>
          <w:rFonts w:ascii="Verdana" w:hAnsi="Verdana"/>
          <w:sz w:val="20"/>
          <w:szCs w:val="20"/>
        </w:rPr>
      </w:pPr>
    </w:p>
    <w:p w14:paraId="5BF6E621" w14:textId="77777777" w:rsidR="00DE6283" w:rsidRPr="00307093" w:rsidRDefault="00DE6283" w:rsidP="00950B9D">
      <w:pPr>
        <w:rPr>
          <w:rFonts w:ascii="Verdana" w:hAnsi="Verdana"/>
          <w:sz w:val="20"/>
          <w:szCs w:val="20"/>
        </w:rPr>
      </w:pPr>
    </w:p>
    <w:p w14:paraId="29E7764D" w14:textId="77777777" w:rsidR="00DE6283" w:rsidRPr="00307093" w:rsidRDefault="00DE6283" w:rsidP="00950B9D">
      <w:pPr>
        <w:rPr>
          <w:rFonts w:ascii="Verdana" w:hAnsi="Verdana"/>
          <w:sz w:val="20"/>
          <w:szCs w:val="20"/>
        </w:rPr>
      </w:pPr>
    </w:p>
    <w:p w14:paraId="2FB23A8C" w14:textId="77777777" w:rsidR="00DE6283" w:rsidRPr="00307093" w:rsidRDefault="00DE6283" w:rsidP="00950B9D">
      <w:pPr>
        <w:rPr>
          <w:rFonts w:ascii="Verdana" w:hAnsi="Verdana"/>
          <w:sz w:val="20"/>
          <w:szCs w:val="20"/>
        </w:rPr>
      </w:pPr>
    </w:p>
    <w:p w14:paraId="637CC6C7" w14:textId="77777777" w:rsidR="00DE6283" w:rsidRPr="0099680E" w:rsidRDefault="0099680E" w:rsidP="0099680E">
      <w:pPr>
        <w:pStyle w:val="Kop1"/>
        <w:ind w:left="284" w:hanging="284"/>
        <w:rPr>
          <w:rFonts w:ascii="Verdana" w:hAnsi="Verdana"/>
          <w:caps w:val="0"/>
          <w:sz w:val="32"/>
          <w:szCs w:val="32"/>
        </w:rPr>
      </w:pPr>
      <w:bookmarkStart w:id="0" w:name="_Toc403469887"/>
      <w:bookmarkStart w:id="1" w:name="_Toc403470381"/>
      <w:bookmarkStart w:id="2" w:name="_Toc403470506"/>
      <w:bookmarkStart w:id="3" w:name="_Toc114146841"/>
      <w:bookmarkStart w:id="4" w:name="_Toc133329170"/>
      <w:r w:rsidRPr="0099680E">
        <w:rPr>
          <w:rFonts w:ascii="Verdana" w:hAnsi="Verdana"/>
          <w:caps w:val="0"/>
          <w:sz w:val="32"/>
          <w:szCs w:val="32"/>
        </w:rPr>
        <w:t>Inhoudsopgave</w:t>
      </w:r>
      <w:bookmarkEnd w:id="0"/>
      <w:bookmarkEnd w:id="1"/>
      <w:bookmarkEnd w:id="2"/>
      <w:bookmarkEnd w:id="3"/>
      <w:bookmarkEnd w:id="4"/>
    </w:p>
    <w:p w14:paraId="44E2A9CB" w14:textId="77777777" w:rsidR="00533B11" w:rsidRPr="0099680E" w:rsidRDefault="00533B11" w:rsidP="00950B9D">
      <w:pPr>
        <w:rPr>
          <w:rFonts w:ascii="Verdana" w:hAnsi="Verdana"/>
          <w:b/>
          <w:sz w:val="20"/>
          <w:szCs w:val="20"/>
        </w:rPr>
      </w:pPr>
    </w:p>
    <w:p w14:paraId="4698A0FF" w14:textId="77777777" w:rsidR="0099680E" w:rsidRDefault="0099680E" w:rsidP="0006510E">
      <w:pPr>
        <w:contextualSpacing/>
        <w:rPr>
          <w:rFonts w:ascii="Verdana" w:hAnsi="Verdana"/>
          <w:b/>
          <w:sz w:val="20"/>
          <w:szCs w:val="20"/>
        </w:rPr>
      </w:pPr>
    </w:p>
    <w:p w14:paraId="7B2ED699" w14:textId="5550B2BB" w:rsidR="00C274D4" w:rsidRDefault="00C35E49">
      <w:pPr>
        <w:pStyle w:val="Inhopg1"/>
        <w:rPr>
          <w:rFonts w:asciiTheme="minorHAnsi" w:eastAsiaTheme="minorEastAsia" w:hAnsiTheme="minorHAnsi" w:cstheme="minorBidi"/>
          <w:sz w:val="22"/>
          <w:szCs w:val="22"/>
          <w:lang w:val="nl-NL" w:eastAsia="nl-NL"/>
        </w:rPr>
      </w:pPr>
      <w:r>
        <w:rPr>
          <w:b/>
        </w:rPr>
        <w:fldChar w:fldCharType="begin"/>
      </w:r>
      <w:r w:rsidR="005D225B">
        <w:rPr>
          <w:b/>
        </w:rPr>
        <w:instrText xml:space="preserve"> TOC \o "1-3" \h \z \u </w:instrText>
      </w:r>
      <w:r>
        <w:rPr>
          <w:b/>
        </w:rPr>
        <w:fldChar w:fldCharType="separate"/>
      </w:r>
      <w:hyperlink w:anchor="_Toc133329170" w:history="1">
        <w:r w:rsidR="00C274D4" w:rsidRPr="003113CD">
          <w:rPr>
            <w:rStyle w:val="Hyperlink"/>
          </w:rPr>
          <w:t>Inhoudsopgave</w:t>
        </w:r>
        <w:r w:rsidR="00C274D4">
          <w:rPr>
            <w:webHidden/>
          </w:rPr>
          <w:tab/>
        </w:r>
        <w:r w:rsidR="00C274D4">
          <w:rPr>
            <w:webHidden/>
          </w:rPr>
          <w:fldChar w:fldCharType="begin"/>
        </w:r>
        <w:r w:rsidR="00C274D4">
          <w:rPr>
            <w:webHidden/>
          </w:rPr>
          <w:instrText xml:space="preserve"> PAGEREF _Toc133329170 \h </w:instrText>
        </w:r>
        <w:r w:rsidR="00C274D4">
          <w:rPr>
            <w:webHidden/>
          </w:rPr>
        </w:r>
        <w:r w:rsidR="00C274D4">
          <w:rPr>
            <w:webHidden/>
          </w:rPr>
          <w:fldChar w:fldCharType="separate"/>
        </w:r>
        <w:r w:rsidR="00C274D4">
          <w:rPr>
            <w:webHidden/>
          </w:rPr>
          <w:t>2</w:t>
        </w:r>
        <w:r w:rsidR="00C274D4">
          <w:rPr>
            <w:webHidden/>
          </w:rPr>
          <w:fldChar w:fldCharType="end"/>
        </w:r>
      </w:hyperlink>
    </w:p>
    <w:p w14:paraId="4EEBB214" w14:textId="722A223B" w:rsidR="00C274D4" w:rsidRDefault="00682FC3">
      <w:pPr>
        <w:pStyle w:val="Inhopg1"/>
        <w:rPr>
          <w:rFonts w:asciiTheme="minorHAnsi" w:eastAsiaTheme="minorEastAsia" w:hAnsiTheme="minorHAnsi" w:cstheme="minorBidi"/>
          <w:sz w:val="22"/>
          <w:szCs w:val="22"/>
          <w:lang w:val="nl-NL" w:eastAsia="nl-NL"/>
        </w:rPr>
      </w:pPr>
      <w:hyperlink w:anchor="_Toc133329171" w:history="1">
        <w:r w:rsidR="00C274D4" w:rsidRPr="003113CD">
          <w:rPr>
            <w:rStyle w:val="Hyperlink"/>
          </w:rPr>
          <w:t>Toelichting</w:t>
        </w:r>
        <w:r w:rsidR="00C274D4">
          <w:rPr>
            <w:webHidden/>
          </w:rPr>
          <w:tab/>
        </w:r>
        <w:r w:rsidR="00C274D4">
          <w:rPr>
            <w:webHidden/>
          </w:rPr>
          <w:fldChar w:fldCharType="begin"/>
        </w:r>
        <w:r w:rsidR="00C274D4">
          <w:rPr>
            <w:webHidden/>
          </w:rPr>
          <w:instrText xml:space="preserve"> PAGEREF _Toc133329171 \h </w:instrText>
        </w:r>
        <w:r w:rsidR="00C274D4">
          <w:rPr>
            <w:webHidden/>
          </w:rPr>
        </w:r>
        <w:r w:rsidR="00C274D4">
          <w:rPr>
            <w:webHidden/>
          </w:rPr>
          <w:fldChar w:fldCharType="separate"/>
        </w:r>
        <w:r w:rsidR="00C274D4">
          <w:rPr>
            <w:webHidden/>
          </w:rPr>
          <w:t>3</w:t>
        </w:r>
        <w:r w:rsidR="00C274D4">
          <w:rPr>
            <w:webHidden/>
          </w:rPr>
          <w:fldChar w:fldCharType="end"/>
        </w:r>
      </w:hyperlink>
    </w:p>
    <w:p w14:paraId="431B84E7" w14:textId="641EE986" w:rsidR="00C274D4" w:rsidRDefault="00682FC3">
      <w:pPr>
        <w:pStyle w:val="Inhopg1"/>
        <w:rPr>
          <w:rFonts w:asciiTheme="minorHAnsi" w:eastAsiaTheme="minorEastAsia" w:hAnsiTheme="minorHAnsi" w:cstheme="minorBidi"/>
          <w:sz w:val="22"/>
          <w:szCs w:val="22"/>
          <w:lang w:val="nl-NL" w:eastAsia="nl-NL"/>
        </w:rPr>
      </w:pPr>
      <w:hyperlink w:anchor="_Toc133329172" w:history="1">
        <w:r w:rsidR="00C274D4" w:rsidRPr="003113CD">
          <w:rPr>
            <w:rStyle w:val="Hyperlink"/>
            <w:bCs/>
            <w:spacing w:val="4"/>
            <w:lang w:eastAsia="nl-NL"/>
          </w:rPr>
          <w:t>1.</w:t>
        </w:r>
        <w:r w:rsidR="00C274D4">
          <w:rPr>
            <w:rFonts w:asciiTheme="minorHAnsi" w:eastAsiaTheme="minorEastAsia" w:hAnsiTheme="minorHAnsi" w:cstheme="minorBidi"/>
            <w:sz w:val="22"/>
            <w:szCs w:val="22"/>
            <w:lang w:val="nl-NL" w:eastAsia="nl-NL"/>
          </w:rPr>
          <w:tab/>
        </w:r>
        <w:r w:rsidR="00C274D4" w:rsidRPr="003113CD">
          <w:rPr>
            <w:rStyle w:val="Hyperlink"/>
            <w:bCs/>
            <w:spacing w:val="4"/>
            <w:lang w:eastAsia="nl-NL"/>
          </w:rPr>
          <w:t>Geschiktheidseisen</w:t>
        </w:r>
        <w:r w:rsidR="00C274D4">
          <w:rPr>
            <w:webHidden/>
          </w:rPr>
          <w:tab/>
        </w:r>
        <w:r w:rsidR="00C274D4">
          <w:rPr>
            <w:webHidden/>
          </w:rPr>
          <w:fldChar w:fldCharType="begin"/>
        </w:r>
        <w:r w:rsidR="00C274D4">
          <w:rPr>
            <w:webHidden/>
          </w:rPr>
          <w:instrText xml:space="preserve"> PAGEREF _Toc133329172 \h </w:instrText>
        </w:r>
        <w:r w:rsidR="00C274D4">
          <w:rPr>
            <w:webHidden/>
          </w:rPr>
        </w:r>
        <w:r w:rsidR="00C274D4">
          <w:rPr>
            <w:webHidden/>
          </w:rPr>
          <w:fldChar w:fldCharType="separate"/>
        </w:r>
        <w:r w:rsidR="00C274D4">
          <w:rPr>
            <w:webHidden/>
          </w:rPr>
          <w:t>4</w:t>
        </w:r>
        <w:r w:rsidR="00C274D4">
          <w:rPr>
            <w:webHidden/>
          </w:rPr>
          <w:fldChar w:fldCharType="end"/>
        </w:r>
      </w:hyperlink>
    </w:p>
    <w:p w14:paraId="11C67161" w14:textId="2C959746" w:rsidR="00C274D4" w:rsidRDefault="00682FC3">
      <w:pPr>
        <w:pStyle w:val="Inhopg2"/>
        <w:rPr>
          <w:rFonts w:asciiTheme="minorHAnsi" w:eastAsiaTheme="minorEastAsia" w:hAnsiTheme="minorHAnsi" w:cstheme="minorBidi"/>
          <w:sz w:val="22"/>
          <w:szCs w:val="22"/>
        </w:rPr>
      </w:pPr>
      <w:hyperlink w:anchor="_Toc133329174" w:history="1">
        <w:r w:rsidR="00C274D4" w:rsidRPr="003113CD">
          <w:rPr>
            <w:rStyle w:val="Hyperlink"/>
            <w14:scene3d>
              <w14:camera w14:prst="orthographicFront"/>
              <w14:lightRig w14:rig="threePt" w14:dir="t">
                <w14:rot w14:lat="0" w14:lon="0" w14:rev="0"/>
              </w14:lightRig>
            </w14:scene3d>
          </w:rPr>
          <w:t>1.1</w:t>
        </w:r>
        <w:r w:rsidR="00C274D4">
          <w:rPr>
            <w:rFonts w:asciiTheme="minorHAnsi" w:eastAsiaTheme="minorEastAsia" w:hAnsiTheme="minorHAnsi" w:cstheme="minorBidi"/>
            <w:sz w:val="22"/>
            <w:szCs w:val="22"/>
          </w:rPr>
          <w:tab/>
        </w:r>
        <w:r w:rsidR="00C274D4" w:rsidRPr="003113CD">
          <w:rPr>
            <w:rStyle w:val="Hyperlink"/>
          </w:rPr>
          <w:t>Economische en financiële draagkracht</w:t>
        </w:r>
        <w:r w:rsidR="00C274D4">
          <w:rPr>
            <w:webHidden/>
          </w:rPr>
          <w:tab/>
        </w:r>
        <w:r w:rsidR="00C274D4">
          <w:rPr>
            <w:webHidden/>
          </w:rPr>
          <w:fldChar w:fldCharType="begin"/>
        </w:r>
        <w:r w:rsidR="00C274D4">
          <w:rPr>
            <w:webHidden/>
          </w:rPr>
          <w:instrText xml:space="preserve"> PAGEREF _Toc133329174 \h </w:instrText>
        </w:r>
        <w:r w:rsidR="00C274D4">
          <w:rPr>
            <w:webHidden/>
          </w:rPr>
        </w:r>
        <w:r w:rsidR="00C274D4">
          <w:rPr>
            <w:webHidden/>
          </w:rPr>
          <w:fldChar w:fldCharType="separate"/>
        </w:r>
        <w:r w:rsidR="00C274D4">
          <w:rPr>
            <w:webHidden/>
          </w:rPr>
          <w:t>4</w:t>
        </w:r>
        <w:r w:rsidR="00C274D4">
          <w:rPr>
            <w:webHidden/>
          </w:rPr>
          <w:fldChar w:fldCharType="end"/>
        </w:r>
      </w:hyperlink>
    </w:p>
    <w:p w14:paraId="04F85974" w14:textId="288E248B" w:rsidR="00C274D4" w:rsidRDefault="00682FC3">
      <w:pPr>
        <w:pStyle w:val="Inhopg3"/>
        <w:rPr>
          <w:rFonts w:asciiTheme="minorHAnsi" w:eastAsiaTheme="minorEastAsia" w:hAnsiTheme="minorHAnsi" w:cstheme="minorBidi"/>
          <w:sz w:val="22"/>
          <w:szCs w:val="22"/>
        </w:rPr>
      </w:pPr>
      <w:hyperlink w:anchor="_Toc133329175" w:history="1">
        <w:r w:rsidR="00C274D4" w:rsidRPr="003113CD">
          <w:rPr>
            <w:rStyle w:val="Hyperlink"/>
          </w:rPr>
          <w:t>1.1.1</w:t>
        </w:r>
        <w:r w:rsidR="00C274D4">
          <w:rPr>
            <w:rFonts w:asciiTheme="minorHAnsi" w:eastAsiaTheme="minorEastAsia" w:hAnsiTheme="minorHAnsi" w:cstheme="minorBidi"/>
            <w:sz w:val="22"/>
            <w:szCs w:val="22"/>
          </w:rPr>
          <w:tab/>
        </w:r>
        <w:r w:rsidR="00C274D4" w:rsidRPr="003113CD">
          <w:rPr>
            <w:rStyle w:val="Hyperlink"/>
          </w:rPr>
          <w:t>GE1 – Accountantsverklaring / beoordeling- of samenstellingsverklaring</w:t>
        </w:r>
        <w:r w:rsidR="00C274D4">
          <w:rPr>
            <w:webHidden/>
          </w:rPr>
          <w:tab/>
          <w:t xml:space="preserve"> </w:t>
        </w:r>
        <w:r w:rsidR="00C274D4">
          <w:rPr>
            <w:webHidden/>
          </w:rPr>
          <w:fldChar w:fldCharType="begin"/>
        </w:r>
        <w:r w:rsidR="00C274D4">
          <w:rPr>
            <w:webHidden/>
          </w:rPr>
          <w:instrText xml:space="preserve"> PAGEREF _Toc133329175 \h </w:instrText>
        </w:r>
        <w:r w:rsidR="00C274D4">
          <w:rPr>
            <w:webHidden/>
          </w:rPr>
        </w:r>
        <w:r w:rsidR="00C274D4">
          <w:rPr>
            <w:webHidden/>
          </w:rPr>
          <w:fldChar w:fldCharType="separate"/>
        </w:r>
        <w:r w:rsidR="00C274D4">
          <w:rPr>
            <w:webHidden/>
          </w:rPr>
          <w:t>4</w:t>
        </w:r>
        <w:r w:rsidR="00C274D4">
          <w:rPr>
            <w:webHidden/>
          </w:rPr>
          <w:fldChar w:fldCharType="end"/>
        </w:r>
      </w:hyperlink>
    </w:p>
    <w:p w14:paraId="468C67FE" w14:textId="13D9A869" w:rsidR="00C274D4" w:rsidRDefault="00682FC3">
      <w:pPr>
        <w:pStyle w:val="Inhopg3"/>
        <w:rPr>
          <w:rFonts w:asciiTheme="minorHAnsi" w:eastAsiaTheme="minorEastAsia" w:hAnsiTheme="minorHAnsi" w:cstheme="minorBidi"/>
          <w:sz w:val="22"/>
          <w:szCs w:val="22"/>
        </w:rPr>
      </w:pPr>
      <w:hyperlink w:anchor="_Toc133329176" w:history="1">
        <w:r w:rsidR="00C274D4" w:rsidRPr="003113CD">
          <w:rPr>
            <w:rStyle w:val="Hyperlink"/>
          </w:rPr>
          <w:t>1.1.2</w:t>
        </w:r>
        <w:r w:rsidR="00C274D4">
          <w:rPr>
            <w:rFonts w:asciiTheme="minorHAnsi" w:eastAsiaTheme="minorEastAsia" w:hAnsiTheme="minorHAnsi" w:cstheme="minorBidi"/>
            <w:sz w:val="22"/>
            <w:szCs w:val="22"/>
          </w:rPr>
          <w:tab/>
        </w:r>
        <w:r w:rsidR="00C274D4" w:rsidRPr="003113CD">
          <w:rPr>
            <w:rStyle w:val="Hyperlink"/>
          </w:rPr>
          <w:t>GE2 – Aansprakelijkheidsverzekering tegen bedrijfsrisico’s</w:t>
        </w:r>
        <w:r w:rsidR="00C274D4">
          <w:rPr>
            <w:webHidden/>
          </w:rPr>
          <w:tab/>
        </w:r>
        <w:r w:rsidR="00C274D4">
          <w:rPr>
            <w:webHidden/>
          </w:rPr>
          <w:fldChar w:fldCharType="begin"/>
        </w:r>
        <w:r w:rsidR="00C274D4">
          <w:rPr>
            <w:webHidden/>
          </w:rPr>
          <w:instrText xml:space="preserve"> PAGEREF _Toc133329176 \h </w:instrText>
        </w:r>
        <w:r w:rsidR="00C274D4">
          <w:rPr>
            <w:webHidden/>
          </w:rPr>
        </w:r>
        <w:r w:rsidR="00C274D4">
          <w:rPr>
            <w:webHidden/>
          </w:rPr>
          <w:fldChar w:fldCharType="separate"/>
        </w:r>
        <w:r w:rsidR="00C274D4">
          <w:rPr>
            <w:webHidden/>
          </w:rPr>
          <w:t>5</w:t>
        </w:r>
        <w:r w:rsidR="00C274D4">
          <w:rPr>
            <w:webHidden/>
          </w:rPr>
          <w:fldChar w:fldCharType="end"/>
        </w:r>
      </w:hyperlink>
    </w:p>
    <w:p w14:paraId="137E659A" w14:textId="480752B6" w:rsidR="00C274D4" w:rsidRDefault="00682FC3">
      <w:pPr>
        <w:pStyle w:val="Inhopg3"/>
        <w:rPr>
          <w:rFonts w:asciiTheme="minorHAnsi" w:eastAsiaTheme="minorEastAsia" w:hAnsiTheme="minorHAnsi" w:cstheme="minorBidi"/>
          <w:sz w:val="22"/>
          <w:szCs w:val="22"/>
        </w:rPr>
      </w:pPr>
      <w:hyperlink w:anchor="_Toc133329177" w:history="1">
        <w:r w:rsidR="00C274D4" w:rsidRPr="003113CD">
          <w:rPr>
            <w:rStyle w:val="Hyperlink"/>
          </w:rPr>
          <w:t>1.1.3</w:t>
        </w:r>
        <w:r w:rsidR="00C274D4">
          <w:rPr>
            <w:rFonts w:asciiTheme="minorHAnsi" w:eastAsiaTheme="minorEastAsia" w:hAnsiTheme="minorHAnsi" w:cstheme="minorBidi"/>
            <w:sz w:val="22"/>
            <w:szCs w:val="22"/>
          </w:rPr>
          <w:tab/>
        </w:r>
        <w:r w:rsidR="00C274D4" w:rsidRPr="003113CD">
          <w:rPr>
            <w:rStyle w:val="Hyperlink"/>
          </w:rPr>
          <w:t>GE3 – Aansprakelijkheidsverzekering tegen beroepsrisico’s</w:t>
        </w:r>
        <w:r w:rsidR="00C274D4">
          <w:rPr>
            <w:webHidden/>
          </w:rPr>
          <w:tab/>
        </w:r>
        <w:r w:rsidR="00C274D4">
          <w:rPr>
            <w:webHidden/>
          </w:rPr>
          <w:fldChar w:fldCharType="begin"/>
        </w:r>
        <w:r w:rsidR="00C274D4">
          <w:rPr>
            <w:webHidden/>
          </w:rPr>
          <w:instrText xml:space="preserve"> PAGEREF _Toc133329177 \h </w:instrText>
        </w:r>
        <w:r w:rsidR="00C274D4">
          <w:rPr>
            <w:webHidden/>
          </w:rPr>
        </w:r>
        <w:r w:rsidR="00C274D4">
          <w:rPr>
            <w:webHidden/>
          </w:rPr>
          <w:fldChar w:fldCharType="separate"/>
        </w:r>
        <w:r w:rsidR="00C274D4">
          <w:rPr>
            <w:webHidden/>
          </w:rPr>
          <w:t>6</w:t>
        </w:r>
        <w:r w:rsidR="00C274D4">
          <w:rPr>
            <w:webHidden/>
          </w:rPr>
          <w:fldChar w:fldCharType="end"/>
        </w:r>
      </w:hyperlink>
    </w:p>
    <w:p w14:paraId="730C6EC1" w14:textId="157F2009" w:rsidR="00C274D4" w:rsidRDefault="00682FC3">
      <w:pPr>
        <w:pStyle w:val="Inhopg3"/>
        <w:rPr>
          <w:rFonts w:asciiTheme="minorHAnsi" w:eastAsiaTheme="minorEastAsia" w:hAnsiTheme="minorHAnsi" w:cstheme="minorBidi"/>
          <w:sz w:val="22"/>
          <w:szCs w:val="22"/>
        </w:rPr>
      </w:pPr>
      <w:hyperlink w:anchor="_Toc133329178" w:history="1">
        <w:r w:rsidR="00C274D4" w:rsidRPr="003113CD">
          <w:rPr>
            <w:rStyle w:val="Hyperlink"/>
          </w:rPr>
          <w:t>1.1.4</w:t>
        </w:r>
        <w:r w:rsidR="00C274D4">
          <w:rPr>
            <w:rFonts w:asciiTheme="minorHAnsi" w:eastAsiaTheme="minorEastAsia" w:hAnsiTheme="minorHAnsi" w:cstheme="minorBidi"/>
            <w:sz w:val="22"/>
            <w:szCs w:val="22"/>
          </w:rPr>
          <w:tab/>
        </w:r>
        <w:r w:rsidR="00C274D4" w:rsidRPr="003113CD">
          <w:rPr>
            <w:rStyle w:val="Hyperlink"/>
          </w:rPr>
          <w:t>GE4 – Beroepsbevoegdheid</w:t>
        </w:r>
        <w:r w:rsidR="00C274D4">
          <w:rPr>
            <w:webHidden/>
          </w:rPr>
          <w:tab/>
        </w:r>
        <w:r w:rsidR="00C274D4">
          <w:rPr>
            <w:webHidden/>
          </w:rPr>
          <w:fldChar w:fldCharType="begin"/>
        </w:r>
        <w:r w:rsidR="00C274D4">
          <w:rPr>
            <w:webHidden/>
          </w:rPr>
          <w:instrText xml:space="preserve"> PAGEREF _Toc133329178 \h </w:instrText>
        </w:r>
        <w:r w:rsidR="00C274D4">
          <w:rPr>
            <w:webHidden/>
          </w:rPr>
        </w:r>
        <w:r w:rsidR="00C274D4">
          <w:rPr>
            <w:webHidden/>
          </w:rPr>
          <w:fldChar w:fldCharType="separate"/>
        </w:r>
        <w:r w:rsidR="00C274D4">
          <w:rPr>
            <w:webHidden/>
          </w:rPr>
          <w:t>7</w:t>
        </w:r>
        <w:r w:rsidR="00C274D4">
          <w:rPr>
            <w:webHidden/>
          </w:rPr>
          <w:fldChar w:fldCharType="end"/>
        </w:r>
      </w:hyperlink>
    </w:p>
    <w:p w14:paraId="3F01C997" w14:textId="5CA65184" w:rsidR="00C274D4" w:rsidRDefault="00682FC3">
      <w:pPr>
        <w:pStyle w:val="Inhopg3"/>
        <w:rPr>
          <w:rFonts w:asciiTheme="minorHAnsi" w:eastAsiaTheme="minorEastAsia" w:hAnsiTheme="minorHAnsi" w:cstheme="minorBidi"/>
          <w:sz w:val="22"/>
          <w:szCs w:val="22"/>
        </w:rPr>
      </w:pPr>
      <w:hyperlink w:anchor="_Toc133329179" w:history="1">
        <w:r w:rsidR="00C274D4" w:rsidRPr="003113CD">
          <w:rPr>
            <w:rStyle w:val="Hyperlink"/>
          </w:rPr>
          <w:t>1.1.5</w:t>
        </w:r>
        <w:r w:rsidR="00C274D4">
          <w:rPr>
            <w:rFonts w:asciiTheme="minorHAnsi" w:eastAsiaTheme="minorEastAsia" w:hAnsiTheme="minorHAnsi" w:cstheme="minorBidi"/>
            <w:sz w:val="22"/>
            <w:szCs w:val="22"/>
          </w:rPr>
          <w:tab/>
        </w:r>
        <w:r w:rsidR="00C274D4" w:rsidRPr="003113CD">
          <w:rPr>
            <w:rStyle w:val="Hyperlink"/>
          </w:rPr>
          <w:t>GE5 – Europees grondgebied</w:t>
        </w:r>
        <w:r w:rsidR="00C274D4">
          <w:rPr>
            <w:webHidden/>
          </w:rPr>
          <w:tab/>
        </w:r>
        <w:r w:rsidR="00C274D4">
          <w:rPr>
            <w:webHidden/>
          </w:rPr>
          <w:fldChar w:fldCharType="begin"/>
        </w:r>
        <w:r w:rsidR="00C274D4">
          <w:rPr>
            <w:webHidden/>
          </w:rPr>
          <w:instrText xml:space="preserve"> PAGEREF _Toc133329179 \h </w:instrText>
        </w:r>
        <w:r w:rsidR="00C274D4">
          <w:rPr>
            <w:webHidden/>
          </w:rPr>
        </w:r>
        <w:r w:rsidR="00C274D4">
          <w:rPr>
            <w:webHidden/>
          </w:rPr>
          <w:fldChar w:fldCharType="separate"/>
        </w:r>
        <w:r w:rsidR="00C274D4">
          <w:rPr>
            <w:webHidden/>
          </w:rPr>
          <w:t>8</w:t>
        </w:r>
        <w:r w:rsidR="00C274D4">
          <w:rPr>
            <w:webHidden/>
          </w:rPr>
          <w:fldChar w:fldCharType="end"/>
        </w:r>
      </w:hyperlink>
    </w:p>
    <w:p w14:paraId="429F79DA" w14:textId="701CAF00" w:rsidR="00C274D4" w:rsidRDefault="00682FC3">
      <w:pPr>
        <w:pStyle w:val="Inhopg1"/>
        <w:rPr>
          <w:rFonts w:asciiTheme="minorHAnsi" w:eastAsiaTheme="minorEastAsia" w:hAnsiTheme="minorHAnsi" w:cstheme="minorBidi"/>
          <w:sz w:val="22"/>
          <w:szCs w:val="22"/>
          <w:lang w:val="nl-NL" w:eastAsia="nl-NL"/>
        </w:rPr>
      </w:pPr>
      <w:hyperlink w:anchor="_Toc133329180" w:history="1">
        <w:r w:rsidR="00C274D4" w:rsidRPr="003113CD">
          <w:rPr>
            <w:rStyle w:val="Hyperlink"/>
            <w:bCs/>
            <w:spacing w:val="4"/>
            <w:lang w:eastAsia="nl-NL"/>
          </w:rPr>
          <w:t>2.</w:t>
        </w:r>
        <w:r w:rsidR="00C274D4">
          <w:rPr>
            <w:rFonts w:asciiTheme="minorHAnsi" w:eastAsiaTheme="minorEastAsia" w:hAnsiTheme="minorHAnsi" w:cstheme="minorBidi"/>
            <w:sz w:val="22"/>
            <w:szCs w:val="22"/>
            <w:lang w:val="nl-NL" w:eastAsia="nl-NL"/>
          </w:rPr>
          <w:tab/>
          <w:t xml:space="preserve"> </w:t>
        </w:r>
        <w:r w:rsidR="00C274D4" w:rsidRPr="003113CD">
          <w:rPr>
            <w:rStyle w:val="Hyperlink"/>
            <w:bCs/>
            <w:spacing w:val="4"/>
            <w:lang w:eastAsia="nl-NL"/>
          </w:rPr>
          <w:t>Programma van Eisen</w:t>
        </w:r>
        <w:r w:rsidR="00C274D4">
          <w:rPr>
            <w:webHidden/>
          </w:rPr>
          <w:tab/>
        </w:r>
        <w:r w:rsidR="00C274D4">
          <w:rPr>
            <w:webHidden/>
          </w:rPr>
          <w:fldChar w:fldCharType="begin"/>
        </w:r>
        <w:r w:rsidR="00C274D4">
          <w:rPr>
            <w:webHidden/>
          </w:rPr>
          <w:instrText xml:space="preserve"> PAGEREF _Toc133329180 \h </w:instrText>
        </w:r>
        <w:r w:rsidR="00C274D4">
          <w:rPr>
            <w:webHidden/>
          </w:rPr>
        </w:r>
        <w:r w:rsidR="00C274D4">
          <w:rPr>
            <w:webHidden/>
          </w:rPr>
          <w:fldChar w:fldCharType="separate"/>
        </w:r>
        <w:r w:rsidR="00C274D4">
          <w:rPr>
            <w:webHidden/>
          </w:rPr>
          <w:t>9</w:t>
        </w:r>
        <w:r w:rsidR="00C274D4">
          <w:rPr>
            <w:webHidden/>
          </w:rPr>
          <w:fldChar w:fldCharType="end"/>
        </w:r>
      </w:hyperlink>
    </w:p>
    <w:p w14:paraId="44474524" w14:textId="7B126B6C" w:rsidR="002B175D" w:rsidRDefault="00C35E49" w:rsidP="0006510E">
      <w:pPr>
        <w:contextualSpacing/>
        <w:rPr>
          <w:rFonts w:ascii="Verdana" w:hAnsi="Verdana"/>
          <w:b/>
          <w:sz w:val="20"/>
          <w:szCs w:val="20"/>
        </w:rPr>
      </w:pPr>
      <w:r>
        <w:rPr>
          <w:rFonts w:ascii="Verdana" w:hAnsi="Verdana"/>
          <w:b/>
          <w:sz w:val="20"/>
          <w:szCs w:val="20"/>
        </w:rPr>
        <w:fldChar w:fldCharType="end"/>
      </w:r>
    </w:p>
    <w:p w14:paraId="7D3454B6" w14:textId="77777777" w:rsidR="00950B9D" w:rsidRPr="0099680E" w:rsidRDefault="00FF4709" w:rsidP="0086594D">
      <w:pPr>
        <w:pStyle w:val="Kop1"/>
        <w:rPr>
          <w:rFonts w:ascii="Verdana" w:hAnsi="Verdana"/>
          <w:caps w:val="0"/>
          <w:sz w:val="32"/>
          <w:szCs w:val="32"/>
        </w:rPr>
      </w:pPr>
      <w:r w:rsidRPr="0099680E">
        <w:rPr>
          <w:rFonts w:ascii="Verdana" w:hAnsi="Verdana"/>
          <w:caps w:val="0"/>
          <w:sz w:val="20"/>
        </w:rPr>
        <w:br w:type="page"/>
      </w:r>
      <w:bookmarkStart w:id="5" w:name="_Toc403469888"/>
      <w:bookmarkStart w:id="6" w:name="_Toc403470382"/>
      <w:bookmarkStart w:id="7" w:name="_Toc403470507"/>
      <w:bookmarkStart w:id="8" w:name="_Toc114146842"/>
      <w:bookmarkStart w:id="9" w:name="_Toc133329171"/>
      <w:r w:rsidR="0099680E" w:rsidRPr="0099680E">
        <w:rPr>
          <w:rFonts w:ascii="Verdana" w:hAnsi="Verdana"/>
          <w:caps w:val="0"/>
          <w:sz w:val="32"/>
          <w:szCs w:val="32"/>
        </w:rPr>
        <w:lastRenderedPageBreak/>
        <w:t>Toelichting</w:t>
      </w:r>
      <w:bookmarkEnd w:id="5"/>
      <w:bookmarkEnd w:id="6"/>
      <w:bookmarkEnd w:id="7"/>
      <w:bookmarkEnd w:id="8"/>
      <w:bookmarkEnd w:id="9"/>
    </w:p>
    <w:p w14:paraId="5BA2B3C4" w14:textId="77777777" w:rsidR="00950B9D" w:rsidRPr="0099680E" w:rsidRDefault="00950B9D" w:rsidP="00950B9D">
      <w:pPr>
        <w:rPr>
          <w:rFonts w:ascii="Verdana" w:hAnsi="Verdana"/>
          <w:sz w:val="20"/>
          <w:szCs w:val="20"/>
        </w:rPr>
      </w:pPr>
    </w:p>
    <w:p w14:paraId="0BD7448B" w14:textId="77777777" w:rsidR="0099680E" w:rsidRPr="0099680E" w:rsidRDefault="0099680E" w:rsidP="00950B9D">
      <w:pPr>
        <w:rPr>
          <w:rFonts w:ascii="Verdana" w:hAnsi="Verdana"/>
          <w:sz w:val="20"/>
          <w:szCs w:val="20"/>
        </w:rPr>
      </w:pPr>
    </w:p>
    <w:p w14:paraId="5C6D2FE8" w14:textId="78C2F5B5" w:rsidR="00950B9D" w:rsidRPr="0099680E" w:rsidRDefault="00950B9D" w:rsidP="004141A8">
      <w:pPr>
        <w:rPr>
          <w:rFonts w:ascii="Verdana" w:hAnsi="Verdana"/>
          <w:sz w:val="20"/>
          <w:szCs w:val="20"/>
        </w:rPr>
      </w:pPr>
      <w:r w:rsidRPr="0099680E">
        <w:rPr>
          <w:rFonts w:ascii="Verdana" w:hAnsi="Verdana"/>
          <w:sz w:val="20"/>
          <w:szCs w:val="20"/>
        </w:rPr>
        <w:t xml:space="preserve">Deze </w:t>
      </w:r>
      <w:r w:rsidR="005A44AA" w:rsidRPr="0099680E">
        <w:rPr>
          <w:rFonts w:ascii="Verdana" w:hAnsi="Verdana"/>
          <w:sz w:val="20"/>
          <w:szCs w:val="20"/>
        </w:rPr>
        <w:t>V</w:t>
      </w:r>
      <w:r w:rsidR="001629C8" w:rsidRPr="0099680E">
        <w:rPr>
          <w:rFonts w:ascii="Verdana" w:hAnsi="Verdana"/>
          <w:sz w:val="20"/>
          <w:szCs w:val="20"/>
        </w:rPr>
        <w:t xml:space="preserve">erplichte </w:t>
      </w:r>
      <w:r w:rsidR="005A44AA" w:rsidRPr="0099680E">
        <w:rPr>
          <w:rFonts w:ascii="Verdana" w:hAnsi="Verdana"/>
          <w:sz w:val="20"/>
          <w:szCs w:val="20"/>
        </w:rPr>
        <w:t>invul</w:t>
      </w:r>
      <w:r w:rsidR="001629C8" w:rsidRPr="0099680E">
        <w:rPr>
          <w:rFonts w:ascii="Verdana" w:hAnsi="Verdana"/>
          <w:sz w:val="20"/>
          <w:szCs w:val="20"/>
        </w:rPr>
        <w:t xml:space="preserve">formulieren </w:t>
      </w:r>
      <w:r w:rsidRPr="0099680E">
        <w:rPr>
          <w:rFonts w:ascii="Verdana" w:hAnsi="Verdana"/>
          <w:sz w:val="20"/>
          <w:szCs w:val="20"/>
        </w:rPr>
        <w:t>ho</w:t>
      </w:r>
      <w:r w:rsidR="001629C8" w:rsidRPr="0099680E">
        <w:rPr>
          <w:rFonts w:ascii="Verdana" w:hAnsi="Verdana"/>
          <w:sz w:val="20"/>
          <w:szCs w:val="20"/>
        </w:rPr>
        <w:t>ren</w:t>
      </w:r>
      <w:r w:rsidRPr="0099680E">
        <w:rPr>
          <w:rFonts w:ascii="Verdana" w:hAnsi="Verdana"/>
          <w:sz w:val="20"/>
          <w:szCs w:val="20"/>
        </w:rPr>
        <w:t xml:space="preserve"> bij </w:t>
      </w:r>
      <w:r w:rsidR="001629C8" w:rsidRPr="0099680E">
        <w:rPr>
          <w:rFonts w:ascii="Verdana" w:hAnsi="Verdana"/>
          <w:sz w:val="20"/>
          <w:szCs w:val="20"/>
        </w:rPr>
        <w:t>de Uit</w:t>
      </w:r>
      <w:r w:rsidR="005A44AA" w:rsidRPr="0099680E">
        <w:rPr>
          <w:rFonts w:ascii="Verdana" w:hAnsi="Verdana"/>
          <w:sz w:val="20"/>
          <w:szCs w:val="20"/>
        </w:rPr>
        <w:t>nodiging tot i</w:t>
      </w:r>
      <w:r w:rsidR="001629C8" w:rsidRPr="0099680E">
        <w:rPr>
          <w:rFonts w:ascii="Verdana" w:hAnsi="Verdana"/>
          <w:sz w:val="20"/>
          <w:szCs w:val="20"/>
        </w:rPr>
        <w:t xml:space="preserve">nschrijving </w:t>
      </w:r>
      <w:r w:rsidRPr="0099680E">
        <w:rPr>
          <w:rFonts w:ascii="Verdana" w:hAnsi="Verdana"/>
          <w:sz w:val="20"/>
          <w:szCs w:val="20"/>
        </w:rPr>
        <w:t xml:space="preserve">van de </w:t>
      </w:r>
      <w:r w:rsidR="004141A8" w:rsidRPr="004141A8">
        <w:rPr>
          <w:rFonts w:ascii="Verdana" w:hAnsi="Verdana"/>
          <w:sz w:val="20"/>
          <w:szCs w:val="20"/>
        </w:rPr>
        <w:t xml:space="preserve">Openbare Europese aanbesteding </w:t>
      </w:r>
      <w:r w:rsidR="00D14F8D">
        <w:rPr>
          <w:rFonts w:ascii="Verdana" w:hAnsi="Verdana"/>
          <w:sz w:val="20"/>
          <w:szCs w:val="20"/>
        </w:rPr>
        <w:t>‘</w:t>
      </w:r>
      <w:r w:rsidR="00D14F8D" w:rsidRPr="00D14F8D">
        <w:rPr>
          <w:rFonts w:ascii="Verdana" w:hAnsi="Verdana"/>
          <w:sz w:val="20"/>
          <w:szCs w:val="20"/>
        </w:rPr>
        <w:t xml:space="preserve">Testen van (on)gemotoriseerde voertuigen, verkeersproducten (en aanverwanten) en Non </w:t>
      </w:r>
      <w:proofErr w:type="spellStart"/>
      <w:r w:rsidR="00D14F8D" w:rsidRPr="00D14F8D">
        <w:rPr>
          <w:rFonts w:ascii="Verdana" w:hAnsi="Verdana"/>
          <w:sz w:val="20"/>
          <w:szCs w:val="20"/>
        </w:rPr>
        <w:t>road</w:t>
      </w:r>
      <w:proofErr w:type="spellEnd"/>
      <w:r w:rsidR="00D14F8D" w:rsidRPr="00D14F8D">
        <w:rPr>
          <w:rFonts w:ascii="Verdana" w:hAnsi="Verdana"/>
          <w:sz w:val="20"/>
          <w:szCs w:val="20"/>
        </w:rPr>
        <w:t xml:space="preserve"> mobile </w:t>
      </w:r>
      <w:proofErr w:type="spellStart"/>
      <w:r w:rsidR="00D14F8D" w:rsidRPr="00D14F8D">
        <w:rPr>
          <w:rFonts w:ascii="Verdana" w:hAnsi="Verdana"/>
          <w:sz w:val="20"/>
          <w:szCs w:val="20"/>
        </w:rPr>
        <w:t>machinery</w:t>
      </w:r>
      <w:proofErr w:type="spellEnd"/>
      <w:r w:rsidR="00D14F8D" w:rsidRPr="00D14F8D">
        <w:rPr>
          <w:rFonts w:ascii="Verdana" w:hAnsi="Verdana"/>
          <w:sz w:val="20"/>
          <w:szCs w:val="20"/>
        </w:rPr>
        <w:t xml:space="preserve"> (NRMM)</w:t>
      </w:r>
      <w:r w:rsidR="00D14F8D">
        <w:rPr>
          <w:rFonts w:ascii="Verdana" w:hAnsi="Verdana"/>
          <w:sz w:val="20"/>
          <w:szCs w:val="20"/>
        </w:rPr>
        <w:t xml:space="preserve">’ </w:t>
      </w:r>
      <w:r w:rsidR="00BB37D2" w:rsidRPr="00BB37D2">
        <w:rPr>
          <w:rFonts w:ascii="Verdana" w:hAnsi="Verdana"/>
          <w:sz w:val="20"/>
          <w:szCs w:val="20"/>
        </w:rPr>
        <w:t>ten behoeve van Inspectie Leefomgeving en Transport (ILT), in deze vertegenwoordigd door Ministerie van Infrastructuur en Waterstaat (IenW)</w:t>
      </w:r>
      <w:r w:rsidR="00BB37D2">
        <w:rPr>
          <w:rFonts w:ascii="Verdana" w:hAnsi="Verdana"/>
          <w:sz w:val="20"/>
          <w:szCs w:val="20"/>
        </w:rPr>
        <w:t xml:space="preserve"> </w:t>
      </w:r>
      <w:r w:rsidR="004141A8">
        <w:rPr>
          <w:rFonts w:ascii="Verdana" w:hAnsi="Verdana"/>
          <w:sz w:val="20"/>
          <w:szCs w:val="20"/>
        </w:rPr>
        <w:t xml:space="preserve">met kenmerk </w:t>
      </w:r>
      <w:r w:rsidR="00BB37D2" w:rsidRPr="00BB37D2">
        <w:rPr>
          <w:rFonts w:ascii="Verdana" w:hAnsi="Verdana"/>
          <w:sz w:val="20"/>
          <w:szCs w:val="20"/>
        </w:rPr>
        <w:t>TN395140</w:t>
      </w:r>
      <w:r w:rsidR="00307093">
        <w:rPr>
          <w:rFonts w:ascii="Verdana" w:hAnsi="Verdana"/>
          <w:sz w:val="20"/>
          <w:szCs w:val="20"/>
        </w:rPr>
        <w:t xml:space="preserve"> d.d. 25 april 2023</w:t>
      </w:r>
      <w:r w:rsidR="00BB37D2">
        <w:rPr>
          <w:rFonts w:ascii="Verdana" w:hAnsi="Verdana"/>
          <w:sz w:val="20"/>
          <w:szCs w:val="20"/>
        </w:rPr>
        <w:t>.</w:t>
      </w:r>
    </w:p>
    <w:p w14:paraId="63D3C5F3" w14:textId="77777777" w:rsidR="00950B9D" w:rsidRPr="0099680E" w:rsidRDefault="00950B9D" w:rsidP="00950B9D">
      <w:pPr>
        <w:rPr>
          <w:rFonts w:ascii="Verdana" w:hAnsi="Verdana"/>
          <w:sz w:val="20"/>
          <w:szCs w:val="20"/>
        </w:rPr>
      </w:pPr>
    </w:p>
    <w:p w14:paraId="4E5DDFFB" w14:textId="77777777" w:rsidR="00080D54" w:rsidRPr="0099680E" w:rsidRDefault="00080D54" w:rsidP="00080D54">
      <w:pPr>
        <w:rPr>
          <w:rFonts w:ascii="Verdana" w:hAnsi="Verdana"/>
          <w:sz w:val="20"/>
          <w:szCs w:val="20"/>
        </w:rPr>
      </w:pPr>
      <w:r w:rsidRPr="0099680E">
        <w:rPr>
          <w:rFonts w:ascii="Verdana" w:hAnsi="Verdana"/>
          <w:sz w:val="20"/>
          <w:szCs w:val="20"/>
        </w:rPr>
        <w:t>U wordt verzocht</w:t>
      </w:r>
      <w:r w:rsidR="00E83937" w:rsidRPr="0099680E">
        <w:rPr>
          <w:rFonts w:ascii="Verdana" w:hAnsi="Verdana"/>
          <w:sz w:val="20"/>
          <w:szCs w:val="20"/>
        </w:rPr>
        <w:t xml:space="preserve"> om </w:t>
      </w:r>
      <w:r w:rsidRPr="0099680E">
        <w:rPr>
          <w:rFonts w:ascii="Verdana" w:hAnsi="Verdana"/>
          <w:sz w:val="20"/>
          <w:szCs w:val="20"/>
        </w:rPr>
        <w:t xml:space="preserve">deze Verplichte invulformulieren </w:t>
      </w:r>
      <w:r w:rsidRPr="00055160">
        <w:rPr>
          <w:rFonts w:ascii="Verdana" w:hAnsi="Verdana"/>
          <w:sz w:val="20"/>
          <w:szCs w:val="20"/>
          <w:u w:val="single"/>
        </w:rPr>
        <w:t>volledig in te vullen</w:t>
      </w:r>
      <w:r w:rsidRPr="0099680E">
        <w:rPr>
          <w:rFonts w:ascii="Verdana" w:hAnsi="Verdana"/>
          <w:sz w:val="20"/>
          <w:szCs w:val="20"/>
        </w:rPr>
        <w:t xml:space="preserve"> en waar van toepassing </w:t>
      </w:r>
      <w:r w:rsidRPr="0099680E">
        <w:rPr>
          <w:rFonts w:ascii="Verdana" w:hAnsi="Verdana"/>
          <w:sz w:val="20"/>
          <w:szCs w:val="20"/>
          <w:u w:val="single"/>
        </w:rPr>
        <w:t>bijlagen toe te voegen</w:t>
      </w:r>
      <w:r w:rsidRPr="0099680E">
        <w:rPr>
          <w:rFonts w:ascii="Verdana" w:hAnsi="Verdana"/>
          <w:sz w:val="20"/>
          <w:szCs w:val="20"/>
        </w:rPr>
        <w:t>. Een onvolledig ingevuld formulier</w:t>
      </w:r>
      <w:r w:rsidR="00055160">
        <w:rPr>
          <w:rFonts w:ascii="Verdana" w:hAnsi="Verdana"/>
          <w:sz w:val="20"/>
          <w:szCs w:val="20"/>
        </w:rPr>
        <w:t xml:space="preserve">, </w:t>
      </w:r>
      <w:r w:rsidRPr="0099680E">
        <w:rPr>
          <w:rFonts w:ascii="Verdana" w:hAnsi="Verdana"/>
          <w:sz w:val="20"/>
          <w:szCs w:val="20"/>
        </w:rPr>
        <w:t>of een formulier waarin niet alle vragen zijn beantwoord</w:t>
      </w:r>
      <w:r w:rsidR="00055160">
        <w:rPr>
          <w:rFonts w:ascii="Verdana" w:hAnsi="Verdana"/>
          <w:sz w:val="20"/>
          <w:szCs w:val="20"/>
        </w:rPr>
        <w:t xml:space="preserve">, </w:t>
      </w:r>
      <w:r w:rsidRPr="0099680E">
        <w:rPr>
          <w:rFonts w:ascii="Verdana" w:hAnsi="Verdana"/>
          <w:sz w:val="20"/>
          <w:szCs w:val="20"/>
        </w:rPr>
        <w:t xml:space="preserve">of daar waar bijlagen ontbreken, of een formulier </w:t>
      </w:r>
      <w:r w:rsidRPr="00055160">
        <w:rPr>
          <w:rFonts w:ascii="Verdana" w:hAnsi="Verdana"/>
          <w:sz w:val="20"/>
          <w:szCs w:val="20"/>
        </w:rPr>
        <w:t>waarin tekstuele wijzigingen</w:t>
      </w:r>
      <w:r w:rsidRPr="0099680E">
        <w:rPr>
          <w:rFonts w:ascii="Verdana" w:hAnsi="Verdana"/>
          <w:sz w:val="20"/>
          <w:szCs w:val="20"/>
        </w:rPr>
        <w:t xml:space="preserve"> zijn aangebracht, kan </w:t>
      </w:r>
      <w:r w:rsidR="007316BF" w:rsidRPr="0099680E">
        <w:rPr>
          <w:rFonts w:ascii="Verdana" w:hAnsi="Verdana"/>
          <w:sz w:val="20"/>
          <w:szCs w:val="20"/>
        </w:rPr>
        <w:t xml:space="preserve">er toe </w:t>
      </w:r>
      <w:r w:rsidRPr="0099680E">
        <w:rPr>
          <w:rFonts w:ascii="Verdana" w:hAnsi="Verdana"/>
          <w:sz w:val="20"/>
          <w:szCs w:val="20"/>
        </w:rPr>
        <w:t xml:space="preserve">leiden </w:t>
      </w:r>
      <w:r w:rsidR="007316BF" w:rsidRPr="0099680E">
        <w:rPr>
          <w:rFonts w:ascii="Verdana" w:hAnsi="Verdana"/>
          <w:sz w:val="20"/>
          <w:szCs w:val="20"/>
        </w:rPr>
        <w:t xml:space="preserve">dat uw Inschrijving terzijde wordt gelegd en daarmee niet in aanmerking komt voor gunning van de opdracht. </w:t>
      </w:r>
      <w:r w:rsidRPr="0099680E">
        <w:rPr>
          <w:rFonts w:ascii="Verdana" w:hAnsi="Verdana"/>
          <w:sz w:val="20"/>
          <w:szCs w:val="20"/>
        </w:rPr>
        <w:t xml:space="preserve"> </w:t>
      </w:r>
    </w:p>
    <w:p w14:paraId="02667ED2" w14:textId="77777777" w:rsidR="00080D54" w:rsidRDefault="00080D54" w:rsidP="00080D54">
      <w:pPr>
        <w:rPr>
          <w:rFonts w:ascii="Verdana" w:hAnsi="Verdana"/>
          <w:sz w:val="20"/>
          <w:szCs w:val="20"/>
        </w:rPr>
      </w:pPr>
    </w:p>
    <w:p w14:paraId="0F9FB7DC" w14:textId="77777777" w:rsidR="00493C29" w:rsidRPr="00F50E18" w:rsidRDefault="00493C29" w:rsidP="00F50E18">
      <w:pPr>
        <w:pStyle w:val="Kop1"/>
        <w:keepLines/>
        <w:numPr>
          <w:ilvl w:val="0"/>
          <w:numId w:val="2"/>
        </w:numPr>
        <w:tabs>
          <w:tab w:val="clear" w:pos="360"/>
        </w:tabs>
        <w:ind w:left="0" w:hanging="851"/>
        <w:rPr>
          <w:rFonts w:ascii="Verdana" w:hAnsi="Verdana"/>
          <w:bCs/>
          <w:caps w:val="0"/>
          <w:spacing w:val="4"/>
          <w:sz w:val="32"/>
          <w:szCs w:val="32"/>
          <w:lang w:eastAsia="nl-NL"/>
        </w:rPr>
      </w:pPr>
      <w:r w:rsidRPr="0099680E">
        <w:rPr>
          <w:rFonts w:ascii="Verdana" w:hAnsi="Verdana"/>
          <w:caps w:val="0"/>
          <w:sz w:val="20"/>
        </w:rPr>
        <w:br w:type="page"/>
      </w:r>
      <w:bookmarkStart w:id="10" w:name="_Toc403469908"/>
      <w:bookmarkStart w:id="11" w:name="_Toc403470402"/>
      <w:bookmarkStart w:id="12" w:name="_Toc403470529"/>
      <w:bookmarkStart w:id="13" w:name="_Toc114146843"/>
      <w:bookmarkStart w:id="14" w:name="_Toc133329172"/>
      <w:r w:rsidR="00055160">
        <w:rPr>
          <w:rFonts w:ascii="Verdana" w:hAnsi="Verdana"/>
          <w:bCs/>
          <w:caps w:val="0"/>
          <w:spacing w:val="4"/>
          <w:sz w:val="32"/>
          <w:szCs w:val="32"/>
          <w:lang w:eastAsia="nl-NL"/>
        </w:rPr>
        <w:lastRenderedPageBreak/>
        <w:t>Geschiktheidseisen</w:t>
      </w:r>
      <w:bookmarkEnd w:id="10"/>
      <w:bookmarkEnd w:id="11"/>
      <w:bookmarkEnd w:id="12"/>
      <w:bookmarkEnd w:id="13"/>
      <w:bookmarkEnd w:id="14"/>
    </w:p>
    <w:p w14:paraId="7D5D3142" w14:textId="77777777" w:rsidR="00493C29" w:rsidRPr="0099680E" w:rsidRDefault="00493C29" w:rsidP="00493C29">
      <w:pPr>
        <w:rPr>
          <w:rFonts w:ascii="Verdana" w:hAnsi="Verdana"/>
          <w:sz w:val="20"/>
          <w:szCs w:val="20"/>
        </w:rPr>
      </w:pPr>
    </w:p>
    <w:p w14:paraId="7B37B5F9" w14:textId="5445D9E3" w:rsidR="00F50E18" w:rsidRDefault="00F50E18" w:rsidP="00493C29">
      <w:pPr>
        <w:rPr>
          <w:rFonts w:ascii="Verdana" w:hAnsi="Verdana"/>
          <w:sz w:val="20"/>
          <w:szCs w:val="20"/>
          <w:lang w:eastAsia="en-US"/>
        </w:rPr>
      </w:pPr>
    </w:p>
    <w:p w14:paraId="16C4C2F7" w14:textId="009C3654" w:rsidR="00161ECA" w:rsidRDefault="00AE6F97" w:rsidP="00161ECA">
      <w:pPr>
        <w:spacing w:line="276" w:lineRule="auto"/>
        <w:rPr>
          <w:rFonts w:ascii="Verdana" w:hAnsi="Verdana"/>
          <w:sz w:val="20"/>
          <w:szCs w:val="20"/>
          <w:lang w:eastAsia="en-US"/>
        </w:rPr>
      </w:pPr>
      <w:r>
        <w:rPr>
          <w:rFonts w:ascii="Verdana" w:hAnsi="Verdana"/>
          <w:sz w:val="20"/>
          <w:szCs w:val="20"/>
          <w:lang w:eastAsia="en-US"/>
        </w:rPr>
        <w:t xml:space="preserve">De </w:t>
      </w:r>
      <w:r w:rsidRPr="00AE6F97">
        <w:rPr>
          <w:rFonts w:ascii="Verdana" w:hAnsi="Verdana"/>
          <w:sz w:val="20"/>
          <w:szCs w:val="20"/>
          <w:lang w:eastAsia="en-US"/>
        </w:rPr>
        <w:t>aanbestedende dienst hanteert geschiktheidseisen om te kunnen bepalen of een inschrijver in staat is om de opdracht uit te voeren.</w:t>
      </w:r>
      <w:r>
        <w:rPr>
          <w:rFonts w:ascii="Verdana" w:hAnsi="Verdana"/>
          <w:sz w:val="20"/>
          <w:szCs w:val="20"/>
          <w:lang w:eastAsia="en-US"/>
        </w:rPr>
        <w:br/>
      </w:r>
      <w:r w:rsidRPr="00AE6F97">
        <w:rPr>
          <w:rFonts w:ascii="Verdana" w:hAnsi="Verdana"/>
          <w:sz w:val="20"/>
          <w:szCs w:val="20"/>
          <w:lang w:eastAsia="en-US"/>
        </w:rPr>
        <w:t>Een Geschiktheidseis is een knock-out criterium. Het niet voldoen aan een Geschiktheidseis leidt tot uitsluiting.</w:t>
      </w:r>
      <w:r>
        <w:rPr>
          <w:rFonts w:ascii="Verdana" w:hAnsi="Verdana"/>
          <w:sz w:val="20"/>
          <w:szCs w:val="20"/>
          <w:lang w:eastAsia="en-US"/>
        </w:rPr>
        <w:t xml:space="preserve"> Onderstaand staan de geschiktheidseisen behorende bij deze aanbesteding nader beschreven.</w:t>
      </w:r>
    </w:p>
    <w:p w14:paraId="21952652" w14:textId="77777777" w:rsidR="00F063FB" w:rsidRDefault="00F063FB" w:rsidP="00493C29">
      <w:pPr>
        <w:rPr>
          <w:rFonts w:ascii="Verdana" w:hAnsi="Verdana"/>
          <w:sz w:val="20"/>
          <w:szCs w:val="20"/>
          <w:lang w:eastAsia="en-US"/>
        </w:rPr>
      </w:pPr>
      <w:bookmarkStart w:id="15" w:name="_Toc403469873"/>
      <w:bookmarkStart w:id="16" w:name="_Toc403470530"/>
      <w:bookmarkStart w:id="17" w:name="_Toc403471019"/>
      <w:bookmarkStart w:id="18" w:name="_Toc403471141"/>
      <w:bookmarkStart w:id="19" w:name="_Toc447126920"/>
      <w:bookmarkStart w:id="20" w:name="_Toc448331584"/>
      <w:bookmarkStart w:id="21" w:name="_Toc448341863"/>
      <w:bookmarkStart w:id="22" w:name="_Toc34832847"/>
      <w:bookmarkStart w:id="23" w:name="_Toc34832874"/>
      <w:bookmarkStart w:id="24" w:name="_Toc36474442"/>
      <w:bookmarkStart w:id="25" w:name="_Toc36474882"/>
      <w:bookmarkStart w:id="26" w:name="_Toc92718727"/>
      <w:bookmarkStart w:id="27" w:name="_Toc94105161"/>
      <w:bookmarkStart w:id="28" w:name="_Toc94107577"/>
      <w:bookmarkStart w:id="29" w:name="_Toc96423971"/>
      <w:bookmarkStart w:id="30" w:name="_Toc96432264"/>
      <w:bookmarkStart w:id="31" w:name="_Toc96436370"/>
      <w:bookmarkStart w:id="32" w:name="_Toc100228347"/>
      <w:bookmarkStart w:id="33" w:name="_Toc108690240"/>
      <w:bookmarkStart w:id="34" w:name="_Toc114143081"/>
      <w:bookmarkStart w:id="35" w:name="_Toc11414684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66601969" w14:textId="77777777" w:rsidR="00161ECA" w:rsidRPr="00161ECA" w:rsidRDefault="00161ECA" w:rsidP="00161ECA">
      <w:pPr>
        <w:pStyle w:val="Lijstalinea"/>
        <w:keepNext/>
        <w:numPr>
          <w:ilvl w:val="0"/>
          <w:numId w:val="6"/>
        </w:numPr>
        <w:contextualSpacing w:val="0"/>
        <w:outlineLvl w:val="1"/>
        <w:rPr>
          <w:rFonts w:ascii="Arial" w:hAnsi="Arial"/>
          <w:b/>
          <w:vanish/>
          <w:kern w:val="28"/>
          <w:szCs w:val="20"/>
          <w:lang w:eastAsia="en-US"/>
        </w:rPr>
      </w:pPr>
      <w:bookmarkStart w:id="36" w:name="_Toc114211754"/>
      <w:bookmarkStart w:id="37" w:name="_Toc114212958"/>
      <w:bookmarkStart w:id="38" w:name="_Toc114474326"/>
      <w:bookmarkStart w:id="39" w:name="_Toc114481147"/>
      <w:bookmarkStart w:id="40" w:name="_Toc131680048"/>
      <w:bookmarkStart w:id="41" w:name="_Toc132711253"/>
      <w:bookmarkStart w:id="42" w:name="_Toc132712209"/>
      <w:bookmarkStart w:id="43" w:name="_Toc133329173"/>
      <w:bookmarkStart w:id="44" w:name="_Toc533163180"/>
      <w:bookmarkStart w:id="45" w:name="_Toc324514476"/>
      <w:bookmarkStart w:id="46" w:name="_Toc403469911"/>
      <w:bookmarkStart w:id="47" w:name="_Toc403470405"/>
      <w:bookmarkStart w:id="48" w:name="_Toc403470534"/>
      <w:bookmarkStart w:id="49" w:name="OLE_LINK19"/>
      <w:bookmarkEnd w:id="36"/>
      <w:bookmarkEnd w:id="37"/>
      <w:bookmarkEnd w:id="38"/>
      <w:bookmarkEnd w:id="39"/>
      <w:bookmarkEnd w:id="40"/>
      <w:bookmarkEnd w:id="41"/>
      <w:bookmarkEnd w:id="42"/>
      <w:bookmarkEnd w:id="43"/>
    </w:p>
    <w:p w14:paraId="2B59DCD6" w14:textId="77777777" w:rsidR="00161ECA" w:rsidRPr="00161ECA" w:rsidRDefault="00161ECA" w:rsidP="00161ECA">
      <w:pPr>
        <w:rPr>
          <w:lang w:eastAsia="en-US"/>
        </w:rPr>
      </w:pPr>
    </w:p>
    <w:p w14:paraId="045D7714" w14:textId="086BCB83" w:rsidR="00E87379" w:rsidRPr="00C97BB7" w:rsidRDefault="00641E70" w:rsidP="00161ECA">
      <w:pPr>
        <w:pStyle w:val="Kop2"/>
        <w:ind w:left="-851"/>
        <w:rPr>
          <w:rFonts w:ascii="Verdana" w:hAnsi="Verdana"/>
          <w:sz w:val="20"/>
        </w:rPr>
      </w:pPr>
      <w:bookmarkStart w:id="50" w:name="_Toc114146845"/>
      <w:bookmarkStart w:id="51" w:name="_Toc133329174"/>
      <w:r>
        <w:rPr>
          <w:rFonts w:ascii="Verdana" w:hAnsi="Verdana"/>
          <w:kern w:val="0"/>
          <w:sz w:val="20"/>
          <w:lang w:eastAsia="nl-NL"/>
        </w:rPr>
        <w:t>Economische</w:t>
      </w:r>
      <w:r w:rsidR="00E87379" w:rsidRPr="00C97BB7">
        <w:rPr>
          <w:rFonts w:ascii="Verdana" w:hAnsi="Verdana"/>
          <w:sz w:val="20"/>
        </w:rPr>
        <w:t xml:space="preserve"> en </w:t>
      </w:r>
      <w:r>
        <w:rPr>
          <w:rFonts w:ascii="Verdana" w:hAnsi="Verdana"/>
          <w:kern w:val="0"/>
          <w:sz w:val="20"/>
          <w:lang w:eastAsia="nl-NL"/>
        </w:rPr>
        <w:t>financi</w:t>
      </w:r>
      <w:r w:rsidR="00E87379" w:rsidRPr="00E87379">
        <w:rPr>
          <w:rFonts w:ascii="Verdana" w:hAnsi="Verdana"/>
          <w:kern w:val="0"/>
          <w:sz w:val="20"/>
          <w:lang w:eastAsia="nl-NL"/>
        </w:rPr>
        <w:t>ële</w:t>
      </w:r>
      <w:r w:rsidR="00E87379" w:rsidRPr="00C97BB7">
        <w:rPr>
          <w:rFonts w:ascii="Verdana" w:hAnsi="Verdana"/>
          <w:sz w:val="20"/>
        </w:rPr>
        <w:t xml:space="preserve"> draagkracht</w:t>
      </w:r>
      <w:bookmarkEnd w:id="44"/>
      <w:bookmarkEnd w:id="50"/>
      <w:bookmarkEnd w:id="51"/>
    </w:p>
    <w:p w14:paraId="10ADE368" w14:textId="77777777" w:rsidR="00E87379" w:rsidRPr="00C97BB7" w:rsidRDefault="00E87379" w:rsidP="00E87379">
      <w:pPr>
        <w:spacing w:line="276" w:lineRule="auto"/>
        <w:rPr>
          <w:rFonts w:ascii="Verdana" w:hAnsi="Verdana"/>
          <w:sz w:val="20"/>
          <w:szCs w:val="20"/>
          <w:lang w:eastAsia="en-US"/>
        </w:rPr>
      </w:pPr>
    </w:p>
    <w:p w14:paraId="79F9B58A" w14:textId="77777777" w:rsidR="00E87379" w:rsidRPr="00C97BB7" w:rsidRDefault="00E87379" w:rsidP="00E87379">
      <w:pPr>
        <w:spacing w:line="276" w:lineRule="auto"/>
        <w:rPr>
          <w:rFonts w:ascii="Verdana" w:hAnsi="Verdana"/>
          <w:sz w:val="20"/>
          <w:szCs w:val="20"/>
          <w:lang w:eastAsia="en-US"/>
        </w:rPr>
      </w:pPr>
      <w:r w:rsidRPr="00C97BB7">
        <w:rPr>
          <w:rFonts w:ascii="Verdana" w:hAnsi="Verdana"/>
          <w:sz w:val="20"/>
          <w:szCs w:val="20"/>
          <w:lang w:eastAsia="en-US"/>
        </w:rPr>
        <w:t xml:space="preserve">De continuïteit van de Inschrijver dient voldoende te zijn gewaarborgd. </w:t>
      </w:r>
    </w:p>
    <w:p w14:paraId="7B388BDD" w14:textId="731618B3" w:rsidR="00E87379" w:rsidRDefault="00E87379" w:rsidP="00E87379">
      <w:pPr>
        <w:pStyle w:val="Kop3"/>
        <w:numPr>
          <w:ilvl w:val="0"/>
          <w:numId w:val="0"/>
        </w:numPr>
        <w:rPr>
          <w:rFonts w:ascii="Verdana" w:hAnsi="Verdana"/>
          <w:i w:val="0"/>
          <w:sz w:val="20"/>
          <w:szCs w:val="20"/>
        </w:rPr>
      </w:pPr>
    </w:p>
    <w:p w14:paraId="549503ED" w14:textId="069A9916" w:rsidR="00C626B1" w:rsidRPr="00FD23BB" w:rsidRDefault="004D32CE" w:rsidP="00FD23BB">
      <w:pPr>
        <w:pStyle w:val="Kop3"/>
        <w:ind w:hanging="851"/>
        <w:rPr>
          <w:rFonts w:ascii="Verdana" w:hAnsi="Verdana"/>
          <w:i w:val="0"/>
          <w:sz w:val="20"/>
          <w:szCs w:val="20"/>
        </w:rPr>
      </w:pPr>
      <w:bookmarkStart w:id="52" w:name="_Toc114146846"/>
      <w:bookmarkStart w:id="53" w:name="_Toc133329175"/>
      <w:r w:rsidRPr="009E5F3C">
        <w:rPr>
          <w:rFonts w:ascii="Verdana" w:hAnsi="Verdana"/>
          <w:i w:val="0"/>
          <w:sz w:val="20"/>
          <w:szCs w:val="20"/>
        </w:rPr>
        <w:t>GE</w:t>
      </w:r>
      <w:bookmarkEnd w:id="45"/>
      <w:bookmarkEnd w:id="46"/>
      <w:bookmarkEnd w:id="47"/>
      <w:bookmarkEnd w:id="48"/>
      <w:r w:rsidR="00FD23BB">
        <w:rPr>
          <w:rFonts w:ascii="Verdana" w:hAnsi="Verdana"/>
          <w:i w:val="0"/>
          <w:sz w:val="20"/>
          <w:szCs w:val="20"/>
        </w:rPr>
        <w:t>1</w:t>
      </w:r>
      <w:bookmarkStart w:id="54" w:name="_Toc287264900"/>
      <w:bookmarkStart w:id="55" w:name="_Toc403469912"/>
      <w:bookmarkStart w:id="56" w:name="_Toc403470406"/>
      <w:bookmarkStart w:id="57" w:name="_Toc403470535"/>
      <w:bookmarkEnd w:id="49"/>
      <w:r w:rsidR="00C626B1" w:rsidRPr="00FD23BB">
        <w:rPr>
          <w:rFonts w:ascii="Verdana" w:hAnsi="Verdana"/>
          <w:i w:val="0"/>
          <w:sz w:val="20"/>
          <w:szCs w:val="20"/>
        </w:rPr>
        <w:t xml:space="preserve"> – Accountantsverklaring / beoordeling- of samenstellingsverklaring</w:t>
      </w:r>
      <w:bookmarkEnd w:id="52"/>
      <w:bookmarkEnd w:id="53"/>
    </w:p>
    <w:p w14:paraId="73C483B2" w14:textId="77777777" w:rsidR="00C626B1" w:rsidRPr="00731AEB" w:rsidRDefault="00C626B1" w:rsidP="00C626B1"/>
    <w:p w14:paraId="54FD3362" w14:textId="77777777" w:rsidR="00C626B1" w:rsidRPr="00731AEB" w:rsidRDefault="00C626B1" w:rsidP="00C626B1">
      <w:pPr>
        <w:rPr>
          <w:rFonts w:ascii="Verdana" w:hAnsi="Verdana"/>
          <w:sz w:val="20"/>
          <w:szCs w:val="20"/>
          <w:lang w:eastAsia="en-US"/>
        </w:rPr>
      </w:pPr>
      <w:r w:rsidRPr="00731AEB">
        <w:rPr>
          <w:rFonts w:ascii="Verdana" w:hAnsi="Verdana"/>
          <w:sz w:val="20"/>
          <w:szCs w:val="20"/>
          <w:lang w:eastAsia="en-US"/>
        </w:rPr>
        <w:t>Door het indienen van een Inschrijving verklaart Inschrijver aan de hieronder benoemde eis te voldoen, en dat in geval er wordt ingeschreven als Combinatie alle Combinatieleden aan deze eis te (zullen) voldoen.</w:t>
      </w:r>
    </w:p>
    <w:p w14:paraId="10A909DA" w14:textId="77777777" w:rsidR="00C626B1" w:rsidRPr="00731AEB" w:rsidRDefault="00C626B1" w:rsidP="00C626B1">
      <w:pPr>
        <w:rPr>
          <w:rFonts w:ascii="Verdana" w:hAnsi="Verdana"/>
          <w:sz w:val="20"/>
          <w:szCs w:val="20"/>
          <w:lang w:eastAsia="en-US"/>
        </w:rPr>
      </w:pPr>
    </w:p>
    <w:p w14:paraId="3FEB9C1B" w14:textId="77777777" w:rsidR="00C626B1" w:rsidRPr="00731AEB" w:rsidRDefault="00C626B1" w:rsidP="00C626B1">
      <w:pPr>
        <w:rPr>
          <w:rFonts w:ascii="Verdana" w:hAnsi="Verdana"/>
          <w:sz w:val="20"/>
          <w:szCs w:val="20"/>
          <w:u w:val="single"/>
          <w:lang w:eastAsia="en-US"/>
        </w:rPr>
      </w:pPr>
      <w:r w:rsidRPr="00731AEB">
        <w:rPr>
          <w:rFonts w:ascii="Verdana" w:hAnsi="Verdana"/>
          <w:sz w:val="20"/>
          <w:szCs w:val="20"/>
          <w:u w:val="single"/>
          <w:lang w:eastAsia="en-US"/>
        </w:rPr>
        <w:t>Eis(en):</w:t>
      </w:r>
    </w:p>
    <w:p w14:paraId="4CD07C38" w14:textId="77777777" w:rsidR="00C626B1" w:rsidRPr="00731AEB" w:rsidRDefault="00C626B1" w:rsidP="00C626B1">
      <w:pPr>
        <w:rPr>
          <w:rFonts w:ascii="Verdana" w:hAnsi="Verdana"/>
          <w:sz w:val="20"/>
          <w:szCs w:val="20"/>
          <w:lang w:eastAsia="en-US"/>
        </w:rPr>
      </w:pPr>
    </w:p>
    <w:p w14:paraId="753A43F6" w14:textId="77777777" w:rsidR="00C626B1" w:rsidRPr="00731AEB" w:rsidRDefault="00C626B1" w:rsidP="00C626B1">
      <w:pPr>
        <w:rPr>
          <w:rFonts w:ascii="Verdana" w:hAnsi="Verdana"/>
          <w:sz w:val="20"/>
          <w:szCs w:val="20"/>
          <w:lang w:eastAsia="en-US"/>
        </w:rPr>
      </w:pPr>
      <w:r w:rsidRPr="00731AEB">
        <w:rPr>
          <w:rFonts w:ascii="Verdana" w:hAnsi="Verdana"/>
          <w:sz w:val="20"/>
          <w:szCs w:val="20"/>
          <w:lang w:eastAsia="en-US"/>
        </w:rPr>
        <w:t xml:space="preserve">Gevraagd wordt een goedkeurende accountantsverklaring bij de jaarrekening met betrekking tot de totale omzet in ieder van de laatste drie beschikbare boekjaren. De meest recente accountantsverklaring van de Inschrijver mag geen zogenaamde continuïteitsparagraaf bevatten (te denken valt aan een paragraaf in bijvoorbeeld de jaarrekening waarin wordt vermeld dat sprake is van twijfel omtrent de continuïteit). </w:t>
      </w:r>
    </w:p>
    <w:p w14:paraId="574E297B" w14:textId="77777777" w:rsidR="00C626B1" w:rsidRPr="00731AEB" w:rsidRDefault="00C626B1" w:rsidP="00C626B1">
      <w:pPr>
        <w:rPr>
          <w:rFonts w:ascii="Verdana" w:hAnsi="Verdana"/>
          <w:sz w:val="20"/>
          <w:szCs w:val="20"/>
          <w:lang w:eastAsia="en-US"/>
        </w:rPr>
      </w:pPr>
    </w:p>
    <w:p w14:paraId="6C9A29EC" w14:textId="77777777" w:rsidR="00C626B1" w:rsidRPr="00731AEB" w:rsidRDefault="00C626B1" w:rsidP="00C626B1">
      <w:pPr>
        <w:rPr>
          <w:rFonts w:ascii="Verdana" w:hAnsi="Verdana"/>
          <w:sz w:val="20"/>
          <w:szCs w:val="20"/>
          <w:lang w:eastAsia="en-US"/>
        </w:rPr>
      </w:pPr>
      <w:r w:rsidRPr="00731AEB">
        <w:rPr>
          <w:rFonts w:ascii="Verdana" w:hAnsi="Verdana"/>
          <w:sz w:val="20"/>
          <w:szCs w:val="20"/>
          <w:lang w:eastAsia="en-US"/>
        </w:rPr>
        <w:t xml:space="preserve">Ondernemingen die niet jaarrekening plichtig zijn kunnen volstaan met een beoordeling- of samenstellingsverklaring. </w:t>
      </w:r>
    </w:p>
    <w:p w14:paraId="7147458E" w14:textId="77777777" w:rsidR="00C626B1" w:rsidRDefault="00C626B1" w:rsidP="00C626B1">
      <w:pPr>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C626B1" w:rsidRPr="00731AEB" w14:paraId="772651EE" w14:textId="77777777" w:rsidTr="00C626B1">
        <w:trPr>
          <w:cantSplit/>
          <w:trHeight w:val="454"/>
        </w:trPr>
        <w:tc>
          <w:tcPr>
            <w:tcW w:w="4962" w:type="dxa"/>
            <w:shd w:val="clear" w:color="auto" w:fill="E6E6E6"/>
            <w:vAlign w:val="center"/>
          </w:tcPr>
          <w:p w14:paraId="56445E7B" w14:textId="77777777" w:rsidR="00C626B1" w:rsidRPr="00731AEB" w:rsidRDefault="00C626B1" w:rsidP="00C626B1">
            <w:pPr>
              <w:rPr>
                <w:rFonts w:ascii="Verdana" w:hAnsi="Verdana"/>
                <w:sz w:val="20"/>
                <w:szCs w:val="20"/>
                <w:lang w:eastAsia="en-US"/>
              </w:rPr>
            </w:pPr>
          </w:p>
          <w:p w14:paraId="17E9854E" w14:textId="77777777" w:rsidR="00C626B1" w:rsidRPr="00731AEB" w:rsidRDefault="00C626B1" w:rsidP="00C626B1">
            <w:pPr>
              <w:rPr>
                <w:rFonts w:ascii="Verdana" w:hAnsi="Verdana"/>
                <w:sz w:val="20"/>
                <w:szCs w:val="20"/>
                <w:lang w:eastAsia="en-US"/>
              </w:rPr>
            </w:pPr>
            <w:r w:rsidRPr="00731AEB">
              <w:rPr>
                <w:rFonts w:ascii="Verdana" w:hAnsi="Verdana"/>
                <w:sz w:val="20"/>
                <w:szCs w:val="20"/>
                <w:lang w:eastAsia="en-US"/>
              </w:rPr>
              <w:t>Inschrijver verklaart aan deze eis te (zullen) voldoen.</w:t>
            </w:r>
          </w:p>
          <w:p w14:paraId="74ABB509" w14:textId="77777777" w:rsidR="00C626B1" w:rsidRPr="00731AEB" w:rsidRDefault="00C626B1" w:rsidP="00C626B1">
            <w:pPr>
              <w:rPr>
                <w:rFonts w:ascii="Verdana" w:hAnsi="Verdana"/>
                <w:sz w:val="20"/>
                <w:szCs w:val="20"/>
                <w:lang w:eastAsia="en-US"/>
              </w:rPr>
            </w:pPr>
          </w:p>
        </w:tc>
        <w:tc>
          <w:tcPr>
            <w:tcW w:w="4110" w:type="dxa"/>
            <w:vAlign w:val="center"/>
          </w:tcPr>
          <w:p w14:paraId="7A4D00D8" w14:textId="77777777" w:rsidR="00C626B1" w:rsidRPr="00731AEB" w:rsidRDefault="00C626B1" w:rsidP="00C626B1">
            <w:pPr>
              <w:rPr>
                <w:rFonts w:ascii="Verdana" w:hAnsi="Verdana"/>
                <w:sz w:val="20"/>
                <w:szCs w:val="20"/>
                <w:lang w:eastAsia="en-US"/>
              </w:rPr>
            </w:pPr>
            <w:r w:rsidRPr="00731AEB">
              <w:rPr>
                <w:rFonts w:ascii="Verdana" w:hAnsi="Verdana"/>
                <w:sz w:val="20"/>
                <w:szCs w:val="20"/>
                <w:lang w:eastAsia="en-US"/>
              </w:rPr>
              <w:fldChar w:fldCharType="begin">
                <w:ffData>
                  <w:name w:val=""/>
                  <w:enabled/>
                  <w:calcOnExit w:val="0"/>
                  <w:checkBox>
                    <w:sizeAuto/>
                    <w:default w:val="0"/>
                  </w:checkBox>
                </w:ffData>
              </w:fldChar>
            </w:r>
            <w:r w:rsidRPr="00731AEB">
              <w:rPr>
                <w:rFonts w:ascii="Verdana" w:hAnsi="Verdana"/>
                <w:sz w:val="20"/>
                <w:szCs w:val="20"/>
                <w:lang w:eastAsia="en-US"/>
              </w:rPr>
              <w:instrText xml:space="preserve"> FORMCHECKBOX </w:instrText>
            </w:r>
            <w:r w:rsidR="00682FC3">
              <w:rPr>
                <w:rFonts w:ascii="Verdana" w:hAnsi="Verdana"/>
                <w:sz w:val="20"/>
                <w:szCs w:val="20"/>
                <w:lang w:eastAsia="en-US"/>
              </w:rPr>
            </w:r>
            <w:r w:rsidR="00682FC3">
              <w:rPr>
                <w:rFonts w:ascii="Verdana" w:hAnsi="Verdana"/>
                <w:sz w:val="20"/>
                <w:szCs w:val="20"/>
                <w:lang w:eastAsia="en-US"/>
              </w:rPr>
              <w:fldChar w:fldCharType="separate"/>
            </w:r>
            <w:r w:rsidRPr="00731AEB">
              <w:rPr>
                <w:rFonts w:ascii="Verdana" w:hAnsi="Verdana"/>
                <w:sz w:val="20"/>
                <w:szCs w:val="20"/>
                <w:lang w:eastAsia="en-US"/>
              </w:rPr>
              <w:fldChar w:fldCharType="end"/>
            </w:r>
            <w:r w:rsidRPr="00731AEB">
              <w:rPr>
                <w:rFonts w:ascii="Verdana" w:hAnsi="Verdana"/>
                <w:sz w:val="20"/>
                <w:szCs w:val="20"/>
                <w:lang w:eastAsia="en-US"/>
              </w:rPr>
              <w:t xml:space="preserve"> Ja  </w:t>
            </w:r>
            <w:r w:rsidRPr="00731AE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731AEB">
              <w:rPr>
                <w:rFonts w:ascii="Verdana" w:hAnsi="Verdana"/>
                <w:sz w:val="20"/>
                <w:szCs w:val="20"/>
                <w:lang w:eastAsia="en-US"/>
              </w:rPr>
              <w:instrText xml:space="preserve"> FORMCHECKBOX </w:instrText>
            </w:r>
            <w:r w:rsidR="00682FC3">
              <w:rPr>
                <w:rFonts w:ascii="Verdana" w:hAnsi="Verdana"/>
                <w:sz w:val="20"/>
                <w:szCs w:val="20"/>
                <w:lang w:eastAsia="en-US"/>
              </w:rPr>
            </w:r>
            <w:r w:rsidR="00682FC3">
              <w:rPr>
                <w:rFonts w:ascii="Verdana" w:hAnsi="Verdana"/>
                <w:sz w:val="20"/>
                <w:szCs w:val="20"/>
                <w:lang w:eastAsia="en-US"/>
              </w:rPr>
              <w:fldChar w:fldCharType="separate"/>
            </w:r>
            <w:r w:rsidRPr="00731AEB">
              <w:rPr>
                <w:rFonts w:ascii="Verdana" w:hAnsi="Verdana"/>
                <w:sz w:val="20"/>
                <w:szCs w:val="20"/>
                <w:lang w:eastAsia="en-US"/>
              </w:rPr>
              <w:fldChar w:fldCharType="end"/>
            </w:r>
            <w:r w:rsidRPr="00731AEB">
              <w:rPr>
                <w:rFonts w:ascii="Verdana" w:hAnsi="Verdana"/>
                <w:sz w:val="20"/>
                <w:szCs w:val="20"/>
                <w:lang w:eastAsia="en-US"/>
              </w:rPr>
              <w:t xml:space="preserve"> Nee</w:t>
            </w:r>
          </w:p>
        </w:tc>
      </w:tr>
      <w:tr w:rsidR="00C626B1" w:rsidRPr="00731AEB" w14:paraId="5454A3CA" w14:textId="77777777" w:rsidTr="00C626B1">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14221438" w14:textId="77777777" w:rsidR="00C626B1" w:rsidRPr="00731AEB" w:rsidRDefault="00C626B1" w:rsidP="00C626B1">
            <w:pPr>
              <w:rPr>
                <w:rFonts w:ascii="Verdana" w:hAnsi="Verdana"/>
                <w:sz w:val="20"/>
                <w:szCs w:val="20"/>
                <w:lang w:eastAsia="en-US"/>
              </w:rPr>
            </w:pPr>
          </w:p>
          <w:p w14:paraId="7A6E6C73" w14:textId="77777777" w:rsidR="00C626B1" w:rsidRPr="00731AEB" w:rsidRDefault="00C626B1" w:rsidP="00C626B1">
            <w:pPr>
              <w:rPr>
                <w:rFonts w:ascii="Verdana" w:hAnsi="Verdana"/>
                <w:sz w:val="20"/>
                <w:szCs w:val="20"/>
                <w:lang w:eastAsia="en-US"/>
              </w:rPr>
            </w:pPr>
            <w:r w:rsidRPr="00731AEB">
              <w:rPr>
                <w:rFonts w:ascii="Verdana" w:hAnsi="Verdana"/>
                <w:sz w:val="20"/>
                <w:szCs w:val="20"/>
                <w:lang w:eastAsia="en-US"/>
              </w:rPr>
              <w:t xml:space="preserve">In geval er wordt ingeschreven als Combinatie mag bij geen van de Combinatieleden sprake zijn van twijfel met betrekking tot de continuïteit en dient elk </w:t>
            </w:r>
            <w:proofErr w:type="spellStart"/>
            <w:r w:rsidRPr="00731AEB">
              <w:rPr>
                <w:rFonts w:ascii="Verdana" w:hAnsi="Verdana"/>
                <w:sz w:val="20"/>
                <w:szCs w:val="20"/>
                <w:lang w:eastAsia="en-US"/>
              </w:rPr>
              <w:t>Combinatielid</w:t>
            </w:r>
            <w:proofErr w:type="spellEnd"/>
            <w:r w:rsidRPr="00731AEB">
              <w:rPr>
                <w:rFonts w:ascii="Verdana" w:hAnsi="Verdana"/>
                <w:sz w:val="20"/>
                <w:szCs w:val="20"/>
                <w:lang w:eastAsia="en-US"/>
              </w:rPr>
              <w:t xml:space="preserve"> een accountantsverklaring of samenstellingsverklaring te kunnen overleggen. </w:t>
            </w:r>
          </w:p>
          <w:p w14:paraId="79437C3F" w14:textId="77777777" w:rsidR="00C626B1" w:rsidRPr="00731AEB" w:rsidRDefault="00C626B1" w:rsidP="00C626B1">
            <w:pPr>
              <w:rPr>
                <w:rFonts w:ascii="Verdana" w:hAnsi="Verdana"/>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tcPr>
          <w:p w14:paraId="2D02827C" w14:textId="77777777" w:rsidR="00C626B1" w:rsidRPr="00731AEB" w:rsidRDefault="00C626B1" w:rsidP="00C626B1">
            <w:pPr>
              <w:rPr>
                <w:rFonts w:ascii="Verdana" w:hAnsi="Verdana"/>
                <w:sz w:val="20"/>
                <w:szCs w:val="20"/>
                <w:lang w:eastAsia="en-US"/>
              </w:rPr>
            </w:pPr>
            <w:r w:rsidRPr="00731AEB">
              <w:rPr>
                <w:rFonts w:ascii="Verdana" w:hAnsi="Verdana"/>
                <w:sz w:val="20"/>
                <w:szCs w:val="20"/>
                <w:lang w:eastAsia="en-US"/>
              </w:rPr>
              <w:fldChar w:fldCharType="begin">
                <w:ffData>
                  <w:name w:val=""/>
                  <w:enabled/>
                  <w:calcOnExit w:val="0"/>
                  <w:checkBox>
                    <w:sizeAuto/>
                    <w:default w:val="0"/>
                  </w:checkBox>
                </w:ffData>
              </w:fldChar>
            </w:r>
            <w:r w:rsidRPr="00731AEB">
              <w:rPr>
                <w:rFonts w:ascii="Verdana" w:hAnsi="Verdana"/>
                <w:sz w:val="20"/>
                <w:szCs w:val="20"/>
                <w:lang w:eastAsia="en-US"/>
              </w:rPr>
              <w:instrText xml:space="preserve"> FORMCHECKBOX </w:instrText>
            </w:r>
            <w:r w:rsidR="00682FC3">
              <w:rPr>
                <w:rFonts w:ascii="Verdana" w:hAnsi="Verdana"/>
                <w:sz w:val="20"/>
                <w:szCs w:val="20"/>
                <w:lang w:eastAsia="en-US"/>
              </w:rPr>
            </w:r>
            <w:r w:rsidR="00682FC3">
              <w:rPr>
                <w:rFonts w:ascii="Verdana" w:hAnsi="Verdana"/>
                <w:sz w:val="20"/>
                <w:szCs w:val="20"/>
                <w:lang w:eastAsia="en-US"/>
              </w:rPr>
              <w:fldChar w:fldCharType="separate"/>
            </w:r>
            <w:r w:rsidRPr="00731AEB">
              <w:rPr>
                <w:rFonts w:ascii="Verdana" w:hAnsi="Verdana"/>
                <w:sz w:val="20"/>
                <w:szCs w:val="20"/>
                <w:lang w:eastAsia="en-US"/>
              </w:rPr>
              <w:fldChar w:fldCharType="end"/>
            </w:r>
            <w:r w:rsidRPr="00731AEB">
              <w:rPr>
                <w:rFonts w:ascii="Verdana" w:hAnsi="Verdana"/>
                <w:sz w:val="20"/>
                <w:szCs w:val="20"/>
                <w:lang w:eastAsia="en-US"/>
              </w:rPr>
              <w:t xml:space="preserve"> Ja  </w:t>
            </w:r>
            <w:r w:rsidRPr="00731AE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731AEB">
              <w:rPr>
                <w:rFonts w:ascii="Verdana" w:hAnsi="Verdana"/>
                <w:sz w:val="20"/>
                <w:szCs w:val="20"/>
                <w:lang w:eastAsia="en-US"/>
              </w:rPr>
              <w:instrText xml:space="preserve"> FORMCHECKBOX </w:instrText>
            </w:r>
            <w:r w:rsidR="00682FC3">
              <w:rPr>
                <w:rFonts w:ascii="Verdana" w:hAnsi="Verdana"/>
                <w:sz w:val="20"/>
                <w:szCs w:val="20"/>
                <w:lang w:eastAsia="en-US"/>
              </w:rPr>
            </w:r>
            <w:r w:rsidR="00682FC3">
              <w:rPr>
                <w:rFonts w:ascii="Verdana" w:hAnsi="Verdana"/>
                <w:sz w:val="20"/>
                <w:szCs w:val="20"/>
                <w:lang w:eastAsia="en-US"/>
              </w:rPr>
              <w:fldChar w:fldCharType="separate"/>
            </w:r>
            <w:r w:rsidRPr="00731AEB">
              <w:rPr>
                <w:rFonts w:ascii="Verdana" w:hAnsi="Verdana"/>
                <w:sz w:val="20"/>
                <w:szCs w:val="20"/>
                <w:lang w:eastAsia="en-US"/>
              </w:rPr>
              <w:fldChar w:fldCharType="end"/>
            </w:r>
            <w:r w:rsidRPr="00731AEB">
              <w:rPr>
                <w:rFonts w:ascii="Verdana" w:hAnsi="Verdana"/>
                <w:sz w:val="20"/>
                <w:szCs w:val="20"/>
                <w:lang w:eastAsia="en-US"/>
              </w:rPr>
              <w:t xml:space="preserve"> Nee  </w:t>
            </w:r>
            <w:r w:rsidRPr="00731AE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731AEB">
              <w:rPr>
                <w:rFonts w:ascii="Verdana" w:hAnsi="Verdana"/>
                <w:sz w:val="20"/>
                <w:szCs w:val="20"/>
                <w:lang w:eastAsia="en-US"/>
              </w:rPr>
              <w:instrText xml:space="preserve"> FORMCHECKBOX </w:instrText>
            </w:r>
            <w:r w:rsidR="00682FC3">
              <w:rPr>
                <w:rFonts w:ascii="Verdana" w:hAnsi="Verdana"/>
                <w:sz w:val="20"/>
                <w:szCs w:val="20"/>
                <w:lang w:eastAsia="en-US"/>
              </w:rPr>
            </w:r>
            <w:r w:rsidR="00682FC3">
              <w:rPr>
                <w:rFonts w:ascii="Verdana" w:hAnsi="Verdana"/>
                <w:sz w:val="20"/>
                <w:szCs w:val="20"/>
                <w:lang w:eastAsia="en-US"/>
              </w:rPr>
              <w:fldChar w:fldCharType="separate"/>
            </w:r>
            <w:r w:rsidRPr="00731AEB">
              <w:rPr>
                <w:rFonts w:ascii="Verdana" w:hAnsi="Verdana"/>
                <w:sz w:val="20"/>
                <w:szCs w:val="20"/>
                <w:lang w:eastAsia="en-US"/>
              </w:rPr>
              <w:fldChar w:fldCharType="end"/>
            </w:r>
            <w:r w:rsidRPr="00731AEB">
              <w:rPr>
                <w:rFonts w:ascii="Verdana" w:hAnsi="Verdana"/>
                <w:sz w:val="20"/>
                <w:szCs w:val="20"/>
                <w:lang w:eastAsia="en-US"/>
              </w:rPr>
              <w:t xml:space="preserve"> Niet van toepassing</w:t>
            </w:r>
          </w:p>
        </w:tc>
      </w:tr>
    </w:tbl>
    <w:p w14:paraId="4E1C66EE" w14:textId="77777777" w:rsidR="00C626B1" w:rsidRDefault="00C626B1" w:rsidP="00C626B1">
      <w:pPr>
        <w:rPr>
          <w:rFonts w:ascii="Verdana" w:hAnsi="Verdana"/>
          <w:sz w:val="20"/>
          <w:szCs w:val="20"/>
          <w:lang w:eastAsia="en-US"/>
        </w:rPr>
      </w:pPr>
    </w:p>
    <w:p w14:paraId="32A59D8A" w14:textId="77777777" w:rsidR="00C626B1" w:rsidRPr="00731AEB" w:rsidRDefault="00C626B1" w:rsidP="00C626B1">
      <w:pPr>
        <w:rPr>
          <w:rFonts w:ascii="Verdana" w:hAnsi="Verdana"/>
          <w:sz w:val="20"/>
          <w:szCs w:val="20"/>
          <w:u w:val="single"/>
          <w:lang w:eastAsia="en-US"/>
        </w:rPr>
      </w:pPr>
      <w:r w:rsidRPr="00731AEB">
        <w:rPr>
          <w:rFonts w:ascii="Verdana" w:hAnsi="Verdana"/>
          <w:sz w:val="20"/>
          <w:szCs w:val="20"/>
          <w:u w:val="single"/>
          <w:lang w:eastAsia="en-US"/>
        </w:rPr>
        <w:t>Verificatiedocument(en):</w:t>
      </w:r>
    </w:p>
    <w:p w14:paraId="16999240" w14:textId="77777777" w:rsidR="00C626B1" w:rsidRPr="00731AEB" w:rsidRDefault="00C626B1" w:rsidP="00C626B1">
      <w:pPr>
        <w:rPr>
          <w:rFonts w:ascii="Verdana" w:hAnsi="Verdana"/>
          <w:sz w:val="20"/>
          <w:szCs w:val="20"/>
          <w:lang w:eastAsia="en-US"/>
        </w:rPr>
      </w:pPr>
    </w:p>
    <w:p w14:paraId="1C8C4FEF" w14:textId="77777777" w:rsidR="00C626B1" w:rsidRPr="00731AEB" w:rsidRDefault="00C626B1" w:rsidP="0099367C">
      <w:pPr>
        <w:numPr>
          <w:ilvl w:val="0"/>
          <w:numId w:val="7"/>
        </w:numPr>
        <w:rPr>
          <w:rFonts w:ascii="Verdana" w:hAnsi="Verdana"/>
          <w:sz w:val="20"/>
          <w:szCs w:val="20"/>
          <w:lang w:eastAsia="en-US"/>
        </w:rPr>
      </w:pPr>
      <w:r w:rsidRPr="00731AEB">
        <w:rPr>
          <w:rFonts w:ascii="Verdana" w:hAnsi="Verdana"/>
          <w:sz w:val="20"/>
          <w:szCs w:val="20"/>
          <w:lang w:eastAsia="en-US"/>
        </w:rPr>
        <w:t>Jaarrekening met totale omzetgegevens van de laatste drie beschikbare boekjaren;</w:t>
      </w:r>
      <w:r>
        <w:rPr>
          <w:rFonts w:ascii="Verdana" w:hAnsi="Verdana"/>
          <w:sz w:val="20"/>
          <w:szCs w:val="20"/>
          <w:lang w:eastAsia="en-US"/>
        </w:rPr>
        <w:t xml:space="preserve"> </w:t>
      </w:r>
    </w:p>
    <w:p w14:paraId="4DE33D85" w14:textId="77777777" w:rsidR="00C626B1" w:rsidRDefault="00C626B1" w:rsidP="0099367C">
      <w:pPr>
        <w:numPr>
          <w:ilvl w:val="0"/>
          <w:numId w:val="7"/>
        </w:numPr>
        <w:rPr>
          <w:rFonts w:ascii="Verdana" w:hAnsi="Verdana"/>
          <w:sz w:val="20"/>
          <w:szCs w:val="20"/>
          <w:lang w:eastAsia="en-US"/>
        </w:rPr>
      </w:pPr>
      <w:r w:rsidRPr="00731AEB">
        <w:rPr>
          <w:rFonts w:ascii="Verdana" w:hAnsi="Verdana"/>
          <w:sz w:val="20"/>
          <w:szCs w:val="20"/>
          <w:lang w:eastAsia="en-US"/>
        </w:rPr>
        <w:lastRenderedPageBreak/>
        <w:t>Een accountantsverklaring zonder continuïteitsparagraaf, of een beoordeling- of samenstellingsverklaring.</w:t>
      </w:r>
    </w:p>
    <w:p w14:paraId="21BBEBEA" w14:textId="77777777" w:rsidR="00C626B1" w:rsidRDefault="00C626B1" w:rsidP="00C626B1">
      <w:pPr>
        <w:rPr>
          <w:rFonts w:ascii="Verdana" w:hAnsi="Verdana"/>
          <w:sz w:val="20"/>
          <w:szCs w:val="20"/>
          <w:lang w:eastAsia="en-US"/>
        </w:rPr>
      </w:pPr>
    </w:p>
    <w:p w14:paraId="41562642" w14:textId="77777777" w:rsidR="00C626B1" w:rsidRDefault="00C626B1" w:rsidP="00C626B1">
      <w:pPr>
        <w:rPr>
          <w:rFonts w:ascii="Verdana" w:hAnsi="Verdana"/>
          <w:sz w:val="20"/>
          <w:szCs w:val="20"/>
          <w:lang w:eastAsia="en-US"/>
        </w:rPr>
      </w:pPr>
    </w:p>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77"/>
        <w:gridCol w:w="5670"/>
      </w:tblGrid>
      <w:tr w:rsidR="00C626B1" w:rsidRPr="00055160" w14:paraId="105A4331" w14:textId="77777777" w:rsidTr="00C626B1">
        <w:trPr>
          <w:trHeight w:val="567"/>
        </w:trPr>
        <w:tc>
          <w:tcPr>
            <w:tcW w:w="914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10678F0" w14:textId="77777777" w:rsidR="00C626B1" w:rsidRPr="00055160" w:rsidRDefault="00C626B1" w:rsidP="00C626B1">
            <w:pPr>
              <w:tabs>
                <w:tab w:val="left" w:pos="972"/>
              </w:tabs>
              <w:spacing w:line="260" w:lineRule="exact"/>
              <w:rPr>
                <w:rFonts w:ascii="Verdana" w:hAnsi="Verdana"/>
                <w:sz w:val="20"/>
                <w:szCs w:val="20"/>
              </w:rPr>
            </w:pPr>
            <w:r>
              <w:rPr>
                <w:rFonts w:ascii="Verdana" w:hAnsi="Verdana" w:cs="Arial"/>
                <w:b/>
                <w:bCs/>
                <w:sz w:val="20"/>
                <w:szCs w:val="20"/>
              </w:rPr>
              <w:t>O</w:t>
            </w:r>
            <w:r w:rsidRPr="00055160">
              <w:rPr>
                <w:rFonts w:ascii="Verdana" w:hAnsi="Verdana" w:cs="Arial"/>
                <w:b/>
                <w:bCs/>
                <w:sz w:val="20"/>
                <w:szCs w:val="20"/>
              </w:rPr>
              <w:t>ndertekening Inschrijver</w:t>
            </w:r>
          </w:p>
        </w:tc>
      </w:tr>
      <w:tr w:rsidR="00C626B1" w14:paraId="2D398A57" w14:textId="77777777" w:rsidTr="00C626B1">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71D06486" w14:textId="77777777" w:rsidR="00C626B1" w:rsidRPr="00055160" w:rsidRDefault="00C626B1" w:rsidP="00C626B1">
            <w:pPr>
              <w:tabs>
                <w:tab w:val="left" w:pos="972"/>
              </w:tabs>
              <w:spacing w:line="260" w:lineRule="exact"/>
              <w:rPr>
                <w:rFonts w:ascii="Verdana" w:hAnsi="Verdana"/>
                <w:sz w:val="20"/>
                <w:szCs w:val="20"/>
              </w:rPr>
            </w:pPr>
            <w:r w:rsidRPr="00055160">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tcPr>
          <w:p w14:paraId="62AD4B95" w14:textId="77777777" w:rsidR="00C626B1" w:rsidRDefault="00C626B1" w:rsidP="00C626B1">
            <w:r w:rsidRPr="00354DAC">
              <w:rPr>
                <w:rFonts w:ascii="Verdana" w:hAnsi="Verdana"/>
                <w:i/>
                <w:sz w:val="20"/>
              </w:rPr>
              <w:t>&lt;Vul in&gt;</w:t>
            </w:r>
          </w:p>
        </w:tc>
      </w:tr>
      <w:tr w:rsidR="00C626B1" w14:paraId="12B0EBEE" w14:textId="77777777" w:rsidTr="00C626B1">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137D0513" w14:textId="77777777" w:rsidR="00C626B1" w:rsidRPr="00055160" w:rsidRDefault="00C626B1" w:rsidP="00C626B1">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tcPr>
          <w:p w14:paraId="3E3858BC" w14:textId="77777777" w:rsidR="00C626B1" w:rsidRDefault="00C626B1" w:rsidP="00C626B1">
            <w:r w:rsidRPr="00354DAC">
              <w:rPr>
                <w:rFonts w:ascii="Verdana" w:hAnsi="Verdana"/>
                <w:i/>
                <w:sz w:val="20"/>
              </w:rPr>
              <w:t>&lt;Vul in&gt;</w:t>
            </w:r>
          </w:p>
        </w:tc>
      </w:tr>
      <w:tr w:rsidR="00C626B1" w14:paraId="73966902" w14:textId="77777777" w:rsidTr="00C626B1">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2857D5D1" w14:textId="77777777" w:rsidR="00C626B1" w:rsidRPr="00055160" w:rsidRDefault="00C626B1" w:rsidP="00C626B1">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tcPr>
          <w:p w14:paraId="4CB269EC" w14:textId="77777777" w:rsidR="00C626B1" w:rsidRDefault="00C626B1" w:rsidP="00C626B1">
            <w:r w:rsidRPr="00354DAC">
              <w:rPr>
                <w:rFonts w:ascii="Verdana" w:hAnsi="Verdana"/>
                <w:i/>
                <w:sz w:val="20"/>
              </w:rPr>
              <w:t>&lt;Vul in&gt;</w:t>
            </w:r>
          </w:p>
        </w:tc>
      </w:tr>
      <w:tr w:rsidR="00C626B1" w14:paraId="6514E434" w14:textId="77777777" w:rsidTr="00C626B1">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6C476F9B" w14:textId="77777777" w:rsidR="00C626B1" w:rsidRPr="00055160" w:rsidRDefault="00C626B1" w:rsidP="00C626B1">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tcPr>
          <w:p w14:paraId="0B916D25" w14:textId="77777777" w:rsidR="00C626B1" w:rsidRDefault="00C626B1" w:rsidP="00C626B1">
            <w:r w:rsidRPr="00354DAC">
              <w:rPr>
                <w:rFonts w:ascii="Verdana" w:hAnsi="Verdana"/>
                <w:i/>
                <w:sz w:val="20"/>
              </w:rPr>
              <w:t>&lt;Vul in&gt;</w:t>
            </w:r>
          </w:p>
        </w:tc>
      </w:tr>
      <w:tr w:rsidR="00C626B1" w14:paraId="2FD96C85" w14:textId="77777777" w:rsidTr="00C626B1">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6D838ED5" w14:textId="77777777" w:rsidR="00C626B1" w:rsidRPr="00055160" w:rsidRDefault="00C626B1" w:rsidP="00C626B1">
            <w:pPr>
              <w:tabs>
                <w:tab w:val="left" w:pos="972"/>
              </w:tabs>
              <w:spacing w:line="260" w:lineRule="exact"/>
              <w:rPr>
                <w:rFonts w:ascii="Verdana" w:hAnsi="Verdana"/>
                <w:sz w:val="20"/>
                <w:szCs w:val="20"/>
              </w:rPr>
            </w:pPr>
            <w:r w:rsidRPr="00055160">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tcPr>
          <w:p w14:paraId="6B0B6974" w14:textId="77777777" w:rsidR="00C626B1" w:rsidRDefault="00C626B1" w:rsidP="00C626B1">
            <w:r w:rsidRPr="00354DAC">
              <w:rPr>
                <w:rFonts w:ascii="Verdana" w:hAnsi="Verdana"/>
                <w:i/>
                <w:sz w:val="20"/>
              </w:rPr>
              <w:t>&lt;Vul in&gt;</w:t>
            </w:r>
          </w:p>
        </w:tc>
      </w:tr>
    </w:tbl>
    <w:p w14:paraId="4324FB04" w14:textId="77777777" w:rsidR="00C626B1" w:rsidRDefault="00C626B1" w:rsidP="00C626B1">
      <w:pPr>
        <w:rPr>
          <w:rFonts w:ascii="Verdana" w:hAnsi="Verdana"/>
          <w:sz w:val="20"/>
          <w:szCs w:val="20"/>
          <w:lang w:eastAsia="en-US"/>
        </w:rPr>
      </w:pPr>
    </w:p>
    <w:p w14:paraId="37D202B1" w14:textId="49676E08" w:rsidR="004D32CE" w:rsidRDefault="004D32CE" w:rsidP="002A72E1">
      <w:pPr>
        <w:pStyle w:val="Kop3"/>
        <w:ind w:hanging="851"/>
        <w:rPr>
          <w:rFonts w:ascii="Verdana" w:hAnsi="Verdana"/>
          <w:i w:val="0"/>
          <w:sz w:val="20"/>
          <w:szCs w:val="20"/>
        </w:rPr>
      </w:pPr>
      <w:bookmarkStart w:id="58" w:name="_Toc114146847"/>
      <w:bookmarkStart w:id="59" w:name="_Toc133329176"/>
      <w:r w:rsidRPr="002A72E1">
        <w:rPr>
          <w:rFonts w:ascii="Verdana" w:hAnsi="Verdana"/>
          <w:i w:val="0"/>
          <w:sz w:val="20"/>
          <w:szCs w:val="20"/>
        </w:rPr>
        <w:t>GE</w:t>
      </w:r>
      <w:r w:rsidR="00FD23BB">
        <w:rPr>
          <w:rFonts w:ascii="Verdana" w:hAnsi="Verdana"/>
          <w:i w:val="0"/>
          <w:sz w:val="20"/>
          <w:szCs w:val="20"/>
        </w:rPr>
        <w:t>2</w:t>
      </w:r>
      <w:r w:rsidRPr="002A72E1">
        <w:rPr>
          <w:rFonts w:ascii="Verdana" w:hAnsi="Verdana"/>
          <w:i w:val="0"/>
          <w:sz w:val="20"/>
          <w:szCs w:val="20"/>
        </w:rPr>
        <w:t xml:space="preserve"> – Aansprakelijkheidsverzekering tegen bedrijfsrisico’s</w:t>
      </w:r>
      <w:bookmarkEnd w:id="54"/>
      <w:bookmarkEnd w:id="55"/>
      <w:bookmarkEnd w:id="56"/>
      <w:bookmarkEnd w:id="57"/>
      <w:bookmarkEnd w:id="58"/>
      <w:bookmarkEnd w:id="59"/>
    </w:p>
    <w:p w14:paraId="0EBE1174" w14:textId="77777777" w:rsidR="002E7C2E" w:rsidRDefault="002E7C2E" w:rsidP="000110FA">
      <w:pPr>
        <w:rPr>
          <w:rFonts w:ascii="Verdana" w:hAnsi="Verdana"/>
          <w:sz w:val="20"/>
          <w:szCs w:val="20"/>
          <w:lang w:eastAsia="en-US"/>
        </w:rPr>
      </w:pPr>
    </w:p>
    <w:p w14:paraId="2CB037C1" w14:textId="77777777" w:rsidR="000110FA" w:rsidRDefault="000110FA" w:rsidP="000110FA">
      <w:pPr>
        <w:rPr>
          <w:rFonts w:ascii="Verdana" w:hAnsi="Verdana"/>
          <w:sz w:val="20"/>
          <w:szCs w:val="20"/>
          <w:lang w:eastAsia="en-US"/>
        </w:rPr>
      </w:pPr>
      <w:r w:rsidRPr="00EC1825">
        <w:rPr>
          <w:rFonts w:ascii="Verdana" w:hAnsi="Verdana"/>
          <w:sz w:val="20"/>
          <w:szCs w:val="20"/>
          <w:lang w:eastAsia="en-US"/>
        </w:rPr>
        <w:t>Door het indienen van een Inschrijving</w:t>
      </w:r>
      <w:r>
        <w:rPr>
          <w:rFonts w:ascii="Verdana" w:hAnsi="Verdana"/>
          <w:sz w:val="20"/>
          <w:szCs w:val="20"/>
          <w:lang w:eastAsia="en-US"/>
        </w:rPr>
        <w:t xml:space="preserve"> </w:t>
      </w:r>
      <w:r w:rsidRPr="00EC1825">
        <w:rPr>
          <w:rFonts w:ascii="Verdana" w:hAnsi="Verdana"/>
          <w:sz w:val="20"/>
          <w:szCs w:val="20"/>
          <w:lang w:eastAsia="en-US"/>
        </w:rPr>
        <w:t xml:space="preserve">verklaart Inschrijver aan </w:t>
      </w:r>
      <w:r>
        <w:rPr>
          <w:rFonts w:ascii="Verdana" w:hAnsi="Verdana"/>
          <w:sz w:val="20"/>
          <w:szCs w:val="20"/>
          <w:lang w:eastAsia="en-US"/>
        </w:rPr>
        <w:t xml:space="preserve">de hieronder benoemde </w:t>
      </w:r>
      <w:r w:rsidRPr="00EC1825">
        <w:rPr>
          <w:rFonts w:ascii="Verdana" w:hAnsi="Verdana"/>
          <w:sz w:val="20"/>
          <w:szCs w:val="20"/>
          <w:lang w:eastAsia="en-US"/>
        </w:rPr>
        <w:t>eis te voldoen</w:t>
      </w:r>
      <w:r>
        <w:rPr>
          <w:rFonts w:ascii="Verdana" w:hAnsi="Verdana"/>
          <w:sz w:val="20"/>
          <w:szCs w:val="20"/>
          <w:lang w:eastAsia="en-US"/>
        </w:rPr>
        <w:t>,</w:t>
      </w:r>
      <w:r w:rsidRPr="00EC1825">
        <w:rPr>
          <w:rFonts w:ascii="Verdana" w:hAnsi="Verdana"/>
          <w:sz w:val="20"/>
          <w:szCs w:val="20"/>
          <w:lang w:eastAsia="en-US"/>
        </w:rPr>
        <w:t xml:space="preserve"> en dat in geval er wordt ingeschreven als Combinatie </w:t>
      </w:r>
      <w:r>
        <w:rPr>
          <w:rFonts w:ascii="Verdana" w:hAnsi="Verdana"/>
          <w:sz w:val="20"/>
          <w:szCs w:val="20"/>
          <w:lang w:eastAsia="en-US"/>
        </w:rPr>
        <w:t xml:space="preserve">alle </w:t>
      </w:r>
      <w:proofErr w:type="spellStart"/>
      <w:r>
        <w:rPr>
          <w:rFonts w:ascii="Verdana" w:hAnsi="Verdana"/>
          <w:sz w:val="20"/>
          <w:szCs w:val="20"/>
          <w:lang w:eastAsia="en-US"/>
        </w:rPr>
        <w:t>Combinanten</w:t>
      </w:r>
      <w:proofErr w:type="spellEnd"/>
      <w:r>
        <w:rPr>
          <w:rFonts w:ascii="Verdana" w:hAnsi="Verdana"/>
          <w:sz w:val="20"/>
          <w:szCs w:val="20"/>
          <w:lang w:eastAsia="en-US"/>
        </w:rPr>
        <w:t xml:space="preserve"> aan deze eis voldoen.</w:t>
      </w:r>
    </w:p>
    <w:p w14:paraId="7F57ABD2" w14:textId="77777777" w:rsidR="005B018D" w:rsidRDefault="005B018D" w:rsidP="004D32CE">
      <w:pPr>
        <w:rPr>
          <w:rFonts w:ascii="Verdana" w:hAnsi="Verdana"/>
          <w:sz w:val="20"/>
          <w:szCs w:val="20"/>
          <w:lang w:eastAsia="en-US"/>
        </w:rPr>
      </w:pPr>
    </w:p>
    <w:p w14:paraId="616786C8" w14:textId="77777777" w:rsidR="000110FA" w:rsidRPr="000110FA" w:rsidRDefault="000110FA" w:rsidP="004D32CE">
      <w:pPr>
        <w:rPr>
          <w:rFonts w:ascii="Verdana" w:hAnsi="Verdana"/>
          <w:sz w:val="20"/>
          <w:szCs w:val="20"/>
          <w:u w:val="single"/>
          <w:lang w:eastAsia="en-US"/>
        </w:rPr>
      </w:pPr>
      <w:r w:rsidRPr="000110FA">
        <w:rPr>
          <w:rFonts w:ascii="Verdana" w:hAnsi="Verdana"/>
          <w:sz w:val="20"/>
          <w:szCs w:val="20"/>
          <w:u w:val="single"/>
          <w:lang w:eastAsia="en-US"/>
        </w:rPr>
        <w:t>Eis(en):</w:t>
      </w:r>
    </w:p>
    <w:p w14:paraId="5BAA8B49" w14:textId="77777777" w:rsidR="000110FA" w:rsidRDefault="000110FA" w:rsidP="004D32CE">
      <w:pPr>
        <w:rPr>
          <w:rFonts w:ascii="Verdana" w:hAnsi="Verdana"/>
          <w:sz w:val="20"/>
          <w:szCs w:val="20"/>
          <w:lang w:eastAsia="en-US"/>
        </w:rPr>
      </w:pPr>
    </w:p>
    <w:p w14:paraId="38AE4730" w14:textId="77777777" w:rsidR="002E7C2E" w:rsidRDefault="000110FA" w:rsidP="000110FA">
      <w:pPr>
        <w:rPr>
          <w:rFonts w:ascii="Verdana" w:hAnsi="Verdana"/>
          <w:sz w:val="20"/>
          <w:szCs w:val="20"/>
          <w:lang w:eastAsia="en-US"/>
        </w:rPr>
      </w:pPr>
      <w:r w:rsidRPr="000110FA">
        <w:rPr>
          <w:rFonts w:ascii="Verdana" w:hAnsi="Verdana"/>
          <w:sz w:val="20"/>
          <w:szCs w:val="20"/>
          <w:lang w:eastAsia="en-US"/>
        </w:rPr>
        <w:t xml:space="preserve">Inschrijver </w:t>
      </w:r>
      <w:r>
        <w:rPr>
          <w:rFonts w:ascii="Verdana" w:hAnsi="Verdana"/>
          <w:sz w:val="20"/>
          <w:szCs w:val="20"/>
          <w:lang w:eastAsia="en-US"/>
        </w:rPr>
        <w:t>beschikt</w:t>
      </w:r>
      <w:r w:rsidRPr="000110FA">
        <w:rPr>
          <w:rFonts w:ascii="Verdana" w:hAnsi="Verdana"/>
          <w:sz w:val="20"/>
          <w:szCs w:val="20"/>
          <w:lang w:eastAsia="en-US"/>
        </w:rPr>
        <w:t xml:space="preserve"> over een adequate aansprakelijkheidsverzekering voor </w:t>
      </w:r>
      <w:r w:rsidRPr="005F3835">
        <w:rPr>
          <w:rFonts w:ascii="Verdana" w:hAnsi="Verdana"/>
          <w:sz w:val="20"/>
          <w:szCs w:val="20"/>
          <w:lang w:eastAsia="en-US"/>
        </w:rPr>
        <w:t xml:space="preserve">bedrijfsaansprakelijkheid. Hierbij beschouwt de Aanbestedende dienst een aansprakelijkheidsverzekering, welke minimaal een totale verzekerde som van </w:t>
      </w:r>
    </w:p>
    <w:p w14:paraId="10EDC3D9" w14:textId="4AA34780" w:rsidR="000110FA" w:rsidRPr="000110FA" w:rsidRDefault="000110FA" w:rsidP="000110FA">
      <w:pPr>
        <w:rPr>
          <w:rFonts w:ascii="Verdana" w:hAnsi="Verdana"/>
          <w:sz w:val="20"/>
          <w:szCs w:val="20"/>
          <w:lang w:eastAsia="en-US"/>
        </w:rPr>
      </w:pPr>
      <w:r w:rsidRPr="00040DC9">
        <w:rPr>
          <w:rFonts w:ascii="Verdana" w:hAnsi="Verdana"/>
          <w:sz w:val="20"/>
          <w:szCs w:val="20"/>
          <w:lang w:eastAsia="en-US"/>
        </w:rPr>
        <w:t xml:space="preserve">€ </w:t>
      </w:r>
      <w:r w:rsidR="005F3835" w:rsidRPr="00040DC9">
        <w:rPr>
          <w:rFonts w:ascii="Verdana" w:hAnsi="Verdana"/>
          <w:sz w:val="20"/>
          <w:szCs w:val="20"/>
          <w:lang w:eastAsia="en-US"/>
        </w:rPr>
        <w:t>2</w:t>
      </w:r>
      <w:r w:rsidRPr="00040DC9">
        <w:rPr>
          <w:rFonts w:ascii="Verdana" w:hAnsi="Verdana"/>
          <w:sz w:val="20"/>
          <w:szCs w:val="20"/>
          <w:lang w:eastAsia="en-US"/>
        </w:rPr>
        <w:t>.</w:t>
      </w:r>
      <w:r w:rsidR="005F3835" w:rsidRPr="00040DC9">
        <w:rPr>
          <w:rFonts w:ascii="Verdana" w:hAnsi="Verdana"/>
          <w:sz w:val="20"/>
          <w:szCs w:val="20"/>
          <w:lang w:eastAsia="en-US"/>
        </w:rPr>
        <w:t>5</w:t>
      </w:r>
      <w:r w:rsidRPr="00040DC9">
        <w:rPr>
          <w:rFonts w:ascii="Verdana" w:hAnsi="Verdana"/>
          <w:sz w:val="20"/>
          <w:szCs w:val="20"/>
          <w:lang w:eastAsia="en-US"/>
        </w:rPr>
        <w:t>00.000</w:t>
      </w:r>
      <w:r w:rsidRPr="005F3835">
        <w:rPr>
          <w:rFonts w:ascii="Verdana" w:hAnsi="Verdana"/>
          <w:sz w:val="20"/>
          <w:szCs w:val="20"/>
          <w:lang w:eastAsia="en-US"/>
        </w:rPr>
        <w:t xml:space="preserve">,- per jaar en een verzekerde som van </w:t>
      </w:r>
      <w:r w:rsidRPr="00040DC9">
        <w:rPr>
          <w:rFonts w:ascii="Verdana" w:hAnsi="Verdana"/>
          <w:sz w:val="20"/>
          <w:szCs w:val="20"/>
          <w:lang w:eastAsia="en-US"/>
        </w:rPr>
        <w:t xml:space="preserve">€ </w:t>
      </w:r>
      <w:r w:rsidR="005F3835" w:rsidRPr="00040DC9">
        <w:rPr>
          <w:rFonts w:ascii="Verdana" w:hAnsi="Verdana"/>
          <w:sz w:val="20"/>
          <w:szCs w:val="20"/>
          <w:lang w:eastAsia="en-US"/>
        </w:rPr>
        <w:t>1</w:t>
      </w:r>
      <w:r w:rsidRPr="00040DC9">
        <w:rPr>
          <w:rFonts w:ascii="Verdana" w:hAnsi="Verdana"/>
          <w:sz w:val="20"/>
          <w:szCs w:val="20"/>
          <w:lang w:eastAsia="en-US"/>
        </w:rPr>
        <w:t>.</w:t>
      </w:r>
      <w:r w:rsidR="005F3835" w:rsidRPr="00040DC9">
        <w:rPr>
          <w:rFonts w:ascii="Verdana" w:hAnsi="Verdana"/>
          <w:sz w:val="20"/>
          <w:szCs w:val="20"/>
          <w:lang w:eastAsia="en-US"/>
        </w:rPr>
        <w:t>0</w:t>
      </w:r>
      <w:r w:rsidRPr="00040DC9">
        <w:rPr>
          <w:rFonts w:ascii="Verdana" w:hAnsi="Verdana"/>
          <w:sz w:val="20"/>
          <w:szCs w:val="20"/>
          <w:lang w:eastAsia="en-US"/>
        </w:rPr>
        <w:t>00.000</w:t>
      </w:r>
      <w:r w:rsidRPr="005F3835">
        <w:rPr>
          <w:rFonts w:ascii="Verdana" w:hAnsi="Verdana"/>
          <w:sz w:val="20"/>
          <w:szCs w:val="20"/>
          <w:lang w:eastAsia="en-US"/>
        </w:rPr>
        <w:t>,- per gebeu</w:t>
      </w:r>
      <w:r w:rsidRPr="00881B07">
        <w:rPr>
          <w:rFonts w:ascii="Verdana" w:hAnsi="Verdana"/>
          <w:sz w:val="20"/>
          <w:szCs w:val="20"/>
          <w:lang w:eastAsia="en-US"/>
        </w:rPr>
        <w:t>rtenis afdekt, als adequaat.</w:t>
      </w:r>
    </w:p>
    <w:p w14:paraId="0C7F1348" w14:textId="77777777" w:rsidR="000110FA" w:rsidRDefault="000110FA" w:rsidP="000110FA">
      <w:pPr>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9D507B" w:rsidRPr="00573E95" w14:paraId="358B777B" w14:textId="77777777" w:rsidTr="009D507B">
        <w:trPr>
          <w:cantSplit/>
          <w:trHeight w:val="454"/>
        </w:trPr>
        <w:tc>
          <w:tcPr>
            <w:tcW w:w="4962" w:type="dxa"/>
            <w:shd w:val="clear" w:color="auto" w:fill="E6E6E6"/>
            <w:vAlign w:val="center"/>
          </w:tcPr>
          <w:p w14:paraId="02137485" w14:textId="77777777" w:rsidR="009D507B" w:rsidRPr="00573E95" w:rsidRDefault="009D507B" w:rsidP="009D507B">
            <w:pPr>
              <w:rPr>
                <w:rFonts w:ascii="Verdana" w:hAnsi="Verdana"/>
                <w:sz w:val="20"/>
                <w:szCs w:val="20"/>
                <w:lang w:eastAsia="en-US"/>
              </w:rPr>
            </w:pPr>
          </w:p>
          <w:p w14:paraId="3F69D11B" w14:textId="77777777" w:rsidR="009D507B" w:rsidRPr="00573E95" w:rsidRDefault="009D507B" w:rsidP="009D507B">
            <w:pPr>
              <w:rPr>
                <w:rFonts w:ascii="Verdana" w:hAnsi="Verdana"/>
                <w:sz w:val="20"/>
                <w:szCs w:val="20"/>
                <w:lang w:eastAsia="en-US"/>
              </w:rPr>
            </w:pPr>
            <w:r w:rsidRPr="00573E95">
              <w:rPr>
                <w:rFonts w:ascii="Verdana" w:hAnsi="Verdana"/>
                <w:sz w:val="20"/>
                <w:szCs w:val="20"/>
                <w:lang w:eastAsia="en-US"/>
              </w:rPr>
              <w:t>Inschrijver verklaart aan deze eis te voldoen</w:t>
            </w:r>
            <w:r>
              <w:rPr>
                <w:rFonts w:ascii="Verdana" w:hAnsi="Verdana"/>
                <w:sz w:val="20"/>
                <w:szCs w:val="20"/>
                <w:lang w:eastAsia="en-US"/>
              </w:rPr>
              <w:t>.</w:t>
            </w:r>
          </w:p>
          <w:p w14:paraId="5987DAE4" w14:textId="77777777" w:rsidR="009D507B" w:rsidRPr="00573E95" w:rsidRDefault="009D507B" w:rsidP="009D507B">
            <w:pPr>
              <w:rPr>
                <w:rFonts w:ascii="Verdana" w:hAnsi="Verdana"/>
                <w:sz w:val="20"/>
                <w:szCs w:val="20"/>
                <w:lang w:eastAsia="en-US"/>
              </w:rPr>
            </w:pPr>
          </w:p>
        </w:tc>
        <w:tc>
          <w:tcPr>
            <w:tcW w:w="4110" w:type="dxa"/>
            <w:vAlign w:val="center"/>
          </w:tcPr>
          <w:p w14:paraId="4BE544C1" w14:textId="77777777" w:rsidR="009D507B" w:rsidRPr="00573E95" w:rsidRDefault="00C35E49" w:rsidP="009D507B">
            <w:pPr>
              <w:rPr>
                <w:rFonts w:ascii="Verdana" w:hAnsi="Verdana"/>
                <w:sz w:val="20"/>
                <w:szCs w:val="20"/>
                <w:lang w:eastAsia="en-US"/>
              </w:rPr>
            </w:pPr>
            <w:r w:rsidRPr="00573E95">
              <w:rPr>
                <w:rFonts w:ascii="Verdana" w:hAnsi="Verdana"/>
                <w:sz w:val="20"/>
                <w:szCs w:val="20"/>
                <w:lang w:eastAsia="en-US"/>
              </w:rPr>
              <w:fldChar w:fldCharType="begin">
                <w:ffData>
                  <w:name w:val=""/>
                  <w:enabled/>
                  <w:calcOnExit w:val="0"/>
                  <w:checkBox>
                    <w:sizeAuto/>
                    <w:default w:val="0"/>
                  </w:checkBox>
                </w:ffData>
              </w:fldChar>
            </w:r>
            <w:r w:rsidR="009D507B" w:rsidRPr="00573E95">
              <w:rPr>
                <w:rFonts w:ascii="Verdana" w:hAnsi="Verdana"/>
                <w:sz w:val="20"/>
                <w:szCs w:val="20"/>
                <w:lang w:eastAsia="en-US"/>
              </w:rPr>
              <w:instrText xml:space="preserve"> FORMCHECKBOX </w:instrText>
            </w:r>
            <w:r w:rsidR="00682FC3">
              <w:rPr>
                <w:rFonts w:ascii="Verdana" w:hAnsi="Verdana"/>
                <w:sz w:val="20"/>
                <w:szCs w:val="20"/>
                <w:lang w:eastAsia="en-US"/>
              </w:rPr>
            </w:r>
            <w:r w:rsidR="00682FC3">
              <w:rPr>
                <w:rFonts w:ascii="Verdana" w:hAnsi="Verdana"/>
                <w:sz w:val="20"/>
                <w:szCs w:val="20"/>
                <w:lang w:eastAsia="en-US"/>
              </w:rPr>
              <w:fldChar w:fldCharType="separate"/>
            </w:r>
            <w:r w:rsidRPr="00573E95">
              <w:rPr>
                <w:rFonts w:ascii="Verdana" w:hAnsi="Verdana"/>
                <w:sz w:val="20"/>
                <w:szCs w:val="20"/>
                <w:lang w:eastAsia="en-US"/>
              </w:rPr>
              <w:fldChar w:fldCharType="end"/>
            </w:r>
            <w:r w:rsidR="009D507B" w:rsidRPr="00573E95">
              <w:rPr>
                <w:rFonts w:ascii="Verdana" w:hAnsi="Verdana"/>
                <w:sz w:val="20"/>
                <w:szCs w:val="20"/>
                <w:lang w:eastAsia="en-US"/>
              </w:rPr>
              <w:t xml:space="preserve"> Ja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9D507B" w:rsidRPr="00573E95">
              <w:rPr>
                <w:rFonts w:ascii="Verdana" w:hAnsi="Verdana"/>
                <w:sz w:val="20"/>
                <w:szCs w:val="20"/>
                <w:lang w:eastAsia="en-US"/>
              </w:rPr>
              <w:instrText xml:space="preserve"> FORMCHECKBOX </w:instrText>
            </w:r>
            <w:r w:rsidR="00682FC3">
              <w:rPr>
                <w:rFonts w:ascii="Verdana" w:hAnsi="Verdana"/>
                <w:sz w:val="20"/>
                <w:szCs w:val="20"/>
                <w:lang w:eastAsia="en-US"/>
              </w:rPr>
            </w:r>
            <w:r w:rsidR="00682FC3">
              <w:rPr>
                <w:rFonts w:ascii="Verdana" w:hAnsi="Verdana"/>
                <w:sz w:val="20"/>
                <w:szCs w:val="20"/>
                <w:lang w:eastAsia="en-US"/>
              </w:rPr>
              <w:fldChar w:fldCharType="separate"/>
            </w:r>
            <w:r w:rsidRPr="00573E95">
              <w:rPr>
                <w:rFonts w:ascii="Verdana" w:hAnsi="Verdana"/>
                <w:sz w:val="20"/>
                <w:szCs w:val="20"/>
                <w:lang w:eastAsia="en-US"/>
              </w:rPr>
              <w:fldChar w:fldCharType="end"/>
            </w:r>
            <w:r w:rsidR="009D507B" w:rsidRPr="00573E95">
              <w:rPr>
                <w:rFonts w:ascii="Verdana" w:hAnsi="Verdana"/>
                <w:sz w:val="20"/>
                <w:szCs w:val="20"/>
                <w:lang w:eastAsia="en-US"/>
              </w:rPr>
              <w:t xml:space="preserve"> Nee</w:t>
            </w:r>
          </w:p>
        </w:tc>
      </w:tr>
      <w:tr w:rsidR="009D507B" w:rsidRPr="005A00F7" w14:paraId="5FB46BFB" w14:textId="77777777" w:rsidTr="009D507B">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42737B95" w14:textId="77777777" w:rsidR="009D507B" w:rsidRPr="00573E95" w:rsidRDefault="009D507B" w:rsidP="009D507B">
            <w:pPr>
              <w:rPr>
                <w:rFonts w:ascii="Verdana" w:hAnsi="Verdana"/>
                <w:sz w:val="20"/>
                <w:szCs w:val="20"/>
                <w:lang w:eastAsia="en-US"/>
              </w:rPr>
            </w:pPr>
          </w:p>
          <w:p w14:paraId="6358CB0F" w14:textId="77777777" w:rsidR="009D507B" w:rsidRPr="00573E95" w:rsidRDefault="009D507B" w:rsidP="009D507B">
            <w:pPr>
              <w:rPr>
                <w:rFonts w:ascii="Verdana" w:hAnsi="Verdana"/>
                <w:sz w:val="20"/>
                <w:szCs w:val="20"/>
                <w:lang w:eastAsia="en-US"/>
              </w:rPr>
            </w:pPr>
            <w:r w:rsidRPr="00573E95">
              <w:rPr>
                <w:rFonts w:ascii="Verdana" w:hAnsi="Verdana"/>
                <w:sz w:val="20"/>
                <w:szCs w:val="20"/>
                <w:lang w:eastAsia="en-US"/>
              </w:rPr>
              <w:t xml:space="preserve">In geval er wordt ingeschreven als Combinatie </w:t>
            </w:r>
            <w:r>
              <w:rPr>
                <w:rFonts w:ascii="Verdana" w:hAnsi="Verdana"/>
                <w:sz w:val="20"/>
                <w:szCs w:val="20"/>
                <w:lang w:eastAsia="en-US"/>
              </w:rPr>
              <w:t xml:space="preserve">verklaren alle </w:t>
            </w:r>
            <w:proofErr w:type="spellStart"/>
            <w:r>
              <w:rPr>
                <w:rFonts w:ascii="Verdana" w:hAnsi="Verdana"/>
                <w:sz w:val="20"/>
                <w:szCs w:val="20"/>
                <w:lang w:eastAsia="en-US"/>
              </w:rPr>
              <w:t>Combinanten</w:t>
            </w:r>
            <w:proofErr w:type="spellEnd"/>
            <w:r>
              <w:rPr>
                <w:rFonts w:ascii="Verdana" w:hAnsi="Verdana"/>
                <w:sz w:val="20"/>
                <w:szCs w:val="20"/>
                <w:lang w:eastAsia="en-US"/>
              </w:rPr>
              <w:t xml:space="preserve"> aan deze eis te voldoen</w:t>
            </w:r>
            <w:r w:rsidRPr="00573E95">
              <w:rPr>
                <w:rFonts w:ascii="Verdana" w:hAnsi="Verdana"/>
                <w:sz w:val="20"/>
                <w:szCs w:val="20"/>
                <w:lang w:eastAsia="en-US"/>
              </w:rPr>
              <w:t xml:space="preserve">. </w:t>
            </w:r>
          </w:p>
          <w:p w14:paraId="6072E6AC" w14:textId="77777777" w:rsidR="009D507B" w:rsidRPr="00573E95" w:rsidRDefault="009D507B" w:rsidP="009D507B">
            <w:pPr>
              <w:rPr>
                <w:rFonts w:ascii="Verdana" w:hAnsi="Verdana"/>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tcPr>
          <w:p w14:paraId="330847BA" w14:textId="77777777" w:rsidR="009D507B" w:rsidRPr="00573E95" w:rsidRDefault="00C35E49" w:rsidP="009D507B">
            <w:pPr>
              <w:rPr>
                <w:rFonts w:ascii="Verdana" w:hAnsi="Verdana"/>
                <w:sz w:val="20"/>
                <w:szCs w:val="20"/>
                <w:lang w:eastAsia="en-US"/>
              </w:rPr>
            </w:pPr>
            <w:r w:rsidRPr="00573E95">
              <w:rPr>
                <w:rFonts w:ascii="Verdana" w:hAnsi="Verdana"/>
                <w:sz w:val="20"/>
                <w:szCs w:val="20"/>
                <w:lang w:eastAsia="en-US"/>
              </w:rPr>
              <w:fldChar w:fldCharType="begin">
                <w:ffData>
                  <w:name w:val=""/>
                  <w:enabled/>
                  <w:calcOnExit w:val="0"/>
                  <w:checkBox>
                    <w:sizeAuto/>
                    <w:default w:val="0"/>
                  </w:checkBox>
                </w:ffData>
              </w:fldChar>
            </w:r>
            <w:r w:rsidR="009D507B" w:rsidRPr="00573E95">
              <w:rPr>
                <w:rFonts w:ascii="Verdana" w:hAnsi="Verdana"/>
                <w:sz w:val="20"/>
                <w:szCs w:val="20"/>
                <w:lang w:eastAsia="en-US"/>
              </w:rPr>
              <w:instrText xml:space="preserve"> FORMCHECKBOX </w:instrText>
            </w:r>
            <w:r w:rsidR="00682FC3">
              <w:rPr>
                <w:rFonts w:ascii="Verdana" w:hAnsi="Verdana"/>
                <w:sz w:val="20"/>
                <w:szCs w:val="20"/>
                <w:lang w:eastAsia="en-US"/>
              </w:rPr>
            </w:r>
            <w:r w:rsidR="00682FC3">
              <w:rPr>
                <w:rFonts w:ascii="Verdana" w:hAnsi="Verdana"/>
                <w:sz w:val="20"/>
                <w:szCs w:val="20"/>
                <w:lang w:eastAsia="en-US"/>
              </w:rPr>
              <w:fldChar w:fldCharType="separate"/>
            </w:r>
            <w:r w:rsidRPr="00573E95">
              <w:rPr>
                <w:rFonts w:ascii="Verdana" w:hAnsi="Verdana"/>
                <w:sz w:val="20"/>
                <w:szCs w:val="20"/>
                <w:lang w:eastAsia="en-US"/>
              </w:rPr>
              <w:fldChar w:fldCharType="end"/>
            </w:r>
            <w:r w:rsidR="009D507B" w:rsidRPr="00573E95">
              <w:rPr>
                <w:rFonts w:ascii="Verdana" w:hAnsi="Verdana"/>
                <w:sz w:val="20"/>
                <w:szCs w:val="20"/>
                <w:lang w:eastAsia="en-US"/>
              </w:rPr>
              <w:t xml:space="preserve"> Ja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9D507B" w:rsidRPr="00573E95">
              <w:rPr>
                <w:rFonts w:ascii="Verdana" w:hAnsi="Verdana"/>
                <w:sz w:val="20"/>
                <w:szCs w:val="20"/>
                <w:lang w:eastAsia="en-US"/>
              </w:rPr>
              <w:instrText xml:space="preserve"> FORMCHECKBOX </w:instrText>
            </w:r>
            <w:r w:rsidR="00682FC3">
              <w:rPr>
                <w:rFonts w:ascii="Verdana" w:hAnsi="Verdana"/>
                <w:sz w:val="20"/>
                <w:szCs w:val="20"/>
                <w:lang w:eastAsia="en-US"/>
              </w:rPr>
            </w:r>
            <w:r w:rsidR="00682FC3">
              <w:rPr>
                <w:rFonts w:ascii="Verdana" w:hAnsi="Verdana"/>
                <w:sz w:val="20"/>
                <w:szCs w:val="20"/>
                <w:lang w:eastAsia="en-US"/>
              </w:rPr>
              <w:fldChar w:fldCharType="separate"/>
            </w:r>
            <w:r w:rsidRPr="00573E95">
              <w:rPr>
                <w:rFonts w:ascii="Verdana" w:hAnsi="Verdana"/>
                <w:sz w:val="20"/>
                <w:szCs w:val="20"/>
                <w:lang w:eastAsia="en-US"/>
              </w:rPr>
              <w:fldChar w:fldCharType="end"/>
            </w:r>
            <w:r w:rsidR="009D507B" w:rsidRPr="00573E95">
              <w:rPr>
                <w:rFonts w:ascii="Verdana" w:hAnsi="Verdana"/>
                <w:sz w:val="20"/>
                <w:szCs w:val="20"/>
                <w:lang w:eastAsia="en-US"/>
              </w:rPr>
              <w:t xml:space="preserve"> Nee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9D507B" w:rsidRPr="00573E95">
              <w:rPr>
                <w:rFonts w:ascii="Verdana" w:hAnsi="Verdana"/>
                <w:sz w:val="20"/>
                <w:szCs w:val="20"/>
                <w:lang w:eastAsia="en-US"/>
              </w:rPr>
              <w:instrText xml:space="preserve"> FORMCHECKBOX </w:instrText>
            </w:r>
            <w:r w:rsidR="00682FC3">
              <w:rPr>
                <w:rFonts w:ascii="Verdana" w:hAnsi="Verdana"/>
                <w:sz w:val="20"/>
                <w:szCs w:val="20"/>
                <w:lang w:eastAsia="en-US"/>
              </w:rPr>
            </w:r>
            <w:r w:rsidR="00682FC3">
              <w:rPr>
                <w:rFonts w:ascii="Verdana" w:hAnsi="Verdana"/>
                <w:sz w:val="20"/>
                <w:szCs w:val="20"/>
                <w:lang w:eastAsia="en-US"/>
              </w:rPr>
              <w:fldChar w:fldCharType="separate"/>
            </w:r>
            <w:r w:rsidRPr="00573E95">
              <w:rPr>
                <w:rFonts w:ascii="Verdana" w:hAnsi="Verdana"/>
                <w:sz w:val="20"/>
                <w:szCs w:val="20"/>
                <w:lang w:eastAsia="en-US"/>
              </w:rPr>
              <w:fldChar w:fldCharType="end"/>
            </w:r>
            <w:r w:rsidR="009D507B" w:rsidRPr="00573E95">
              <w:rPr>
                <w:rFonts w:ascii="Verdana" w:hAnsi="Verdana"/>
                <w:sz w:val="20"/>
                <w:szCs w:val="20"/>
                <w:lang w:eastAsia="en-US"/>
              </w:rPr>
              <w:t xml:space="preserve"> Niet van toepassing</w:t>
            </w:r>
          </w:p>
        </w:tc>
      </w:tr>
    </w:tbl>
    <w:p w14:paraId="7C5A302B" w14:textId="77777777" w:rsidR="00DA48F4" w:rsidRDefault="00DA48F4" w:rsidP="000110FA">
      <w:pPr>
        <w:rPr>
          <w:rFonts w:ascii="Verdana" w:hAnsi="Verdana"/>
          <w:sz w:val="20"/>
          <w:szCs w:val="20"/>
          <w:u w:val="single"/>
          <w:lang w:eastAsia="en-US"/>
        </w:rPr>
      </w:pPr>
    </w:p>
    <w:p w14:paraId="29FE2FF6" w14:textId="013D77A8" w:rsidR="000110FA" w:rsidRPr="000110FA" w:rsidRDefault="000110FA" w:rsidP="000110FA">
      <w:pPr>
        <w:rPr>
          <w:rFonts w:ascii="Verdana" w:hAnsi="Verdana"/>
          <w:sz w:val="20"/>
          <w:szCs w:val="20"/>
          <w:u w:val="single"/>
          <w:lang w:eastAsia="en-US"/>
        </w:rPr>
      </w:pPr>
      <w:r w:rsidRPr="000110FA">
        <w:rPr>
          <w:rFonts w:ascii="Verdana" w:hAnsi="Verdana"/>
          <w:sz w:val="20"/>
          <w:szCs w:val="20"/>
          <w:u w:val="single"/>
          <w:lang w:eastAsia="en-US"/>
        </w:rPr>
        <w:t>Verificatiedocument(en):</w:t>
      </w:r>
    </w:p>
    <w:p w14:paraId="1782B78D" w14:textId="77777777" w:rsidR="000110FA" w:rsidRPr="000110FA" w:rsidRDefault="000110FA" w:rsidP="000110FA">
      <w:pPr>
        <w:rPr>
          <w:rFonts w:ascii="Verdana" w:hAnsi="Verdana"/>
          <w:sz w:val="20"/>
          <w:szCs w:val="20"/>
          <w:lang w:eastAsia="en-US"/>
        </w:rPr>
      </w:pPr>
    </w:p>
    <w:p w14:paraId="0CC86522" w14:textId="65914186" w:rsidR="000110FA" w:rsidRDefault="000110FA" w:rsidP="0099367C">
      <w:pPr>
        <w:numPr>
          <w:ilvl w:val="0"/>
          <w:numId w:val="7"/>
        </w:numPr>
        <w:rPr>
          <w:rFonts w:ascii="Verdana" w:hAnsi="Verdana"/>
          <w:sz w:val="20"/>
          <w:szCs w:val="20"/>
          <w:lang w:eastAsia="en-US"/>
        </w:rPr>
      </w:pPr>
      <w:r w:rsidRPr="000110FA">
        <w:rPr>
          <w:rFonts w:ascii="Verdana" w:hAnsi="Verdana"/>
          <w:sz w:val="20"/>
          <w:szCs w:val="20"/>
          <w:lang w:eastAsia="en-US"/>
        </w:rPr>
        <w:t>Een kopie van een recente, geldige en relevante polis van de aansprakelijkheidsverzekering of een verklaring van de verzekeringsmaatschappij, waarin de dekking is aangegeven met betrekking tot deze aansprakelijkheid. De kopie mag niet ouder zijn dan twaalf maanden vanaf de sluitingsdatum ontvangst Inschrijving.</w:t>
      </w:r>
    </w:p>
    <w:p w14:paraId="108B92CA" w14:textId="558B1271" w:rsidR="00EF3492" w:rsidRDefault="00EF3492" w:rsidP="00EF3492">
      <w:pPr>
        <w:rPr>
          <w:rFonts w:ascii="Verdana" w:hAnsi="Verdana"/>
          <w:sz w:val="20"/>
          <w:szCs w:val="20"/>
          <w:lang w:eastAsia="en-US"/>
        </w:rPr>
      </w:pPr>
    </w:p>
    <w:p w14:paraId="534F68B1" w14:textId="287040DE" w:rsidR="00EF3492" w:rsidRDefault="00EF3492" w:rsidP="00EF3492">
      <w:pPr>
        <w:rPr>
          <w:rFonts w:ascii="Verdana" w:hAnsi="Verdana"/>
          <w:sz w:val="20"/>
          <w:szCs w:val="20"/>
          <w:lang w:eastAsia="en-US"/>
        </w:rPr>
      </w:pPr>
    </w:p>
    <w:p w14:paraId="75755412" w14:textId="77777777" w:rsidR="00EF3492" w:rsidRDefault="00EF3492" w:rsidP="00EF3492">
      <w:pPr>
        <w:rPr>
          <w:rFonts w:ascii="Verdana" w:hAnsi="Verdana"/>
          <w:sz w:val="20"/>
          <w:szCs w:val="20"/>
          <w:lang w:eastAsia="en-US"/>
        </w:rPr>
      </w:pPr>
    </w:p>
    <w:p w14:paraId="673E5876" w14:textId="77777777" w:rsidR="00AE6F97" w:rsidRPr="000110FA" w:rsidRDefault="00AE6F97" w:rsidP="00AE6F97">
      <w:pPr>
        <w:ind w:left="720"/>
        <w:rPr>
          <w:rFonts w:ascii="Verdana" w:hAnsi="Verdana"/>
          <w:sz w:val="20"/>
          <w:szCs w:val="20"/>
          <w:lang w:eastAsia="en-US"/>
        </w:rPr>
      </w:pPr>
    </w:p>
    <w:p w14:paraId="7EDC72B5" w14:textId="77777777" w:rsidR="0022519D" w:rsidRDefault="0022519D" w:rsidP="004D32CE">
      <w:pPr>
        <w:rPr>
          <w:rFonts w:ascii="Verdana" w:hAnsi="Verdana"/>
          <w:sz w:val="20"/>
          <w:szCs w:val="20"/>
        </w:rPr>
      </w:pPr>
    </w:p>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77"/>
        <w:gridCol w:w="5670"/>
      </w:tblGrid>
      <w:tr w:rsidR="00AE6F97" w:rsidRPr="00055160" w14:paraId="65CB5633" w14:textId="77777777" w:rsidTr="00AE6F97">
        <w:trPr>
          <w:trHeight w:val="567"/>
        </w:trPr>
        <w:tc>
          <w:tcPr>
            <w:tcW w:w="914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BDF04E3" w14:textId="77777777" w:rsidR="00AE6F97" w:rsidRPr="00055160" w:rsidRDefault="00AE6F97" w:rsidP="00AE6F97">
            <w:pPr>
              <w:tabs>
                <w:tab w:val="left" w:pos="972"/>
              </w:tabs>
              <w:spacing w:line="260" w:lineRule="exact"/>
              <w:rPr>
                <w:rFonts w:ascii="Verdana" w:hAnsi="Verdana"/>
                <w:sz w:val="20"/>
                <w:szCs w:val="20"/>
              </w:rPr>
            </w:pPr>
            <w:r>
              <w:rPr>
                <w:rFonts w:ascii="Verdana" w:hAnsi="Verdana" w:cs="Arial"/>
                <w:b/>
                <w:bCs/>
                <w:sz w:val="20"/>
                <w:szCs w:val="20"/>
              </w:rPr>
              <w:lastRenderedPageBreak/>
              <w:t>O</w:t>
            </w:r>
            <w:r w:rsidRPr="00055160">
              <w:rPr>
                <w:rFonts w:ascii="Verdana" w:hAnsi="Verdana" w:cs="Arial"/>
                <w:b/>
                <w:bCs/>
                <w:sz w:val="20"/>
                <w:szCs w:val="20"/>
              </w:rPr>
              <w:t>ndertekening Inschrijver</w:t>
            </w:r>
          </w:p>
        </w:tc>
      </w:tr>
      <w:tr w:rsidR="00AE6F97" w14:paraId="43837B8F" w14:textId="77777777" w:rsidTr="00AE6F97">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44B6C55C" w14:textId="77777777" w:rsidR="00AE6F97" w:rsidRPr="00055160" w:rsidRDefault="00AE6F97" w:rsidP="00AE6F97">
            <w:pPr>
              <w:tabs>
                <w:tab w:val="left" w:pos="972"/>
              </w:tabs>
              <w:spacing w:line="260" w:lineRule="exact"/>
              <w:rPr>
                <w:rFonts w:ascii="Verdana" w:hAnsi="Verdana"/>
                <w:sz w:val="20"/>
                <w:szCs w:val="20"/>
              </w:rPr>
            </w:pPr>
            <w:r w:rsidRPr="00055160">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tcPr>
          <w:p w14:paraId="32BE244D" w14:textId="77777777" w:rsidR="00AE6F97" w:rsidRDefault="00AE6F97" w:rsidP="00AE6F97">
            <w:r w:rsidRPr="00354DAC">
              <w:rPr>
                <w:rFonts w:ascii="Verdana" w:hAnsi="Verdana"/>
                <w:i/>
                <w:sz w:val="20"/>
              </w:rPr>
              <w:t>&lt;Vul in&gt;</w:t>
            </w:r>
          </w:p>
        </w:tc>
      </w:tr>
      <w:tr w:rsidR="00AE6F97" w14:paraId="02B0BCCE" w14:textId="77777777" w:rsidTr="00AE6F97">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2627F1C5" w14:textId="77777777" w:rsidR="00AE6F97" w:rsidRPr="00055160" w:rsidRDefault="00AE6F97" w:rsidP="00AE6F97">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tcPr>
          <w:p w14:paraId="6572DDB8" w14:textId="77777777" w:rsidR="00AE6F97" w:rsidRDefault="00AE6F97" w:rsidP="00AE6F97">
            <w:r w:rsidRPr="00354DAC">
              <w:rPr>
                <w:rFonts w:ascii="Verdana" w:hAnsi="Verdana"/>
                <w:i/>
                <w:sz w:val="20"/>
              </w:rPr>
              <w:t>&lt;Vul in&gt;</w:t>
            </w:r>
          </w:p>
        </w:tc>
      </w:tr>
      <w:tr w:rsidR="00AE6F97" w14:paraId="1E205A49" w14:textId="77777777" w:rsidTr="00AE6F97">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5147DFF6" w14:textId="77777777" w:rsidR="00AE6F97" w:rsidRPr="00055160" w:rsidRDefault="00AE6F97" w:rsidP="00AE6F97">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tcPr>
          <w:p w14:paraId="4D67B1E4" w14:textId="77777777" w:rsidR="00AE6F97" w:rsidRDefault="00AE6F97" w:rsidP="00AE6F97">
            <w:r w:rsidRPr="00354DAC">
              <w:rPr>
                <w:rFonts w:ascii="Verdana" w:hAnsi="Verdana"/>
                <w:i/>
                <w:sz w:val="20"/>
              </w:rPr>
              <w:t>&lt;Vul in&gt;</w:t>
            </w:r>
          </w:p>
        </w:tc>
      </w:tr>
      <w:tr w:rsidR="00AE6F97" w14:paraId="7BD57341" w14:textId="77777777" w:rsidTr="00AE6F97">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5A346FEB" w14:textId="77777777" w:rsidR="00AE6F97" w:rsidRPr="00055160" w:rsidRDefault="00AE6F97" w:rsidP="00AE6F97">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tcPr>
          <w:p w14:paraId="28B67C90" w14:textId="77777777" w:rsidR="00AE6F97" w:rsidRDefault="00AE6F97" w:rsidP="00AE6F97">
            <w:r w:rsidRPr="00354DAC">
              <w:rPr>
                <w:rFonts w:ascii="Verdana" w:hAnsi="Verdana"/>
                <w:i/>
                <w:sz w:val="20"/>
              </w:rPr>
              <w:t>&lt;Vul in&gt;</w:t>
            </w:r>
          </w:p>
        </w:tc>
      </w:tr>
      <w:tr w:rsidR="00AE6F97" w14:paraId="5B850373" w14:textId="77777777" w:rsidTr="00AE6F97">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46B387BD" w14:textId="77777777" w:rsidR="00AE6F97" w:rsidRPr="00055160" w:rsidRDefault="00AE6F97" w:rsidP="00AE6F97">
            <w:pPr>
              <w:tabs>
                <w:tab w:val="left" w:pos="972"/>
              </w:tabs>
              <w:spacing w:line="260" w:lineRule="exact"/>
              <w:rPr>
                <w:rFonts w:ascii="Verdana" w:hAnsi="Verdana"/>
                <w:sz w:val="20"/>
                <w:szCs w:val="20"/>
              </w:rPr>
            </w:pPr>
            <w:r w:rsidRPr="00055160">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tcPr>
          <w:p w14:paraId="706B32B3" w14:textId="77777777" w:rsidR="00AE6F97" w:rsidRDefault="00AE6F97" w:rsidP="00AE6F97">
            <w:r w:rsidRPr="00354DAC">
              <w:rPr>
                <w:rFonts w:ascii="Verdana" w:hAnsi="Verdana"/>
                <w:i/>
                <w:sz w:val="20"/>
              </w:rPr>
              <w:t>&lt;Vul in&gt;</w:t>
            </w:r>
          </w:p>
        </w:tc>
      </w:tr>
    </w:tbl>
    <w:p w14:paraId="6A299425" w14:textId="77777777" w:rsidR="000110FA" w:rsidRPr="0099680E" w:rsidRDefault="000110FA" w:rsidP="004D32CE">
      <w:pPr>
        <w:rPr>
          <w:rFonts w:ascii="Verdana" w:hAnsi="Verdana"/>
          <w:sz w:val="20"/>
          <w:szCs w:val="20"/>
        </w:rPr>
      </w:pPr>
    </w:p>
    <w:p w14:paraId="58253C29" w14:textId="30C1AA17" w:rsidR="0022519D" w:rsidRDefault="0022519D" w:rsidP="002A72E1">
      <w:pPr>
        <w:pStyle w:val="Kop3"/>
        <w:ind w:hanging="851"/>
        <w:rPr>
          <w:rFonts w:ascii="Verdana" w:hAnsi="Verdana"/>
          <w:i w:val="0"/>
          <w:sz w:val="20"/>
          <w:szCs w:val="20"/>
        </w:rPr>
      </w:pPr>
      <w:bookmarkStart w:id="60" w:name="_Toc287264901"/>
      <w:bookmarkStart w:id="61" w:name="_Toc403469913"/>
      <w:bookmarkStart w:id="62" w:name="_Toc403470407"/>
      <w:bookmarkStart w:id="63" w:name="_Toc403470536"/>
      <w:bookmarkStart w:id="64" w:name="_Toc114146848"/>
      <w:bookmarkStart w:id="65" w:name="_Toc133329177"/>
      <w:r w:rsidRPr="002A72E1">
        <w:rPr>
          <w:rFonts w:ascii="Verdana" w:hAnsi="Verdana"/>
          <w:i w:val="0"/>
          <w:sz w:val="20"/>
          <w:szCs w:val="20"/>
        </w:rPr>
        <w:t>GE</w:t>
      </w:r>
      <w:r w:rsidR="00FD23BB">
        <w:rPr>
          <w:rFonts w:ascii="Verdana" w:hAnsi="Verdana"/>
          <w:i w:val="0"/>
          <w:sz w:val="20"/>
          <w:szCs w:val="20"/>
        </w:rPr>
        <w:t>3</w:t>
      </w:r>
      <w:r w:rsidRPr="002A72E1">
        <w:rPr>
          <w:rFonts w:ascii="Verdana" w:hAnsi="Verdana"/>
          <w:i w:val="0"/>
          <w:sz w:val="20"/>
          <w:szCs w:val="20"/>
        </w:rPr>
        <w:t xml:space="preserve"> – Aansprakelijkheidsverzekering tegen beroepsrisico’s</w:t>
      </w:r>
      <w:bookmarkEnd w:id="60"/>
      <w:bookmarkEnd w:id="61"/>
      <w:bookmarkEnd w:id="62"/>
      <w:bookmarkEnd w:id="63"/>
      <w:bookmarkEnd w:id="64"/>
      <w:bookmarkEnd w:id="65"/>
    </w:p>
    <w:p w14:paraId="2781E03D" w14:textId="77777777" w:rsidR="002E7C2E" w:rsidRDefault="002E7C2E" w:rsidP="00B84132">
      <w:pPr>
        <w:rPr>
          <w:rFonts w:ascii="Verdana" w:hAnsi="Verdana"/>
          <w:sz w:val="20"/>
          <w:szCs w:val="20"/>
          <w:lang w:eastAsia="en-US"/>
        </w:rPr>
      </w:pPr>
    </w:p>
    <w:p w14:paraId="3C845ADA" w14:textId="77777777" w:rsidR="00B84132" w:rsidRDefault="00B84132" w:rsidP="00B84132">
      <w:pPr>
        <w:rPr>
          <w:rFonts w:ascii="Verdana" w:hAnsi="Verdana"/>
          <w:sz w:val="20"/>
          <w:szCs w:val="20"/>
          <w:lang w:eastAsia="en-US"/>
        </w:rPr>
      </w:pPr>
      <w:r w:rsidRPr="00EC1825">
        <w:rPr>
          <w:rFonts w:ascii="Verdana" w:hAnsi="Verdana"/>
          <w:sz w:val="20"/>
          <w:szCs w:val="20"/>
          <w:lang w:eastAsia="en-US"/>
        </w:rPr>
        <w:t>Door het indienen van een Inschrijving</w:t>
      </w:r>
      <w:r>
        <w:rPr>
          <w:rFonts w:ascii="Verdana" w:hAnsi="Verdana"/>
          <w:sz w:val="20"/>
          <w:szCs w:val="20"/>
          <w:lang w:eastAsia="en-US"/>
        </w:rPr>
        <w:t xml:space="preserve"> </w:t>
      </w:r>
      <w:r w:rsidRPr="00EC1825">
        <w:rPr>
          <w:rFonts w:ascii="Verdana" w:hAnsi="Verdana"/>
          <w:sz w:val="20"/>
          <w:szCs w:val="20"/>
          <w:lang w:eastAsia="en-US"/>
        </w:rPr>
        <w:t xml:space="preserve">verklaart Inschrijver aan </w:t>
      </w:r>
      <w:r>
        <w:rPr>
          <w:rFonts w:ascii="Verdana" w:hAnsi="Verdana"/>
          <w:sz w:val="20"/>
          <w:szCs w:val="20"/>
          <w:lang w:eastAsia="en-US"/>
        </w:rPr>
        <w:t xml:space="preserve">de hieronder benoemde </w:t>
      </w:r>
      <w:r w:rsidRPr="00EC1825">
        <w:rPr>
          <w:rFonts w:ascii="Verdana" w:hAnsi="Verdana"/>
          <w:sz w:val="20"/>
          <w:szCs w:val="20"/>
          <w:lang w:eastAsia="en-US"/>
        </w:rPr>
        <w:t>eis te voldoen</w:t>
      </w:r>
      <w:r>
        <w:rPr>
          <w:rFonts w:ascii="Verdana" w:hAnsi="Verdana"/>
          <w:sz w:val="20"/>
          <w:szCs w:val="20"/>
          <w:lang w:eastAsia="en-US"/>
        </w:rPr>
        <w:t>,</w:t>
      </w:r>
      <w:r w:rsidRPr="00EC1825">
        <w:rPr>
          <w:rFonts w:ascii="Verdana" w:hAnsi="Verdana"/>
          <w:sz w:val="20"/>
          <w:szCs w:val="20"/>
          <w:lang w:eastAsia="en-US"/>
        </w:rPr>
        <w:t xml:space="preserve"> en dat in geval er wordt ingeschreven als Combinatie </w:t>
      </w:r>
      <w:r>
        <w:rPr>
          <w:rFonts w:ascii="Verdana" w:hAnsi="Verdana"/>
          <w:sz w:val="20"/>
          <w:szCs w:val="20"/>
          <w:lang w:eastAsia="en-US"/>
        </w:rPr>
        <w:t xml:space="preserve">alle </w:t>
      </w:r>
      <w:proofErr w:type="spellStart"/>
      <w:r>
        <w:rPr>
          <w:rFonts w:ascii="Verdana" w:hAnsi="Verdana"/>
          <w:sz w:val="20"/>
          <w:szCs w:val="20"/>
          <w:lang w:eastAsia="en-US"/>
        </w:rPr>
        <w:t>Combinanten</w:t>
      </w:r>
      <w:proofErr w:type="spellEnd"/>
      <w:r>
        <w:rPr>
          <w:rFonts w:ascii="Verdana" w:hAnsi="Verdana"/>
          <w:sz w:val="20"/>
          <w:szCs w:val="20"/>
          <w:lang w:eastAsia="en-US"/>
        </w:rPr>
        <w:t xml:space="preserve"> aan deze eis voldoen.</w:t>
      </w:r>
    </w:p>
    <w:p w14:paraId="3C9E3D1B" w14:textId="77777777" w:rsidR="005B018D" w:rsidRDefault="005B018D" w:rsidP="005B018D">
      <w:pPr>
        <w:rPr>
          <w:rFonts w:ascii="Verdana" w:hAnsi="Verdana"/>
          <w:sz w:val="20"/>
          <w:szCs w:val="20"/>
          <w:lang w:eastAsia="en-US"/>
        </w:rPr>
      </w:pPr>
    </w:p>
    <w:p w14:paraId="1D9AFB78" w14:textId="77777777" w:rsidR="000110FA" w:rsidRPr="000110FA" w:rsidRDefault="000110FA" w:rsidP="000110FA">
      <w:pPr>
        <w:rPr>
          <w:rFonts w:ascii="Verdana" w:hAnsi="Verdana"/>
          <w:sz w:val="20"/>
          <w:szCs w:val="20"/>
          <w:u w:val="single"/>
          <w:lang w:eastAsia="en-US"/>
        </w:rPr>
      </w:pPr>
      <w:r w:rsidRPr="000110FA">
        <w:rPr>
          <w:rFonts w:ascii="Verdana" w:hAnsi="Verdana"/>
          <w:sz w:val="20"/>
          <w:szCs w:val="20"/>
          <w:u w:val="single"/>
          <w:lang w:eastAsia="en-US"/>
        </w:rPr>
        <w:t>Eis(en):</w:t>
      </w:r>
    </w:p>
    <w:p w14:paraId="5DADE915" w14:textId="77777777" w:rsidR="000110FA" w:rsidRDefault="000110FA" w:rsidP="000110FA">
      <w:pPr>
        <w:rPr>
          <w:rFonts w:ascii="Verdana" w:hAnsi="Verdana"/>
          <w:sz w:val="20"/>
          <w:szCs w:val="20"/>
          <w:lang w:eastAsia="en-US"/>
        </w:rPr>
      </w:pPr>
    </w:p>
    <w:p w14:paraId="73D3B732" w14:textId="1E8EA639" w:rsidR="000110FA" w:rsidRDefault="000110FA" w:rsidP="000110FA">
      <w:pPr>
        <w:rPr>
          <w:rFonts w:ascii="Verdana" w:hAnsi="Verdana"/>
          <w:sz w:val="20"/>
          <w:szCs w:val="20"/>
          <w:lang w:eastAsia="en-US"/>
        </w:rPr>
      </w:pPr>
      <w:r w:rsidRPr="005F3835">
        <w:rPr>
          <w:rFonts w:ascii="Verdana" w:hAnsi="Verdana"/>
          <w:sz w:val="20"/>
          <w:szCs w:val="20"/>
          <w:lang w:eastAsia="en-US"/>
        </w:rPr>
        <w:t>Inschrijver beschikt</w:t>
      </w:r>
      <w:r w:rsidRPr="00B72198">
        <w:rPr>
          <w:rFonts w:ascii="Verdana" w:hAnsi="Verdana"/>
          <w:sz w:val="20"/>
          <w:szCs w:val="20"/>
          <w:lang w:eastAsia="en-US"/>
        </w:rPr>
        <w:t xml:space="preserve"> over een adequate aansprakelijkheidsverzekering voor beroepsaansprakelijkheid. Hierbij beschouwt de Aanbestedende dienst een aansprakelijkheidsverzekering</w:t>
      </w:r>
      <w:r w:rsidR="00C37707" w:rsidRPr="00C37707">
        <w:rPr>
          <w:rFonts w:ascii="Verdana" w:hAnsi="Verdana"/>
          <w:sz w:val="20"/>
          <w:szCs w:val="20"/>
          <w:lang w:eastAsia="en-US"/>
        </w:rPr>
        <w:t xml:space="preserve"> in geval van opzet of grove nalatigheid of andere soortgelijke omstandigheden waarin een partij haar aansprakelijkheid wettelijk niet mag beperken onder de van toepassing zijnde wetgeving van deze overeenkomst</w:t>
      </w:r>
      <w:r w:rsidRPr="00B72198">
        <w:rPr>
          <w:rFonts w:ascii="Verdana" w:hAnsi="Verdana"/>
          <w:sz w:val="20"/>
          <w:szCs w:val="20"/>
          <w:lang w:eastAsia="en-US"/>
        </w:rPr>
        <w:t xml:space="preserve">, welke minimaal een totale verzekerde som van </w:t>
      </w:r>
      <w:r w:rsidRPr="00040DC9">
        <w:rPr>
          <w:rFonts w:ascii="Verdana" w:hAnsi="Verdana"/>
          <w:sz w:val="20"/>
          <w:szCs w:val="20"/>
          <w:lang w:eastAsia="en-US"/>
        </w:rPr>
        <w:t xml:space="preserve">€ </w:t>
      </w:r>
      <w:r w:rsidR="005F3835" w:rsidRPr="00040DC9">
        <w:rPr>
          <w:rFonts w:ascii="Verdana" w:hAnsi="Verdana"/>
          <w:sz w:val="20"/>
          <w:szCs w:val="20"/>
          <w:lang w:eastAsia="en-US"/>
        </w:rPr>
        <w:t>2</w:t>
      </w:r>
      <w:r w:rsidRPr="00040DC9">
        <w:rPr>
          <w:rFonts w:ascii="Verdana" w:hAnsi="Verdana"/>
          <w:sz w:val="20"/>
          <w:szCs w:val="20"/>
          <w:lang w:eastAsia="en-US"/>
        </w:rPr>
        <w:t>.</w:t>
      </w:r>
      <w:r w:rsidR="005F3835" w:rsidRPr="00040DC9">
        <w:rPr>
          <w:rFonts w:ascii="Verdana" w:hAnsi="Verdana"/>
          <w:sz w:val="20"/>
          <w:szCs w:val="20"/>
          <w:lang w:eastAsia="en-US"/>
        </w:rPr>
        <w:t>5</w:t>
      </w:r>
      <w:r w:rsidRPr="00040DC9">
        <w:rPr>
          <w:rFonts w:ascii="Verdana" w:hAnsi="Verdana"/>
          <w:sz w:val="20"/>
          <w:szCs w:val="20"/>
          <w:lang w:eastAsia="en-US"/>
        </w:rPr>
        <w:t>00.000</w:t>
      </w:r>
      <w:r w:rsidRPr="005F3835">
        <w:rPr>
          <w:rFonts w:ascii="Verdana" w:hAnsi="Verdana"/>
          <w:sz w:val="20"/>
          <w:szCs w:val="20"/>
          <w:lang w:eastAsia="en-US"/>
        </w:rPr>
        <w:t xml:space="preserve">,- per jaar en een verzekerde som van </w:t>
      </w:r>
      <w:r w:rsidRPr="00040DC9">
        <w:rPr>
          <w:rFonts w:ascii="Verdana" w:hAnsi="Verdana"/>
          <w:sz w:val="20"/>
          <w:szCs w:val="20"/>
          <w:lang w:eastAsia="en-US"/>
        </w:rPr>
        <w:t xml:space="preserve">€ </w:t>
      </w:r>
      <w:r w:rsidR="005F3835" w:rsidRPr="00040DC9">
        <w:rPr>
          <w:rFonts w:ascii="Verdana" w:hAnsi="Verdana"/>
          <w:sz w:val="20"/>
          <w:szCs w:val="20"/>
          <w:lang w:eastAsia="en-US"/>
        </w:rPr>
        <w:t>1</w:t>
      </w:r>
      <w:r w:rsidRPr="00040DC9">
        <w:rPr>
          <w:rFonts w:ascii="Verdana" w:hAnsi="Verdana"/>
          <w:sz w:val="20"/>
          <w:szCs w:val="20"/>
          <w:lang w:eastAsia="en-US"/>
        </w:rPr>
        <w:t>.</w:t>
      </w:r>
      <w:r w:rsidR="005F3835" w:rsidRPr="00040DC9">
        <w:rPr>
          <w:rFonts w:ascii="Verdana" w:hAnsi="Verdana"/>
          <w:sz w:val="20"/>
          <w:szCs w:val="20"/>
          <w:lang w:eastAsia="en-US"/>
        </w:rPr>
        <w:t>0</w:t>
      </w:r>
      <w:r w:rsidRPr="00040DC9">
        <w:rPr>
          <w:rFonts w:ascii="Verdana" w:hAnsi="Verdana"/>
          <w:sz w:val="20"/>
          <w:szCs w:val="20"/>
          <w:lang w:eastAsia="en-US"/>
        </w:rPr>
        <w:t>00.000</w:t>
      </w:r>
      <w:r w:rsidRPr="005F3835">
        <w:rPr>
          <w:rFonts w:ascii="Verdana" w:hAnsi="Verdana"/>
          <w:sz w:val="20"/>
          <w:szCs w:val="20"/>
          <w:lang w:eastAsia="en-US"/>
        </w:rPr>
        <w:t>,- per gebeurtenis afdekt, als adequaat.</w:t>
      </w:r>
      <w:r w:rsidR="00C37707">
        <w:rPr>
          <w:rFonts w:ascii="Verdana" w:hAnsi="Verdana"/>
          <w:sz w:val="20"/>
          <w:szCs w:val="20"/>
          <w:lang w:eastAsia="en-US"/>
        </w:rPr>
        <w:t xml:space="preserve"> In de Anders gevallen dient Inschrijver een verzekerde som van </w:t>
      </w:r>
      <w:r w:rsidR="0060558C" w:rsidRPr="00040DC9">
        <w:rPr>
          <w:rFonts w:ascii="Verdana" w:hAnsi="Verdana"/>
          <w:sz w:val="20"/>
          <w:szCs w:val="20"/>
          <w:lang w:eastAsia="en-US"/>
        </w:rPr>
        <w:t>€</w:t>
      </w:r>
      <w:r w:rsidR="0060558C">
        <w:rPr>
          <w:rFonts w:ascii="Verdana" w:hAnsi="Verdana"/>
          <w:sz w:val="20"/>
          <w:szCs w:val="20"/>
          <w:lang w:eastAsia="en-US"/>
        </w:rPr>
        <w:t xml:space="preserve"> </w:t>
      </w:r>
      <w:r w:rsidR="00C37707">
        <w:rPr>
          <w:rFonts w:ascii="Verdana" w:hAnsi="Verdana"/>
          <w:sz w:val="20"/>
          <w:szCs w:val="20"/>
          <w:lang w:eastAsia="en-US"/>
        </w:rPr>
        <w:t>300.000 per gebeurtenis afdekt te hebben.</w:t>
      </w:r>
    </w:p>
    <w:p w14:paraId="7CFB41E8" w14:textId="77777777" w:rsidR="00C37707" w:rsidRPr="000110FA" w:rsidRDefault="00C37707" w:rsidP="000110FA">
      <w:pPr>
        <w:rPr>
          <w:rFonts w:ascii="Verdana" w:hAnsi="Verdana"/>
          <w:sz w:val="20"/>
          <w:szCs w:val="20"/>
          <w:lang w:eastAsia="en-US"/>
        </w:rPr>
      </w:pPr>
    </w:p>
    <w:p w14:paraId="1C2800F0" w14:textId="77777777" w:rsidR="009D507B" w:rsidRDefault="009D507B" w:rsidP="009D507B">
      <w:pPr>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9D507B" w:rsidRPr="00573E95" w14:paraId="35BB3E94" w14:textId="77777777" w:rsidTr="009D507B">
        <w:trPr>
          <w:cantSplit/>
          <w:trHeight w:val="454"/>
        </w:trPr>
        <w:tc>
          <w:tcPr>
            <w:tcW w:w="4962" w:type="dxa"/>
            <w:shd w:val="clear" w:color="auto" w:fill="E6E6E6"/>
            <w:vAlign w:val="center"/>
          </w:tcPr>
          <w:p w14:paraId="45B8AFC2" w14:textId="77777777" w:rsidR="009D507B" w:rsidRPr="00573E95" w:rsidRDefault="009D507B" w:rsidP="009D507B">
            <w:pPr>
              <w:rPr>
                <w:rFonts w:ascii="Verdana" w:hAnsi="Verdana"/>
                <w:sz w:val="20"/>
                <w:szCs w:val="20"/>
                <w:lang w:eastAsia="en-US"/>
              </w:rPr>
            </w:pPr>
          </w:p>
          <w:p w14:paraId="593B84A2" w14:textId="77777777" w:rsidR="009D507B" w:rsidRPr="00573E95" w:rsidRDefault="009D507B" w:rsidP="009D507B">
            <w:pPr>
              <w:rPr>
                <w:rFonts w:ascii="Verdana" w:hAnsi="Verdana"/>
                <w:sz w:val="20"/>
                <w:szCs w:val="20"/>
                <w:lang w:eastAsia="en-US"/>
              </w:rPr>
            </w:pPr>
            <w:r w:rsidRPr="00573E95">
              <w:rPr>
                <w:rFonts w:ascii="Verdana" w:hAnsi="Verdana"/>
                <w:sz w:val="20"/>
                <w:szCs w:val="20"/>
                <w:lang w:eastAsia="en-US"/>
              </w:rPr>
              <w:t>Inschrijver verklaart aan deze eis te voldoen</w:t>
            </w:r>
            <w:r>
              <w:rPr>
                <w:rFonts w:ascii="Verdana" w:hAnsi="Verdana"/>
                <w:sz w:val="20"/>
                <w:szCs w:val="20"/>
                <w:lang w:eastAsia="en-US"/>
              </w:rPr>
              <w:t>.</w:t>
            </w:r>
          </w:p>
          <w:p w14:paraId="5B5C2EEA" w14:textId="77777777" w:rsidR="009D507B" w:rsidRPr="00573E95" w:rsidRDefault="009D507B" w:rsidP="009D507B">
            <w:pPr>
              <w:rPr>
                <w:rFonts w:ascii="Verdana" w:hAnsi="Verdana"/>
                <w:sz w:val="20"/>
                <w:szCs w:val="20"/>
                <w:lang w:eastAsia="en-US"/>
              </w:rPr>
            </w:pPr>
          </w:p>
        </w:tc>
        <w:tc>
          <w:tcPr>
            <w:tcW w:w="4110" w:type="dxa"/>
            <w:vAlign w:val="center"/>
          </w:tcPr>
          <w:p w14:paraId="7A80AEB5" w14:textId="77777777" w:rsidR="009D507B" w:rsidRPr="00573E95" w:rsidRDefault="00C35E49" w:rsidP="009D507B">
            <w:pPr>
              <w:rPr>
                <w:rFonts w:ascii="Verdana" w:hAnsi="Verdana"/>
                <w:sz w:val="20"/>
                <w:szCs w:val="20"/>
                <w:lang w:eastAsia="en-US"/>
              </w:rPr>
            </w:pPr>
            <w:r w:rsidRPr="00573E95">
              <w:rPr>
                <w:rFonts w:ascii="Verdana" w:hAnsi="Verdana"/>
                <w:sz w:val="20"/>
                <w:szCs w:val="20"/>
                <w:lang w:eastAsia="en-US"/>
              </w:rPr>
              <w:fldChar w:fldCharType="begin">
                <w:ffData>
                  <w:name w:val=""/>
                  <w:enabled/>
                  <w:calcOnExit w:val="0"/>
                  <w:checkBox>
                    <w:sizeAuto/>
                    <w:default w:val="0"/>
                  </w:checkBox>
                </w:ffData>
              </w:fldChar>
            </w:r>
            <w:r w:rsidR="009D507B" w:rsidRPr="00573E95">
              <w:rPr>
                <w:rFonts w:ascii="Verdana" w:hAnsi="Verdana"/>
                <w:sz w:val="20"/>
                <w:szCs w:val="20"/>
                <w:lang w:eastAsia="en-US"/>
              </w:rPr>
              <w:instrText xml:space="preserve"> FORMCHECKBOX </w:instrText>
            </w:r>
            <w:r w:rsidR="00682FC3">
              <w:rPr>
                <w:rFonts w:ascii="Verdana" w:hAnsi="Verdana"/>
                <w:sz w:val="20"/>
                <w:szCs w:val="20"/>
                <w:lang w:eastAsia="en-US"/>
              </w:rPr>
            </w:r>
            <w:r w:rsidR="00682FC3">
              <w:rPr>
                <w:rFonts w:ascii="Verdana" w:hAnsi="Verdana"/>
                <w:sz w:val="20"/>
                <w:szCs w:val="20"/>
                <w:lang w:eastAsia="en-US"/>
              </w:rPr>
              <w:fldChar w:fldCharType="separate"/>
            </w:r>
            <w:r w:rsidRPr="00573E95">
              <w:rPr>
                <w:rFonts w:ascii="Verdana" w:hAnsi="Verdana"/>
                <w:sz w:val="20"/>
                <w:szCs w:val="20"/>
                <w:lang w:eastAsia="en-US"/>
              </w:rPr>
              <w:fldChar w:fldCharType="end"/>
            </w:r>
            <w:r w:rsidR="009D507B" w:rsidRPr="00573E95">
              <w:rPr>
                <w:rFonts w:ascii="Verdana" w:hAnsi="Verdana"/>
                <w:sz w:val="20"/>
                <w:szCs w:val="20"/>
                <w:lang w:eastAsia="en-US"/>
              </w:rPr>
              <w:t xml:space="preserve"> Ja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9D507B" w:rsidRPr="00573E95">
              <w:rPr>
                <w:rFonts w:ascii="Verdana" w:hAnsi="Verdana"/>
                <w:sz w:val="20"/>
                <w:szCs w:val="20"/>
                <w:lang w:eastAsia="en-US"/>
              </w:rPr>
              <w:instrText xml:space="preserve"> FORMCHECKBOX </w:instrText>
            </w:r>
            <w:r w:rsidR="00682FC3">
              <w:rPr>
                <w:rFonts w:ascii="Verdana" w:hAnsi="Verdana"/>
                <w:sz w:val="20"/>
                <w:szCs w:val="20"/>
                <w:lang w:eastAsia="en-US"/>
              </w:rPr>
            </w:r>
            <w:r w:rsidR="00682FC3">
              <w:rPr>
                <w:rFonts w:ascii="Verdana" w:hAnsi="Verdana"/>
                <w:sz w:val="20"/>
                <w:szCs w:val="20"/>
                <w:lang w:eastAsia="en-US"/>
              </w:rPr>
              <w:fldChar w:fldCharType="separate"/>
            </w:r>
            <w:r w:rsidRPr="00573E95">
              <w:rPr>
                <w:rFonts w:ascii="Verdana" w:hAnsi="Verdana"/>
                <w:sz w:val="20"/>
                <w:szCs w:val="20"/>
                <w:lang w:eastAsia="en-US"/>
              </w:rPr>
              <w:fldChar w:fldCharType="end"/>
            </w:r>
            <w:r w:rsidR="009D507B" w:rsidRPr="00573E95">
              <w:rPr>
                <w:rFonts w:ascii="Verdana" w:hAnsi="Verdana"/>
                <w:sz w:val="20"/>
                <w:szCs w:val="20"/>
                <w:lang w:eastAsia="en-US"/>
              </w:rPr>
              <w:t xml:space="preserve"> Nee</w:t>
            </w:r>
          </w:p>
        </w:tc>
      </w:tr>
      <w:tr w:rsidR="009D507B" w:rsidRPr="005A00F7" w14:paraId="76FC954F" w14:textId="77777777" w:rsidTr="009D507B">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6B5C9219" w14:textId="77777777" w:rsidR="009D507B" w:rsidRPr="00573E95" w:rsidRDefault="009D507B" w:rsidP="009D507B">
            <w:pPr>
              <w:rPr>
                <w:rFonts w:ascii="Verdana" w:hAnsi="Verdana"/>
                <w:sz w:val="20"/>
                <w:szCs w:val="20"/>
                <w:lang w:eastAsia="en-US"/>
              </w:rPr>
            </w:pPr>
          </w:p>
          <w:p w14:paraId="595DBD38" w14:textId="77777777" w:rsidR="009D507B" w:rsidRPr="00573E95" w:rsidRDefault="009D507B" w:rsidP="009D507B">
            <w:pPr>
              <w:rPr>
                <w:rFonts w:ascii="Verdana" w:hAnsi="Verdana"/>
                <w:sz w:val="20"/>
                <w:szCs w:val="20"/>
                <w:lang w:eastAsia="en-US"/>
              </w:rPr>
            </w:pPr>
            <w:r w:rsidRPr="00573E95">
              <w:rPr>
                <w:rFonts w:ascii="Verdana" w:hAnsi="Verdana"/>
                <w:sz w:val="20"/>
                <w:szCs w:val="20"/>
                <w:lang w:eastAsia="en-US"/>
              </w:rPr>
              <w:t xml:space="preserve">In geval er wordt ingeschreven als Combinatie </w:t>
            </w:r>
            <w:r>
              <w:rPr>
                <w:rFonts w:ascii="Verdana" w:hAnsi="Verdana"/>
                <w:sz w:val="20"/>
                <w:szCs w:val="20"/>
                <w:lang w:eastAsia="en-US"/>
              </w:rPr>
              <w:t xml:space="preserve">verklaren alle </w:t>
            </w:r>
            <w:proofErr w:type="spellStart"/>
            <w:r>
              <w:rPr>
                <w:rFonts w:ascii="Verdana" w:hAnsi="Verdana"/>
                <w:sz w:val="20"/>
                <w:szCs w:val="20"/>
                <w:lang w:eastAsia="en-US"/>
              </w:rPr>
              <w:t>Combinanten</w:t>
            </w:r>
            <w:proofErr w:type="spellEnd"/>
            <w:r>
              <w:rPr>
                <w:rFonts w:ascii="Verdana" w:hAnsi="Verdana"/>
                <w:sz w:val="20"/>
                <w:szCs w:val="20"/>
                <w:lang w:eastAsia="en-US"/>
              </w:rPr>
              <w:t xml:space="preserve"> aan deze eis te voldoen</w:t>
            </w:r>
            <w:r w:rsidRPr="00573E95">
              <w:rPr>
                <w:rFonts w:ascii="Verdana" w:hAnsi="Verdana"/>
                <w:sz w:val="20"/>
                <w:szCs w:val="20"/>
                <w:lang w:eastAsia="en-US"/>
              </w:rPr>
              <w:t xml:space="preserve">. </w:t>
            </w:r>
          </w:p>
          <w:p w14:paraId="7C30FC29" w14:textId="77777777" w:rsidR="009D507B" w:rsidRPr="00573E95" w:rsidRDefault="009D507B" w:rsidP="009D507B">
            <w:pPr>
              <w:rPr>
                <w:rFonts w:ascii="Verdana" w:hAnsi="Verdana"/>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tcPr>
          <w:p w14:paraId="7E46A388" w14:textId="77777777" w:rsidR="009D507B" w:rsidRPr="00573E95" w:rsidRDefault="00C35E49" w:rsidP="009D507B">
            <w:pPr>
              <w:rPr>
                <w:rFonts w:ascii="Verdana" w:hAnsi="Verdana"/>
                <w:sz w:val="20"/>
                <w:szCs w:val="20"/>
                <w:lang w:eastAsia="en-US"/>
              </w:rPr>
            </w:pPr>
            <w:r w:rsidRPr="00573E95">
              <w:rPr>
                <w:rFonts w:ascii="Verdana" w:hAnsi="Verdana"/>
                <w:sz w:val="20"/>
                <w:szCs w:val="20"/>
                <w:lang w:eastAsia="en-US"/>
              </w:rPr>
              <w:fldChar w:fldCharType="begin">
                <w:ffData>
                  <w:name w:val=""/>
                  <w:enabled/>
                  <w:calcOnExit w:val="0"/>
                  <w:checkBox>
                    <w:sizeAuto/>
                    <w:default w:val="0"/>
                  </w:checkBox>
                </w:ffData>
              </w:fldChar>
            </w:r>
            <w:r w:rsidR="009D507B" w:rsidRPr="00573E95">
              <w:rPr>
                <w:rFonts w:ascii="Verdana" w:hAnsi="Verdana"/>
                <w:sz w:val="20"/>
                <w:szCs w:val="20"/>
                <w:lang w:eastAsia="en-US"/>
              </w:rPr>
              <w:instrText xml:space="preserve"> FORMCHECKBOX </w:instrText>
            </w:r>
            <w:r w:rsidR="00682FC3">
              <w:rPr>
                <w:rFonts w:ascii="Verdana" w:hAnsi="Verdana"/>
                <w:sz w:val="20"/>
                <w:szCs w:val="20"/>
                <w:lang w:eastAsia="en-US"/>
              </w:rPr>
            </w:r>
            <w:r w:rsidR="00682FC3">
              <w:rPr>
                <w:rFonts w:ascii="Verdana" w:hAnsi="Verdana"/>
                <w:sz w:val="20"/>
                <w:szCs w:val="20"/>
                <w:lang w:eastAsia="en-US"/>
              </w:rPr>
              <w:fldChar w:fldCharType="separate"/>
            </w:r>
            <w:r w:rsidRPr="00573E95">
              <w:rPr>
                <w:rFonts w:ascii="Verdana" w:hAnsi="Verdana"/>
                <w:sz w:val="20"/>
                <w:szCs w:val="20"/>
                <w:lang w:eastAsia="en-US"/>
              </w:rPr>
              <w:fldChar w:fldCharType="end"/>
            </w:r>
            <w:r w:rsidR="009D507B" w:rsidRPr="00573E95">
              <w:rPr>
                <w:rFonts w:ascii="Verdana" w:hAnsi="Verdana"/>
                <w:sz w:val="20"/>
                <w:szCs w:val="20"/>
                <w:lang w:eastAsia="en-US"/>
              </w:rPr>
              <w:t xml:space="preserve"> Ja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9D507B" w:rsidRPr="00573E95">
              <w:rPr>
                <w:rFonts w:ascii="Verdana" w:hAnsi="Verdana"/>
                <w:sz w:val="20"/>
                <w:szCs w:val="20"/>
                <w:lang w:eastAsia="en-US"/>
              </w:rPr>
              <w:instrText xml:space="preserve"> FORMCHECKBOX </w:instrText>
            </w:r>
            <w:r w:rsidR="00682FC3">
              <w:rPr>
                <w:rFonts w:ascii="Verdana" w:hAnsi="Verdana"/>
                <w:sz w:val="20"/>
                <w:szCs w:val="20"/>
                <w:lang w:eastAsia="en-US"/>
              </w:rPr>
            </w:r>
            <w:r w:rsidR="00682FC3">
              <w:rPr>
                <w:rFonts w:ascii="Verdana" w:hAnsi="Verdana"/>
                <w:sz w:val="20"/>
                <w:szCs w:val="20"/>
                <w:lang w:eastAsia="en-US"/>
              </w:rPr>
              <w:fldChar w:fldCharType="separate"/>
            </w:r>
            <w:r w:rsidRPr="00573E95">
              <w:rPr>
                <w:rFonts w:ascii="Verdana" w:hAnsi="Verdana"/>
                <w:sz w:val="20"/>
                <w:szCs w:val="20"/>
                <w:lang w:eastAsia="en-US"/>
              </w:rPr>
              <w:fldChar w:fldCharType="end"/>
            </w:r>
            <w:r w:rsidR="009D507B" w:rsidRPr="00573E95">
              <w:rPr>
                <w:rFonts w:ascii="Verdana" w:hAnsi="Verdana"/>
                <w:sz w:val="20"/>
                <w:szCs w:val="20"/>
                <w:lang w:eastAsia="en-US"/>
              </w:rPr>
              <w:t xml:space="preserve"> Nee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9D507B" w:rsidRPr="00573E95">
              <w:rPr>
                <w:rFonts w:ascii="Verdana" w:hAnsi="Verdana"/>
                <w:sz w:val="20"/>
                <w:szCs w:val="20"/>
                <w:lang w:eastAsia="en-US"/>
              </w:rPr>
              <w:instrText xml:space="preserve"> FORMCHECKBOX </w:instrText>
            </w:r>
            <w:r w:rsidR="00682FC3">
              <w:rPr>
                <w:rFonts w:ascii="Verdana" w:hAnsi="Verdana"/>
                <w:sz w:val="20"/>
                <w:szCs w:val="20"/>
                <w:lang w:eastAsia="en-US"/>
              </w:rPr>
            </w:r>
            <w:r w:rsidR="00682FC3">
              <w:rPr>
                <w:rFonts w:ascii="Verdana" w:hAnsi="Verdana"/>
                <w:sz w:val="20"/>
                <w:szCs w:val="20"/>
                <w:lang w:eastAsia="en-US"/>
              </w:rPr>
              <w:fldChar w:fldCharType="separate"/>
            </w:r>
            <w:r w:rsidRPr="00573E95">
              <w:rPr>
                <w:rFonts w:ascii="Verdana" w:hAnsi="Verdana"/>
                <w:sz w:val="20"/>
                <w:szCs w:val="20"/>
                <w:lang w:eastAsia="en-US"/>
              </w:rPr>
              <w:fldChar w:fldCharType="end"/>
            </w:r>
            <w:r w:rsidR="009D507B" w:rsidRPr="00573E95">
              <w:rPr>
                <w:rFonts w:ascii="Verdana" w:hAnsi="Verdana"/>
                <w:sz w:val="20"/>
                <w:szCs w:val="20"/>
                <w:lang w:eastAsia="en-US"/>
              </w:rPr>
              <w:t xml:space="preserve"> Niet van toepassing</w:t>
            </w:r>
          </w:p>
        </w:tc>
      </w:tr>
    </w:tbl>
    <w:p w14:paraId="52F8F01C" w14:textId="77777777" w:rsidR="009D507B" w:rsidRDefault="009D507B" w:rsidP="000110FA">
      <w:pPr>
        <w:rPr>
          <w:rFonts w:ascii="Verdana" w:hAnsi="Verdana"/>
          <w:sz w:val="20"/>
          <w:szCs w:val="20"/>
          <w:u w:val="single"/>
          <w:lang w:eastAsia="en-US"/>
        </w:rPr>
      </w:pPr>
    </w:p>
    <w:p w14:paraId="3320381E" w14:textId="77777777" w:rsidR="000110FA" w:rsidRPr="000110FA" w:rsidRDefault="000110FA" w:rsidP="000110FA">
      <w:pPr>
        <w:rPr>
          <w:rFonts w:ascii="Verdana" w:hAnsi="Verdana"/>
          <w:sz w:val="20"/>
          <w:szCs w:val="20"/>
          <w:u w:val="single"/>
          <w:lang w:eastAsia="en-US"/>
        </w:rPr>
      </w:pPr>
      <w:r w:rsidRPr="000110FA">
        <w:rPr>
          <w:rFonts w:ascii="Verdana" w:hAnsi="Verdana"/>
          <w:sz w:val="20"/>
          <w:szCs w:val="20"/>
          <w:u w:val="single"/>
          <w:lang w:eastAsia="en-US"/>
        </w:rPr>
        <w:t>Verificatiedocument(en):</w:t>
      </w:r>
    </w:p>
    <w:p w14:paraId="7615977C" w14:textId="77777777" w:rsidR="000110FA" w:rsidRPr="000110FA" w:rsidRDefault="000110FA" w:rsidP="000110FA">
      <w:pPr>
        <w:rPr>
          <w:rFonts w:ascii="Verdana" w:hAnsi="Verdana"/>
          <w:sz w:val="20"/>
          <w:szCs w:val="20"/>
          <w:lang w:eastAsia="en-US"/>
        </w:rPr>
      </w:pPr>
    </w:p>
    <w:p w14:paraId="73A97530" w14:textId="3127250F" w:rsidR="008E0983" w:rsidRDefault="000110FA" w:rsidP="008E0983">
      <w:pPr>
        <w:numPr>
          <w:ilvl w:val="0"/>
          <w:numId w:val="7"/>
        </w:numPr>
        <w:rPr>
          <w:rFonts w:ascii="Verdana" w:hAnsi="Verdana"/>
          <w:sz w:val="20"/>
          <w:szCs w:val="20"/>
          <w:lang w:eastAsia="en-US"/>
        </w:rPr>
      </w:pPr>
      <w:r w:rsidRPr="000110FA">
        <w:rPr>
          <w:rFonts w:ascii="Verdana" w:hAnsi="Verdana"/>
          <w:sz w:val="20"/>
          <w:szCs w:val="20"/>
          <w:lang w:eastAsia="en-US"/>
        </w:rPr>
        <w:t>Een kopie van een recente, geldige en relevante polis van de aansprakelijkheidsverzekering of een verklaring van de verzekeringsmaatschappij, waarin de dekking is aangegeven met betrekking tot deze aansprakelijkheid. De kopie mag niet ouder zijn dan twaalf maanden vanaf de sluitingsdatum ontvangst Inschrijving.</w:t>
      </w:r>
    </w:p>
    <w:p w14:paraId="45C5874B" w14:textId="45E40FBA" w:rsidR="00EF3492" w:rsidRDefault="00EF3492" w:rsidP="00EF3492">
      <w:pPr>
        <w:rPr>
          <w:rFonts w:ascii="Verdana" w:hAnsi="Verdana"/>
          <w:sz w:val="20"/>
          <w:szCs w:val="20"/>
          <w:lang w:eastAsia="en-US"/>
        </w:rPr>
      </w:pPr>
    </w:p>
    <w:p w14:paraId="593C3759" w14:textId="762436EF" w:rsidR="00EF3492" w:rsidRDefault="00EF3492" w:rsidP="00EF3492">
      <w:pPr>
        <w:rPr>
          <w:rFonts w:ascii="Verdana" w:hAnsi="Verdana"/>
          <w:sz w:val="20"/>
          <w:szCs w:val="20"/>
          <w:lang w:eastAsia="en-US"/>
        </w:rPr>
      </w:pPr>
    </w:p>
    <w:p w14:paraId="665C545A" w14:textId="7F1CDF54" w:rsidR="00EF3492" w:rsidRDefault="00EF3492" w:rsidP="00EF3492">
      <w:pPr>
        <w:rPr>
          <w:rFonts w:ascii="Verdana" w:hAnsi="Verdana"/>
          <w:sz w:val="20"/>
          <w:szCs w:val="20"/>
          <w:lang w:eastAsia="en-US"/>
        </w:rPr>
      </w:pPr>
    </w:p>
    <w:p w14:paraId="11B0832B" w14:textId="77777777" w:rsidR="00EF3492" w:rsidRPr="00EF3492" w:rsidRDefault="00EF3492" w:rsidP="00EF3492">
      <w:pPr>
        <w:rPr>
          <w:rFonts w:ascii="Verdana" w:hAnsi="Verdana"/>
          <w:sz w:val="20"/>
          <w:szCs w:val="20"/>
          <w:lang w:eastAsia="en-US"/>
        </w:rPr>
      </w:pPr>
    </w:p>
    <w:p w14:paraId="6643927C" w14:textId="530F650D" w:rsidR="00AE6F97" w:rsidRDefault="00AE6F97" w:rsidP="008E0983">
      <w:pPr>
        <w:rPr>
          <w:rFonts w:ascii="Verdana" w:hAnsi="Verdana"/>
          <w:sz w:val="20"/>
          <w:szCs w:val="20"/>
        </w:rPr>
      </w:pPr>
    </w:p>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77"/>
        <w:gridCol w:w="5670"/>
      </w:tblGrid>
      <w:tr w:rsidR="00AE6F97" w:rsidRPr="00055160" w14:paraId="18AE2D68" w14:textId="77777777" w:rsidTr="00AE6F97">
        <w:trPr>
          <w:trHeight w:val="567"/>
        </w:trPr>
        <w:tc>
          <w:tcPr>
            <w:tcW w:w="914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9526309" w14:textId="77777777" w:rsidR="00AE6F97" w:rsidRPr="00055160" w:rsidRDefault="00AE6F97" w:rsidP="00AE6F97">
            <w:pPr>
              <w:tabs>
                <w:tab w:val="left" w:pos="972"/>
              </w:tabs>
              <w:spacing w:line="260" w:lineRule="exact"/>
              <w:rPr>
                <w:rFonts w:ascii="Verdana" w:hAnsi="Verdana"/>
                <w:sz w:val="20"/>
                <w:szCs w:val="20"/>
              </w:rPr>
            </w:pPr>
            <w:r>
              <w:rPr>
                <w:rFonts w:ascii="Verdana" w:hAnsi="Verdana" w:cs="Arial"/>
                <w:b/>
                <w:bCs/>
                <w:sz w:val="20"/>
                <w:szCs w:val="20"/>
              </w:rPr>
              <w:lastRenderedPageBreak/>
              <w:t>O</w:t>
            </w:r>
            <w:r w:rsidRPr="00055160">
              <w:rPr>
                <w:rFonts w:ascii="Verdana" w:hAnsi="Verdana" w:cs="Arial"/>
                <w:b/>
                <w:bCs/>
                <w:sz w:val="20"/>
                <w:szCs w:val="20"/>
              </w:rPr>
              <w:t>ndertekening Inschrijver</w:t>
            </w:r>
          </w:p>
        </w:tc>
      </w:tr>
      <w:tr w:rsidR="00AE6F97" w14:paraId="78ABB724" w14:textId="77777777" w:rsidTr="00AE6F97">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6D10C027" w14:textId="77777777" w:rsidR="00AE6F97" w:rsidRPr="00055160" w:rsidRDefault="00AE6F97" w:rsidP="00AE6F97">
            <w:pPr>
              <w:tabs>
                <w:tab w:val="left" w:pos="972"/>
              </w:tabs>
              <w:spacing w:line="260" w:lineRule="exact"/>
              <w:rPr>
                <w:rFonts w:ascii="Verdana" w:hAnsi="Verdana"/>
                <w:sz w:val="20"/>
                <w:szCs w:val="20"/>
              </w:rPr>
            </w:pPr>
            <w:r w:rsidRPr="00055160">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tcPr>
          <w:p w14:paraId="36A87C0C" w14:textId="77777777" w:rsidR="00AE6F97" w:rsidRDefault="00AE6F97" w:rsidP="00AE6F97">
            <w:r w:rsidRPr="00354DAC">
              <w:rPr>
                <w:rFonts w:ascii="Verdana" w:hAnsi="Verdana"/>
                <w:i/>
                <w:sz w:val="20"/>
              </w:rPr>
              <w:t>&lt;Vul in&gt;</w:t>
            </w:r>
          </w:p>
        </w:tc>
      </w:tr>
      <w:tr w:rsidR="00AE6F97" w14:paraId="72753C0D" w14:textId="77777777" w:rsidTr="00AE6F97">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6E9DD7A9" w14:textId="77777777" w:rsidR="00AE6F97" w:rsidRPr="00055160" w:rsidRDefault="00AE6F97" w:rsidP="00AE6F97">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tcPr>
          <w:p w14:paraId="38676AB4" w14:textId="77777777" w:rsidR="00AE6F97" w:rsidRDefault="00AE6F97" w:rsidP="00AE6F97">
            <w:r w:rsidRPr="00354DAC">
              <w:rPr>
                <w:rFonts w:ascii="Verdana" w:hAnsi="Verdana"/>
                <w:i/>
                <w:sz w:val="20"/>
              </w:rPr>
              <w:t>&lt;Vul in&gt;</w:t>
            </w:r>
          </w:p>
        </w:tc>
      </w:tr>
      <w:tr w:rsidR="00AE6F97" w14:paraId="6C8B795D" w14:textId="77777777" w:rsidTr="00AE6F97">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168DB590" w14:textId="77777777" w:rsidR="00AE6F97" w:rsidRPr="00055160" w:rsidRDefault="00AE6F97" w:rsidP="00AE6F97">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tcPr>
          <w:p w14:paraId="19A7C8E3" w14:textId="77777777" w:rsidR="00AE6F97" w:rsidRDefault="00AE6F97" w:rsidP="00AE6F97">
            <w:pPr>
              <w:rPr>
                <w:rFonts w:ascii="Verdana" w:hAnsi="Verdana"/>
                <w:i/>
                <w:sz w:val="20"/>
              </w:rPr>
            </w:pPr>
            <w:r w:rsidRPr="00354DAC">
              <w:rPr>
                <w:rFonts w:ascii="Verdana" w:hAnsi="Verdana"/>
                <w:i/>
                <w:sz w:val="20"/>
              </w:rPr>
              <w:t>&lt;Vul in&gt;</w:t>
            </w:r>
          </w:p>
          <w:p w14:paraId="557B0C16" w14:textId="7AB8ABE7" w:rsidR="00645A19" w:rsidRDefault="00645A19" w:rsidP="00AE6F97"/>
        </w:tc>
      </w:tr>
      <w:tr w:rsidR="00AE6F97" w14:paraId="7C37A5B7" w14:textId="77777777" w:rsidTr="00AE6F97">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3DBBC8AA" w14:textId="77777777" w:rsidR="00AE6F97" w:rsidRPr="00055160" w:rsidRDefault="00AE6F97" w:rsidP="00AE6F97">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tcPr>
          <w:p w14:paraId="680E008A" w14:textId="77777777" w:rsidR="00AE6F97" w:rsidRDefault="00AE6F97" w:rsidP="00AE6F97">
            <w:r w:rsidRPr="00354DAC">
              <w:rPr>
                <w:rFonts w:ascii="Verdana" w:hAnsi="Verdana"/>
                <w:i/>
                <w:sz w:val="20"/>
              </w:rPr>
              <w:t>&lt;Vul in&gt;</w:t>
            </w:r>
          </w:p>
        </w:tc>
      </w:tr>
      <w:tr w:rsidR="00AE6F97" w14:paraId="0113ABE9" w14:textId="77777777" w:rsidTr="00AE6F97">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7DDD59C8" w14:textId="77777777" w:rsidR="00AE6F97" w:rsidRPr="00055160" w:rsidRDefault="00AE6F97" w:rsidP="00AE6F97">
            <w:pPr>
              <w:tabs>
                <w:tab w:val="left" w:pos="972"/>
              </w:tabs>
              <w:spacing w:line="260" w:lineRule="exact"/>
              <w:rPr>
                <w:rFonts w:ascii="Verdana" w:hAnsi="Verdana"/>
                <w:sz w:val="20"/>
                <w:szCs w:val="20"/>
              </w:rPr>
            </w:pPr>
            <w:r w:rsidRPr="00055160">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tcPr>
          <w:p w14:paraId="2FCA5B0C" w14:textId="77777777" w:rsidR="00AE6F97" w:rsidRDefault="00AE6F97" w:rsidP="00AE6F97">
            <w:r w:rsidRPr="00354DAC">
              <w:rPr>
                <w:rFonts w:ascii="Verdana" w:hAnsi="Verdana"/>
                <w:i/>
                <w:sz w:val="20"/>
              </w:rPr>
              <w:t>&lt;Vul in&gt;</w:t>
            </w:r>
          </w:p>
        </w:tc>
      </w:tr>
    </w:tbl>
    <w:p w14:paraId="25C62FE8" w14:textId="77777777" w:rsidR="00EF3492" w:rsidRPr="00DC5D75" w:rsidRDefault="00EF3492" w:rsidP="00DC5D75">
      <w:pPr>
        <w:rPr>
          <w:rFonts w:ascii="Verdana" w:hAnsi="Verdana"/>
          <w:sz w:val="20"/>
          <w:szCs w:val="20"/>
        </w:rPr>
      </w:pPr>
      <w:bookmarkStart w:id="66" w:name="_Hlk93389502"/>
      <w:bookmarkEnd w:id="66"/>
    </w:p>
    <w:p w14:paraId="449A1F10" w14:textId="77777777" w:rsidR="00D81D93" w:rsidRDefault="00D81D93" w:rsidP="004141A8">
      <w:pPr>
        <w:keepNext/>
        <w:keepLines/>
        <w:spacing w:line="264" w:lineRule="auto"/>
        <w:rPr>
          <w:rFonts w:ascii="Verdana" w:hAnsi="Verdana"/>
          <w:i/>
          <w:sz w:val="20"/>
          <w:szCs w:val="20"/>
        </w:rPr>
      </w:pPr>
    </w:p>
    <w:p w14:paraId="76D38D97" w14:textId="7B45AA51" w:rsidR="00D81D93" w:rsidRDefault="00D81D93" w:rsidP="00D81D93">
      <w:pPr>
        <w:pStyle w:val="Kop3"/>
        <w:ind w:hanging="851"/>
        <w:rPr>
          <w:rFonts w:ascii="Verdana" w:hAnsi="Verdana"/>
          <w:i w:val="0"/>
          <w:sz w:val="20"/>
          <w:szCs w:val="20"/>
        </w:rPr>
      </w:pPr>
      <w:bookmarkStart w:id="67" w:name="_Toc108690249"/>
      <w:bookmarkStart w:id="68" w:name="_Toc114146852"/>
      <w:bookmarkStart w:id="69" w:name="_Toc133329178"/>
      <w:r w:rsidRPr="00AE6F97">
        <w:rPr>
          <w:rFonts w:ascii="Verdana" w:hAnsi="Verdana"/>
          <w:i w:val="0"/>
          <w:sz w:val="20"/>
          <w:szCs w:val="20"/>
        </w:rPr>
        <w:t>GE</w:t>
      </w:r>
      <w:r w:rsidR="00787B06">
        <w:rPr>
          <w:rFonts w:ascii="Verdana" w:hAnsi="Verdana"/>
          <w:i w:val="0"/>
          <w:sz w:val="20"/>
          <w:szCs w:val="20"/>
        </w:rPr>
        <w:t>4</w:t>
      </w:r>
      <w:r w:rsidRPr="00AE6F97">
        <w:rPr>
          <w:rFonts w:ascii="Verdana" w:hAnsi="Verdana"/>
          <w:i w:val="0"/>
          <w:sz w:val="20"/>
          <w:szCs w:val="20"/>
        </w:rPr>
        <w:t xml:space="preserve"> – Beroepsbevoegdheid</w:t>
      </w:r>
      <w:bookmarkEnd w:id="67"/>
      <w:bookmarkEnd w:id="68"/>
      <w:bookmarkEnd w:id="69"/>
    </w:p>
    <w:p w14:paraId="2CEBD75D" w14:textId="77777777" w:rsidR="00D81D93" w:rsidRPr="00435E1C" w:rsidRDefault="00D81D93" w:rsidP="00D81D93"/>
    <w:p w14:paraId="6EB1C7D9" w14:textId="77777777" w:rsidR="00D81D93" w:rsidRDefault="00D81D93" w:rsidP="00D81D93">
      <w:pPr>
        <w:rPr>
          <w:rFonts w:ascii="Verdana" w:hAnsi="Verdana"/>
          <w:sz w:val="20"/>
          <w:szCs w:val="20"/>
          <w:lang w:eastAsia="en-US"/>
        </w:rPr>
      </w:pPr>
      <w:r w:rsidRPr="00EC1825">
        <w:rPr>
          <w:rFonts w:ascii="Verdana" w:hAnsi="Verdana"/>
          <w:sz w:val="20"/>
          <w:szCs w:val="20"/>
          <w:lang w:eastAsia="en-US"/>
        </w:rPr>
        <w:t>Door het indienen van een Inschrijving</w:t>
      </w:r>
      <w:r>
        <w:rPr>
          <w:rFonts w:ascii="Verdana" w:hAnsi="Verdana"/>
          <w:sz w:val="20"/>
          <w:szCs w:val="20"/>
          <w:lang w:eastAsia="en-US"/>
        </w:rPr>
        <w:t xml:space="preserve"> </w:t>
      </w:r>
      <w:r w:rsidRPr="00EC1825">
        <w:rPr>
          <w:rFonts w:ascii="Verdana" w:hAnsi="Verdana"/>
          <w:sz w:val="20"/>
          <w:szCs w:val="20"/>
          <w:lang w:eastAsia="en-US"/>
        </w:rPr>
        <w:t xml:space="preserve">verklaart Inschrijver aan </w:t>
      </w:r>
      <w:r>
        <w:rPr>
          <w:rFonts w:ascii="Verdana" w:hAnsi="Verdana"/>
          <w:sz w:val="20"/>
          <w:szCs w:val="20"/>
          <w:lang w:eastAsia="en-US"/>
        </w:rPr>
        <w:t xml:space="preserve">de hieronder benoemde </w:t>
      </w:r>
      <w:r w:rsidRPr="00EC1825">
        <w:rPr>
          <w:rFonts w:ascii="Verdana" w:hAnsi="Verdana"/>
          <w:sz w:val="20"/>
          <w:szCs w:val="20"/>
          <w:lang w:eastAsia="en-US"/>
        </w:rPr>
        <w:t>eis te voldoen</w:t>
      </w:r>
      <w:r>
        <w:rPr>
          <w:rFonts w:ascii="Verdana" w:hAnsi="Verdana"/>
          <w:sz w:val="20"/>
          <w:szCs w:val="20"/>
          <w:lang w:eastAsia="en-US"/>
        </w:rPr>
        <w:t>.</w:t>
      </w:r>
    </w:p>
    <w:p w14:paraId="354CD175" w14:textId="77777777" w:rsidR="00D81D93" w:rsidRDefault="00D81D93" w:rsidP="00D81D93">
      <w:pPr>
        <w:rPr>
          <w:rFonts w:ascii="Verdana" w:hAnsi="Verdana"/>
          <w:sz w:val="20"/>
          <w:szCs w:val="20"/>
          <w:u w:val="single"/>
          <w:lang w:eastAsia="en-US"/>
        </w:rPr>
      </w:pPr>
    </w:p>
    <w:p w14:paraId="5F0C58A2" w14:textId="77777777" w:rsidR="00D81D93" w:rsidRPr="00B84132" w:rsidRDefault="00D81D93" w:rsidP="00D81D93">
      <w:pPr>
        <w:rPr>
          <w:rFonts w:ascii="Verdana" w:hAnsi="Verdana"/>
          <w:sz w:val="20"/>
          <w:szCs w:val="20"/>
          <w:u w:val="single"/>
          <w:lang w:eastAsia="en-US"/>
        </w:rPr>
      </w:pPr>
      <w:r w:rsidRPr="00B84132">
        <w:rPr>
          <w:rFonts w:ascii="Verdana" w:hAnsi="Verdana"/>
          <w:sz w:val="20"/>
          <w:szCs w:val="20"/>
          <w:u w:val="single"/>
          <w:lang w:eastAsia="en-US"/>
        </w:rPr>
        <w:t>Eis(en):</w:t>
      </w:r>
    </w:p>
    <w:p w14:paraId="77B1249A" w14:textId="3AA3E328" w:rsidR="00D81D93" w:rsidRDefault="00D81D93" w:rsidP="00D81D93">
      <w:pPr>
        <w:rPr>
          <w:rFonts w:ascii="Verdana" w:hAnsi="Verdana"/>
          <w:sz w:val="20"/>
          <w:szCs w:val="20"/>
          <w:lang w:eastAsia="en-US"/>
        </w:rPr>
      </w:pPr>
    </w:p>
    <w:p w14:paraId="3C4E4794" w14:textId="4620E51C" w:rsidR="00787B06" w:rsidRDefault="00AA2413" w:rsidP="00D81D93">
      <w:pPr>
        <w:rPr>
          <w:rStyle w:val="Hyperlink"/>
        </w:rPr>
      </w:pPr>
      <w:r>
        <w:rPr>
          <w:rFonts w:ascii="Verdana" w:hAnsi="Verdana"/>
          <w:sz w:val="20"/>
          <w:szCs w:val="20"/>
          <w:lang w:eastAsia="en-US"/>
        </w:rPr>
        <w:t>I</w:t>
      </w:r>
      <w:r w:rsidR="00FD1C15" w:rsidRPr="00FD1C15">
        <w:rPr>
          <w:rFonts w:ascii="Verdana" w:hAnsi="Verdana"/>
          <w:sz w:val="20"/>
          <w:szCs w:val="20"/>
          <w:lang w:eastAsia="en-US"/>
        </w:rPr>
        <w:t>nschrijver dient aan te kunnen tonen dat hij een bewijs van aanwijzing heeft van een type goedkeur instantie, zoals vereist in de verordening 2018/858.</w:t>
      </w:r>
      <w:r w:rsidR="00137E69">
        <w:rPr>
          <w:rFonts w:ascii="Verdana" w:hAnsi="Verdana"/>
          <w:sz w:val="20"/>
          <w:szCs w:val="20"/>
          <w:lang w:eastAsia="en-US"/>
        </w:rPr>
        <w:t xml:space="preserve"> </w:t>
      </w:r>
      <w:r w:rsidR="00FD1C15" w:rsidRPr="00FD1C15">
        <w:rPr>
          <w:rFonts w:ascii="Verdana" w:hAnsi="Verdana"/>
          <w:sz w:val="20"/>
          <w:szCs w:val="20"/>
          <w:lang w:eastAsia="en-US"/>
        </w:rPr>
        <w:t xml:space="preserve">Deze aanwijzing dient gepubliceerd </w:t>
      </w:r>
      <w:r w:rsidR="00CD721E">
        <w:rPr>
          <w:rFonts w:ascii="Verdana" w:hAnsi="Verdana"/>
          <w:sz w:val="20"/>
          <w:szCs w:val="20"/>
          <w:lang w:eastAsia="en-US"/>
        </w:rPr>
        <w:t xml:space="preserve">te zijn </w:t>
      </w:r>
      <w:r w:rsidR="00FD1C15" w:rsidRPr="00FD1C15">
        <w:rPr>
          <w:rFonts w:ascii="Verdana" w:hAnsi="Verdana"/>
          <w:sz w:val="20"/>
          <w:szCs w:val="20"/>
          <w:lang w:eastAsia="en-US"/>
        </w:rPr>
        <w:t xml:space="preserve">op de EU website. </w:t>
      </w:r>
      <w:hyperlink r:id="rId11" w:history="1">
        <w:proofErr w:type="spellStart"/>
        <w:r w:rsidR="00CD721E">
          <w:rPr>
            <w:rStyle w:val="Hyperlink"/>
          </w:rPr>
          <w:t>DocsRoom</w:t>
        </w:r>
        <w:proofErr w:type="spellEnd"/>
        <w:r w:rsidR="00CD721E">
          <w:rPr>
            <w:rStyle w:val="Hyperlink"/>
          </w:rPr>
          <w:t xml:space="preserve"> - European </w:t>
        </w:r>
        <w:proofErr w:type="spellStart"/>
        <w:r w:rsidR="00CD721E">
          <w:rPr>
            <w:rStyle w:val="Hyperlink"/>
          </w:rPr>
          <w:t>Commission</w:t>
        </w:r>
        <w:proofErr w:type="spellEnd"/>
        <w:r w:rsidR="00CD721E">
          <w:rPr>
            <w:rStyle w:val="Hyperlink"/>
          </w:rPr>
          <w:t xml:space="preserve"> (europa.eu)</w:t>
        </w:r>
      </w:hyperlink>
      <w:r w:rsidR="00504DD4">
        <w:rPr>
          <w:rStyle w:val="Hyperlink"/>
        </w:rPr>
        <w:t xml:space="preserve"> </w:t>
      </w:r>
    </w:p>
    <w:p w14:paraId="71788F79" w14:textId="4B4C198C" w:rsidR="00F51F34" w:rsidRPr="00F51F34" w:rsidRDefault="00504DD4" w:rsidP="00F51F34">
      <w:pPr>
        <w:rPr>
          <w:rFonts w:ascii="Verdana" w:hAnsi="Verdana"/>
          <w:sz w:val="20"/>
          <w:szCs w:val="20"/>
        </w:rPr>
      </w:pPr>
      <w:r w:rsidRPr="00F51F34">
        <w:rPr>
          <w:rStyle w:val="Hyperlink"/>
          <w:rFonts w:ascii="Verdana" w:hAnsi="Verdana"/>
          <w:color w:val="auto"/>
          <w:sz w:val="20"/>
          <w:szCs w:val="20"/>
          <w:u w:val="none"/>
        </w:rPr>
        <w:t xml:space="preserve">Of </w:t>
      </w:r>
      <w:r w:rsidR="00F51F34" w:rsidRPr="00F51F34">
        <w:rPr>
          <w:rStyle w:val="Hyperlink"/>
          <w:rFonts w:ascii="Verdana" w:hAnsi="Verdana"/>
          <w:color w:val="auto"/>
          <w:sz w:val="20"/>
          <w:szCs w:val="20"/>
          <w:u w:val="none"/>
        </w:rPr>
        <w:t>gepubliceerd op de website va</w:t>
      </w:r>
      <w:r w:rsidR="00F51F34">
        <w:rPr>
          <w:rStyle w:val="Hyperlink"/>
          <w:rFonts w:ascii="Verdana" w:hAnsi="Verdana"/>
          <w:color w:val="auto"/>
          <w:sz w:val="20"/>
          <w:szCs w:val="20"/>
          <w:u w:val="none"/>
        </w:rPr>
        <w:t>n de</w:t>
      </w:r>
      <w:r w:rsidR="00F51F34" w:rsidRPr="00F51F34">
        <w:rPr>
          <w:rStyle w:val="Hyperlink"/>
          <w:rFonts w:ascii="Verdana" w:hAnsi="Verdana"/>
          <w:color w:val="auto"/>
          <w:sz w:val="20"/>
          <w:szCs w:val="20"/>
          <w:u w:val="none"/>
        </w:rPr>
        <w:t xml:space="preserve"> ECE</w:t>
      </w:r>
      <w:r w:rsidR="00F51F34">
        <w:rPr>
          <w:rStyle w:val="Hyperlink"/>
          <w:rFonts w:ascii="Verdana" w:hAnsi="Verdana"/>
          <w:color w:val="auto"/>
          <w:sz w:val="20"/>
          <w:szCs w:val="20"/>
          <w:u w:val="none"/>
        </w:rPr>
        <w:t xml:space="preserve">. </w:t>
      </w:r>
      <w:r w:rsidR="00F51F34" w:rsidRPr="00F51F34">
        <w:rPr>
          <w:rStyle w:val="Hyperlink"/>
          <w:rFonts w:ascii="Verdana" w:hAnsi="Verdana"/>
          <w:color w:val="auto"/>
          <w:sz w:val="20"/>
          <w:szCs w:val="20"/>
          <w:u w:val="none"/>
        </w:rPr>
        <w:t xml:space="preserve"> </w:t>
      </w:r>
      <w:hyperlink r:id="rId12" w:history="1">
        <w:r w:rsidR="00F51F34" w:rsidRPr="00F51F34">
          <w:rPr>
            <w:rStyle w:val="Hyperlink"/>
            <w:rFonts w:ascii="Verdana" w:hAnsi="Verdana"/>
            <w:sz w:val="20"/>
            <w:szCs w:val="20"/>
            <w:lang w:val="en-US"/>
          </w:rPr>
          <w:t>WP.29 - 1958 Agreement Status (unece.org)</w:t>
        </w:r>
      </w:hyperlink>
    </w:p>
    <w:p w14:paraId="770230A5" w14:textId="39250BDE" w:rsidR="00504DD4" w:rsidRPr="00F51F34" w:rsidRDefault="00F51F34" w:rsidP="00D81D93">
      <w:pPr>
        <w:rPr>
          <w:rFonts w:ascii="Verdana" w:hAnsi="Verdana"/>
          <w:sz w:val="20"/>
          <w:szCs w:val="20"/>
        </w:rPr>
      </w:pPr>
      <w:r w:rsidRPr="00F51F34">
        <w:rPr>
          <w:rStyle w:val="Hyperlink"/>
          <w:rFonts w:ascii="Verdana" w:hAnsi="Verdana"/>
          <w:color w:val="auto"/>
          <w:sz w:val="20"/>
          <w:szCs w:val="20"/>
          <w:u w:val="none"/>
        </w:rPr>
        <w:t xml:space="preserve"> </w:t>
      </w:r>
    </w:p>
    <w:p w14:paraId="18A77176" w14:textId="77777777" w:rsidR="00D81D93" w:rsidRDefault="00D81D93" w:rsidP="00D81D93">
      <w:pPr>
        <w:rPr>
          <w:rFonts w:ascii="Verdana" w:hAnsi="Verdana"/>
          <w:sz w:val="20"/>
          <w:szCs w:val="20"/>
          <w:lang w:eastAsia="en-US"/>
        </w:rPr>
      </w:pPr>
    </w:p>
    <w:p w14:paraId="6AB87CAE" w14:textId="77777777" w:rsidR="00D81D93" w:rsidRDefault="00D81D93" w:rsidP="00D81D93">
      <w:pPr>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D81D93" w:rsidRPr="00573E95" w14:paraId="68895D38" w14:textId="77777777" w:rsidTr="0033633D">
        <w:trPr>
          <w:cantSplit/>
          <w:trHeight w:val="454"/>
        </w:trPr>
        <w:tc>
          <w:tcPr>
            <w:tcW w:w="4962" w:type="dxa"/>
            <w:shd w:val="clear" w:color="auto" w:fill="E6E6E6"/>
            <w:vAlign w:val="center"/>
          </w:tcPr>
          <w:p w14:paraId="4293FD9F" w14:textId="77777777" w:rsidR="00D81D93" w:rsidRPr="00573E95" w:rsidRDefault="00D81D93" w:rsidP="0033633D">
            <w:pPr>
              <w:rPr>
                <w:rFonts w:ascii="Verdana" w:hAnsi="Verdana"/>
                <w:sz w:val="20"/>
                <w:szCs w:val="20"/>
                <w:lang w:eastAsia="en-US"/>
              </w:rPr>
            </w:pPr>
          </w:p>
          <w:p w14:paraId="42759181" w14:textId="77777777" w:rsidR="00D81D93" w:rsidRPr="00573E95" w:rsidRDefault="00D81D93" w:rsidP="0033633D">
            <w:pPr>
              <w:rPr>
                <w:rFonts w:ascii="Verdana" w:hAnsi="Verdana"/>
                <w:sz w:val="20"/>
                <w:szCs w:val="20"/>
                <w:lang w:eastAsia="en-US"/>
              </w:rPr>
            </w:pPr>
            <w:r w:rsidRPr="00573E95">
              <w:rPr>
                <w:rFonts w:ascii="Verdana" w:hAnsi="Verdana"/>
                <w:sz w:val="20"/>
                <w:szCs w:val="20"/>
                <w:lang w:eastAsia="en-US"/>
              </w:rPr>
              <w:t>Inschrijver verklaart aan deze eis te voldoen</w:t>
            </w:r>
            <w:r>
              <w:rPr>
                <w:rFonts w:ascii="Verdana" w:hAnsi="Verdana"/>
                <w:sz w:val="20"/>
                <w:szCs w:val="20"/>
                <w:lang w:eastAsia="en-US"/>
              </w:rPr>
              <w:t>.</w:t>
            </w:r>
          </w:p>
        </w:tc>
        <w:tc>
          <w:tcPr>
            <w:tcW w:w="4110" w:type="dxa"/>
            <w:vAlign w:val="center"/>
          </w:tcPr>
          <w:p w14:paraId="335BEC6A" w14:textId="77777777" w:rsidR="00D81D93" w:rsidRPr="00573E95" w:rsidRDefault="00D81D93" w:rsidP="0033633D">
            <w:pPr>
              <w:rPr>
                <w:rFonts w:ascii="Verdana" w:hAnsi="Verdana"/>
                <w:sz w:val="20"/>
                <w:szCs w:val="20"/>
                <w:lang w:eastAsia="en-US"/>
              </w:rPr>
            </w:pPr>
            <w:r w:rsidRPr="00573E95">
              <w:rPr>
                <w:rFonts w:ascii="Verdana" w:hAnsi="Verdana"/>
                <w:sz w:val="20"/>
                <w:szCs w:val="20"/>
                <w:lang w:eastAsia="en-US"/>
              </w:rPr>
              <w:fldChar w:fldCharType="begin">
                <w:ffData>
                  <w:name w:val=""/>
                  <w:enabled/>
                  <w:calcOnExit w:val="0"/>
                  <w:checkBox>
                    <w:sizeAuto/>
                    <w:default w:val="0"/>
                  </w:checkBox>
                </w:ffData>
              </w:fldChar>
            </w:r>
            <w:r w:rsidRPr="00573E95">
              <w:rPr>
                <w:rFonts w:ascii="Verdana" w:hAnsi="Verdana"/>
                <w:sz w:val="20"/>
                <w:szCs w:val="20"/>
                <w:lang w:eastAsia="en-US"/>
              </w:rPr>
              <w:instrText xml:space="preserve"> FORMCHECKBOX </w:instrText>
            </w:r>
            <w:r w:rsidR="00682FC3">
              <w:rPr>
                <w:rFonts w:ascii="Verdana" w:hAnsi="Verdana"/>
                <w:sz w:val="20"/>
                <w:szCs w:val="20"/>
                <w:lang w:eastAsia="en-US"/>
              </w:rPr>
            </w:r>
            <w:r w:rsidR="00682FC3">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Ja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573E95">
              <w:rPr>
                <w:rFonts w:ascii="Verdana" w:hAnsi="Verdana"/>
                <w:sz w:val="20"/>
                <w:szCs w:val="20"/>
                <w:lang w:eastAsia="en-US"/>
              </w:rPr>
              <w:instrText xml:space="preserve"> FORMCHECKBOX </w:instrText>
            </w:r>
            <w:r w:rsidR="00682FC3">
              <w:rPr>
                <w:rFonts w:ascii="Verdana" w:hAnsi="Verdana"/>
                <w:sz w:val="20"/>
                <w:szCs w:val="20"/>
                <w:lang w:eastAsia="en-US"/>
              </w:rPr>
            </w:r>
            <w:r w:rsidR="00682FC3">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Nee</w:t>
            </w:r>
          </w:p>
        </w:tc>
      </w:tr>
      <w:tr w:rsidR="00D81D93" w:rsidRPr="005A00F7" w14:paraId="782DB2B9" w14:textId="77777777" w:rsidTr="0033633D">
        <w:trPr>
          <w:cantSplit/>
          <w:trHeight w:val="953"/>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78CA2ED1" w14:textId="77777777" w:rsidR="00D81D93" w:rsidRPr="00573E95" w:rsidRDefault="00D81D93" w:rsidP="0033633D">
            <w:pPr>
              <w:rPr>
                <w:rFonts w:ascii="Verdana" w:hAnsi="Verdana"/>
                <w:sz w:val="20"/>
                <w:szCs w:val="20"/>
                <w:lang w:eastAsia="en-US"/>
              </w:rPr>
            </w:pPr>
          </w:p>
          <w:p w14:paraId="7F730354" w14:textId="77777777" w:rsidR="00D81D93" w:rsidRPr="00573E95" w:rsidRDefault="00D81D93" w:rsidP="0033633D">
            <w:pPr>
              <w:rPr>
                <w:rFonts w:ascii="Verdana" w:hAnsi="Verdana"/>
                <w:sz w:val="20"/>
                <w:szCs w:val="20"/>
                <w:lang w:eastAsia="en-US"/>
              </w:rPr>
            </w:pPr>
            <w:r w:rsidRPr="00573E95">
              <w:rPr>
                <w:rFonts w:ascii="Verdana" w:hAnsi="Verdana"/>
                <w:sz w:val="20"/>
                <w:szCs w:val="20"/>
                <w:lang w:eastAsia="en-US"/>
              </w:rPr>
              <w:t xml:space="preserve">In geval er wordt ingeschreven als Combinatie </w:t>
            </w:r>
            <w:r>
              <w:rPr>
                <w:rFonts w:ascii="Verdana" w:hAnsi="Verdana"/>
                <w:sz w:val="20"/>
                <w:szCs w:val="20"/>
                <w:lang w:eastAsia="en-US"/>
              </w:rPr>
              <w:t xml:space="preserve">verklaren alle </w:t>
            </w:r>
            <w:proofErr w:type="spellStart"/>
            <w:r>
              <w:rPr>
                <w:rFonts w:ascii="Verdana" w:hAnsi="Verdana"/>
                <w:sz w:val="20"/>
                <w:szCs w:val="20"/>
                <w:lang w:eastAsia="en-US"/>
              </w:rPr>
              <w:t>Combinanten</w:t>
            </w:r>
            <w:proofErr w:type="spellEnd"/>
            <w:r>
              <w:rPr>
                <w:rFonts w:ascii="Verdana" w:hAnsi="Verdana"/>
                <w:sz w:val="20"/>
                <w:szCs w:val="20"/>
                <w:lang w:eastAsia="en-US"/>
              </w:rPr>
              <w:t xml:space="preserve"> aan deze eis te voldoen</w:t>
            </w:r>
            <w:r w:rsidRPr="00573E95">
              <w:rPr>
                <w:rFonts w:ascii="Verdana" w:hAnsi="Verdana"/>
                <w:sz w:val="20"/>
                <w:szCs w:val="20"/>
                <w:lang w:eastAsia="en-US"/>
              </w:rPr>
              <w:t xml:space="preserve">. </w:t>
            </w:r>
          </w:p>
        </w:tc>
        <w:tc>
          <w:tcPr>
            <w:tcW w:w="4110" w:type="dxa"/>
            <w:tcBorders>
              <w:top w:val="single" w:sz="4" w:space="0" w:color="auto"/>
              <w:left w:val="single" w:sz="4" w:space="0" w:color="auto"/>
              <w:bottom w:val="single" w:sz="4" w:space="0" w:color="auto"/>
              <w:right w:val="single" w:sz="4" w:space="0" w:color="auto"/>
            </w:tcBorders>
            <w:vAlign w:val="center"/>
          </w:tcPr>
          <w:p w14:paraId="7A53B402" w14:textId="77777777" w:rsidR="00D81D93" w:rsidRPr="00573E95" w:rsidRDefault="00D81D93" w:rsidP="0033633D">
            <w:pPr>
              <w:rPr>
                <w:rFonts w:ascii="Verdana" w:hAnsi="Verdana"/>
                <w:sz w:val="20"/>
                <w:szCs w:val="20"/>
                <w:lang w:eastAsia="en-US"/>
              </w:rPr>
            </w:pPr>
            <w:r w:rsidRPr="00573E95">
              <w:rPr>
                <w:rFonts w:ascii="Verdana" w:hAnsi="Verdana"/>
                <w:sz w:val="20"/>
                <w:szCs w:val="20"/>
                <w:lang w:eastAsia="en-US"/>
              </w:rPr>
              <w:fldChar w:fldCharType="begin">
                <w:ffData>
                  <w:name w:val=""/>
                  <w:enabled/>
                  <w:calcOnExit w:val="0"/>
                  <w:checkBox>
                    <w:sizeAuto/>
                    <w:default w:val="0"/>
                  </w:checkBox>
                </w:ffData>
              </w:fldChar>
            </w:r>
            <w:r w:rsidRPr="00573E95">
              <w:rPr>
                <w:rFonts w:ascii="Verdana" w:hAnsi="Verdana"/>
                <w:sz w:val="20"/>
                <w:szCs w:val="20"/>
                <w:lang w:eastAsia="en-US"/>
              </w:rPr>
              <w:instrText xml:space="preserve"> FORMCHECKBOX </w:instrText>
            </w:r>
            <w:r w:rsidR="00682FC3">
              <w:rPr>
                <w:rFonts w:ascii="Verdana" w:hAnsi="Verdana"/>
                <w:sz w:val="20"/>
                <w:szCs w:val="20"/>
                <w:lang w:eastAsia="en-US"/>
              </w:rPr>
            </w:r>
            <w:r w:rsidR="00682FC3">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Ja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573E95">
              <w:rPr>
                <w:rFonts w:ascii="Verdana" w:hAnsi="Verdana"/>
                <w:sz w:val="20"/>
                <w:szCs w:val="20"/>
                <w:lang w:eastAsia="en-US"/>
              </w:rPr>
              <w:instrText xml:space="preserve"> FORMCHECKBOX </w:instrText>
            </w:r>
            <w:r w:rsidR="00682FC3">
              <w:rPr>
                <w:rFonts w:ascii="Verdana" w:hAnsi="Verdana"/>
                <w:sz w:val="20"/>
                <w:szCs w:val="20"/>
                <w:lang w:eastAsia="en-US"/>
              </w:rPr>
            </w:r>
            <w:r w:rsidR="00682FC3">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Nee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573E95">
              <w:rPr>
                <w:rFonts w:ascii="Verdana" w:hAnsi="Verdana"/>
                <w:sz w:val="20"/>
                <w:szCs w:val="20"/>
                <w:lang w:eastAsia="en-US"/>
              </w:rPr>
              <w:instrText xml:space="preserve"> FORMCHECKBOX </w:instrText>
            </w:r>
            <w:r w:rsidR="00682FC3">
              <w:rPr>
                <w:rFonts w:ascii="Verdana" w:hAnsi="Verdana"/>
                <w:sz w:val="20"/>
                <w:szCs w:val="20"/>
                <w:lang w:eastAsia="en-US"/>
              </w:rPr>
            </w:r>
            <w:r w:rsidR="00682FC3">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Niet van toepassing</w:t>
            </w:r>
          </w:p>
        </w:tc>
      </w:tr>
    </w:tbl>
    <w:p w14:paraId="0C2E691B" w14:textId="77777777" w:rsidR="00D81D93" w:rsidRDefault="00D81D93" w:rsidP="00D81D93">
      <w:pPr>
        <w:rPr>
          <w:rFonts w:ascii="Verdana" w:hAnsi="Verdana"/>
          <w:sz w:val="20"/>
          <w:szCs w:val="20"/>
          <w:lang w:eastAsia="en-US"/>
        </w:rPr>
      </w:pPr>
    </w:p>
    <w:p w14:paraId="13AF8745" w14:textId="463A6253" w:rsidR="000B2C5D" w:rsidRPr="000B2C5D" w:rsidRDefault="00D81D93" w:rsidP="00D81D93">
      <w:pPr>
        <w:rPr>
          <w:rFonts w:ascii="Verdana" w:hAnsi="Verdana"/>
          <w:sz w:val="20"/>
          <w:szCs w:val="20"/>
          <w:u w:val="single"/>
          <w:lang w:eastAsia="en-US"/>
        </w:rPr>
      </w:pPr>
      <w:r w:rsidRPr="00B84132">
        <w:rPr>
          <w:rFonts w:ascii="Verdana" w:hAnsi="Verdana"/>
          <w:sz w:val="20"/>
          <w:szCs w:val="20"/>
          <w:u w:val="single"/>
          <w:lang w:eastAsia="en-US"/>
        </w:rPr>
        <w:t>Verificatiedocument(en):</w:t>
      </w:r>
    </w:p>
    <w:p w14:paraId="0F77E3D0" w14:textId="02F5739A" w:rsidR="000B2C5D" w:rsidRDefault="000B2C5D" w:rsidP="00D81D93">
      <w:pPr>
        <w:numPr>
          <w:ilvl w:val="0"/>
          <w:numId w:val="9"/>
        </w:numPr>
        <w:rPr>
          <w:rFonts w:ascii="Verdana" w:hAnsi="Verdana"/>
          <w:sz w:val="20"/>
          <w:szCs w:val="20"/>
          <w:lang w:eastAsia="en-US"/>
        </w:rPr>
      </w:pPr>
      <w:r>
        <w:rPr>
          <w:rFonts w:ascii="Verdana" w:hAnsi="Verdana"/>
          <w:sz w:val="20"/>
          <w:szCs w:val="20"/>
          <w:lang w:eastAsia="en-US"/>
        </w:rPr>
        <w:t>Bewijs van accreditatie door TAA;</w:t>
      </w:r>
    </w:p>
    <w:p w14:paraId="15386E1B" w14:textId="1D6079E5" w:rsidR="00D81D93" w:rsidRPr="007819C5" w:rsidRDefault="00D81D93" w:rsidP="00D81D93">
      <w:pPr>
        <w:numPr>
          <w:ilvl w:val="0"/>
          <w:numId w:val="9"/>
        </w:numPr>
        <w:rPr>
          <w:rFonts w:ascii="Verdana" w:hAnsi="Verdana"/>
          <w:sz w:val="20"/>
          <w:szCs w:val="20"/>
          <w:lang w:eastAsia="en-US"/>
        </w:rPr>
      </w:pPr>
      <w:r w:rsidRPr="007819C5">
        <w:rPr>
          <w:rFonts w:ascii="Verdana" w:hAnsi="Verdana"/>
          <w:sz w:val="20"/>
          <w:szCs w:val="20"/>
          <w:lang w:eastAsia="en-US"/>
        </w:rPr>
        <w:t>Uittreksel uit het handelsregister, verklaring of attest</w:t>
      </w:r>
      <w:r w:rsidR="000B2C5D">
        <w:rPr>
          <w:rFonts w:ascii="Verdana" w:hAnsi="Verdana"/>
          <w:sz w:val="20"/>
          <w:szCs w:val="20"/>
          <w:lang w:eastAsia="en-US"/>
        </w:rPr>
        <w:t>;</w:t>
      </w:r>
    </w:p>
    <w:p w14:paraId="30E4B669" w14:textId="1930FA59" w:rsidR="00D81D93" w:rsidRPr="007819C5" w:rsidRDefault="00D81D93" w:rsidP="00D81D93">
      <w:pPr>
        <w:numPr>
          <w:ilvl w:val="0"/>
          <w:numId w:val="9"/>
        </w:numPr>
        <w:rPr>
          <w:rFonts w:ascii="Verdana" w:hAnsi="Verdana"/>
          <w:sz w:val="20"/>
          <w:szCs w:val="20"/>
          <w:lang w:eastAsia="en-US"/>
        </w:rPr>
      </w:pPr>
      <w:r w:rsidRPr="007819C5">
        <w:rPr>
          <w:rFonts w:ascii="Verdana" w:hAnsi="Verdana"/>
          <w:sz w:val="20"/>
          <w:szCs w:val="20"/>
          <w:lang w:eastAsia="en-US"/>
        </w:rPr>
        <w:t>Volmacht</w:t>
      </w:r>
      <w:r w:rsidR="000B2C5D">
        <w:rPr>
          <w:rFonts w:ascii="Verdana" w:hAnsi="Verdana"/>
          <w:sz w:val="20"/>
          <w:szCs w:val="20"/>
          <w:lang w:eastAsia="en-US"/>
        </w:rPr>
        <w:t>.</w:t>
      </w:r>
    </w:p>
    <w:p w14:paraId="5136A140" w14:textId="77777777" w:rsidR="00D81D93" w:rsidRDefault="00D81D93" w:rsidP="00D81D93">
      <w:pPr>
        <w:rPr>
          <w:rFonts w:ascii="Verdana" w:hAnsi="Verdana"/>
          <w:sz w:val="20"/>
          <w:szCs w:val="20"/>
          <w:lang w:eastAsia="en-US"/>
        </w:rPr>
      </w:pPr>
    </w:p>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77"/>
        <w:gridCol w:w="5670"/>
      </w:tblGrid>
      <w:tr w:rsidR="00D81D93" w:rsidRPr="00055160" w14:paraId="00E98112" w14:textId="77777777" w:rsidTr="0033633D">
        <w:trPr>
          <w:trHeight w:val="567"/>
        </w:trPr>
        <w:tc>
          <w:tcPr>
            <w:tcW w:w="914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7D4FC8D" w14:textId="77777777" w:rsidR="00D81D93" w:rsidRPr="00055160" w:rsidRDefault="00D81D93" w:rsidP="0033633D">
            <w:pPr>
              <w:tabs>
                <w:tab w:val="left" w:pos="972"/>
              </w:tabs>
              <w:spacing w:line="260" w:lineRule="exact"/>
              <w:rPr>
                <w:rFonts w:ascii="Verdana" w:hAnsi="Verdana"/>
                <w:sz w:val="20"/>
                <w:szCs w:val="20"/>
              </w:rPr>
            </w:pPr>
            <w:r>
              <w:rPr>
                <w:rFonts w:ascii="Verdana" w:hAnsi="Verdana" w:cs="Arial"/>
                <w:b/>
                <w:bCs/>
                <w:sz w:val="20"/>
                <w:szCs w:val="20"/>
              </w:rPr>
              <w:t>O</w:t>
            </w:r>
            <w:r w:rsidRPr="00055160">
              <w:rPr>
                <w:rFonts w:ascii="Verdana" w:hAnsi="Verdana" w:cs="Arial"/>
                <w:b/>
                <w:bCs/>
                <w:sz w:val="20"/>
                <w:szCs w:val="20"/>
              </w:rPr>
              <w:t>ndertekening Inschrijver</w:t>
            </w:r>
          </w:p>
        </w:tc>
      </w:tr>
      <w:tr w:rsidR="00D81D93" w14:paraId="56985A31" w14:textId="77777777" w:rsidTr="0033633D">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19094CD5" w14:textId="77777777" w:rsidR="00D81D93" w:rsidRPr="00055160" w:rsidRDefault="00D81D93" w:rsidP="0033633D">
            <w:pPr>
              <w:tabs>
                <w:tab w:val="left" w:pos="972"/>
              </w:tabs>
              <w:spacing w:line="260" w:lineRule="exact"/>
              <w:rPr>
                <w:rFonts w:ascii="Verdana" w:hAnsi="Verdana"/>
                <w:sz w:val="20"/>
                <w:szCs w:val="20"/>
              </w:rPr>
            </w:pPr>
            <w:r w:rsidRPr="00055160">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tcPr>
          <w:p w14:paraId="14D55130" w14:textId="77777777" w:rsidR="00D81D93" w:rsidRDefault="00D81D93" w:rsidP="0033633D">
            <w:r w:rsidRPr="00354DAC">
              <w:rPr>
                <w:rFonts w:ascii="Verdana" w:hAnsi="Verdana"/>
                <w:i/>
                <w:sz w:val="20"/>
              </w:rPr>
              <w:t>&lt;Vul in&gt;</w:t>
            </w:r>
          </w:p>
        </w:tc>
      </w:tr>
      <w:tr w:rsidR="00D81D93" w14:paraId="2F75B383" w14:textId="77777777" w:rsidTr="0033633D">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2DC8F164" w14:textId="77777777" w:rsidR="00D81D93" w:rsidRPr="00055160" w:rsidRDefault="00D81D93" w:rsidP="0033633D">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tcPr>
          <w:p w14:paraId="10E1548F" w14:textId="77777777" w:rsidR="00D81D93" w:rsidRDefault="00D81D93" w:rsidP="0033633D">
            <w:r w:rsidRPr="00354DAC">
              <w:rPr>
                <w:rFonts w:ascii="Verdana" w:hAnsi="Verdana"/>
                <w:i/>
                <w:sz w:val="20"/>
              </w:rPr>
              <w:t>&lt;Vul in&gt;</w:t>
            </w:r>
          </w:p>
        </w:tc>
      </w:tr>
      <w:tr w:rsidR="00D81D93" w14:paraId="0D9884DA" w14:textId="77777777" w:rsidTr="0033633D">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51747FF5" w14:textId="77777777" w:rsidR="00D81D93" w:rsidRPr="00055160" w:rsidRDefault="00D81D93" w:rsidP="0033633D">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tcPr>
          <w:p w14:paraId="7D5DABE6" w14:textId="77777777" w:rsidR="00D81D93" w:rsidRDefault="00D81D93" w:rsidP="0033633D">
            <w:r w:rsidRPr="00354DAC">
              <w:rPr>
                <w:rFonts w:ascii="Verdana" w:hAnsi="Verdana"/>
                <w:i/>
                <w:sz w:val="20"/>
              </w:rPr>
              <w:t>&lt;Vul in&gt;</w:t>
            </w:r>
          </w:p>
        </w:tc>
      </w:tr>
      <w:tr w:rsidR="00D81D93" w14:paraId="1596DCEE" w14:textId="77777777" w:rsidTr="0033633D">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2F2D610F" w14:textId="77777777" w:rsidR="00D81D93" w:rsidRPr="00055160" w:rsidRDefault="00D81D93" w:rsidP="0033633D">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tcPr>
          <w:p w14:paraId="7AF14953" w14:textId="77777777" w:rsidR="00D81D93" w:rsidRDefault="00D81D93" w:rsidP="0033633D">
            <w:r w:rsidRPr="00354DAC">
              <w:rPr>
                <w:rFonts w:ascii="Verdana" w:hAnsi="Verdana"/>
                <w:i/>
                <w:sz w:val="20"/>
              </w:rPr>
              <w:t>&lt;Vul in&gt;</w:t>
            </w:r>
          </w:p>
        </w:tc>
      </w:tr>
      <w:tr w:rsidR="00D81D93" w14:paraId="6AE8662A" w14:textId="77777777" w:rsidTr="0033633D">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57A65FF7" w14:textId="77777777" w:rsidR="00D81D93" w:rsidRPr="00055160" w:rsidRDefault="00D81D93" w:rsidP="0033633D">
            <w:pPr>
              <w:tabs>
                <w:tab w:val="left" w:pos="972"/>
              </w:tabs>
              <w:spacing w:line="260" w:lineRule="exact"/>
              <w:rPr>
                <w:rFonts w:ascii="Verdana" w:hAnsi="Verdana"/>
                <w:sz w:val="20"/>
                <w:szCs w:val="20"/>
              </w:rPr>
            </w:pPr>
            <w:r w:rsidRPr="00055160">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tcPr>
          <w:p w14:paraId="24BC67D7" w14:textId="77777777" w:rsidR="00D81D93" w:rsidRDefault="00D81D93" w:rsidP="0033633D">
            <w:r w:rsidRPr="00354DAC">
              <w:rPr>
                <w:rFonts w:ascii="Verdana" w:hAnsi="Verdana"/>
                <w:i/>
                <w:sz w:val="20"/>
              </w:rPr>
              <w:t>&lt;Vul in&gt;</w:t>
            </w:r>
          </w:p>
        </w:tc>
      </w:tr>
    </w:tbl>
    <w:p w14:paraId="7E914393" w14:textId="615EB3CE" w:rsidR="00A93ADF" w:rsidRDefault="00A93ADF" w:rsidP="001A324C">
      <w:pPr>
        <w:rPr>
          <w:rFonts w:ascii="Verdana" w:hAnsi="Verdana"/>
          <w:sz w:val="20"/>
          <w:szCs w:val="20"/>
          <w:lang w:eastAsia="en-US"/>
        </w:rPr>
      </w:pPr>
    </w:p>
    <w:p w14:paraId="0924DA81" w14:textId="38B461DF" w:rsidR="00A93ADF" w:rsidRDefault="00A93ADF" w:rsidP="001A324C">
      <w:pPr>
        <w:rPr>
          <w:rFonts w:ascii="Verdana" w:hAnsi="Verdana"/>
          <w:sz w:val="20"/>
          <w:szCs w:val="20"/>
          <w:lang w:eastAsia="en-US"/>
        </w:rPr>
      </w:pPr>
    </w:p>
    <w:p w14:paraId="70B4A8EA" w14:textId="5F5132FC" w:rsidR="003C3556" w:rsidRDefault="003C3556" w:rsidP="003C3556">
      <w:pPr>
        <w:pStyle w:val="Kop3"/>
        <w:ind w:hanging="851"/>
        <w:rPr>
          <w:rFonts w:ascii="Verdana" w:hAnsi="Verdana"/>
          <w:i w:val="0"/>
          <w:sz w:val="20"/>
          <w:szCs w:val="20"/>
        </w:rPr>
      </w:pPr>
      <w:bookmarkStart w:id="70" w:name="_Toc133329179"/>
      <w:bookmarkStart w:id="71" w:name="_Hlk131679988"/>
      <w:r w:rsidRPr="00AE6F97">
        <w:rPr>
          <w:rFonts w:ascii="Verdana" w:hAnsi="Verdana"/>
          <w:i w:val="0"/>
          <w:sz w:val="20"/>
          <w:szCs w:val="20"/>
        </w:rPr>
        <w:lastRenderedPageBreak/>
        <w:t>GE</w:t>
      </w:r>
      <w:r>
        <w:rPr>
          <w:rFonts w:ascii="Verdana" w:hAnsi="Verdana"/>
          <w:i w:val="0"/>
          <w:sz w:val="20"/>
          <w:szCs w:val="20"/>
        </w:rPr>
        <w:t>5</w:t>
      </w:r>
      <w:r w:rsidRPr="00AE6F97">
        <w:rPr>
          <w:rFonts w:ascii="Verdana" w:hAnsi="Verdana"/>
          <w:i w:val="0"/>
          <w:sz w:val="20"/>
          <w:szCs w:val="20"/>
        </w:rPr>
        <w:t xml:space="preserve"> – </w:t>
      </w:r>
      <w:r>
        <w:rPr>
          <w:rFonts w:ascii="Verdana" w:hAnsi="Verdana"/>
          <w:i w:val="0"/>
          <w:sz w:val="20"/>
          <w:szCs w:val="20"/>
        </w:rPr>
        <w:t>Europees grondgebied</w:t>
      </w:r>
      <w:bookmarkEnd w:id="70"/>
    </w:p>
    <w:p w14:paraId="5DC10760" w14:textId="77777777" w:rsidR="003C3556" w:rsidRPr="00435E1C" w:rsidRDefault="003C3556" w:rsidP="003C3556"/>
    <w:p w14:paraId="5144DD25" w14:textId="77777777" w:rsidR="003C3556" w:rsidRDefault="003C3556" w:rsidP="003C3556">
      <w:pPr>
        <w:rPr>
          <w:rFonts w:ascii="Verdana" w:hAnsi="Verdana"/>
          <w:sz w:val="20"/>
          <w:szCs w:val="20"/>
          <w:lang w:eastAsia="en-US"/>
        </w:rPr>
      </w:pPr>
      <w:r w:rsidRPr="00EC1825">
        <w:rPr>
          <w:rFonts w:ascii="Verdana" w:hAnsi="Verdana"/>
          <w:sz w:val="20"/>
          <w:szCs w:val="20"/>
          <w:lang w:eastAsia="en-US"/>
        </w:rPr>
        <w:t>Door het indienen van een Inschrijving</w:t>
      </w:r>
      <w:r>
        <w:rPr>
          <w:rFonts w:ascii="Verdana" w:hAnsi="Verdana"/>
          <w:sz w:val="20"/>
          <w:szCs w:val="20"/>
          <w:lang w:eastAsia="en-US"/>
        </w:rPr>
        <w:t xml:space="preserve"> </w:t>
      </w:r>
      <w:r w:rsidRPr="00EC1825">
        <w:rPr>
          <w:rFonts w:ascii="Verdana" w:hAnsi="Verdana"/>
          <w:sz w:val="20"/>
          <w:szCs w:val="20"/>
          <w:lang w:eastAsia="en-US"/>
        </w:rPr>
        <w:t xml:space="preserve">verklaart Inschrijver aan </w:t>
      </w:r>
      <w:r>
        <w:rPr>
          <w:rFonts w:ascii="Verdana" w:hAnsi="Verdana"/>
          <w:sz w:val="20"/>
          <w:szCs w:val="20"/>
          <w:lang w:eastAsia="en-US"/>
        </w:rPr>
        <w:t xml:space="preserve">de hieronder benoemde </w:t>
      </w:r>
      <w:r w:rsidRPr="00EC1825">
        <w:rPr>
          <w:rFonts w:ascii="Verdana" w:hAnsi="Verdana"/>
          <w:sz w:val="20"/>
          <w:szCs w:val="20"/>
          <w:lang w:eastAsia="en-US"/>
        </w:rPr>
        <w:t>eis te voldoen</w:t>
      </w:r>
      <w:r>
        <w:rPr>
          <w:rFonts w:ascii="Verdana" w:hAnsi="Verdana"/>
          <w:sz w:val="20"/>
          <w:szCs w:val="20"/>
          <w:lang w:eastAsia="en-US"/>
        </w:rPr>
        <w:t>.</w:t>
      </w:r>
    </w:p>
    <w:p w14:paraId="59E4A42A" w14:textId="77777777" w:rsidR="003C3556" w:rsidRDefault="003C3556" w:rsidP="003C3556">
      <w:pPr>
        <w:rPr>
          <w:rFonts w:ascii="Verdana" w:hAnsi="Verdana"/>
          <w:sz w:val="20"/>
          <w:szCs w:val="20"/>
          <w:u w:val="single"/>
          <w:lang w:eastAsia="en-US"/>
        </w:rPr>
      </w:pPr>
    </w:p>
    <w:p w14:paraId="337AC34A" w14:textId="77777777" w:rsidR="003C3556" w:rsidRPr="00B84132" w:rsidRDefault="003C3556" w:rsidP="003C3556">
      <w:pPr>
        <w:rPr>
          <w:rFonts w:ascii="Verdana" w:hAnsi="Verdana"/>
          <w:sz w:val="20"/>
          <w:szCs w:val="20"/>
          <w:u w:val="single"/>
          <w:lang w:eastAsia="en-US"/>
        </w:rPr>
      </w:pPr>
      <w:r w:rsidRPr="00B84132">
        <w:rPr>
          <w:rFonts w:ascii="Verdana" w:hAnsi="Verdana"/>
          <w:sz w:val="20"/>
          <w:szCs w:val="20"/>
          <w:u w:val="single"/>
          <w:lang w:eastAsia="en-US"/>
        </w:rPr>
        <w:t>Eis(en):</w:t>
      </w:r>
    </w:p>
    <w:p w14:paraId="07A2B42B" w14:textId="77777777" w:rsidR="003C3556" w:rsidRDefault="003C3556" w:rsidP="003C3556">
      <w:pPr>
        <w:rPr>
          <w:rFonts w:ascii="Verdana" w:hAnsi="Verdana"/>
          <w:sz w:val="20"/>
          <w:szCs w:val="20"/>
          <w:lang w:eastAsia="en-US"/>
        </w:rPr>
      </w:pPr>
    </w:p>
    <w:p w14:paraId="3453FCAA" w14:textId="60149998" w:rsidR="003C3556" w:rsidRPr="00F51F34" w:rsidRDefault="003C3556" w:rsidP="003C3556">
      <w:pPr>
        <w:rPr>
          <w:rFonts w:ascii="Verdana" w:hAnsi="Verdana"/>
          <w:sz w:val="20"/>
          <w:szCs w:val="20"/>
        </w:rPr>
      </w:pPr>
      <w:r>
        <w:rPr>
          <w:rFonts w:ascii="Verdana" w:hAnsi="Verdana"/>
          <w:sz w:val="20"/>
          <w:szCs w:val="20"/>
          <w:lang w:eastAsia="en-US"/>
        </w:rPr>
        <w:t>I</w:t>
      </w:r>
      <w:r w:rsidRPr="00FD1C15">
        <w:rPr>
          <w:rFonts w:ascii="Verdana" w:hAnsi="Verdana"/>
          <w:sz w:val="20"/>
          <w:szCs w:val="20"/>
          <w:lang w:eastAsia="en-US"/>
        </w:rPr>
        <w:t xml:space="preserve">nschrijver dient aan te kunnen tonen dat hij een bewijs van aanwijzing heeft </w:t>
      </w:r>
      <w:r>
        <w:rPr>
          <w:rFonts w:ascii="Verdana" w:hAnsi="Verdana"/>
          <w:sz w:val="20"/>
          <w:szCs w:val="20"/>
          <w:lang w:eastAsia="en-US"/>
        </w:rPr>
        <w:t>dat de standplaats(en) van de organisatie en de testlocatie(s) gevestigd zijn op Europees grondgebied.</w:t>
      </w:r>
    </w:p>
    <w:p w14:paraId="4439386D" w14:textId="20D37ABA" w:rsidR="003C3556" w:rsidRDefault="003C3556" w:rsidP="003C3556">
      <w:pPr>
        <w:rPr>
          <w:rFonts w:ascii="Verdana" w:hAnsi="Verdana"/>
          <w:sz w:val="20"/>
          <w:szCs w:val="20"/>
        </w:rPr>
      </w:pPr>
      <w:r w:rsidRPr="00F51F34">
        <w:rPr>
          <w:rStyle w:val="Hyperlink"/>
          <w:rFonts w:ascii="Verdana" w:hAnsi="Verdana"/>
          <w:color w:val="auto"/>
          <w:sz w:val="20"/>
          <w:szCs w:val="20"/>
          <w:u w:val="none"/>
        </w:rPr>
        <w:t xml:space="preserve"> </w:t>
      </w:r>
    </w:p>
    <w:p w14:paraId="623680B1" w14:textId="77777777" w:rsidR="003C3556" w:rsidRDefault="003C3556" w:rsidP="003C3556">
      <w:pPr>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3C3556" w:rsidRPr="00573E95" w14:paraId="10CB39EE" w14:textId="77777777" w:rsidTr="00166050">
        <w:trPr>
          <w:cantSplit/>
          <w:trHeight w:val="454"/>
        </w:trPr>
        <w:tc>
          <w:tcPr>
            <w:tcW w:w="4962" w:type="dxa"/>
            <w:shd w:val="clear" w:color="auto" w:fill="E6E6E6"/>
            <w:vAlign w:val="center"/>
          </w:tcPr>
          <w:p w14:paraId="5FF3F0FF" w14:textId="77777777" w:rsidR="003C3556" w:rsidRPr="00573E95" w:rsidRDefault="003C3556" w:rsidP="00166050">
            <w:pPr>
              <w:rPr>
                <w:rFonts w:ascii="Verdana" w:hAnsi="Verdana"/>
                <w:sz w:val="20"/>
                <w:szCs w:val="20"/>
                <w:lang w:eastAsia="en-US"/>
              </w:rPr>
            </w:pPr>
          </w:p>
          <w:p w14:paraId="2C7159A7" w14:textId="77777777" w:rsidR="003C3556" w:rsidRPr="00573E95" w:rsidRDefault="003C3556" w:rsidP="00166050">
            <w:pPr>
              <w:rPr>
                <w:rFonts w:ascii="Verdana" w:hAnsi="Verdana"/>
                <w:sz w:val="20"/>
                <w:szCs w:val="20"/>
                <w:lang w:eastAsia="en-US"/>
              </w:rPr>
            </w:pPr>
            <w:r w:rsidRPr="00573E95">
              <w:rPr>
                <w:rFonts w:ascii="Verdana" w:hAnsi="Verdana"/>
                <w:sz w:val="20"/>
                <w:szCs w:val="20"/>
                <w:lang w:eastAsia="en-US"/>
              </w:rPr>
              <w:t>Inschrijver verklaart aan deze eis te voldoen</w:t>
            </w:r>
            <w:r>
              <w:rPr>
                <w:rFonts w:ascii="Verdana" w:hAnsi="Verdana"/>
                <w:sz w:val="20"/>
                <w:szCs w:val="20"/>
                <w:lang w:eastAsia="en-US"/>
              </w:rPr>
              <w:t>.</w:t>
            </w:r>
          </w:p>
        </w:tc>
        <w:tc>
          <w:tcPr>
            <w:tcW w:w="4110" w:type="dxa"/>
            <w:vAlign w:val="center"/>
          </w:tcPr>
          <w:p w14:paraId="13892E8B" w14:textId="77777777" w:rsidR="003C3556" w:rsidRPr="00573E95" w:rsidRDefault="003C3556" w:rsidP="00166050">
            <w:pPr>
              <w:rPr>
                <w:rFonts w:ascii="Verdana" w:hAnsi="Verdana"/>
                <w:sz w:val="20"/>
                <w:szCs w:val="20"/>
                <w:lang w:eastAsia="en-US"/>
              </w:rPr>
            </w:pPr>
            <w:r w:rsidRPr="00573E95">
              <w:rPr>
                <w:rFonts w:ascii="Verdana" w:hAnsi="Verdana"/>
                <w:sz w:val="20"/>
                <w:szCs w:val="20"/>
                <w:lang w:eastAsia="en-US"/>
              </w:rPr>
              <w:fldChar w:fldCharType="begin">
                <w:ffData>
                  <w:name w:val=""/>
                  <w:enabled/>
                  <w:calcOnExit w:val="0"/>
                  <w:checkBox>
                    <w:sizeAuto/>
                    <w:default w:val="0"/>
                  </w:checkBox>
                </w:ffData>
              </w:fldChar>
            </w:r>
            <w:r w:rsidRPr="00573E95">
              <w:rPr>
                <w:rFonts w:ascii="Verdana" w:hAnsi="Verdana"/>
                <w:sz w:val="20"/>
                <w:szCs w:val="20"/>
                <w:lang w:eastAsia="en-US"/>
              </w:rPr>
              <w:instrText xml:space="preserve"> FORMCHECKBOX </w:instrText>
            </w:r>
            <w:r w:rsidR="00682FC3">
              <w:rPr>
                <w:rFonts w:ascii="Verdana" w:hAnsi="Verdana"/>
                <w:sz w:val="20"/>
                <w:szCs w:val="20"/>
                <w:lang w:eastAsia="en-US"/>
              </w:rPr>
            </w:r>
            <w:r w:rsidR="00682FC3">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Ja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573E95">
              <w:rPr>
                <w:rFonts w:ascii="Verdana" w:hAnsi="Verdana"/>
                <w:sz w:val="20"/>
                <w:szCs w:val="20"/>
                <w:lang w:eastAsia="en-US"/>
              </w:rPr>
              <w:instrText xml:space="preserve"> FORMCHECKBOX </w:instrText>
            </w:r>
            <w:r w:rsidR="00682FC3">
              <w:rPr>
                <w:rFonts w:ascii="Verdana" w:hAnsi="Verdana"/>
                <w:sz w:val="20"/>
                <w:szCs w:val="20"/>
                <w:lang w:eastAsia="en-US"/>
              </w:rPr>
            </w:r>
            <w:r w:rsidR="00682FC3">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Nee</w:t>
            </w:r>
          </w:p>
        </w:tc>
      </w:tr>
      <w:tr w:rsidR="003C3556" w:rsidRPr="005A00F7" w14:paraId="49E3A80F" w14:textId="77777777" w:rsidTr="00166050">
        <w:trPr>
          <w:cantSplit/>
          <w:trHeight w:val="953"/>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5F7A121C" w14:textId="77777777" w:rsidR="003C3556" w:rsidRPr="00573E95" w:rsidRDefault="003C3556" w:rsidP="00166050">
            <w:pPr>
              <w:rPr>
                <w:rFonts w:ascii="Verdana" w:hAnsi="Verdana"/>
                <w:sz w:val="20"/>
                <w:szCs w:val="20"/>
                <w:lang w:eastAsia="en-US"/>
              </w:rPr>
            </w:pPr>
          </w:p>
          <w:p w14:paraId="6915B448" w14:textId="77777777" w:rsidR="003C3556" w:rsidRPr="00573E95" w:rsidRDefault="003C3556" w:rsidP="00166050">
            <w:pPr>
              <w:rPr>
                <w:rFonts w:ascii="Verdana" w:hAnsi="Verdana"/>
                <w:sz w:val="20"/>
                <w:szCs w:val="20"/>
                <w:lang w:eastAsia="en-US"/>
              </w:rPr>
            </w:pPr>
            <w:r w:rsidRPr="00573E95">
              <w:rPr>
                <w:rFonts w:ascii="Verdana" w:hAnsi="Verdana"/>
                <w:sz w:val="20"/>
                <w:szCs w:val="20"/>
                <w:lang w:eastAsia="en-US"/>
              </w:rPr>
              <w:t xml:space="preserve">In geval er wordt ingeschreven als Combinatie </w:t>
            </w:r>
            <w:r>
              <w:rPr>
                <w:rFonts w:ascii="Verdana" w:hAnsi="Verdana"/>
                <w:sz w:val="20"/>
                <w:szCs w:val="20"/>
                <w:lang w:eastAsia="en-US"/>
              </w:rPr>
              <w:t xml:space="preserve">verklaren alle </w:t>
            </w:r>
            <w:proofErr w:type="spellStart"/>
            <w:r>
              <w:rPr>
                <w:rFonts w:ascii="Verdana" w:hAnsi="Verdana"/>
                <w:sz w:val="20"/>
                <w:szCs w:val="20"/>
                <w:lang w:eastAsia="en-US"/>
              </w:rPr>
              <w:t>Combinanten</w:t>
            </w:r>
            <w:proofErr w:type="spellEnd"/>
            <w:r>
              <w:rPr>
                <w:rFonts w:ascii="Verdana" w:hAnsi="Verdana"/>
                <w:sz w:val="20"/>
                <w:szCs w:val="20"/>
                <w:lang w:eastAsia="en-US"/>
              </w:rPr>
              <w:t xml:space="preserve"> aan deze eis te voldoen</w:t>
            </w:r>
            <w:r w:rsidRPr="00573E95">
              <w:rPr>
                <w:rFonts w:ascii="Verdana" w:hAnsi="Verdana"/>
                <w:sz w:val="20"/>
                <w:szCs w:val="20"/>
                <w:lang w:eastAsia="en-US"/>
              </w:rPr>
              <w:t xml:space="preserve">. </w:t>
            </w:r>
          </w:p>
        </w:tc>
        <w:tc>
          <w:tcPr>
            <w:tcW w:w="4110" w:type="dxa"/>
            <w:tcBorders>
              <w:top w:val="single" w:sz="4" w:space="0" w:color="auto"/>
              <w:left w:val="single" w:sz="4" w:space="0" w:color="auto"/>
              <w:bottom w:val="single" w:sz="4" w:space="0" w:color="auto"/>
              <w:right w:val="single" w:sz="4" w:space="0" w:color="auto"/>
            </w:tcBorders>
            <w:vAlign w:val="center"/>
          </w:tcPr>
          <w:p w14:paraId="00B20E85" w14:textId="77777777" w:rsidR="003C3556" w:rsidRPr="00573E95" w:rsidRDefault="003C3556" w:rsidP="00166050">
            <w:pPr>
              <w:rPr>
                <w:rFonts w:ascii="Verdana" w:hAnsi="Verdana"/>
                <w:sz w:val="20"/>
                <w:szCs w:val="20"/>
                <w:lang w:eastAsia="en-US"/>
              </w:rPr>
            </w:pPr>
            <w:r w:rsidRPr="00573E95">
              <w:rPr>
                <w:rFonts w:ascii="Verdana" w:hAnsi="Verdana"/>
                <w:sz w:val="20"/>
                <w:szCs w:val="20"/>
                <w:lang w:eastAsia="en-US"/>
              </w:rPr>
              <w:fldChar w:fldCharType="begin">
                <w:ffData>
                  <w:name w:val=""/>
                  <w:enabled/>
                  <w:calcOnExit w:val="0"/>
                  <w:checkBox>
                    <w:sizeAuto/>
                    <w:default w:val="0"/>
                  </w:checkBox>
                </w:ffData>
              </w:fldChar>
            </w:r>
            <w:r w:rsidRPr="00573E95">
              <w:rPr>
                <w:rFonts w:ascii="Verdana" w:hAnsi="Verdana"/>
                <w:sz w:val="20"/>
                <w:szCs w:val="20"/>
                <w:lang w:eastAsia="en-US"/>
              </w:rPr>
              <w:instrText xml:space="preserve"> FORMCHECKBOX </w:instrText>
            </w:r>
            <w:r w:rsidR="00682FC3">
              <w:rPr>
                <w:rFonts w:ascii="Verdana" w:hAnsi="Verdana"/>
                <w:sz w:val="20"/>
                <w:szCs w:val="20"/>
                <w:lang w:eastAsia="en-US"/>
              </w:rPr>
            </w:r>
            <w:r w:rsidR="00682FC3">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Ja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573E95">
              <w:rPr>
                <w:rFonts w:ascii="Verdana" w:hAnsi="Verdana"/>
                <w:sz w:val="20"/>
                <w:szCs w:val="20"/>
                <w:lang w:eastAsia="en-US"/>
              </w:rPr>
              <w:instrText xml:space="preserve"> FORMCHECKBOX </w:instrText>
            </w:r>
            <w:r w:rsidR="00682FC3">
              <w:rPr>
                <w:rFonts w:ascii="Verdana" w:hAnsi="Verdana"/>
                <w:sz w:val="20"/>
                <w:szCs w:val="20"/>
                <w:lang w:eastAsia="en-US"/>
              </w:rPr>
            </w:r>
            <w:r w:rsidR="00682FC3">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Nee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573E95">
              <w:rPr>
                <w:rFonts w:ascii="Verdana" w:hAnsi="Verdana"/>
                <w:sz w:val="20"/>
                <w:szCs w:val="20"/>
                <w:lang w:eastAsia="en-US"/>
              </w:rPr>
              <w:instrText xml:space="preserve"> FORMCHECKBOX </w:instrText>
            </w:r>
            <w:r w:rsidR="00682FC3">
              <w:rPr>
                <w:rFonts w:ascii="Verdana" w:hAnsi="Verdana"/>
                <w:sz w:val="20"/>
                <w:szCs w:val="20"/>
                <w:lang w:eastAsia="en-US"/>
              </w:rPr>
            </w:r>
            <w:r w:rsidR="00682FC3">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Niet van toepassing</w:t>
            </w:r>
          </w:p>
        </w:tc>
      </w:tr>
    </w:tbl>
    <w:p w14:paraId="3DB31394" w14:textId="77777777" w:rsidR="003C3556" w:rsidRDefault="003C3556" w:rsidP="003C3556">
      <w:pPr>
        <w:rPr>
          <w:rFonts w:ascii="Verdana" w:hAnsi="Verdana"/>
          <w:sz w:val="20"/>
          <w:szCs w:val="20"/>
          <w:lang w:eastAsia="en-US"/>
        </w:rPr>
      </w:pPr>
    </w:p>
    <w:p w14:paraId="1A02E8B0" w14:textId="77777777" w:rsidR="003C3556" w:rsidRPr="000B2C5D" w:rsidRDefault="003C3556" w:rsidP="003C3556">
      <w:pPr>
        <w:rPr>
          <w:rFonts w:ascii="Verdana" w:hAnsi="Verdana"/>
          <w:sz w:val="20"/>
          <w:szCs w:val="20"/>
          <w:u w:val="single"/>
          <w:lang w:eastAsia="en-US"/>
        </w:rPr>
      </w:pPr>
      <w:r w:rsidRPr="00B84132">
        <w:rPr>
          <w:rFonts w:ascii="Verdana" w:hAnsi="Verdana"/>
          <w:sz w:val="20"/>
          <w:szCs w:val="20"/>
          <w:u w:val="single"/>
          <w:lang w:eastAsia="en-US"/>
        </w:rPr>
        <w:t>Verificatiedocument(en):</w:t>
      </w:r>
    </w:p>
    <w:p w14:paraId="27FCC1E8" w14:textId="64483E10" w:rsidR="003C3556" w:rsidRPr="003C3556" w:rsidRDefault="003C3556" w:rsidP="003C3556">
      <w:pPr>
        <w:pStyle w:val="Lijstalinea"/>
        <w:numPr>
          <w:ilvl w:val="0"/>
          <w:numId w:val="23"/>
        </w:numPr>
        <w:rPr>
          <w:rFonts w:ascii="Verdana" w:hAnsi="Verdana"/>
          <w:sz w:val="20"/>
          <w:szCs w:val="20"/>
          <w:lang w:eastAsia="en-US"/>
        </w:rPr>
      </w:pPr>
      <w:r>
        <w:rPr>
          <w:rFonts w:ascii="Verdana" w:hAnsi="Verdana"/>
          <w:sz w:val="20"/>
          <w:szCs w:val="20"/>
          <w:lang w:eastAsia="en-US"/>
        </w:rPr>
        <w:t>Adres van organisatie en testlocatie(s)</w:t>
      </w:r>
    </w:p>
    <w:p w14:paraId="253885CA" w14:textId="77777777" w:rsidR="003C3556" w:rsidRDefault="003C3556" w:rsidP="003C3556">
      <w:pPr>
        <w:rPr>
          <w:rFonts w:ascii="Verdana" w:hAnsi="Verdana"/>
          <w:sz w:val="20"/>
          <w:szCs w:val="20"/>
          <w:lang w:eastAsia="en-US"/>
        </w:rPr>
      </w:pPr>
    </w:p>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77"/>
        <w:gridCol w:w="5670"/>
      </w:tblGrid>
      <w:tr w:rsidR="003C3556" w:rsidRPr="00055160" w14:paraId="0BF9037B" w14:textId="77777777" w:rsidTr="00166050">
        <w:trPr>
          <w:trHeight w:val="567"/>
        </w:trPr>
        <w:tc>
          <w:tcPr>
            <w:tcW w:w="914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6A7BC8C" w14:textId="77777777" w:rsidR="003C3556" w:rsidRPr="00055160" w:rsidRDefault="003C3556" w:rsidP="00166050">
            <w:pPr>
              <w:tabs>
                <w:tab w:val="left" w:pos="972"/>
              </w:tabs>
              <w:spacing w:line="260" w:lineRule="exact"/>
              <w:rPr>
                <w:rFonts w:ascii="Verdana" w:hAnsi="Verdana"/>
                <w:sz w:val="20"/>
                <w:szCs w:val="20"/>
              </w:rPr>
            </w:pPr>
            <w:r>
              <w:rPr>
                <w:rFonts w:ascii="Verdana" w:hAnsi="Verdana" w:cs="Arial"/>
                <w:b/>
                <w:bCs/>
                <w:sz w:val="20"/>
                <w:szCs w:val="20"/>
              </w:rPr>
              <w:t>O</w:t>
            </w:r>
            <w:r w:rsidRPr="00055160">
              <w:rPr>
                <w:rFonts w:ascii="Verdana" w:hAnsi="Verdana" w:cs="Arial"/>
                <w:b/>
                <w:bCs/>
                <w:sz w:val="20"/>
                <w:szCs w:val="20"/>
              </w:rPr>
              <w:t>ndertekening Inschrijver</w:t>
            </w:r>
          </w:p>
        </w:tc>
      </w:tr>
      <w:tr w:rsidR="003C3556" w14:paraId="04DD8819" w14:textId="77777777" w:rsidTr="00166050">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6B073722" w14:textId="77777777" w:rsidR="003C3556" w:rsidRPr="00055160" w:rsidRDefault="003C3556" w:rsidP="00166050">
            <w:pPr>
              <w:tabs>
                <w:tab w:val="left" w:pos="972"/>
              </w:tabs>
              <w:spacing w:line="260" w:lineRule="exact"/>
              <w:rPr>
                <w:rFonts w:ascii="Verdana" w:hAnsi="Verdana"/>
                <w:sz w:val="20"/>
                <w:szCs w:val="20"/>
              </w:rPr>
            </w:pPr>
            <w:r w:rsidRPr="00055160">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tcPr>
          <w:p w14:paraId="0EDB0F10" w14:textId="77777777" w:rsidR="003C3556" w:rsidRDefault="003C3556" w:rsidP="00166050">
            <w:r w:rsidRPr="00354DAC">
              <w:rPr>
                <w:rFonts w:ascii="Verdana" w:hAnsi="Verdana"/>
                <w:i/>
                <w:sz w:val="20"/>
              </w:rPr>
              <w:t>&lt;Vul in&gt;</w:t>
            </w:r>
          </w:p>
        </w:tc>
      </w:tr>
      <w:tr w:rsidR="003C3556" w14:paraId="64673DB0" w14:textId="77777777" w:rsidTr="00166050">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41BACBCC" w14:textId="77777777" w:rsidR="003C3556" w:rsidRPr="00055160" w:rsidRDefault="003C3556" w:rsidP="00166050">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tcPr>
          <w:p w14:paraId="36292B19" w14:textId="77777777" w:rsidR="003C3556" w:rsidRDefault="003C3556" w:rsidP="00166050">
            <w:r w:rsidRPr="00354DAC">
              <w:rPr>
                <w:rFonts w:ascii="Verdana" w:hAnsi="Verdana"/>
                <w:i/>
                <w:sz w:val="20"/>
              </w:rPr>
              <w:t>&lt;Vul in&gt;</w:t>
            </w:r>
          </w:p>
        </w:tc>
      </w:tr>
      <w:tr w:rsidR="003C3556" w14:paraId="1559D2D3" w14:textId="77777777" w:rsidTr="00166050">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67B68072" w14:textId="77777777" w:rsidR="003C3556" w:rsidRPr="00055160" w:rsidRDefault="003C3556" w:rsidP="00166050">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tcPr>
          <w:p w14:paraId="5F6A8AC0" w14:textId="77777777" w:rsidR="003C3556" w:rsidRDefault="003C3556" w:rsidP="00166050">
            <w:r w:rsidRPr="00354DAC">
              <w:rPr>
                <w:rFonts w:ascii="Verdana" w:hAnsi="Verdana"/>
                <w:i/>
                <w:sz w:val="20"/>
              </w:rPr>
              <w:t>&lt;Vul in&gt;</w:t>
            </w:r>
          </w:p>
        </w:tc>
      </w:tr>
      <w:tr w:rsidR="003C3556" w14:paraId="7A310A2F" w14:textId="77777777" w:rsidTr="00166050">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31F9B1C9" w14:textId="77777777" w:rsidR="003C3556" w:rsidRPr="00055160" w:rsidRDefault="003C3556" w:rsidP="00166050">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tcPr>
          <w:p w14:paraId="53262A49" w14:textId="77777777" w:rsidR="003C3556" w:rsidRDefault="003C3556" w:rsidP="00166050">
            <w:r w:rsidRPr="00354DAC">
              <w:rPr>
                <w:rFonts w:ascii="Verdana" w:hAnsi="Verdana"/>
                <w:i/>
                <w:sz w:val="20"/>
              </w:rPr>
              <w:t>&lt;Vul in&gt;</w:t>
            </w:r>
          </w:p>
        </w:tc>
      </w:tr>
      <w:tr w:rsidR="003C3556" w14:paraId="2AFC2364" w14:textId="77777777" w:rsidTr="00166050">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46609AD8" w14:textId="77777777" w:rsidR="003C3556" w:rsidRPr="00055160" w:rsidRDefault="003C3556" w:rsidP="00166050">
            <w:pPr>
              <w:tabs>
                <w:tab w:val="left" w:pos="972"/>
              </w:tabs>
              <w:spacing w:line="260" w:lineRule="exact"/>
              <w:rPr>
                <w:rFonts w:ascii="Verdana" w:hAnsi="Verdana"/>
                <w:sz w:val="20"/>
                <w:szCs w:val="20"/>
              </w:rPr>
            </w:pPr>
            <w:r w:rsidRPr="00055160">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tcPr>
          <w:p w14:paraId="03212E5C" w14:textId="77777777" w:rsidR="003C3556" w:rsidRDefault="003C3556" w:rsidP="00166050">
            <w:r w:rsidRPr="00354DAC">
              <w:rPr>
                <w:rFonts w:ascii="Verdana" w:hAnsi="Verdana"/>
                <w:i/>
                <w:sz w:val="20"/>
              </w:rPr>
              <w:t>&lt;Vul in&gt;</w:t>
            </w:r>
          </w:p>
        </w:tc>
      </w:tr>
    </w:tbl>
    <w:p w14:paraId="7B1B8944" w14:textId="6A6DED10" w:rsidR="003C3556" w:rsidRDefault="003C3556" w:rsidP="001A324C">
      <w:pPr>
        <w:rPr>
          <w:rFonts w:ascii="Verdana" w:hAnsi="Verdana"/>
          <w:sz w:val="20"/>
          <w:szCs w:val="20"/>
          <w:lang w:eastAsia="en-US"/>
        </w:rPr>
      </w:pPr>
    </w:p>
    <w:p w14:paraId="162C664B" w14:textId="283373C4" w:rsidR="003C3556" w:rsidRDefault="003C3556" w:rsidP="001A324C">
      <w:pPr>
        <w:rPr>
          <w:rFonts w:ascii="Verdana" w:hAnsi="Verdana"/>
          <w:sz w:val="20"/>
          <w:szCs w:val="20"/>
          <w:lang w:eastAsia="en-US"/>
        </w:rPr>
      </w:pPr>
    </w:p>
    <w:bookmarkEnd w:id="71"/>
    <w:p w14:paraId="58ECFD32" w14:textId="4A93EC1C" w:rsidR="003C3556" w:rsidRDefault="003C3556" w:rsidP="001A324C">
      <w:pPr>
        <w:rPr>
          <w:rFonts w:ascii="Verdana" w:hAnsi="Verdana"/>
          <w:sz w:val="20"/>
          <w:szCs w:val="20"/>
          <w:lang w:eastAsia="en-US"/>
        </w:rPr>
      </w:pPr>
    </w:p>
    <w:p w14:paraId="02AE255A" w14:textId="2846B6B5" w:rsidR="003C3556" w:rsidRDefault="003C3556" w:rsidP="001A324C">
      <w:pPr>
        <w:rPr>
          <w:rFonts w:ascii="Verdana" w:hAnsi="Verdana"/>
          <w:sz w:val="20"/>
          <w:szCs w:val="20"/>
          <w:lang w:eastAsia="en-US"/>
        </w:rPr>
      </w:pPr>
    </w:p>
    <w:p w14:paraId="3BDC16C5" w14:textId="05625551" w:rsidR="00EE6644" w:rsidRDefault="00EE6644" w:rsidP="001A324C">
      <w:pPr>
        <w:rPr>
          <w:rFonts w:ascii="Verdana" w:hAnsi="Verdana"/>
          <w:sz w:val="20"/>
          <w:szCs w:val="20"/>
          <w:lang w:eastAsia="en-US"/>
        </w:rPr>
      </w:pPr>
    </w:p>
    <w:p w14:paraId="286FBE6C" w14:textId="61E8FF56" w:rsidR="00EE6644" w:rsidRDefault="00EE6644" w:rsidP="001A324C">
      <w:pPr>
        <w:rPr>
          <w:rFonts w:ascii="Verdana" w:hAnsi="Verdana"/>
          <w:sz w:val="20"/>
          <w:szCs w:val="20"/>
          <w:lang w:eastAsia="en-US"/>
        </w:rPr>
      </w:pPr>
    </w:p>
    <w:p w14:paraId="429878BC" w14:textId="6E5C8CC0" w:rsidR="00EE6644" w:rsidRDefault="00EE6644" w:rsidP="001A324C">
      <w:pPr>
        <w:rPr>
          <w:rFonts w:ascii="Verdana" w:hAnsi="Verdana"/>
          <w:sz w:val="20"/>
          <w:szCs w:val="20"/>
          <w:lang w:eastAsia="en-US"/>
        </w:rPr>
      </w:pPr>
    </w:p>
    <w:p w14:paraId="6F909463" w14:textId="189996DF" w:rsidR="00EE6644" w:rsidRDefault="00EE6644" w:rsidP="001A324C">
      <w:pPr>
        <w:rPr>
          <w:rFonts w:ascii="Verdana" w:hAnsi="Verdana"/>
          <w:sz w:val="20"/>
          <w:szCs w:val="20"/>
          <w:lang w:eastAsia="en-US"/>
        </w:rPr>
      </w:pPr>
    </w:p>
    <w:p w14:paraId="573DBB0F" w14:textId="763E0450" w:rsidR="00EE6644" w:rsidRDefault="00EE6644" w:rsidP="001A324C">
      <w:pPr>
        <w:rPr>
          <w:rFonts w:ascii="Verdana" w:hAnsi="Verdana"/>
          <w:sz w:val="20"/>
          <w:szCs w:val="20"/>
          <w:lang w:eastAsia="en-US"/>
        </w:rPr>
      </w:pPr>
    </w:p>
    <w:p w14:paraId="44387769" w14:textId="4549C4D8" w:rsidR="00EE6644" w:rsidRDefault="00EE6644" w:rsidP="001A324C">
      <w:pPr>
        <w:rPr>
          <w:rFonts w:ascii="Verdana" w:hAnsi="Verdana"/>
          <w:sz w:val="20"/>
          <w:szCs w:val="20"/>
          <w:lang w:eastAsia="en-US"/>
        </w:rPr>
      </w:pPr>
    </w:p>
    <w:p w14:paraId="3A117A2C" w14:textId="4B88AC72" w:rsidR="00EE6644" w:rsidRDefault="00EE6644" w:rsidP="001A324C">
      <w:pPr>
        <w:rPr>
          <w:rFonts w:ascii="Verdana" w:hAnsi="Verdana"/>
          <w:sz w:val="20"/>
          <w:szCs w:val="20"/>
          <w:lang w:eastAsia="en-US"/>
        </w:rPr>
      </w:pPr>
    </w:p>
    <w:p w14:paraId="554C6FAC" w14:textId="706506A7" w:rsidR="00EE6644" w:rsidRDefault="00EE6644" w:rsidP="001A324C">
      <w:pPr>
        <w:rPr>
          <w:rFonts w:ascii="Verdana" w:hAnsi="Verdana"/>
          <w:sz w:val="20"/>
          <w:szCs w:val="20"/>
          <w:lang w:eastAsia="en-US"/>
        </w:rPr>
      </w:pPr>
    </w:p>
    <w:p w14:paraId="6EBD2775" w14:textId="699F97D5" w:rsidR="00EE6644" w:rsidRDefault="00EE6644" w:rsidP="001A324C">
      <w:pPr>
        <w:rPr>
          <w:rFonts w:ascii="Verdana" w:hAnsi="Verdana"/>
          <w:sz w:val="20"/>
          <w:szCs w:val="20"/>
          <w:lang w:eastAsia="en-US"/>
        </w:rPr>
      </w:pPr>
    </w:p>
    <w:p w14:paraId="2A90A89D" w14:textId="0AA14789" w:rsidR="00EE6644" w:rsidRDefault="00EE6644" w:rsidP="001A324C">
      <w:pPr>
        <w:rPr>
          <w:rFonts w:ascii="Verdana" w:hAnsi="Verdana"/>
          <w:sz w:val="20"/>
          <w:szCs w:val="20"/>
          <w:lang w:eastAsia="en-US"/>
        </w:rPr>
      </w:pPr>
    </w:p>
    <w:p w14:paraId="68420498" w14:textId="47B73367" w:rsidR="00EE6644" w:rsidRDefault="00EE6644" w:rsidP="001A324C">
      <w:pPr>
        <w:rPr>
          <w:rFonts w:ascii="Verdana" w:hAnsi="Verdana"/>
          <w:sz w:val="20"/>
          <w:szCs w:val="20"/>
          <w:lang w:eastAsia="en-US"/>
        </w:rPr>
      </w:pPr>
    </w:p>
    <w:p w14:paraId="5A3BDDBE" w14:textId="45B6AE5F" w:rsidR="00EE6644" w:rsidRDefault="00EE6644" w:rsidP="001A324C">
      <w:pPr>
        <w:rPr>
          <w:rFonts w:ascii="Verdana" w:hAnsi="Verdana"/>
          <w:sz w:val="20"/>
          <w:szCs w:val="20"/>
          <w:lang w:eastAsia="en-US"/>
        </w:rPr>
      </w:pPr>
    </w:p>
    <w:p w14:paraId="0C4C3F04" w14:textId="77777777" w:rsidR="00EE6644" w:rsidRDefault="00EE6644" w:rsidP="001A324C">
      <w:pPr>
        <w:rPr>
          <w:rFonts w:ascii="Verdana" w:hAnsi="Verdana"/>
          <w:sz w:val="20"/>
          <w:szCs w:val="20"/>
          <w:lang w:eastAsia="en-US"/>
        </w:rPr>
      </w:pPr>
    </w:p>
    <w:p w14:paraId="36AA6CD6" w14:textId="77777777" w:rsidR="003C3556" w:rsidRPr="007819C5" w:rsidRDefault="003C3556" w:rsidP="001A324C">
      <w:pPr>
        <w:rPr>
          <w:rFonts w:ascii="Verdana" w:hAnsi="Verdana"/>
          <w:sz w:val="20"/>
          <w:szCs w:val="20"/>
          <w:lang w:eastAsia="en-US"/>
        </w:rPr>
      </w:pPr>
    </w:p>
    <w:p w14:paraId="50210048" w14:textId="4F7BA3AD" w:rsidR="00DF7BE4" w:rsidRPr="000502FC" w:rsidRDefault="00B844DE" w:rsidP="00F50E18">
      <w:pPr>
        <w:pStyle w:val="Kop1"/>
        <w:keepLines/>
        <w:numPr>
          <w:ilvl w:val="0"/>
          <w:numId w:val="2"/>
        </w:numPr>
        <w:tabs>
          <w:tab w:val="clear" w:pos="360"/>
        </w:tabs>
        <w:ind w:left="0" w:hanging="851"/>
        <w:rPr>
          <w:rFonts w:ascii="Verdana" w:hAnsi="Verdana"/>
          <w:bCs/>
          <w:caps w:val="0"/>
          <w:spacing w:val="4"/>
          <w:sz w:val="32"/>
          <w:szCs w:val="32"/>
          <w:lang w:eastAsia="nl-NL"/>
        </w:rPr>
      </w:pPr>
      <w:bookmarkStart w:id="72" w:name="_Toc403469936"/>
      <w:bookmarkStart w:id="73" w:name="_Toc403470430"/>
      <w:bookmarkStart w:id="74" w:name="_Toc403470560"/>
      <w:bookmarkStart w:id="75" w:name="_Toc114146853"/>
      <w:bookmarkStart w:id="76" w:name="_Toc133329180"/>
      <w:r>
        <w:rPr>
          <w:rFonts w:ascii="Verdana" w:hAnsi="Verdana"/>
          <w:bCs/>
          <w:caps w:val="0"/>
          <w:spacing w:val="4"/>
          <w:sz w:val="32"/>
          <w:szCs w:val="32"/>
          <w:lang w:eastAsia="nl-NL"/>
        </w:rPr>
        <w:lastRenderedPageBreak/>
        <w:t xml:space="preserve">Programma van </w:t>
      </w:r>
      <w:r w:rsidR="00F50E18" w:rsidRPr="000502FC">
        <w:rPr>
          <w:rFonts w:ascii="Verdana" w:hAnsi="Verdana"/>
          <w:bCs/>
          <w:caps w:val="0"/>
          <w:spacing w:val="4"/>
          <w:sz w:val="32"/>
          <w:szCs w:val="32"/>
          <w:lang w:eastAsia="nl-NL"/>
        </w:rPr>
        <w:t>Eisen</w:t>
      </w:r>
      <w:bookmarkEnd w:id="72"/>
      <w:bookmarkEnd w:id="73"/>
      <w:bookmarkEnd w:id="74"/>
      <w:bookmarkEnd w:id="75"/>
      <w:bookmarkEnd w:id="76"/>
    </w:p>
    <w:p w14:paraId="1D149C5B" w14:textId="77777777" w:rsidR="00A00D20" w:rsidRPr="000502FC" w:rsidRDefault="00A00D20" w:rsidP="00DF7BE4">
      <w:pPr>
        <w:rPr>
          <w:rFonts w:ascii="Verdana" w:hAnsi="Verdana"/>
          <w:sz w:val="20"/>
          <w:szCs w:val="20"/>
        </w:rPr>
      </w:pPr>
    </w:p>
    <w:p w14:paraId="3ABF0C80" w14:textId="2316D76A" w:rsidR="004D24EB" w:rsidRPr="000502FC" w:rsidRDefault="004D24EB" w:rsidP="004D24EB">
      <w:pPr>
        <w:rPr>
          <w:rFonts w:ascii="Verdana" w:hAnsi="Verdana" w:cs="Arial"/>
          <w:sz w:val="20"/>
          <w:szCs w:val="20"/>
        </w:rPr>
      </w:pPr>
      <w:r w:rsidRPr="000502FC">
        <w:rPr>
          <w:rFonts w:ascii="Verdana" w:hAnsi="Verdana" w:cs="Arial"/>
          <w:sz w:val="20"/>
          <w:szCs w:val="20"/>
        </w:rPr>
        <w:t xml:space="preserve">In dit hoofdstuk staan de </w:t>
      </w:r>
      <w:r w:rsidR="00C967B6" w:rsidRPr="000502FC">
        <w:rPr>
          <w:rFonts w:ascii="Verdana" w:hAnsi="Verdana" w:cs="Arial"/>
          <w:sz w:val="20"/>
          <w:szCs w:val="20"/>
        </w:rPr>
        <w:t>E</w:t>
      </w:r>
      <w:r w:rsidRPr="000502FC">
        <w:rPr>
          <w:rFonts w:ascii="Verdana" w:hAnsi="Verdana" w:cs="Arial"/>
          <w:sz w:val="20"/>
          <w:szCs w:val="20"/>
        </w:rPr>
        <w:t xml:space="preserve">isen. U dient </w:t>
      </w:r>
      <w:r w:rsidR="0000549B" w:rsidRPr="000502FC">
        <w:rPr>
          <w:rFonts w:ascii="Verdana" w:hAnsi="Verdana" w:cs="Arial"/>
          <w:sz w:val="20"/>
          <w:szCs w:val="20"/>
        </w:rPr>
        <w:t xml:space="preserve">in de checklist </w:t>
      </w:r>
      <w:r w:rsidR="00C55A60" w:rsidRPr="000502FC">
        <w:rPr>
          <w:rFonts w:ascii="Verdana" w:hAnsi="Verdana" w:cs="Arial"/>
          <w:sz w:val="20"/>
          <w:szCs w:val="20"/>
        </w:rPr>
        <w:t xml:space="preserve">Eisen </w:t>
      </w:r>
      <w:r w:rsidRPr="000502FC">
        <w:rPr>
          <w:rFonts w:ascii="Verdana" w:hAnsi="Verdana" w:cs="Arial"/>
          <w:sz w:val="20"/>
          <w:szCs w:val="20"/>
        </w:rPr>
        <w:t xml:space="preserve">aan te geven of u akkoord gaat met de </w:t>
      </w:r>
      <w:r w:rsidR="0002388C" w:rsidRPr="000502FC">
        <w:rPr>
          <w:rFonts w:ascii="Verdana" w:hAnsi="Verdana" w:cs="Arial"/>
          <w:sz w:val="20"/>
          <w:szCs w:val="20"/>
        </w:rPr>
        <w:t>E</w:t>
      </w:r>
      <w:r w:rsidR="009C7C18" w:rsidRPr="000502FC">
        <w:rPr>
          <w:rFonts w:ascii="Verdana" w:hAnsi="Verdana" w:cs="Arial"/>
          <w:sz w:val="20"/>
          <w:szCs w:val="20"/>
        </w:rPr>
        <w:t>is</w:t>
      </w:r>
      <w:r w:rsidR="00A57215" w:rsidRPr="000502FC">
        <w:rPr>
          <w:rFonts w:ascii="Verdana" w:hAnsi="Verdana" w:cs="Arial"/>
          <w:sz w:val="20"/>
          <w:szCs w:val="20"/>
        </w:rPr>
        <w:t>en</w:t>
      </w:r>
      <w:r w:rsidR="009C7C18" w:rsidRPr="000502FC">
        <w:rPr>
          <w:rFonts w:ascii="Verdana" w:hAnsi="Verdana" w:cs="Arial"/>
          <w:sz w:val="20"/>
          <w:szCs w:val="20"/>
        </w:rPr>
        <w:t>.</w:t>
      </w:r>
    </w:p>
    <w:p w14:paraId="4E4F623E" w14:textId="77777777" w:rsidR="004D24EB" w:rsidRPr="000502FC" w:rsidRDefault="004D24EB" w:rsidP="004D24EB">
      <w:pPr>
        <w:rPr>
          <w:rFonts w:ascii="Verdana" w:hAnsi="Verdana" w:cs="Arial"/>
          <w:sz w:val="20"/>
          <w:szCs w:val="20"/>
        </w:rPr>
      </w:pPr>
    </w:p>
    <w:p w14:paraId="5678B2E6" w14:textId="2D92C118" w:rsidR="004D24EB" w:rsidRPr="000502FC" w:rsidRDefault="004D24EB" w:rsidP="004D24EB">
      <w:pPr>
        <w:rPr>
          <w:rFonts w:ascii="Verdana" w:hAnsi="Verdana" w:cs="Arial"/>
          <w:sz w:val="20"/>
          <w:szCs w:val="20"/>
        </w:rPr>
      </w:pPr>
      <w:r w:rsidRPr="000502FC">
        <w:rPr>
          <w:rFonts w:ascii="Verdana" w:hAnsi="Verdana" w:cs="Arial"/>
          <w:sz w:val="20"/>
          <w:szCs w:val="20"/>
        </w:rPr>
        <w:t xml:space="preserve">Wanneer u niet akkoord bent met één of meerdere </w:t>
      </w:r>
      <w:r w:rsidR="00731405" w:rsidRPr="000502FC">
        <w:rPr>
          <w:rFonts w:ascii="Verdana" w:hAnsi="Verdana" w:cs="Arial"/>
          <w:sz w:val="20"/>
          <w:szCs w:val="20"/>
        </w:rPr>
        <w:t xml:space="preserve">Eisen </w:t>
      </w:r>
      <w:r w:rsidRPr="000502FC">
        <w:rPr>
          <w:rFonts w:ascii="Verdana" w:hAnsi="Verdana" w:cs="Arial"/>
          <w:sz w:val="20"/>
          <w:szCs w:val="20"/>
        </w:rPr>
        <w:t xml:space="preserve">uit dit hoofdstuk </w:t>
      </w:r>
      <w:r w:rsidR="0072384A" w:rsidRPr="000502FC">
        <w:rPr>
          <w:rFonts w:ascii="Verdana" w:hAnsi="Verdana" w:cs="Arial"/>
          <w:sz w:val="20"/>
          <w:szCs w:val="20"/>
        </w:rPr>
        <w:t xml:space="preserve">dan is </w:t>
      </w:r>
      <w:r w:rsidRPr="000502FC">
        <w:rPr>
          <w:rFonts w:ascii="Verdana" w:hAnsi="Verdana" w:cs="Arial"/>
          <w:sz w:val="20"/>
          <w:szCs w:val="20"/>
        </w:rPr>
        <w:t xml:space="preserve">de Inschrijving </w:t>
      </w:r>
      <w:r w:rsidR="0072384A" w:rsidRPr="000502FC">
        <w:rPr>
          <w:rFonts w:ascii="Verdana" w:hAnsi="Verdana" w:cs="Arial"/>
          <w:sz w:val="20"/>
          <w:szCs w:val="20"/>
        </w:rPr>
        <w:t xml:space="preserve">ongeldig en zal deze </w:t>
      </w:r>
      <w:r w:rsidRPr="000502FC">
        <w:rPr>
          <w:rFonts w:ascii="Verdana" w:hAnsi="Verdana" w:cs="Arial"/>
          <w:sz w:val="20"/>
          <w:szCs w:val="20"/>
        </w:rPr>
        <w:t xml:space="preserve">niet verder worden beoordeeld. U </w:t>
      </w:r>
      <w:r w:rsidR="0072384A" w:rsidRPr="000502FC">
        <w:rPr>
          <w:rFonts w:ascii="Verdana" w:hAnsi="Verdana" w:cs="Arial"/>
          <w:sz w:val="20"/>
          <w:szCs w:val="20"/>
        </w:rPr>
        <w:t>komt</w:t>
      </w:r>
      <w:r w:rsidRPr="000502FC">
        <w:rPr>
          <w:rFonts w:ascii="Verdana" w:hAnsi="Verdana" w:cs="Arial"/>
          <w:sz w:val="20"/>
          <w:szCs w:val="20"/>
        </w:rPr>
        <w:t xml:space="preserve"> daarmee </w:t>
      </w:r>
      <w:r w:rsidR="0072384A" w:rsidRPr="000502FC">
        <w:rPr>
          <w:rFonts w:ascii="Verdana" w:hAnsi="Verdana" w:cs="Arial"/>
          <w:sz w:val="20"/>
          <w:szCs w:val="20"/>
        </w:rPr>
        <w:t>niet in aanmerking voor gunning van de opdracht</w:t>
      </w:r>
      <w:r w:rsidRPr="000502FC">
        <w:rPr>
          <w:rFonts w:ascii="Verdana" w:hAnsi="Verdana" w:cs="Arial"/>
          <w:sz w:val="20"/>
          <w:szCs w:val="20"/>
        </w:rPr>
        <w:t>.</w:t>
      </w:r>
    </w:p>
    <w:p w14:paraId="720686CA" w14:textId="7F6DE1C0" w:rsidR="000502FC" w:rsidRPr="000502FC" w:rsidRDefault="000502FC" w:rsidP="004D24EB">
      <w:pPr>
        <w:rPr>
          <w:rFonts w:ascii="Verdana" w:hAnsi="Verdana" w:cs="Arial"/>
          <w:sz w:val="20"/>
          <w:szCs w:val="20"/>
        </w:rPr>
      </w:pPr>
    </w:p>
    <w:p w14:paraId="6B3ED6A6" w14:textId="77777777" w:rsidR="000502FC" w:rsidRPr="000502FC" w:rsidRDefault="000502FC" w:rsidP="000502FC">
      <w:pPr>
        <w:rPr>
          <w:rFonts w:ascii="Verdana" w:hAnsi="Verdana" w:cs="Arial"/>
          <w:sz w:val="20"/>
          <w:szCs w:val="20"/>
        </w:rPr>
      </w:pPr>
      <w:r w:rsidRPr="000502FC">
        <w:rPr>
          <w:rFonts w:ascii="Verdana" w:hAnsi="Verdana" w:cs="Arial"/>
          <w:sz w:val="20"/>
          <w:szCs w:val="20"/>
        </w:rPr>
        <w:t>Met ondertekening:</w:t>
      </w:r>
    </w:p>
    <w:p w14:paraId="3E1B6570" w14:textId="6A91AB7D" w:rsidR="000502FC" w:rsidRPr="000502FC" w:rsidRDefault="000502FC" w:rsidP="000502FC">
      <w:pPr>
        <w:rPr>
          <w:rFonts w:ascii="Verdana" w:hAnsi="Verdana" w:cs="Arial"/>
          <w:sz w:val="20"/>
          <w:szCs w:val="20"/>
        </w:rPr>
      </w:pPr>
      <w:r w:rsidRPr="000502FC">
        <w:rPr>
          <w:rFonts w:ascii="Verdana" w:hAnsi="Verdana" w:cs="Arial"/>
          <w:sz w:val="20"/>
          <w:szCs w:val="20"/>
        </w:rPr>
        <w:t>- verklaart inschrijver volledig en onvoorwaardelijk te voldoen aan de onderstaande voorwaarden en eisen;</w:t>
      </w:r>
    </w:p>
    <w:p w14:paraId="357A7205" w14:textId="6DDB7C23" w:rsidR="000502FC" w:rsidRPr="000502FC" w:rsidRDefault="000502FC" w:rsidP="004D24EB">
      <w:pPr>
        <w:rPr>
          <w:rFonts w:ascii="Verdana" w:hAnsi="Verdana" w:cs="Arial"/>
          <w:sz w:val="20"/>
          <w:szCs w:val="20"/>
        </w:rPr>
      </w:pPr>
      <w:r w:rsidRPr="000502FC">
        <w:rPr>
          <w:rFonts w:ascii="Verdana" w:hAnsi="Verdana" w:cs="Arial"/>
          <w:sz w:val="20"/>
          <w:szCs w:val="20"/>
        </w:rPr>
        <w:t>- verklaart inschrijver volledig en onvoorwaardelijk te voldoen aan al de overige in de opdrachtbeschrijving gestelde voorwaarden en eisen, zoals opgenomen in het Beschrijvend Document en de daarbij behorende Bijlagen.</w:t>
      </w:r>
    </w:p>
    <w:p w14:paraId="622B0264" w14:textId="77777777" w:rsidR="000502FC" w:rsidRPr="000502FC" w:rsidRDefault="000502FC" w:rsidP="000502FC">
      <w:pPr>
        <w:rPr>
          <w:rFonts w:ascii="Verdana" w:hAnsi="Verdana"/>
          <w:sz w:val="20"/>
          <w:szCs w:val="20"/>
        </w:rPr>
      </w:pPr>
    </w:p>
    <w:p w14:paraId="270790D8" w14:textId="1B7F3DFC" w:rsidR="000502FC" w:rsidRDefault="000502FC" w:rsidP="000502FC">
      <w:pPr>
        <w:rPr>
          <w:rFonts w:ascii="Verdana" w:hAnsi="Verdana"/>
          <w:b/>
          <w:sz w:val="20"/>
          <w:szCs w:val="20"/>
        </w:rPr>
      </w:pPr>
      <w:r w:rsidRPr="000502FC">
        <w:rPr>
          <w:rFonts w:ascii="Verdana" w:hAnsi="Verdana"/>
          <w:b/>
          <w:sz w:val="20"/>
          <w:szCs w:val="20"/>
        </w:rPr>
        <w:t>Eisen met betrekking tot de aanbestedingsprocedure</w:t>
      </w:r>
    </w:p>
    <w:p w14:paraId="7B799FA5" w14:textId="77777777" w:rsidR="00230920" w:rsidRPr="000502FC" w:rsidRDefault="00230920" w:rsidP="000502FC">
      <w:pPr>
        <w:rPr>
          <w:rFonts w:ascii="Verdana" w:hAnsi="Verdana"/>
          <w:b/>
          <w:sz w:val="20"/>
          <w:szCs w:val="20"/>
        </w:rPr>
      </w:pP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7654"/>
      </w:tblGrid>
      <w:tr w:rsidR="000502FC" w:rsidRPr="000502FC" w14:paraId="1EC4CDD6" w14:textId="77777777" w:rsidTr="000502FC">
        <w:tc>
          <w:tcPr>
            <w:tcW w:w="992" w:type="dxa"/>
            <w:shd w:val="clear" w:color="auto" w:fill="auto"/>
          </w:tcPr>
          <w:p w14:paraId="684C7220" w14:textId="77777777" w:rsidR="000502FC" w:rsidRPr="000502FC" w:rsidRDefault="000502FC" w:rsidP="000502FC">
            <w:pPr>
              <w:rPr>
                <w:rFonts w:ascii="Verdana" w:hAnsi="Verdana"/>
                <w:sz w:val="20"/>
                <w:szCs w:val="20"/>
              </w:rPr>
            </w:pPr>
            <w:r w:rsidRPr="000502FC">
              <w:rPr>
                <w:rFonts w:ascii="Verdana" w:hAnsi="Verdana"/>
                <w:sz w:val="20"/>
                <w:szCs w:val="20"/>
              </w:rPr>
              <w:t>E-A1</w:t>
            </w:r>
          </w:p>
        </w:tc>
        <w:tc>
          <w:tcPr>
            <w:tcW w:w="7654" w:type="dxa"/>
            <w:shd w:val="clear" w:color="auto" w:fill="auto"/>
          </w:tcPr>
          <w:p w14:paraId="77147643" w14:textId="4E8F1893" w:rsidR="000502FC" w:rsidRPr="000502FC" w:rsidRDefault="000502FC" w:rsidP="003C1A62">
            <w:pPr>
              <w:rPr>
                <w:rFonts w:ascii="Verdana" w:hAnsi="Verdana"/>
                <w:sz w:val="20"/>
                <w:szCs w:val="20"/>
              </w:rPr>
            </w:pPr>
            <w:r w:rsidRPr="000502FC">
              <w:rPr>
                <w:rFonts w:ascii="Verdana" w:hAnsi="Verdana"/>
                <w:sz w:val="20"/>
                <w:szCs w:val="20"/>
              </w:rPr>
              <w:t>De Inschrijving is ingericht volgens de procedure zoals beschreven in dit Beschrijvend document en bevat de gevraagde en ingevulde bijlagen</w:t>
            </w:r>
            <w:r w:rsidR="003C1A62">
              <w:rPr>
                <w:rFonts w:ascii="Verdana" w:hAnsi="Verdana"/>
                <w:sz w:val="20"/>
                <w:szCs w:val="20"/>
              </w:rPr>
              <w:t>.</w:t>
            </w:r>
          </w:p>
        </w:tc>
      </w:tr>
      <w:tr w:rsidR="000502FC" w:rsidRPr="000502FC" w14:paraId="13F8B91A" w14:textId="77777777" w:rsidTr="000502FC">
        <w:tc>
          <w:tcPr>
            <w:tcW w:w="992" w:type="dxa"/>
            <w:shd w:val="clear" w:color="auto" w:fill="auto"/>
          </w:tcPr>
          <w:p w14:paraId="7F195A3D" w14:textId="77777777" w:rsidR="000502FC" w:rsidRPr="000502FC" w:rsidRDefault="000502FC" w:rsidP="000502FC">
            <w:pPr>
              <w:rPr>
                <w:rFonts w:ascii="Verdana" w:hAnsi="Verdana"/>
                <w:sz w:val="20"/>
                <w:szCs w:val="20"/>
              </w:rPr>
            </w:pPr>
            <w:r w:rsidRPr="000502FC">
              <w:rPr>
                <w:rFonts w:ascii="Verdana" w:hAnsi="Verdana"/>
                <w:sz w:val="20"/>
                <w:szCs w:val="20"/>
              </w:rPr>
              <w:t>E-A2</w:t>
            </w:r>
          </w:p>
        </w:tc>
        <w:tc>
          <w:tcPr>
            <w:tcW w:w="7654" w:type="dxa"/>
            <w:shd w:val="clear" w:color="auto" w:fill="auto"/>
          </w:tcPr>
          <w:p w14:paraId="0AA7D727" w14:textId="02E2E620" w:rsidR="000502FC" w:rsidRPr="000502FC" w:rsidRDefault="000502FC" w:rsidP="000502FC">
            <w:pPr>
              <w:rPr>
                <w:rFonts w:ascii="Verdana" w:hAnsi="Verdana"/>
                <w:sz w:val="20"/>
                <w:szCs w:val="20"/>
              </w:rPr>
            </w:pPr>
            <w:r w:rsidRPr="000502FC">
              <w:rPr>
                <w:rFonts w:ascii="Verdana" w:hAnsi="Verdana"/>
                <w:sz w:val="20"/>
                <w:szCs w:val="20"/>
              </w:rPr>
              <w:t>Inschrijver is bekend en gaat akkoord met de door Opdrachtgever gehanteerde waardering- en beoordelingsmethodiek met betrekking tot de kwaliteit</w:t>
            </w:r>
            <w:r w:rsidR="00C623D8">
              <w:rPr>
                <w:rFonts w:ascii="Verdana" w:hAnsi="Verdana"/>
                <w:sz w:val="20"/>
                <w:szCs w:val="20"/>
              </w:rPr>
              <w:t xml:space="preserve"> en</w:t>
            </w:r>
            <w:r w:rsidR="007555DA">
              <w:rPr>
                <w:rFonts w:ascii="Verdana" w:hAnsi="Verdana"/>
                <w:sz w:val="20"/>
                <w:szCs w:val="20"/>
              </w:rPr>
              <w:t xml:space="preserve"> duurzaamheid</w:t>
            </w:r>
            <w:r w:rsidRPr="000502FC">
              <w:rPr>
                <w:rFonts w:ascii="Verdana" w:hAnsi="Verdana"/>
                <w:sz w:val="20"/>
                <w:szCs w:val="20"/>
              </w:rPr>
              <w:t xml:space="preserve"> zoals opgenomen in hoofdstuk </w:t>
            </w:r>
            <w:r w:rsidR="00A644B2">
              <w:rPr>
                <w:rFonts w:ascii="Verdana" w:hAnsi="Verdana"/>
                <w:sz w:val="20"/>
                <w:szCs w:val="20"/>
              </w:rPr>
              <w:t>6</w:t>
            </w:r>
            <w:r w:rsidRPr="000502FC">
              <w:rPr>
                <w:rFonts w:ascii="Verdana" w:hAnsi="Verdana"/>
                <w:sz w:val="20"/>
                <w:szCs w:val="20"/>
              </w:rPr>
              <w:t xml:space="preserve"> van het Beschrijvend document.</w:t>
            </w:r>
          </w:p>
          <w:p w14:paraId="63F5AE22" w14:textId="77777777" w:rsidR="000502FC" w:rsidRPr="000502FC" w:rsidRDefault="000502FC" w:rsidP="000502FC">
            <w:pPr>
              <w:rPr>
                <w:rFonts w:ascii="Verdana" w:hAnsi="Verdana"/>
                <w:sz w:val="20"/>
                <w:szCs w:val="20"/>
              </w:rPr>
            </w:pPr>
          </w:p>
        </w:tc>
      </w:tr>
      <w:tr w:rsidR="000502FC" w:rsidRPr="000502FC" w14:paraId="7ECA8DF9" w14:textId="77777777" w:rsidTr="000502FC">
        <w:tc>
          <w:tcPr>
            <w:tcW w:w="992" w:type="dxa"/>
            <w:shd w:val="clear" w:color="auto" w:fill="auto"/>
          </w:tcPr>
          <w:p w14:paraId="47E1DF4E" w14:textId="77777777" w:rsidR="000502FC" w:rsidRPr="000502FC" w:rsidRDefault="000502FC" w:rsidP="000502FC">
            <w:pPr>
              <w:rPr>
                <w:rFonts w:ascii="Verdana" w:hAnsi="Verdana"/>
                <w:sz w:val="20"/>
                <w:szCs w:val="20"/>
              </w:rPr>
            </w:pPr>
            <w:r w:rsidRPr="000502FC">
              <w:rPr>
                <w:rFonts w:ascii="Verdana" w:hAnsi="Verdana"/>
                <w:sz w:val="20"/>
                <w:szCs w:val="20"/>
              </w:rPr>
              <w:t>E-A3</w:t>
            </w:r>
          </w:p>
        </w:tc>
        <w:tc>
          <w:tcPr>
            <w:tcW w:w="7654" w:type="dxa"/>
            <w:shd w:val="clear" w:color="auto" w:fill="auto"/>
          </w:tcPr>
          <w:p w14:paraId="3F408A67" w14:textId="77777777" w:rsidR="000502FC" w:rsidRPr="000502FC" w:rsidRDefault="000502FC" w:rsidP="000502FC">
            <w:pPr>
              <w:rPr>
                <w:rFonts w:ascii="Verdana" w:hAnsi="Verdana"/>
                <w:sz w:val="20"/>
                <w:szCs w:val="20"/>
              </w:rPr>
            </w:pPr>
            <w:r w:rsidRPr="000502FC">
              <w:rPr>
                <w:rFonts w:ascii="Verdana" w:hAnsi="Verdana"/>
                <w:sz w:val="20"/>
                <w:szCs w:val="20"/>
              </w:rPr>
              <w:t xml:space="preserve">De Inschrijving is opgesteld en ingediend in de </w:t>
            </w:r>
            <w:r w:rsidRPr="00C623D8">
              <w:rPr>
                <w:rFonts w:ascii="Verdana" w:hAnsi="Verdana"/>
                <w:b/>
                <w:bCs/>
                <w:sz w:val="20"/>
                <w:szCs w:val="20"/>
              </w:rPr>
              <w:t>Nederlandse taal</w:t>
            </w:r>
            <w:r w:rsidRPr="000502FC">
              <w:rPr>
                <w:rFonts w:ascii="Verdana" w:hAnsi="Verdana"/>
                <w:sz w:val="20"/>
                <w:szCs w:val="20"/>
              </w:rPr>
              <w:t>.</w:t>
            </w:r>
          </w:p>
        </w:tc>
      </w:tr>
      <w:tr w:rsidR="000502FC" w:rsidRPr="000502FC" w14:paraId="2AE60F21" w14:textId="77777777" w:rsidTr="000502FC">
        <w:tc>
          <w:tcPr>
            <w:tcW w:w="992" w:type="dxa"/>
            <w:shd w:val="clear" w:color="auto" w:fill="auto"/>
          </w:tcPr>
          <w:p w14:paraId="3BB58ADC" w14:textId="77777777" w:rsidR="000502FC" w:rsidRPr="000502FC" w:rsidRDefault="000502FC" w:rsidP="000502FC">
            <w:pPr>
              <w:rPr>
                <w:rFonts w:ascii="Verdana" w:hAnsi="Verdana"/>
                <w:sz w:val="20"/>
                <w:szCs w:val="20"/>
              </w:rPr>
            </w:pPr>
            <w:r w:rsidRPr="000502FC">
              <w:rPr>
                <w:rFonts w:ascii="Verdana" w:hAnsi="Verdana"/>
                <w:sz w:val="20"/>
                <w:szCs w:val="20"/>
              </w:rPr>
              <w:t>E-A4</w:t>
            </w:r>
          </w:p>
        </w:tc>
        <w:tc>
          <w:tcPr>
            <w:tcW w:w="7654" w:type="dxa"/>
            <w:shd w:val="clear" w:color="auto" w:fill="auto"/>
          </w:tcPr>
          <w:p w14:paraId="3E9CE813" w14:textId="70D6FF70" w:rsidR="000502FC" w:rsidRPr="000502FC" w:rsidRDefault="000502FC" w:rsidP="000502FC">
            <w:pPr>
              <w:rPr>
                <w:rFonts w:ascii="Verdana" w:hAnsi="Verdana"/>
                <w:sz w:val="20"/>
                <w:szCs w:val="20"/>
              </w:rPr>
            </w:pPr>
            <w:r w:rsidRPr="000502FC">
              <w:rPr>
                <w:rFonts w:ascii="Verdana" w:hAnsi="Verdana"/>
                <w:sz w:val="20"/>
                <w:szCs w:val="20"/>
              </w:rPr>
              <w:t xml:space="preserve">Bij de beantwoording van </w:t>
            </w:r>
            <w:proofErr w:type="spellStart"/>
            <w:r w:rsidR="00C623D8">
              <w:rPr>
                <w:rFonts w:ascii="Verdana" w:hAnsi="Verdana"/>
                <w:sz w:val="20"/>
                <w:szCs w:val="20"/>
              </w:rPr>
              <w:t>subgunnigscriteria</w:t>
            </w:r>
            <w:proofErr w:type="spellEnd"/>
            <w:r w:rsidRPr="000502FC">
              <w:rPr>
                <w:rFonts w:ascii="Verdana" w:hAnsi="Verdana"/>
                <w:sz w:val="20"/>
                <w:szCs w:val="20"/>
              </w:rPr>
              <w:t xml:space="preserve"> (</w:t>
            </w:r>
            <w:r w:rsidR="00C623D8">
              <w:rPr>
                <w:rFonts w:ascii="Verdana" w:hAnsi="Verdana"/>
                <w:sz w:val="20"/>
                <w:szCs w:val="20"/>
              </w:rPr>
              <w:t>G</w:t>
            </w:r>
            <w:r w:rsidRPr="003E162C">
              <w:rPr>
                <w:rFonts w:ascii="Verdana" w:hAnsi="Verdana"/>
                <w:sz w:val="20"/>
                <w:szCs w:val="20"/>
              </w:rPr>
              <w:t xml:space="preserve">1 , </w:t>
            </w:r>
            <w:r w:rsidR="00C623D8">
              <w:rPr>
                <w:rFonts w:ascii="Verdana" w:hAnsi="Verdana"/>
                <w:sz w:val="20"/>
                <w:szCs w:val="20"/>
              </w:rPr>
              <w:t>G</w:t>
            </w:r>
            <w:r w:rsidRPr="003E162C">
              <w:rPr>
                <w:rFonts w:ascii="Verdana" w:hAnsi="Verdana"/>
                <w:sz w:val="20"/>
                <w:szCs w:val="20"/>
              </w:rPr>
              <w:t>2</w:t>
            </w:r>
            <w:r w:rsidR="00C623D8">
              <w:rPr>
                <w:rFonts w:ascii="Verdana" w:hAnsi="Verdana"/>
                <w:sz w:val="20"/>
                <w:szCs w:val="20"/>
              </w:rPr>
              <w:t xml:space="preserve"> </w:t>
            </w:r>
            <w:r w:rsidRPr="003E162C">
              <w:rPr>
                <w:rFonts w:ascii="Verdana" w:hAnsi="Verdana"/>
                <w:sz w:val="20"/>
                <w:szCs w:val="20"/>
              </w:rPr>
              <w:t xml:space="preserve">en </w:t>
            </w:r>
            <w:r w:rsidR="00C623D8">
              <w:rPr>
                <w:rFonts w:ascii="Verdana" w:hAnsi="Verdana"/>
                <w:sz w:val="20"/>
                <w:szCs w:val="20"/>
              </w:rPr>
              <w:t>G3</w:t>
            </w:r>
            <w:r w:rsidRPr="003E162C">
              <w:rPr>
                <w:rFonts w:ascii="Verdana" w:hAnsi="Verdana"/>
                <w:sz w:val="20"/>
                <w:szCs w:val="20"/>
              </w:rPr>
              <w:t>)</w:t>
            </w:r>
            <w:r w:rsidRPr="000502FC">
              <w:rPr>
                <w:rFonts w:ascii="Verdana" w:hAnsi="Verdana"/>
                <w:sz w:val="20"/>
                <w:szCs w:val="20"/>
              </w:rPr>
              <w:t xml:space="preserve"> geldt dat de totale uitwerking niet meer dan het maximum aantal van </w:t>
            </w:r>
            <w:r w:rsidR="00372108" w:rsidRPr="003E162C">
              <w:rPr>
                <w:rFonts w:ascii="Verdana" w:hAnsi="Verdana"/>
                <w:sz w:val="20"/>
                <w:szCs w:val="20"/>
              </w:rPr>
              <w:t>1</w:t>
            </w:r>
            <w:r w:rsidR="00C623D8">
              <w:rPr>
                <w:rFonts w:ascii="Verdana" w:hAnsi="Verdana"/>
                <w:sz w:val="20"/>
                <w:szCs w:val="20"/>
              </w:rPr>
              <w:t>1</w:t>
            </w:r>
            <w:r w:rsidRPr="000502FC">
              <w:rPr>
                <w:rFonts w:ascii="Verdana" w:hAnsi="Verdana"/>
                <w:sz w:val="20"/>
                <w:szCs w:val="20"/>
              </w:rPr>
              <w:t xml:space="preserve"> pagina’s mag zijn. Indien de beantwoording van de </w:t>
            </w:r>
            <w:proofErr w:type="spellStart"/>
            <w:r w:rsidR="00C623D8">
              <w:rPr>
                <w:rFonts w:ascii="Verdana" w:hAnsi="Verdana"/>
                <w:sz w:val="20"/>
                <w:szCs w:val="20"/>
              </w:rPr>
              <w:t>subgunningscriteria</w:t>
            </w:r>
            <w:proofErr w:type="spellEnd"/>
            <w:r w:rsidRPr="000502FC">
              <w:rPr>
                <w:rFonts w:ascii="Verdana" w:hAnsi="Verdana"/>
                <w:sz w:val="20"/>
                <w:szCs w:val="20"/>
              </w:rPr>
              <w:t xml:space="preserve"> uit meer dan het voorgeschreven aantal pagina’s bestaat, worden de meerdere pagina’s niet in de beoordeling meegenomen.</w:t>
            </w:r>
          </w:p>
          <w:p w14:paraId="247FE5B0" w14:textId="77777777" w:rsidR="000502FC" w:rsidRPr="000502FC" w:rsidRDefault="000502FC" w:rsidP="000502FC">
            <w:pPr>
              <w:rPr>
                <w:rFonts w:ascii="Verdana" w:hAnsi="Verdana"/>
                <w:sz w:val="20"/>
                <w:szCs w:val="20"/>
              </w:rPr>
            </w:pPr>
          </w:p>
        </w:tc>
      </w:tr>
    </w:tbl>
    <w:p w14:paraId="4623A190" w14:textId="5FF9F7F6" w:rsidR="00EF3492" w:rsidRDefault="00EF3492" w:rsidP="000502FC">
      <w:pPr>
        <w:rPr>
          <w:rFonts w:ascii="Verdana" w:hAnsi="Verdana"/>
          <w:b/>
          <w:sz w:val="20"/>
          <w:szCs w:val="20"/>
        </w:rPr>
      </w:pPr>
    </w:p>
    <w:p w14:paraId="4EE3DE09" w14:textId="77777777" w:rsidR="00EF3492" w:rsidRPr="000502FC" w:rsidRDefault="00EF3492" w:rsidP="000502FC">
      <w:pPr>
        <w:rPr>
          <w:rFonts w:ascii="Verdana" w:hAnsi="Verdana"/>
          <w:b/>
          <w:sz w:val="20"/>
          <w:szCs w:val="20"/>
        </w:rPr>
      </w:pPr>
    </w:p>
    <w:p w14:paraId="736CDF38" w14:textId="77777777" w:rsidR="000502FC" w:rsidRPr="000502FC" w:rsidRDefault="000502FC" w:rsidP="000502FC">
      <w:pPr>
        <w:rPr>
          <w:rFonts w:ascii="Verdana" w:hAnsi="Verdana"/>
          <w:sz w:val="20"/>
          <w:szCs w:val="20"/>
        </w:rPr>
      </w:pPr>
      <w:r w:rsidRPr="000502FC">
        <w:rPr>
          <w:rFonts w:ascii="Verdana" w:hAnsi="Verdana"/>
          <w:b/>
          <w:sz w:val="20"/>
          <w:szCs w:val="20"/>
        </w:rPr>
        <w:t>Juridische en Commerciële Eisen</w:t>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7909"/>
      </w:tblGrid>
      <w:tr w:rsidR="000502FC" w:rsidRPr="000502FC" w14:paraId="26398136" w14:textId="77777777" w:rsidTr="00EE6644">
        <w:tc>
          <w:tcPr>
            <w:tcW w:w="737" w:type="dxa"/>
            <w:shd w:val="clear" w:color="auto" w:fill="auto"/>
          </w:tcPr>
          <w:p w14:paraId="32BC54D1" w14:textId="77777777" w:rsidR="000502FC" w:rsidRPr="000502FC" w:rsidRDefault="000502FC" w:rsidP="000502FC">
            <w:pPr>
              <w:rPr>
                <w:rFonts w:ascii="Verdana" w:hAnsi="Verdana"/>
                <w:sz w:val="20"/>
                <w:szCs w:val="20"/>
              </w:rPr>
            </w:pPr>
            <w:r w:rsidRPr="000502FC">
              <w:rPr>
                <w:rFonts w:ascii="Verdana" w:hAnsi="Verdana"/>
                <w:sz w:val="20"/>
                <w:szCs w:val="20"/>
              </w:rPr>
              <w:t>E-J1</w:t>
            </w:r>
          </w:p>
        </w:tc>
        <w:tc>
          <w:tcPr>
            <w:tcW w:w="7909" w:type="dxa"/>
            <w:shd w:val="clear" w:color="auto" w:fill="auto"/>
          </w:tcPr>
          <w:p w14:paraId="10E7AD01" w14:textId="19C9617F" w:rsidR="00230920" w:rsidRPr="000502FC" w:rsidRDefault="000502FC" w:rsidP="00EE6644">
            <w:pPr>
              <w:rPr>
                <w:rFonts w:ascii="Verdana" w:hAnsi="Verdana"/>
                <w:sz w:val="20"/>
                <w:szCs w:val="20"/>
              </w:rPr>
            </w:pPr>
            <w:r w:rsidRPr="000502FC">
              <w:rPr>
                <w:rFonts w:ascii="Verdana" w:hAnsi="Verdana"/>
                <w:sz w:val="20"/>
                <w:szCs w:val="20"/>
              </w:rPr>
              <w:t xml:space="preserve">Als Inschrijver accepteert u de concept </w:t>
            </w:r>
            <w:r w:rsidR="00C623D8">
              <w:rPr>
                <w:rFonts w:ascii="Verdana" w:hAnsi="Verdana"/>
                <w:sz w:val="20"/>
                <w:szCs w:val="20"/>
              </w:rPr>
              <w:t>Raamover</w:t>
            </w:r>
            <w:r w:rsidRPr="000502FC">
              <w:rPr>
                <w:rFonts w:ascii="Verdana" w:hAnsi="Verdana"/>
                <w:sz w:val="20"/>
                <w:szCs w:val="20"/>
              </w:rPr>
              <w:t>eenkomst en de ARVODI 201</w:t>
            </w:r>
            <w:r w:rsidR="00230920">
              <w:rPr>
                <w:rFonts w:ascii="Verdana" w:hAnsi="Verdana"/>
                <w:sz w:val="20"/>
                <w:szCs w:val="20"/>
              </w:rPr>
              <w:t>8</w:t>
            </w:r>
            <w:r w:rsidR="00EE6644">
              <w:rPr>
                <w:rFonts w:ascii="Verdana" w:hAnsi="Verdana"/>
                <w:sz w:val="20"/>
                <w:szCs w:val="20"/>
              </w:rPr>
              <w:t>.</w:t>
            </w:r>
          </w:p>
        </w:tc>
      </w:tr>
      <w:tr w:rsidR="000502FC" w:rsidRPr="000502FC" w14:paraId="4817DE46" w14:textId="77777777" w:rsidTr="00EE6644">
        <w:tc>
          <w:tcPr>
            <w:tcW w:w="737" w:type="dxa"/>
            <w:shd w:val="clear" w:color="auto" w:fill="auto"/>
          </w:tcPr>
          <w:p w14:paraId="071EC146" w14:textId="77777777" w:rsidR="000502FC" w:rsidRPr="000502FC" w:rsidRDefault="000502FC" w:rsidP="000502FC">
            <w:pPr>
              <w:rPr>
                <w:rFonts w:ascii="Verdana" w:hAnsi="Verdana"/>
                <w:sz w:val="20"/>
                <w:szCs w:val="20"/>
              </w:rPr>
            </w:pPr>
            <w:r w:rsidRPr="000502FC">
              <w:rPr>
                <w:rFonts w:ascii="Verdana" w:hAnsi="Verdana"/>
                <w:sz w:val="20"/>
                <w:szCs w:val="20"/>
              </w:rPr>
              <w:t>E-J2</w:t>
            </w:r>
          </w:p>
        </w:tc>
        <w:tc>
          <w:tcPr>
            <w:tcW w:w="7909" w:type="dxa"/>
            <w:shd w:val="clear" w:color="auto" w:fill="auto"/>
          </w:tcPr>
          <w:p w14:paraId="74FF50F4" w14:textId="77777777" w:rsidR="000502FC" w:rsidRDefault="000502FC" w:rsidP="000502FC">
            <w:pPr>
              <w:rPr>
                <w:rFonts w:ascii="Verdana" w:hAnsi="Verdana"/>
                <w:sz w:val="20"/>
                <w:szCs w:val="20"/>
              </w:rPr>
            </w:pPr>
            <w:r w:rsidRPr="000502FC">
              <w:rPr>
                <w:rFonts w:ascii="Verdana" w:hAnsi="Verdana"/>
                <w:sz w:val="20"/>
                <w:szCs w:val="20"/>
              </w:rPr>
              <w:t>U vrijwaart Opdrachtgever voor eventuele aanspraken van de Belastingdienst.</w:t>
            </w:r>
          </w:p>
          <w:p w14:paraId="41E946F0" w14:textId="74517B97" w:rsidR="00230920" w:rsidRPr="000502FC" w:rsidRDefault="00230920" w:rsidP="000502FC">
            <w:pPr>
              <w:rPr>
                <w:rFonts w:ascii="Verdana" w:hAnsi="Verdana"/>
                <w:sz w:val="20"/>
                <w:szCs w:val="20"/>
              </w:rPr>
            </w:pPr>
          </w:p>
        </w:tc>
      </w:tr>
      <w:tr w:rsidR="000502FC" w:rsidRPr="000502FC" w14:paraId="3174E194" w14:textId="77777777" w:rsidTr="00EE6644">
        <w:tc>
          <w:tcPr>
            <w:tcW w:w="737" w:type="dxa"/>
            <w:shd w:val="clear" w:color="auto" w:fill="auto"/>
          </w:tcPr>
          <w:p w14:paraId="56B703DD" w14:textId="77777777" w:rsidR="000502FC" w:rsidRPr="000502FC" w:rsidRDefault="000502FC" w:rsidP="000502FC">
            <w:pPr>
              <w:rPr>
                <w:rFonts w:ascii="Verdana" w:hAnsi="Verdana"/>
                <w:sz w:val="20"/>
                <w:szCs w:val="20"/>
              </w:rPr>
            </w:pPr>
            <w:r w:rsidRPr="000502FC">
              <w:rPr>
                <w:rFonts w:ascii="Verdana" w:hAnsi="Verdana"/>
                <w:sz w:val="20"/>
                <w:szCs w:val="20"/>
              </w:rPr>
              <w:t>E-J3</w:t>
            </w:r>
          </w:p>
        </w:tc>
        <w:tc>
          <w:tcPr>
            <w:tcW w:w="7909" w:type="dxa"/>
            <w:shd w:val="clear" w:color="auto" w:fill="auto"/>
          </w:tcPr>
          <w:p w14:paraId="461C065C" w14:textId="77777777" w:rsidR="000502FC" w:rsidRPr="000502FC" w:rsidRDefault="000502FC" w:rsidP="000502FC">
            <w:pPr>
              <w:rPr>
                <w:rFonts w:ascii="Verdana" w:hAnsi="Verdana"/>
                <w:sz w:val="20"/>
                <w:szCs w:val="20"/>
              </w:rPr>
            </w:pPr>
            <w:r w:rsidRPr="000502FC">
              <w:rPr>
                <w:rFonts w:ascii="Verdana" w:hAnsi="Verdana"/>
                <w:sz w:val="20"/>
                <w:szCs w:val="20"/>
              </w:rPr>
              <w:t>Als potentieel Opdrachtnemer neemt u afdoende maatregelen in het kader van de inlenersaansprakelijkheid en de Wet Ketenaansprakelijkheid. U overlegt hiervoor op verzoek van Opdrachtgever de benodigde documenten en rapporteert hierover.</w:t>
            </w:r>
          </w:p>
          <w:p w14:paraId="3C2CBF6E" w14:textId="77777777" w:rsidR="000502FC" w:rsidRPr="000502FC" w:rsidRDefault="000502FC" w:rsidP="000502FC">
            <w:pPr>
              <w:rPr>
                <w:rFonts w:ascii="Verdana" w:hAnsi="Verdana"/>
                <w:sz w:val="20"/>
                <w:szCs w:val="20"/>
              </w:rPr>
            </w:pPr>
          </w:p>
        </w:tc>
      </w:tr>
      <w:tr w:rsidR="000502FC" w:rsidRPr="000502FC" w14:paraId="4BFF490F" w14:textId="77777777" w:rsidTr="00EE6644">
        <w:tc>
          <w:tcPr>
            <w:tcW w:w="737" w:type="dxa"/>
            <w:shd w:val="clear" w:color="auto" w:fill="auto"/>
          </w:tcPr>
          <w:p w14:paraId="6BFEB04C" w14:textId="77777777" w:rsidR="000502FC" w:rsidRPr="000502FC" w:rsidRDefault="000502FC" w:rsidP="000502FC">
            <w:pPr>
              <w:rPr>
                <w:rFonts w:ascii="Verdana" w:hAnsi="Verdana"/>
                <w:sz w:val="20"/>
                <w:szCs w:val="20"/>
              </w:rPr>
            </w:pPr>
            <w:r w:rsidRPr="000502FC">
              <w:rPr>
                <w:rFonts w:ascii="Verdana" w:hAnsi="Verdana"/>
                <w:sz w:val="20"/>
                <w:szCs w:val="20"/>
              </w:rPr>
              <w:t>E-J4</w:t>
            </w:r>
          </w:p>
        </w:tc>
        <w:tc>
          <w:tcPr>
            <w:tcW w:w="7909" w:type="dxa"/>
            <w:shd w:val="clear" w:color="auto" w:fill="auto"/>
          </w:tcPr>
          <w:p w14:paraId="321E4148" w14:textId="4827FD28" w:rsidR="00230920" w:rsidRPr="000502FC" w:rsidRDefault="000502FC" w:rsidP="000502FC">
            <w:pPr>
              <w:rPr>
                <w:rFonts w:ascii="Verdana" w:hAnsi="Verdana"/>
                <w:sz w:val="20"/>
                <w:szCs w:val="20"/>
              </w:rPr>
            </w:pPr>
            <w:r w:rsidRPr="000502FC">
              <w:rPr>
                <w:rFonts w:ascii="Verdana" w:hAnsi="Verdana"/>
                <w:sz w:val="20"/>
                <w:szCs w:val="20"/>
              </w:rPr>
              <w:t>Indien u aangeeft geen btw in rekening te hoeven brengen, dan dient u de reden hiervoor aan te geven en de hieraan ten grondslag liggende bewijsstukken bij (aan) de inschrijving (toe) te voegen.</w:t>
            </w:r>
          </w:p>
        </w:tc>
      </w:tr>
    </w:tbl>
    <w:p w14:paraId="2C0D79C6" w14:textId="2A03EC4E" w:rsidR="000502FC" w:rsidRDefault="000502FC" w:rsidP="000502FC">
      <w:pPr>
        <w:rPr>
          <w:rFonts w:ascii="Verdana" w:hAnsi="Verdana"/>
          <w:b/>
          <w:sz w:val="20"/>
          <w:szCs w:val="20"/>
        </w:rPr>
      </w:pPr>
    </w:p>
    <w:p w14:paraId="738D3816" w14:textId="77777777" w:rsidR="00490B37" w:rsidRPr="000502FC" w:rsidRDefault="00490B37" w:rsidP="000502FC">
      <w:pPr>
        <w:rPr>
          <w:rFonts w:ascii="Verdana" w:hAnsi="Verdana"/>
          <w:b/>
          <w:sz w:val="20"/>
          <w:szCs w:val="20"/>
        </w:rPr>
      </w:pPr>
    </w:p>
    <w:p w14:paraId="1C05796C" w14:textId="77777777" w:rsidR="000502FC" w:rsidRPr="000502FC" w:rsidRDefault="000502FC" w:rsidP="000502FC">
      <w:pPr>
        <w:rPr>
          <w:rFonts w:ascii="Verdana" w:hAnsi="Verdana"/>
          <w:b/>
          <w:sz w:val="20"/>
          <w:szCs w:val="20"/>
        </w:rPr>
      </w:pPr>
    </w:p>
    <w:p w14:paraId="190FEB92" w14:textId="77777777" w:rsidR="000502FC" w:rsidRPr="000502FC" w:rsidRDefault="000502FC" w:rsidP="000502FC">
      <w:pPr>
        <w:rPr>
          <w:rFonts w:ascii="Verdana" w:hAnsi="Verdana"/>
          <w:b/>
          <w:sz w:val="20"/>
          <w:szCs w:val="20"/>
        </w:rPr>
      </w:pPr>
      <w:r w:rsidRPr="000502FC">
        <w:rPr>
          <w:rFonts w:ascii="Verdana" w:hAnsi="Verdana"/>
          <w:b/>
          <w:sz w:val="20"/>
          <w:szCs w:val="20"/>
        </w:rPr>
        <w:t>Inhoudelijk Programma van Eisen</w:t>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r w:rsidRPr="000502FC">
        <w:rPr>
          <w:rFonts w:ascii="Verdana" w:hAnsi="Verdana"/>
          <w:b/>
          <w:sz w:val="20"/>
          <w:szCs w:val="20"/>
        </w:rPr>
        <w:tab/>
      </w: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7654"/>
      </w:tblGrid>
      <w:tr w:rsidR="00F53AA1" w:rsidRPr="000502FC" w14:paraId="518EA685" w14:textId="77777777" w:rsidTr="000502FC">
        <w:tc>
          <w:tcPr>
            <w:tcW w:w="992" w:type="dxa"/>
            <w:shd w:val="clear" w:color="auto" w:fill="auto"/>
          </w:tcPr>
          <w:p w14:paraId="5D3F61CD" w14:textId="77777777" w:rsidR="00F53AA1" w:rsidRPr="000502FC" w:rsidRDefault="00F53AA1" w:rsidP="000502FC">
            <w:pPr>
              <w:rPr>
                <w:rFonts w:ascii="Verdana" w:hAnsi="Verdana"/>
                <w:sz w:val="20"/>
                <w:szCs w:val="20"/>
              </w:rPr>
            </w:pPr>
          </w:p>
        </w:tc>
        <w:tc>
          <w:tcPr>
            <w:tcW w:w="7654" w:type="dxa"/>
            <w:shd w:val="clear" w:color="auto" w:fill="auto"/>
          </w:tcPr>
          <w:p w14:paraId="6397CC8A" w14:textId="6038FBBE" w:rsidR="00F53AA1" w:rsidRPr="00F53AA1" w:rsidRDefault="00F53AA1" w:rsidP="000502FC">
            <w:pPr>
              <w:rPr>
                <w:rFonts w:ascii="Verdana" w:hAnsi="Verdana"/>
                <w:b/>
                <w:bCs/>
                <w:sz w:val="20"/>
                <w:szCs w:val="20"/>
              </w:rPr>
            </w:pPr>
            <w:r w:rsidRPr="00F53AA1">
              <w:rPr>
                <w:rFonts w:ascii="Verdana" w:hAnsi="Verdana"/>
                <w:b/>
                <w:bCs/>
                <w:sz w:val="20"/>
                <w:szCs w:val="20"/>
              </w:rPr>
              <w:t>In te zetten medewerkers</w:t>
            </w:r>
          </w:p>
        </w:tc>
      </w:tr>
      <w:tr w:rsidR="000502FC" w:rsidRPr="000502FC" w14:paraId="0BAA69BE" w14:textId="77777777" w:rsidTr="000502FC">
        <w:tc>
          <w:tcPr>
            <w:tcW w:w="992" w:type="dxa"/>
            <w:shd w:val="clear" w:color="auto" w:fill="auto"/>
          </w:tcPr>
          <w:p w14:paraId="47DDE5C9" w14:textId="26255A44" w:rsidR="000502FC" w:rsidRPr="000502FC" w:rsidRDefault="000502FC" w:rsidP="000502FC">
            <w:pPr>
              <w:rPr>
                <w:rFonts w:ascii="Verdana" w:hAnsi="Verdana"/>
                <w:sz w:val="20"/>
                <w:szCs w:val="20"/>
              </w:rPr>
            </w:pPr>
            <w:r w:rsidRPr="000502FC">
              <w:rPr>
                <w:rFonts w:ascii="Verdana" w:hAnsi="Verdana"/>
                <w:sz w:val="20"/>
                <w:szCs w:val="20"/>
              </w:rPr>
              <w:t>E-P</w:t>
            </w:r>
            <w:r w:rsidR="00A62010">
              <w:rPr>
                <w:rFonts w:ascii="Verdana" w:hAnsi="Verdana"/>
                <w:sz w:val="20"/>
                <w:szCs w:val="20"/>
              </w:rPr>
              <w:t>1</w:t>
            </w:r>
          </w:p>
        </w:tc>
        <w:tc>
          <w:tcPr>
            <w:tcW w:w="7654" w:type="dxa"/>
            <w:shd w:val="clear" w:color="auto" w:fill="auto"/>
          </w:tcPr>
          <w:p w14:paraId="26C538C5" w14:textId="77777777" w:rsidR="000502FC" w:rsidRPr="000502FC" w:rsidRDefault="000502FC" w:rsidP="000502FC">
            <w:pPr>
              <w:rPr>
                <w:rFonts w:ascii="Verdana" w:hAnsi="Verdana"/>
                <w:sz w:val="20"/>
                <w:szCs w:val="20"/>
              </w:rPr>
            </w:pPr>
            <w:r w:rsidRPr="000502FC">
              <w:rPr>
                <w:rFonts w:ascii="Verdana" w:hAnsi="Verdana"/>
                <w:sz w:val="20"/>
                <w:szCs w:val="20"/>
              </w:rPr>
              <w:t>U verklaart te voldoen aan de Formele eisen ten aanzien van de door u ingediende Inschrijving.</w:t>
            </w:r>
          </w:p>
          <w:p w14:paraId="771FB4DB" w14:textId="77777777" w:rsidR="000502FC" w:rsidRPr="000502FC" w:rsidRDefault="000502FC" w:rsidP="000502FC">
            <w:pPr>
              <w:rPr>
                <w:rFonts w:ascii="Verdana" w:hAnsi="Verdana"/>
                <w:sz w:val="20"/>
                <w:szCs w:val="20"/>
              </w:rPr>
            </w:pPr>
          </w:p>
        </w:tc>
      </w:tr>
      <w:tr w:rsidR="000502FC" w:rsidRPr="000502FC" w14:paraId="325BD275" w14:textId="77777777" w:rsidTr="000502FC">
        <w:tc>
          <w:tcPr>
            <w:tcW w:w="992" w:type="dxa"/>
            <w:tcBorders>
              <w:top w:val="single" w:sz="4" w:space="0" w:color="auto"/>
              <w:left w:val="single" w:sz="4" w:space="0" w:color="auto"/>
              <w:bottom w:val="single" w:sz="4" w:space="0" w:color="auto"/>
              <w:right w:val="single" w:sz="4" w:space="0" w:color="auto"/>
            </w:tcBorders>
            <w:shd w:val="clear" w:color="auto" w:fill="auto"/>
          </w:tcPr>
          <w:p w14:paraId="23A74810" w14:textId="08356F87" w:rsidR="000502FC" w:rsidRPr="000502FC" w:rsidRDefault="000502FC" w:rsidP="000502FC">
            <w:pPr>
              <w:rPr>
                <w:rFonts w:ascii="Verdana" w:hAnsi="Verdana"/>
                <w:sz w:val="20"/>
                <w:szCs w:val="20"/>
              </w:rPr>
            </w:pPr>
            <w:r w:rsidRPr="000502FC">
              <w:rPr>
                <w:rFonts w:ascii="Verdana" w:hAnsi="Verdana"/>
                <w:sz w:val="20"/>
                <w:szCs w:val="20"/>
              </w:rPr>
              <w:t>E-P</w:t>
            </w:r>
            <w:r w:rsidR="00A62010">
              <w:rPr>
                <w:rFonts w:ascii="Verdana" w:hAnsi="Verdana"/>
                <w:sz w:val="20"/>
                <w:szCs w:val="20"/>
              </w:rPr>
              <w:t>2</w:t>
            </w:r>
          </w:p>
        </w:tc>
        <w:tc>
          <w:tcPr>
            <w:tcW w:w="7654" w:type="dxa"/>
            <w:tcBorders>
              <w:top w:val="single" w:sz="4" w:space="0" w:color="auto"/>
              <w:left w:val="single" w:sz="4" w:space="0" w:color="auto"/>
              <w:bottom w:val="single" w:sz="4" w:space="0" w:color="auto"/>
              <w:right w:val="single" w:sz="4" w:space="0" w:color="auto"/>
            </w:tcBorders>
            <w:shd w:val="clear" w:color="auto" w:fill="auto"/>
          </w:tcPr>
          <w:p w14:paraId="638448F7" w14:textId="05044FD6" w:rsidR="000502FC" w:rsidRPr="000502FC" w:rsidRDefault="000502FC" w:rsidP="000502FC">
            <w:pPr>
              <w:rPr>
                <w:rFonts w:ascii="Verdana" w:hAnsi="Verdana"/>
                <w:sz w:val="20"/>
                <w:szCs w:val="20"/>
              </w:rPr>
            </w:pPr>
            <w:r w:rsidRPr="000502FC">
              <w:rPr>
                <w:rFonts w:ascii="Verdana" w:hAnsi="Verdana"/>
                <w:sz w:val="20"/>
                <w:szCs w:val="20"/>
              </w:rPr>
              <w:t xml:space="preserve">U verklaart dat uw organisatie voldoet aan de gestelde eisen zoals vermeld in hoofdstuk </w:t>
            </w:r>
            <w:r w:rsidR="00F45479">
              <w:rPr>
                <w:rFonts w:ascii="Verdana" w:hAnsi="Verdana"/>
                <w:sz w:val="20"/>
                <w:szCs w:val="20"/>
              </w:rPr>
              <w:t>5</w:t>
            </w:r>
            <w:r w:rsidRPr="000502FC">
              <w:rPr>
                <w:rFonts w:ascii="Verdana" w:hAnsi="Verdana"/>
                <w:sz w:val="20"/>
                <w:szCs w:val="20"/>
              </w:rPr>
              <w:t xml:space="preserve"> - Uitsluitingsgronden en Geschiktheidseisen.</w:t>
            </w:r>
          </w:p>
          <w:p w14:paraId="64F0284C" w14:textId="77777777" w:rsidR="000502FC" w:rsidRPr="000502FC" w:rsidRDefault="000502FC" w:rsidP="000502FC">
            <w:pPr>
              <w:rPr>
                <w:rFonts w:ascii="Verdana" w:hAnsi="Verdana"/>
                <w:sz w:val="20"/>
                <w:szCs w:val="20"/>
              </w:rPr>
            </w:pPr>
          </w:p>
        </w:tc>
      </w:tr>
    </w:tbl>
    <w:p w14:paraId="4B8C2D70" w14:textId="6E9F2C9E" w:rsidR="000502FC" w:rsidRDefault="000502FC" w:rsidP="000502FC">
      <w:pPr>
        <w:rPr>
          <w:rFonts w:ascii="Verdana" w:hAnsi="Verdana"/>
          <w:sz w:val="20"/>
          <w:szCs w:val="20"/>
        </w:rPr>
      </w:pPr>
    </w:p>
    <w:tbl>
      <w:tblPr>
        <w:tblW w:w="0" w:type="auto"/>
        <w:tblInd w:w="5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492"/>
      </w:tblGrid>
      <w:tr w:rsidR="000502FC" w:rsidRPr="000502FC" w14:paraId="2DD7585A" w14:textId="77777777" w:rsidTr="00817CC8">
        <w:trPr>
          <w:trHeight w:val="773"/>
        </w:trPr>
        <w:tc>
          <w:tcPr>
            <w:tcW w:w="8492" w:type="dxa"/>
            <w:shd w:val="clear" w:color="auto" w:fill="auto"/>
          </w:tcPr>
          <w:p w14:paraId="5BB7F3CF" w14:textId="77777777" w:rsidR="000502FC" w:rsidRPr="000502FC" w:rsidRDefault="000502FC" w:rsidP="000502FC">
            <w:pPr>
              <w:rPr>
                <w:rFonts w:ascii="Verdana" w:hAnsi="Verdana"/>
                <w:sz w:val="20"/>
                <w:szCs w:val="20"/>
              </w:rPr>
            </w:pPr>
          </w:p>
          <w:p w14:paraId="3B112909" w14:textId="77777777" w:rsidR="000502FC" w:rsidRPr="000502FC" w:rsidRDefault="000502FC" w:rsidP="000502FC">
            <w:pPr>
              <w:rPr>
                <w:rFonts w:ascii="Verdana" w:hAnsi="Verdana"/>
                <w:sz w:val="20"/>
                <w:szCs w:val="20"/>
              </w:rPr>
            </w:pPr>
            <w:r w:rsidRPr="000502FC">
              <w:rPr>
                <w:rFonts w:ascii="Verdana" w:hAnsi="Verdana"/>
                <w:sz w:val="20"/>
                <w:szCs w:val="20"/>
              </w:rPr>
              <w:t>Indien een Inschrijver niet voldoet aan de opdrachtbeschrijving of een Eis wordt de Inschrijver uitgesloten en wordt de Inschrijving ter zijde gelegd. Het gestelde in de Inschrijving mag niet conflicteren met de opdrachtbeschrijving of de gestelde Eisen. Bij constatering van een dergelijke tegenspraak, wordt de Inschrijving terzijde gelegd.</w:t>
            </w:r>
          </w:p>
          <w:p w14:paraId="1C601A22" w14:textId="77777777" w:rsidR="000502FC" w:rsidRPr="000502FC" w:rsidRDefault="000502FC" w:rsidP="000502FC">
            <w:pPr>
              <w:rPr>
                <w:rFonts w:ascii="Verdana" w:hAnsi="Verdana"/>
                <w:sz w:val="20"/>
                <w:szCs w:val="20"/>
              </w:rPr>
            </w:pPr>
          </w:p>
        </w:tc>
      </w:tr>
    </w:tbl>
    <w:p w14:paraId="7069B55A" w14:textId="77777777" w:rsidR="00EE6644" w:rsidRDefault="00EE6644" w:rsidP="000502FC">
      <w:pPr>
        <w:rPr>
          <w:rFonts w:ascii="Verdana" w:hAnsi="Verdana"/>
          <w:sz w:val="20"/>
          <w:szCs w:val="20"/>
          <w:lang w:eastAsia="en-US"/>
        </w:rPr>
      </w:pPr>
    </w:p>
    <w:p w14:paraId="70F372C7" w14:textId="764C83D0" w:rsidR="000502FC" w:rsidRDefault="000A3E6F" w:rsidP="000502FC">
      <w:pPr>
        <w:rPr>
          <w:rFonts w:ascii="Verdana" w:hAnsi="Verdana"/>
          <w:sz w:val="20"/>
          <w:szCs w:val="20"/>
          <w:lang w:eastAsia="en-US"/>
        </w:rPr>
      </w:pPr>
      <w:r w:rsidRPr="000A3E6F">
        <w:rPr>
          <w:rFonts w:ascii="Verdana" w:hAnsi="Verdana"/>
          <w:sz w:val="20"/>
          <w:szCs w:val="20"/>
          <w:lang w:eastAsia="en-US"/>
        </w:rPr>
        <w:t xml:space="preserve">Inschrijving gaat onvoorwaardelijk akkoord met alle hierboven gestelde eisen. </w:t>
      </w:r>
    </w:p>
    <w:p w14:paraId="78BC0B7F" w14:textId="77777777" w:rsidR="000502FC" w:rsidRDefault="000502FC" w:rsidP="000502FC">
      <w:pPr>
        <w:rPr>
          <w:rFonts w:ascii="Verdana" w:hAnsi="Verdana"/>
          <w:sz w:val="20"/>
          <w:szCs w:val="20"/>
          <w:lang w:eastAsia="en-US"/>
        </w:rPr>
      </w:pPr>
    </w:p>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77"/>
        <w:gridCol w:w="5670"/>
      </w:tblGrid>
      <w:tr w:rsidR="000502FC" w:rsidRPr="00055160" w14:paraId="0A5D359E" w14:textId="77777777" w:rsidTr="000502FC">
        <w:trPr>
          <w:trHeight w:val="567"/>
        </w:trPr>
        <w:tc>
          <w:tcPr>
            <w:tcW w:w="914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111FE7F" w14:textId="77777777" w:rsidR="000502FC" w:rsidRPr="00055160" w:rsidRDefault="000502FC" w:rsidP="000502FC">
            <w:pPr>
              <w:tabs>
                <w:tab w:val="left" w:pos="972"/>
              </w:tabs>
              <w:spacing w:line="260" w:lineRule="exact"/>
              <w:rPr>
                <w:rFonts w:ascii="Verdana" w:hAnsi="Verdana"/>
                <w:sz w:val="20"/>
                <w:szCs w:val="20"/>
              </w:rPr>
            </w:pPr>
            <w:r>
              <w:rPr>
                <w:rFonts w:ascii="Verdana" w:hAnsi="Verdana" w:cs="Arial"/>
                <w:b/>
                <w:bCs/>
                <w:sz w:val="20"/>
                <w:szCs w:val="20"/>
              </w:rPr>
              <w:t>O</w:t>
            </w:r>
            <w:r w:rsidRPr="00055160">
              <w:rPr>
                <w:rFonts w:ascii="Verdana" w:hAnsi="Verdana" w:cs="Arial"/>
                <w:b/>
                <w:bCs/>
                <w:sz w:val="20"/>
                <w:szCs w:val="20"/>
              </w:rPr>
              <w:t>ndertekening Inschrijver</w:t>
            </w:r>
          </w:p>
        </w:tc>
      </w:tr>
      <w:tr w:rsidR="000502FC" w14:paraId="54895863" w14:textId="77777777" w:rsidTr="000502FC">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34DE9BF5" w14:textId="77777777" w:rsidR="000502FC" w:rsidRPr="00055160" w:rsidRDefault="000502FC" w:rsidP="000502FC">
            <w:pPr>
              <w:tabs>
                <w:tab w:val="left" w:pos="972"/>
              </w:tabs>
              <w:spacing w:line="260" w:lineRule="exact"/>
              <w:rPr>
                <w:rFonts w:ascii="Verdana" w:hAnsi="Verdana"/>
                <w:sz w:val="20"/>
                <w:szCs w:val="20"/>
              </w:rPr>
            </w:pPr>
            <w:r w:rsidRPr="00055160">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tcPr>
          <w:p w14:paraId="5B11CA43" w14:textId="77777777" w:rsidR="000502FC" w:rsidRDefault="000502FC" w:rsidP="000502FC">
            <w:r w:rsidRPr="00354DAC">
              <w:rPr>
                <w:rFonts w:ascii="Verdana" w:hAnsi="Verdana"/>
                <w:i/>
                <w:sz w:val="20"/>
              </w:rPr>
              <w:t>&lt;Vul in&gt;</w:t>
            </w:r>
          </w:p>
        </w:tc>
      </w:tr>
      <w:tr w:rsidR="000502FC" w14:paraId="5D09ABC5" w14:textId="77777777" w:rsidTr="000502FC">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3410A4F5" w14:textId="77777777" w:rsidR="000502FC" w:rsidRPr="00055160" w:rsidRDefault="000502FC" w:rsidP="000502FC">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tcPr>
          <w:p w14:paraId="7D95206B" w14:textId="77777777" w:rsidR="000502FC" w:rsidRDefault="000502FC" w:rsidP="000502FC">
            <w:r w:rsidRPr="00354DAC">
              <w:rPr>
                <w:rFonts w:ascii="Verdana" w:hAnsi="Verdana"/>
                <w:i/>
                <w:sz w:val="20"/>
              </w:rPr>
              <w:t>&lt;Vul in&gt;</w:t>
            </w:r>
          </w:p>
        </w:tc>
      </w:tr>
      <w:tr w:rsidR="000502FC" w14:paraId="571F1229" w14:textId="77777777" w:rsidTr="000502FC">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570F8AFE" w14:textId="77777777" w:rsidR="000502FC" w:rsidRPr="00055160" w:rsidRDefault="000502FC" w:rsidP="000502FC">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tcPr>
          <w:p w14:paraId="0A5417BB" w14:textId="77777777" w:rsidR="000502FC" w:rsidRDefault="000502FC" w:rsidP="000502FC">
            <w:r w:rsidRPr="00354DAC">
              <w:rPr>
                <w:rFonts w:ascii="Verdana" w:hAnsi="Verdana"/>
                <w:i/>
                <w:sz w:val="20"/>
              </w:rPr>
              <w:t>&lt;Vul in&gt;</w:t>
            </w:r>
          </w:p>
        </w:tc>
      </w:tr>
      <w:tr w:rsidR="000502FC" w14:paraId="2D544392" w14:textId="77777777" w:rsidTr="000502FC">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5E0895B2" w14:textId="77777777" w:rsidR="000502FC" w:rsidRPr="00055160" w:rsidRDefault="000502FC" w:rsidP="000502FC">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tcPr>
          <w:p w14:paraId="0A63AF99" w14:textId="77777777" w:rsidR="000502FC" w:rsidRDefault="000502FC" w:rsidP="000502FC">
            <w:r w:rsidRPr="00354DAC">
              <w:rPr>
                <w:rFonts w:ascii="Verdana" w:hAnsi="Verdana"/>
                <w:i/>
                <w:sz w:val="20"/>
              </w:rPr>
              <w:t>&lt;Vul in&gt;</w:t>
            </w:r>
          </w:p>
        </w:tc>
      </w:tr>
      <w:tr w:rsidR="000502FC" w14:paraId="488FD1DE" w14:textId="77777777" w:rsidTr="000502FC">
        <w:trPr>
          <w:trHeight w:val="397"/>
        </w:trPr>
        <w:tc>
          <w:tcPr>
            <w:tcW w:w="3477" w:type="dxa"/>
            <w:tcBorders>
              <w:top w:val="single" w:sz="4" w:space="0" w:color="auto"/>
              <w:left w:val="single" w:sz="4" w:space="0" w:color="auto"/>
              <w:bottom w:val="single" w:sz="4" w:space="0" w:color="auto"/>
              <w:right w:val="single" w:sz="4" w:space="0" w:color="auto"/>
            </w:tcBorders>
            <w:vAlign w:val="center"/>
          </w:tcPr>
          <w:p w14:paraId="14B0FA5B" w14:textId="77777777" w:rsidR="000502FC" w:rsidRPr="00055160" w:rsidRDefault="000502FC" w:rsidP="000502FC">
            <w:pPr>
              <w:tabs>
                <w:tab w:val="left" w:pos="972"/>
              </w:tabs>
              <w:spacing w:line="260" w:lineRule="exact"/>
              <w:rPr>
                <w:rFonts w:ascii="Verdana" w:hAnsi="Verdana"/>
                <w:sz w:val="20"/>
                <w:szCs w:val="20"/>
              </w:rPr>
            </w:pPr>
            <w:r w:rsidRPr="00055160">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tcPr>
          <w:p w14:paraId="64811F04" w14:textId="77777777" w:rsidR="000502FC" w:rsidRDefault="000502FC" w:rsidP="000502FC">
            <w:r w:rsidRPr="00354DAC">
              <w:rPr>
                <w:rFonts w:ascii="Verdana" w:hAnsi="Verdana"/>
                <w:i/>
                <w:sz w:val="20"/>
              </w:rPr>
              <w:t>&lt;Vul in&gt;</w:t>
            </w:r>
          </w:p>
        </w:tc>
      </w:tr>
    </w:tbl>
    <w:p w14:paraId="758B02B3" w14:textId="677892C1" w:rsidR="000502FC" w:rsidRPr="000502FC" w:rsidRDefault="000502FC" w:rsidP="000502FC">
      <w:pPr>
        <w:rPr>
          <w:lang w:eastAsia="en-US"/>
        </w:rPr>
      </w:pPr>
    </w:p>
    <w:sectPr w:rsidR="000502FC" w:rsidRPr="000502FC" w:rsidSect="006C4BB8">
      <w:headerReference w:type="default" r:id="rId13"/>
      <w:footerReference w:type="default" r:id="rId14"/>
      <w:headerReference w:type="first" r:id="rId15"/>
      <w:pgSz w:w="11906" w:h="16838" w:code="9"/>
      <w:pgMar w:top="-2552" w:right="1133" w:bottom="1446" w:left="1701" w:header="21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7FF79" w14:textId="77777777" w:rsidR="006D48A6" w:rsidRDefault="006D48A6" w:rsidP="006A03C1">
      <w:r>
        <w:separator/>
      </w:r>
    </w:p>
  </w:endnote>
  <w:endnote w:type="continuationSeparator" w:id="0">
    <w:p w14:paraId="6306D21D" w14:textId="77777777" w:rsidR="006D48A6" w:rsidRDefault="006D48A6" w:rsidP="006A03C1">
      <w:r>
        <w:continuationSeparator/>
      </w:r>
    </w:p>
  </w:endnote>
  <w:endnote w:type="continuationNotice" w:id="1">
    <w:p w14:paraId="77110AB0" w14:textId="77777777" w:rsidR="006D48A6" w:rsidRDefault="006D48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ACB54" w14:textId="77777777" w:rsidR="000502FC" w:rsidRPr="004845CA" w:rsidRDefault="000502FC" w:rsidP="001213D1">
    <w:pPr>
      <w:pStyle w:val="Voettekst"/>
      <w:pBdr>
        <w:bottom w:val="single" w:sz="6" w:space="0" w:color="auto"/>
      </w:pBdr>
      <w:rPr>
        <w:rFonts w:ascii="Verdana" w:hAnsi="Verdana"/>
        <w:sz w:val="16"/>
        <w:szCs w:val="16"/>
      </w:rPr>
    </w:pPr>
    <w:bookmarkStart w:id="77" w:name="_Hlk95310182"/>
  </w:p>
  <w:p w14:paraId="2DB72F22" w14:textId="406DC5AA" w:rsidR="000502FC" w:rsidRPr="0024748B" w:rsidRDefault="000502FC" w:rsidP="0024748B">
    <w:pPr>
      <w:pStyle w:val="Voettekst"/>
      <w:tabs>
        <w:tab w:val="clear" w:pos="4536"/>
        <w:tab w:val="clear" w:pos="9072"/>
      </w:tabs>
      <w:rPr>
        <w:rFonts w:ascii="Verdana" w:hAnsi="Verdana"/>
        <w:sz w:val="16"/>
        <w:szCs w:val="16"/>
        <w:vertAlign w:val="superscript"/>
      </w:rPr>
    </w:pPr>
    <w:r w:rsidRPr="00881B07">
      <w:rPr>
        <w:rFonts w:ascii="Verdana" w:hAnsi="Verdana"/>
        <w:sz w:val="16"/>
        <w:szCs w:val="16"/>
        <w:vertAlign w:val="superscript"/>
      </w:rPr>
      <w:t>Verplichte invulformulieren m.b.t</w:t>
    </w:r>
    <w:r>
      <w:rPr>
        <w:rFonts w:ascii="Verdana" w:hAnsi="Verdana"/>
        <w:sz w:val="16"/>
        <w:szCs w:val="16"/>
        <w:vertAlign w:val="superscript"/>
      </w:rPr>
      <w:t xml:space="preserve">. </w:t>
    </w:r>
    <w:bookmarkEnd w:id="77"/>
    <w:r w:rsidR="00D14F8D" w:rsidRPr="00D14F8D">
      <w:rPr>
        <w:rFonts w:ascii="Verdana" w:hAnsi="Verdana"/>
        <w:sz w:val="16"/>
        <w:szCs w:val="16"/>
        <w:vertAlign w:val="superscript"/>
      </w:rPr>
      <w:t xml:space="preserve">Testen van (on)gemotoriseerde voertuigen, verkeersproducten (en aanverwanten) en Non </w:t>
    </w:r>
    <w:proofErr w:type="spellStart"/>
    <w:r w:rsidR="00D14F8D" w:rsidRPr="00D14F8D">
      <w:rPr>
        <w:rFonts w:ascii="Verdana" w:hAnsi="Verdana"/>
        <w:sz w:val="16"/>
        <w:szCs w:val="16"/>
        <w:vertAlign w:val="superscript"/>
      </w:rPr>
      <w:t>road</w:t>
    </w:r>
    <w:proofErr w:type="spellEnd"/>
    <w:r w:rsidR="00D14F8D" w:rsidRPr="00D14F8D">
      <w:rPr>
        <w:rFonts w:ascii="Verdana" w:hAnsi="Verdana"/>
        <w:sz w:val="16"/>
        <w:szCs w:val="16"/>
        <w:vertAlign w:val="superscript"/>
      </w:rPr>
      <w:t xml:space="preserve"> mobile </w:t>
    </w:r>
    <w:proofErr w:type="spellStart"/>
    <w:r w:rsidR="00D14F8D" w:rsidRPr="00D14F8D">
      <w:rPr>
        <w:rFonts w:ascii="Verdana" w:hAnsi="Verdana"/>
        <w:sz w:val="16"/>
        <w:szCs w:val="16"/>
        <w:vertAlign w:val="superscript"/>
      </w:rPr>
      <w:t>machinery</w:t>
    </w:r>
    <w:proofErr w:type="spellEnd"/>
    <w:r w:rsidR="00D14F8D" w:rsidRPr="00D14F8D">
      <w:rPr>
        <w:rFonts w:ascii="Verdana" w:hAnsi="Verdana"/>
        <w:sz w:val="16"/>
        <w:szCs w:val="16"/>
        <w:vertAlign w:val="superscript"/>
      </w:rPr>
      <w:t xml:space="preserve"> (NRMM)</w:t>
    </w:r>
    <w:r>
      <w:rPr>
        <w:rFonts w:ascii="Verdana" w:hAnsi="Verdana"/>
        <w:sz w:val="16"/>
        <w:szCs w:val="16"/>
        <w:vertAlign w:val="superscript"/>
      </w:rPr>
      <w:tab/>
      <w:t xml:space="preserve">                              </w:t>
    </w:r>
    <w:r w:rsidRPr="00046E7B">
      <w:rPr>
        <w:rFonts w:ascii="Verdana" w:hAnsi="Verdana"/>
        <w:sz w:val="16"/>
        <w:szCs w:val="16"/>
        <w:vertAlign w:val="superscript"/>
      </w:rPr>
      <w:t xml:space="preserve">Pagina </w:t>
    </w:r>
    <w:r w:rsidRPr="00046E7B">
      <w:rPr>
        <w:rFonts w:ascii="Verdana" w:hAnsi="Verdana"/>
        <w:b/>
        <w:sz w:val="16"/>
        <w:szCs w:val="16"/>
        <w:vertAlign w:val="superscript"/>
      </w:rPr>
      <w:fldChar w:fldCharType="begin"/>
    </w:r>
    <w:r w:rsidRPr="00046E7B">
      <w:rPr>
        <w:rFonts w:ascii="Verdana" w:hAnsi="Verdana"/>
        <w:b/>
        <w:sz w:val="16"/>
        <w:szCs w:val="16"/>
        <w:vertAlign w:val="superscript"/>
      </w:rPr>
      <w:instrText>PAGE</w:instrText>
    </w:r>
    <w:r w:rsidRPr="00046E7B">
      <w:rPr>
        <w:rFonts w:ascii="Verdana" w:hAnsi="Verdana"/>
        <w:b/>
        <w:sz w:val="16"/>
        <w:szCs w:val="16"/>
        <w:vertAlign w:val="superscript"/>
      </w:rPr>
      <w:fldChar w:fldCharType="separate"/>
    </w:r>
    <w:r>
      <w:rPr>
        <w:rFonts w:ascii="Verdana" w:hAnsi="Verdana"/>
        <w:b/>
        <w:noProof/>
        <w:sz w:val="16"/>
        <w:szCs w:val="16"/>
        <w:vertAlign w:val="superscript"/>
      </w:rPr>
      <w:t>19</w:t>
    </w:r>
    <w:r w:rsidRPr="00046E7B">
      <w:rPr>
        <w:rFonts w:ascii="Verdana" w:hAnsi="Verdana"/>
        <w:b/>
        <w:sz w:val="16"/>
        <w:szCs w:val="16"/>
        <w:vertAlign w:val="superscript"/>
      </w:rPr>
      <w:fldChar w:fldCharType="end"/>
    </w:r>
    <w:r w:rsidRPr="00046E7B">
      <w:rPr>
        <w:rFonts w:ascii="Verdana" w:hAnsi="Verdana"/>
        <w:sz w:val="16"/>
        <w:szCs w:val="16"/>
        <w:vertAlign w:val="superscript"/>
      </w:rPr>
      <w:t xml:space="preserve"> van </w:t>
    </w:r>
    <w:r w:rsidRPr="00046E7B">
      <w:rPr>
        <w:rFonts w:ascii="Verdana" w:hAnsi="Verdana"/>
        <w:b/>
        <w:sz w:val="16"/>
        <w:szCs w:val="16"/>
        <w:vertAlign w:val="superscript"/>
      </w:rPr>
      <w:fldChar w:fldCharType="begin"/>
    </w:r>
    <w:r w:rsidRPr="00046E7B">
      <w:rPr>
        <w:rFonts w:ascii="Verdana" w:hAnsi="Verdana"/>
        <w:b/>
        <w:sz w:val="16"/>
        <w:szCs w:val="16"/>
        <w:vertAlign w:val="superscript"/>
      </w:rPr>
      <w:instrText>NUMPAGES</w:instrText>
    </w:r>
    <w:r w:rsidRPr="00046E7B">
      <w:rPr>
        <w:rFonts w:ascii="Verdana" w:hAnsi="Verdana"/>
        <w:b/>
        <w:sz w:val="16"/>
        <w:szCs w:val="16"/>
        <w:vertAlign w:val="superscript"/>
      </w:rPr>
      <w:fldChar w:fldCharType="separate"/>
    </w:r>
    <w:r>
      <w:rPr>
        <w:rFonts w:ascii="Verdana" w:hAnsi="Verdana"/>
        <w:b/>
        <w:noProof/>
        <w:sz w:val="16"/>
        <w:szCs w:val="16"/>
        <w:vertAlign w:val="superscript"/>
      </w:rPr>
      <w:t>19</w:t>
    </w:r>
    <w:r w:rsidRPr="00046E7B">
      <w:rPr>
        <w:rFonts w:ascii="Verdana" w:hAnsi="Verdana"/>
        <w:b/>
        <w:sz w:val="16"/>
        <w:szCs w:val="16"/>
        <w:vertAlign w:val="superscri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99B0C" w14:textId="77777777" w:rsidR="006D48A6" w:rsidRDefault="006D48A6" w:rsidP="006A03C1">
      <w:r>
        <w:separator/>
      </w:r>
    </w:p>
  </w:footnote>
  <w:footnote w:type="continuationSeparator" w:id="0">
    <w:p w14:paraId="74EFBA9E" w14:textId="77777777" w:rsidR="006D48A6" w:rsidRDefault="006D48A6" w:rsidP="006A03C1">
      <w:r>
        <w:continuationSeparator/>
      </w:r>
    </w:p>
  </w:footnote>
  <w:footnote w:type="continuationNotice" w:id="1">
    <w:p w14:paraId="775D1A8E" w14:textId="77777777" w:rsidR="006D48A6" w:rsidRDefault="006D48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A7309" w14:textId="77777777" w:rsidR="000502FC" w:rsidRDefault="000502FC" w:rsidP="006C4BB8">
    <w:pPr>
      <w:pStyle w:val="Koptekst"/>
    </w:pPr>
    <w:r>
      <w:rPr>
        <w:noProof/>
      </w:rPr>
      <w:drawing>
        <wp:anchor distT="0" distB="0" distL="114300" distR="114300" simplePos="0" relativeHeight="251658241" behindDoc="1" locked="0" layoutInCell="1" allowOverlap="1" wp14:anchorId="3D2F62E6" wp14:editId="5DF1D6CA">
          <wp:simplePos x="0" y="0"/>
          <wp:positionH relativeFrom="margin">
            <wp:posOffset>3114675</wp:posOffset>
          </wp:positionH>
          <wp:positionV relativeFrom="paragraph">
            <wp:posOffset>-828357</wp:posOffset>
          </wp:positionV>
          <wp:extent cx="2590800" cy="1007110"/>
          <wp:effectExtent l="0" t="0" r="0" b="2540"/>
          <wp:wrapTight wrapText="bothSides">
            <wp:wrapPolygon edited="0">
              <wp:start x="0" y="0"/>
              <wp:lineTo x="0" y="21246"/>
              <wp:lineTo x="21441" y="21246"/>
              <wp:lineTo x="21441" y="0"/>
              <wp:lineTo x="0" y="0"/>
            </wp:wrapPolygon>
          </wp:wrapTight>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_Min_I_en_W.png"/>
                  <pic:cNvPicPr/>
                </pic:nvPicPr>
                <pic:blipFill>
                  <a:blip r:embed="rId1">
                    <a:extLst>
                      <a:ext uri="{28A0092B-C50C-407E-A947-70E740481C1C}">
                        <a14:useLocalDpi xmlns:a14="http://schemas.microsoft.com/office/drawing/2010/main" val="0"/>
                      </a:ext>
                    </a:extLst>
                  </a:blip>
                  <a:stretch>
                    <a:fillRect/>
                  </a:stretch>
                </pic:blipFill>
                <pic:spPr>
                  <a:xfrm>
                    <a:off x="0" y="0"/>
                    <a:ext cx="2590800" cy="100711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0ACA7" w14:textId="77777777" w:rsidR="000502FC" w:rsidRDefault="000502FC" w:rsidP="00FF0C57">
    <w:pPr>
      <w:pStyle w:val="doHidden"/>
      <w:spacing w:before="2700"/>
    </w:pPr>
    <w:r>
      <w:rPr>
        <w:lang w:val="nl-NL" w:eastAsia="nl-NL"/>
      </w:rPr>
      <w:drawing>
        <wp:anchor distT="0" distB="0" distL="114300" distR="114300" simplePos="0" relativeHeight="251658240" behindDoc="1" locked="0" layoutInCell="1" allowOverlap="1" wp14:anchorId="21C9E265" wp14:editId="58FEFC74">
          <wp:simplePos x="0" y="0"/>
          <wp:positionH relativeFrom="margin">
            <wp:posOffset>3109912</wp:posOffset>
          </wp:positionH>
          <wp:positionV relativeFrom="paragraph">
            <wp:posOffset>-997585</wp:posOffset>
          </wp:positionV>
          <wp:extent cx="2590800" cy="1007110"/>
          <wp:effectExtent l="0" t="0" r="0" b="2540"/>
          <wp:wrapTight wrapText="bothSides">
            <wp:wrapPolygon edited="0">
              <wp:start x="0" y="0"/>
              <wp:lineTo x="0" y="21246"/>
              <wp:lineTo x="21441" y="21246"/>
              <wp:lineTo x="21441" y="0"/>
              <wp:lineTo x="0" y="0"/>
            </wp:wrapPolygon>
          </wp:wrapTight>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_Min_I_en_W.png"/>
                  <pic:cNvPicPr/>
                </pic:nvPicPr>
                <pic:blipFill>
                  <a:blip r:embed="rId1">
                    <a:extLst>
                      <a:ext uri="{28A0092B-C50C-407E-A947-70E740481C1C}">
                        <a14:useLocalDpi xmlns:a14="http://schemas.microsoft.com/office/drawing/2010/main" val="0"/>
                      </a:ext>
                    </a:extLst>
                  </a:blip>
                  <a:stretch>
                    <a:fillRect/>
                  </a:stretch>
                </pic:blipFill>
                <pic:spPr>
                  <a:xfrm>
                    <a:off x="0" y="0"/>
                    <a:ext cx="2590800" cy="10071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B2E2F9D2"/>
    <w:lvl w:ilvl="0">
      <w:start w:val="1"/>
      <w:numFmt w:val="decimal"/>
      <w:lvlText w:val="%1"/>
      <w:legacy w:legacy="1" w:legacySpace="142" w:legacyIndent="0"/>
      <w:lvlJc w:val="left"/>
      <w:pPr>
        <w:ind w:left="-2779" w:firstLine="0"/>
      </w:pPr>
    </w:lvl>
    <w:lvl w:ilvl="1">
      <w:start w:val="1"/>
      <w:numFmt w:val="decimal"/>
      <w:pStyle w:val="Kop2"/>
      <w:lvlText w:val="%1.%2"/>
      <w:legacy w:legacy="1" w:legacySpace="142" w:legacyIndent="0"/>
      <w:lvlJc w:val="left"/>
      <w:pPr>
        <w:ind w:left="0" w:firstLine="0"/>
      </w:pPr>
      <w:rPr>
        <w:rFonts w:ascii="Verdana" w:hAnsi="Verdana" w:cs="Times New Roman" w:hint="default"/>
        <w:b w:val="0"/>
        <w:bCs w:val="0"/>
        <w:i w:val="0"/>
        <w:iCs w:val="0"/>
        <w:caps w:val="0"/>
        <w:smallCaps w:val="0"/>
        <w:strike w:val="0"/>
        <w:dstrike w:val="0"/>
        <w:outline w:val="0"/>
        <w:shadow w:val="0"/>
        <w:emboss w:val="0"/>
        <w:imprint w:val="0"/>
        <w:noProof w:val="0"/>
        <w:vanish w:val="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egacy w:legacy="1" w:legacySpace="142" w:legacyIndent="0"/>
      <w:lvlJc w:val="left"/>
      <w:pPr>
        <w:ind w:left="0" w:firstLine="0"/>
      </w:pPr>
    </w:lvl>
    <w:lvl w:ilvl="3">
      <w:start w:val="1"/>
      <w:numFmt w:val="lowerLetter"/>
      <w:lvlText w:val="%4)"/>
      <w:legacy w:legacy="1" w:legacySpace="0" w:legacyIndent="708"/>
      <w:lvlJc w:val="left"/>
      <w:pPr>
        <w:ind w:left="708" w:hanging="708"/>
      </w:pPr>
    </w:lvl>
    <w:lvl w:ilvl="4">
      <w:start w:val="1"/>
      <w:numFmt w:val="decimal"/>
      <w:lvlText w:val="(%5)"/>
      <w:legacy w:legacy="1" w:legacySpace="0" w:legacyIndent="708"/>
      <w:lvlJc w:val="left"/>
      <w:pPr>
        <w:ind w:left="1416" w:hanging="708"/>
      </w:pPr>
    </w:lvl>
    <w:lvl w:ilvl="5">
      <w:start w:val="1"/>
      <w:numFmt w:val="lowerLetter"/>
      <w:lvlText w:val="(%6)"/>
      <w:legacy w:legacy="1" w:legacySpace="0" w:legacyIndent="708"/>
      <w:lvlJc w:val="left"/>
      <w:pPr>
        <w:ind w:left="2124" w:hanging="708"/>
      </w:pPr>
    </w:lvl>
    <w:lvl w:ilvl="6">
      <w:start w:val="1"/>
      <w:numFmt w:val="lowerRoman"/>
      <w:lvlText w:val="(%7)"/>
      <w:legacy w:legacy="1" w:legacySpace="0" w:legacyIndent="708"/>
      <w:lvlJc w:val="left"/>
      <w:pPr>
        <w:ind w:left="2832" w:hanging="708"/>
      </w:pPr>
    </w:lvl>
    <w:lvl w:ilvl="7">
      <w:start w:val="1"/>
      <w:numFmt w:val="lowerLetter"/>
      <w:lvlText w:val="(%8)"/>
      <w:legacy w:legacy="1" w:legacySpace="0" w:legacyIndent="708"/>
      <w:lvlJc w:val="left"/>
      <w:pPr>
        <w:ind w:left="3540" w:hanging="708"/>
      </w:pPr>
    </w:lvl>
    <w:lvl w:ilvl="8">
      <w:start w:val="1"/>
      <w:numFmt w:val="none"/>
      <w:suff w:val="nothing"/>
      <w:lvlText w:val=""/>
      <w:lvlJc w:val="left"/>
      <w:pPr>
        <w:ind w:left="-3119" w:firstLine="0"/>
      </w:pPr>
    </w:lvl>
  </w:abstractNum>
  <w:abstractNum w:abstractNumId="1" w15:restartNumberingAfterBreak="0">
    <w:nsid w:val="096A484D"/>
    <w:multiLevelType w:val="hybridMultilevel"/>
    <w:tmpl w:val="D1DED2B0"/>
    <w:lvl w:ilvl="0" w:tplc="C8DC2A0A">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008310D"/>
    <w:multiLevelType w:val="multilevel"/>
    <w:tmpl w:val="18CC9DE4"/>
    <w:styleLink w:val="doBullets"/>
    <w:lvl w:ilvl="0">
      <w:start w:val="1"/>
      <w:numFmt w:val="bullet"/>
      <w:lvlText w:val=""/>
      <w:lvlJc w:val="left"/>
      <w:pPr>
        <w:tabs>
          <w:tab w:val="num" w:pos="360"/>
        </w:tabs>
        <w:ind w:left="360" w:hanging="360"/>
      </w:pPr>
      <w:rPr>
        <w:rFonts w:ascii="Symbol" w:hAnsi="Symbol" w:hint="default"/>
      </w:rPr>
    </w:lvl>
    <w:lvl w:ilvl="1">
      <w:start w:val="1"/>
      <w:numFmt w:val="decimal"/>
      <w:lvlText w:val="%2.1"/>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09F55CF"/>
    <w:multiLevelType w:val="hybridMultilevel"/>
    <w:tmpl w:val="6B040132"/>
    <w:lvl w:ilvl="0" w:tplc="0413000F">
      <w:start w:val="1"/>
      <w:numFmt w:val="decimal"/>
      <w:lvlText w:val="%1."/>
      <w:lvlJc w:val="left"/>
      <w:pPr>
        <w:ind w:left="780" w:hanging="360"/>
      </w:p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4" w15:restartNumberingAfterBreak="0">
    <w:nsid w:val="14B23847"/>
    <w:multiLevelType w:val="hybridMultilevel"/>
    <w:tmpl w:val="9EA0F0D4"/>
    <w:lvl w:ilvl="0" w:tplc="91F29E74">
      <w:start w:val="1"/>
      <w:numFmt w:val="bullet"/>
      <w:pStyle w:val="Lijstopsomteken"/>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E545D9"/>
    <w:multiLevelType w:val="hybridMultilevel"/>
    <w:tmpl w:val="EC04F19C"/>
    <w:lvl w:ilvl="0" w:tplc="97DA0220">
      <w:start w:val="5"/>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CB2829"/>
    <w:multiLevelType w:val="multilevel"/>
    <w:tmpl w:val="21680754"/>
    <w:lvl w:ilvl="0">
      <w:start w:val="1"/>
      <w:numFmt w:val="decimal"/>
      <w:pStyle w:val="Heading11"/>
      <w:suff w:val="space"/>
      <w:lvlText w:val="%1"/>
      <w:lvlJc w:val="left"/>
      <w:pPr>
        <w:ind w:left="510" w:hanging="510"/>
      </w:pPr>
      <w:rPr>
        <w:rFonts w:hint="default"/>
      </w:rPr>
    </w:lvl>
    <w:lvl w:ilvl="1">
      <w:start w:val="1"/>
      <w:numFmt w:val="decimal"/>
      <w:lvlRestart w:val="0"/>
      <w:pStyle w:val="Heading21"/>
      <w:suff w:val="space"/>
      <w:lvlText w:val="%1.%2"/>
      <w:lvlJc w:val="left"/>
      <w:pPr>
        <w:ind w:left="576" w:hanging="576"/>
      </w:pPr>
      <w:rPr>
        <w:rFonts w:hint="default"/>
      </w:rPr>
    </w:lvl>
    <w:lvl w:ilvl="2">
      <w:start w:val="1"/>
      <w:numFmt w:val="none"/>
      <w:lvlText w:val=""/>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9E1602F"/>
    <w:multiLevelType w:val="hybridMultilevel"/>
    <w:tmpl w:val="75F0E94A"/>
    <w:lvl w:ilvl="0" w:tplc="760A0118">
      <w:start w:val="1"/>
      <w:numFmt w:val="bullet"/>
      <w:lvlText w:val=""/>
      <w:lvlJc w:val="left"/>
      <w:pPr>
        <w:tabs>
          <w:tab w:val="num" w:pos="360"/>
        </w:tabs>
        <w:ind w:left="360" w:hanging="360"/>
      </w:pPr>
      <w:rPr>
        <w:rFonts w:ascii="Symbol" w:hAnsi="Symbol" w:hint="default"/>
        <w:color w:val="auto"/>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98066B"/>
    <w:multiLevelType w:val="hybridMultilevel"/>
    <w:tmpl w:val="D3166F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FB1911"/>
    <w:multiLevelType w:val="hybridMultilevel"/>
    <w:tmpl w:val="D166B296"/>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0C86823"/>
    <w:multiLevelType w:val="hybridMultilevel"/>
    <w:tmpl w:val="A52AB27E"/>
    <w:lvl w:ilvl="0" w:tplc="277AC7F4">
      <w:start w:val="1"/>
      <w:numFmt w:val="decimal"/>
      <w:lvlText w:val="%1."/>
      <w:lvlJc w:val="left"/>
      <w:pPr>
        <w:ind w:left="1446" w:hanging="360"/>
      </w:pPr>
      <w:rPr>
        <w:rFonts w:hint="default"/>
      </w:rPr>
    </w:lvl>
    <w:lvl w:ilvl="1" w:tplc="04130019" w:tentative="1">
      <w:start w:val="1"/>
      <w:numFmt w:val="lowerLetter"/>
      <w:lvlText w:val="%2."/>
      <w:lvlJc w:val="left"/>
      <w:pPr>
        <w:ind w:left="2166" w:hanging="360"/>
      </w:pPr>
    </w:lvl>
    <w:lvl w:ilvl="2" w:tplc="0413001B" w:tentative="1">
      <w:start w:val="1"/>
      <w:numFmt w:val="lowerRoman"/>
      <w:lvlText w:val="%3."/>
      <w:lvlJc w:val="right"/>
      <w:pPr>
        <w:ind w:left="2886" w:hanging="180"/>
      </w:pPr>
    </w:lvl>
    <w:lvl w:ilvl="3" w:tplc="0413000F" w:tentative="1">
      <w:start w:val="1"/>
      <w:numFmt w:val="decimal"/>
      <w:lvlText w:val="%4."/>
      <w:lvlJc w:val="left"/>
      <w:pPr>
        <w:ind w:left="3606" w:hanging="360"/>
      </w:pPr>
    </w:lvl>
    <w:lvl w:ilvl="4" w:tplc="04130019" w:tentative="1">
      <w:start w:val="1"/>
      <w:numFmt w:val="lowerLetter"/>
      <w:lvlText w:val="%5."/>
      <w:lvlJc w:val="left"/>
      <w:pPr>
        <w:ind w:left="4326" w:hanging="360"/>
      </w:pPr>
    </w:lvl>
    <w:lvl w:ilvl="5" w:tplc="0413001B" w:tentative="1">
      <w:start w:val="1"/>
      <w:numFmt w:val="lowerRoman"/>
      <w:lvlText w:val="%6."/>
      <w:lvlJc w:val="right"/>
      <w:pPr>
        <w:ind w:left="5046" w:hanging="180"/>
      </w:pPr>
    </w:lvl>
    <w:lvl w:ilvl="6" w:tplc="0413000F" w:tentative="1">
      <w:start w:val="1"/>
      <w:numFmt w:val="decimal"/>
      <w:lvlText w:val="%7."/>
      <w:lvlJc w:val="left"/>
      <w:pPr>
        <w:ind w:left="5766" w:hanging="360"/>
      </w:pPr>
    </w:lvl>
    <w:lvl w:ilvl="7" w:tplc="04130019" w:tentative="1">
      <w:start w:val="1"/>
      <w:numFmt w:val="lowerLetter"/>
      <w:lvlText w:val="%8."/>
      <w:lvlJc w:val="left"/>
      <w:pPr>
        <w:ind w:left="6486" w:hanging="360"/>
      </w:pPr>
    </w:lvl>
    <w:lvl w:ilvl="8" w:tplc="0413001B" w:tentative="1">
      <w:start w:val="1"/>
      <w:numFmt w:val="lowerRoman"/>
      <w:lvlText w:val="%9."/>
      <w:lvlJc w:val="right"/>
      <w:pPr>
        <w:ind w:left="7206" w:hanging="180"/>
      </w:pPr>
    </w:lvl>
  </w:abstractNum>
  <w:abstractNum w:abstractNumId="12" w15:restartNumberingAfterBreak="0">
    <w:nsid w:val="4BE67D59"/>
    <w:multiLevelType w:val="hybridMultilevel"/>
    <w:tmpl w:val="A60A6628"/>
    <w:lvl w:ilvl="0" w:tplc="C23E6568">
      <w:start w:val="250"/>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6AA0983"/>
    <w:multiLevelType w:val="hybridMultilevel"/>
    <w:tmpl w:val="1D9A24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B882EE0"/>
    <w:multiLevelType w:val="hybridMultilevel"/>
    <w:tmpl w:val="E6A60296"/>
    <w:lvl w:ilvl="0" w:tplc="A924400C">
      <w:start w:val="1"/>
      <w:numFmt w:val="lowerLetter"/>
      <w:pStyle w:val="Lijst"/>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93B4C97"/>
    <w:multiLevelType w:val="multilevel"/>
    <w:tmpl w:val="1F127B8A"/>
    <w:styleLink w:val="doNummering"/>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6A1872C3"/>
    <w:multiLevelType w:val="hybridMultilevel"/>
    <w:tmpl w:val="CA70A60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74F816DF"/>
    <w:multiLevelType w:val="hybridMultilevel"/>
    <w:tmpl w:val="25ACAD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FD9032A"/>
    <w:multiLevelType w:val="hybridMultilevel"/>
    <w:tmpl w:val="0C06B1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FFE0EDD"/>
    <w:multiLevelType w:val="hybridMultilevel"/>
    <w:tmpl w:val="E046860C"/>
    <w:lvl w:ilvl="0" w:tplc="E2CC5A4A">
      <w:start w:val="1"/>
      <w:numFmt w:val="bullet"/>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92069943">
    <w:abstractNumId w:val="2"/>
  </w:num>
  <w:num w:numId="2" w16cid:durableId="1454245504">
    <w:abstractNumId w:val="16"/>
  </w:num>
  <w:num w:numId="3" w16cid:durableId="789014544">
    <w:abstractNumId w:val="4"/>
  </w:num>
  <w:num w:numId="4" w16cid:durableId="309791986">
    <w:abstractNumId w:val="15"/>
  </w:num>
  <w:num w:numId="5" w16cid:durableId="207381758">
    <w:abstractNumId w:val="6"/>
  </w:num>
  <w:num w:numId="6" w16cid:durableId="1096824940">
    <w:abstractNumId w:val="0"/>
  </w:num>
  <w:num w:numId="7" w16cid:durableId="1460803962">
    <w:abstractNumId w:val="9"/>
  </w:num>
  <w:num w:numId="8" w16cid:durableId="1765883506">
    <w:abstractNumId w:val="14"/>
  </w:num>
  <w:num w:numId="9" w16cid:durableId="1446844601">
    <w:abstractNumId w:val="19"/>
  </w:num>
  <w:num w:numId="10" w16cid:durableId="220791692">
    <w:abstractNumId w:val="5"/>
  </w:num>
  <w:num w:numId="11" w16cid:durableId="10707379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99430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5448652">
    <w:abstractNumId w:val="10"/>
  </w:num>
  <w:num w:numId="14" w16cid:durableId="260141627">
    <w:abstractNumId w:val="17"/>
  </w:num>
  <w:num w:numId="15" w16cid:durableId="1656496148">
    <w:abstractNumId w:val="11"/>
  </w:num>
  <w:num w:numId="16" w16cid:durableId="398330292">
    <w:abstractNumId w:val="7"/>
  </w:num>
  <w:num w:numId="17" w16cid:durableId="1132286955">
    <w:abstractNumId w:val="0"/>
  </w:num>
  <w:num w:numId="18" w16cid:durableId="2113696539">
    <w:abstractNumId w:val="1"/>
  </w:num>
  <w:num w:numId="19" w16cid:durableId="1292445472">
    <w:abstractNumId w:val="8"/>
  </w:num>
  <w:num w:numId="20" w16cid:durableId="353767599">
    <w:abstractNumId w:val="13"/>
  </w:num>
  <w:num w:numId="21" w16cid:durableId="2144541547">
    <w:abstractNumId w:val="20"/>
  </w:num>
  <w:num w:numId="22" w16cid:durableId="1527908633">
    <w:abstractNumId w:val="3"/>
  </w:num>
  <w:num w:numId="23" w16cid:durableId="1609001956">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ylesCopied" w:val=" 2"/>
  </w:docVars>
  <w:rsids>
    <w:rsidRoot w:val="00F30867"/>
    <w:rsid w:val="00000A4D"/>
    <w:rsid w:val="0000289E"/>
    <w:rsid w:val="00004F63"/>
    <w:rsid w:val="0000549B"/>
    <w:rsid w:val="00005B69"/>
    <w:rsid w:val="00007298"/>
    <w:rsid w:val="000110FA"/>
    <w:rsid w:val="00013A8C"/>
    <w:rsid w:val="00015D51"/>
    <w:rsid w:val="000162BE"/>
    <w:rsid w:val="00016BAD"/>
    <w:rsid w:val="0002066A"/>
    <w:rsid w:val="000209BC"/>
    <w:rsid w:val="00020B87"/>
    <w:rsid w:val="00022911"/>
    <w:rsid w:val="0002388C"/>
    <w:rsid w:val="00025ECF"/>
    <w:rsid w:val="0002760C"/>
    <w:rsid w:val="000277B9"/>
    <w:rsid w:val="00031843"/>
    <w:rsid w:val="00031C5F"/>
    <w:rsid w:val="00032648"/>
    <w:rsid w:val="00033F94"/>
    <w:rsid w:val="000374E2"/>
    <w:rsid w:val="00037673"/>
    <w:rsid w:val="00040DC9"/>
    <w:rsid w:val="00043451"/>
    <w:rsid w:val="00044C03"/>
    <w:rsid w:val="000467FE"/>
    <w:rsid w:val="00046C69"/>
    <w:rsid w:val="000502FC"/>
    <w:rsid w:val="00050E9D"/>
    <w:rsid w:val="000516CD"/>
    <w:rsid w:val="00051ACE"/>
    <w:rsid w:val="0005236E"/>
    <w:rsid w:val="000543FF"/>
    <w:rsid w:val="00055160"/>
    <w:rsid w:val="0005757F"/>
    <w:rsid w:val="000618E9"/>
    <w:rsid w:val="00062CD1"/>
    <w:rsid w:val="00064740"/>
    <w:rsid w:val="0006510E"/>
    <w:rsid w:val="00065597"/>
    <w:rsid w:val="00065B06"/>
    <w:rsid w:val="00065EE9"/>
    <w:rsid w:val="000703CB"/>
    <w:rsid w:val="000707F8"/>
    <w:rsid w:val="0007370D"/>
    <w:rsid w:val="000777B3"/>
    <w:rsid w:val="00080D54"/>
    <w:rsid w:val="00080DB2"/>
    <w:rsid w:val="00080EB2"/>
    <w:rsid w:val="00081069"/>
    <w:rsid w:val="00082E1F"/>
    <w:rsid w:val="000831B2"/>
    <w:rsid w:val="00086391"/>
    <w:rsid w:val="00090832"/>
    <w:rsid w:val="00090BE7"/>
    <w:rsid w:val="00092923"/>
    <w:rsid w:val="000932A2"/>
    <w:rsid w:val="00094298"/>
    <w:rsid w:val="0009581A"/>
    <w:rsid w:val="00095ACF"/>
    <w:rsid w:val="00096B1D"/>
    <w:rsid w:val="00097200"/>
    <w:rsid w:val="000A1DC5"/>
    <w:rsid w:val="000A1FF5"/>
    <w:rsid w:val="000A269D"/>
    <w:rsid w:val="000A3E6F"/>
    <w:rsid w:val="000A44A4"/>
    <w:rsid w:val="000A5DE7"/>
    <w:rsid w:val="000A6828"/>
    <w:rsid w:val="000A70F1"/>
    <w:rsid w:val="000A7AED"/>
    <w:rsid w:val="000B2C5D"/>
    <w:rsid w:val="000B3CF3"/>
    <w:rsid w:val="000B3DFA"/>
    <w:rsid w:val="000B5190"/>
    <w:rsid w:val="000B7598"/>
    <w:rsid w:val="000B79FC"/>
    <w:rsid w:val="000B7E51"/>
    <w:rsid w:val="000C38E6"/>
    <w:rsid w:val="000C6858"/>
    <w:rsid w:val="000C6929"/>
    <w:rsid w:val="000D13D5"/>
    <w:rsid w:val="000D3F9B"/>
    <w:rsid w:val="000D4854"/>
    <w:rsid w:val="000D58B7"/>
    <w:rsid w:val="000D5AE9"/>
    <w:rsid w:val="000E1F2A"/>
    <w:rsid w:val="000E21A2"/>
    <w:rsid w:val="000E2E95"/>
    <w:rsid w:val="000E395B"/>
    <w:rsid w:val="000E6DBE"/>
    <w:rsid w:val="000F082A"/>
    <w:rsid w:val="000F134D"/>
    <w:rsid w:val="000F1739"/>
    <w:rsid w:val="000F7182"/>
    <w:rsid w:val="00100FC4"/>
    <w:rsid w:val="00102F55"/>
    <w:rsid w:val="00102F79"/>
    <w:rsid w:val="00106005"/>
    <w:rsid w:val="00107411"/>
    <w:rsid w:val="001119FA"/>
    <w:rsid w:val="0011357F"/>
    <w:rsid w:val="00113981"/>
    <w:rsid w:val="00113D71"/>
    <w:rsid w:val="001142EA"/>
    <w:rsid w:val="00114C91"/>
    <w:rsid w:val="00114D64"/>
    <w:rsid w:val="0011655C"/>
    <w:rsid w:val="001169F4"/>
    <w:rsid w:val="00117035"/>
    <w:rsid w:val="001213D1"/>
    <w:rsid w:val="00122404"/>
    <w:rsid w:val="00122B79"/>
    <w:rsid w:val="0012594F"/>
    <w:rsid w:val="00125B3D"/>
    <w:rsid w:val="00125B52"/>
    <w:rsid w:val="00125BA2"/>
    <w:rsid w:val="00126A19"/>
    <w:rsid w:val="0012766F"/>
    <w:rsid w:val="00131362"/>
    <w:rsid w:val="0013183B"/>
    <w:rsid w:val="001362FC"/>
    <w:rsid w:val="00137E69"/>
    <w:rsid w:val="00140AB9"/>
    <w:rsid w:val="0014372C"/>
    <w:rsid w:val="00145EB4"/>
    <w:rsid w:val="00150731"/>
    <w:rsid w:val="001519B1"/>
    <w:rsid w:val="001546A7"/>
    <w:rsid w:val="00154837"/>
    <w:rsid w:val="00154B08"/>
    <w:rsid w:val="001578DC"/>
    <w:rsid w:val="00157B57"/>
    <w:rsid w:val="00161ECA"/>
    <w:rsid w:val="001629C8"/>
    <w:rsid w:val="001632FC"/>
    <w:rsid w:val="001645A5"/>
    <w:rsid w:val="0016511C"/>
    <w:rsid w:val="00171CC1"/>
    <w:rsid w:val="001735C8"/>
    <w:rsid w:val="00175B36"/>
    <w:rsid w:val="001802EC"/>
    <w:rsid w:val="0018116C"/>
    <w:rsid w:val="00181288"/>
    <w:rsid w:val="001812E0"/>
    <w:rsid w:val="00182BAE"/>
    <w:rsid w:val="0018557A"/>
    <w:rsid w:val="00185E3A"/>
    <w:rsid w:val="00186E1D"/>
    <w:rsid w:val="001904D9"/>
    <w:rsid w:val="00194ADA"/>
    <w:rsid w:val="00194BE6"/>
    <w:rsid w:val="001A0800"/>
    <w:rsid w:val="001A188D"/>
    <w:rsid w:val="001A1B96"/>
    <w:rsid w:val="001A2769"/>
    <w:rsid w:val="001A324C"/>
    <w:rsid w:val="001A37EE"/>
    <w:rsid w:val="001A3A70"/>
    <w:rsid w:val="001A5EE1"/>
    <w:rsid w:val="001A664D"/>
    <w:rsid w:val="001B364A"/>
    <w:rsid w:val="001C6331"/>
    <w:rsid w:val="001C746E"/>
    <w:rsid w:val="001D16EF"/>
    <w:rsid w:val="001D1F3D"/>
    <w:rsid w:val="001D2617"/>
    <w:rsid w:val="001D56BC"/>
    <w:rsid w:val="001D5A2A"/>
    <w:rsid w:val="001D7340"/>
    <w:rsid w:val="001E089E"/>
    <w:rsid w:val="001E45A0"/>
    <w:rsid w:val="001E45E3"/>
    <w:rsid w:val="001E7B99"/>
    <w:rsid w:val="001F5919"/>
    <w:rsid w:val="001F5EF6"/>
    <w:rsid w:val="001F6317"/>
    <w:rsid w:val="0020239C"/>
    <w:rsid w:val="00202BF6"/>
    <w:rsid w:val="00202ECB"/>
    <w:rsid w:val="00203022"/>
    <w:rsid w:val="00204592"/>
    <w:rsid w:val="00205B03"/>
    <w:rsid w:val="00210A11"/>
    <w:rsid w:val="002122FB"/>
    <w:rsid w:val="00213F40"/>
    <w:rsid w:val="00215DEA"/>
    <w:rsid w:val="00222A8E"/>
    <w:rsid w:val="0022519D"/>
    <w:rsid w:val="002270E6"/>
    <w:rsid w:val="00227A51"/>
    <w:rsid w:val="00227F7B"/>
    <w:rsid w:val="00230920"/>
    <w:rsid w:val="00230B90"/>
    <w:rsid w:val="0023249D"/>
    <w:rsid w:val="002325D6"/>
    <w:rsid w:val="00233135"/>
    <w:rsid w:val="002365B8"/>
    <w:rsid w:val="00236FCC"/>
    <w:rsid w:val="00240236"/>
    <w:rsid w:val="0024243E"/>
    <w:rsid w:val="00244BCD"/>
    <w:rsid w:val="00246A98"/>
    <w:rsid w:val="00246D41"/>
    <w:rsid w:val="00246D57"/>
    <w:rsid w:val="0024748B"/>
    <w:rsid w:val="002505CF"/>
    <w:rsid w:val="00251B98"/>
    <w:rsid w:val="00251DEE"/>
    <w:rsid w:val="00255AD6"/>
    <w:rsid w:val="00255B40"/>
    <w:rsid w:val="00257553"/>
    <w:rsid w:val="00261632"/>
    <w:rsid w:val="0026360C"/>
    <w:rsid w:val="00264675"/>
    <w:rsid w:val="0026573D"/>
    <w:rsid w:val="0026675B"/>
    <w:rsid w:val="00266F70"/>
    <w:rsid w:val="00270CE9"/>
    <w:rsid w:val="0027693A"/>
    <w:rsid w:val="00281061"/>
    <w:rsid w:val="00284600"/>
    <w:rsid w:val="00284910"/>
    <w:rsid w:val="00285457"/>
    <w:rsid w:val="00285461"/>
    <w:rsid w:val="00285AE4"/>
    <w:rsid w:val="00287875"/>
    <w:rsid w:val="00290ACF"/>
    <w:rsid w:val="00292F51"/>
    <w:rsid w:val="002931C4"/>
    <w:rsid w:val="0029500A"/>
    <w:rsid w:val="0029786D"/>
    <w:rsid w:val="002A19CB"/>
    <w:rsid w:val="002A30D0"/>
    <w:rsid w:val="002A39DD"/>
    <w:rsid w:val="002A58CE"/>
    <w:rsid w:val="002A5C8C"/>
    <w:rsid w:val="002A5ED8"/>
    <w:rsid w:val="002A72E1"/>
    <w:rsid w:val="002B07A9"/>
    <w:rsid w:val="002B0BBA"/>
    <w:rsid w:val="002B11A2"/>
    <w:rsid w:val="002B175D"/>
    <w:rsid w:val="002B3002"/>
    <w:rsid w:val="002B5EAF"/>
    <w:rsid w:val="002C076B"/>
    <w:rsid w:val="002C2C7A"/>
    <w:rsid w:val="002C3C29"/>
    <w:rsid w:val="002C3F85"/>
    <w:rsid w:val="002C514F"/>
    <w:rsid w:val="002C5DA7"/>
    <w:rsid w:val="002C61D0"/>
    <w:rsid w:val="002C7A90"/>
    <w:rsid w:val="002D0C8B"/>
    <w:rsid w:val="002D25F3"/>
    <w:rsid w:val="002D3A23"/>
    <w:rsid w:val="002D5860"/>
    <w:rsid w:val="002E147E"/>
    <w:rsid w:val="002E1E85"/>
    <w:rsid w:val="002E293B"/>
    <w:rsid w:val="002E3D7A"/>
    <w:rsid w:val="002E436C"/>
    <w:rsid w:val="002E693A"/>
    <w:rsid w:val="002E7078"/>
    <w:rsid w:val="002E7C2E"/>
    <w:rsid w:val="002F0FF1"/>
    <w:rsid w:val="002F1312"/>
    <w:rsid w:val="002F1D73"/>
    <w:rsid w:val="002F3014"/>
    <w:rsid w:val="002F3399"/>
    <w:rsid w:val="002F4BFE"/>
    <w:rsid w:val="002F4C83"/>
    <w:rsid w:val="00302DA1"/>
    <w:rsid w:val="00303DB0"/>
    <w:rsid w:val="00304219"/>
    <w:rsid w:val="00307093"/>
    <w:rsid w:val="003073BE"/>
    <w:rsid w:val="00310CCF"/>
    <w:rsid w:val="00314FB2"/>
    <w:rsid w:val="00315F10"/>
    <w:rsid w:val="0032128C"/>
    <w:rsid w:val="00321987"/>
    <w:rsid w:val="00321CFA"/>
    <w:rsid w:val="00321F46"/>
    <w:rsid w:val="003222B2"/>
    <w:rsid w:val="00322A63"/>
    <w:rsid w:val="00324060"/>
    <w:rsid w:val="00325169"/>
    <w:rsid w:val="003254B5"/>
    <w:rsid w:val="00335064"/>
    <w:rsid w:val="0033633D"/>
    <w:rsid w:val="00336AAF"/>
    <w:rsid w:val="0033799D"/>
    <w:rsid w:val="003403E8"/>
    <w:rsid w:val="0034318D"/>
    <w:rsid w:val="00344F04"/>
    <w:rsid w:val="0034530A"/>
    <w:rsid w:val="00346C36"/>
    <w:rsid w:val="003471A4"/>
    <w:rsid w:val="0034737A"/>
    <w:rsid w:val="003476B2"/>
    <w:rsid w:val="003529B6"/>
    <w:rsid w:val="00352D53"/>
    <w:rsid w:val="00352F0B"/>
    <w:rsid w:val="00352F5C"/>
    <w:rsid w:val="00353105"/>
    <w:rsid w:val="0035325A"/>
    <w:rsid w:val="003533A3"/>
    <w:rsid w:val="0036140F"/>
    <w:rsid w:val="00361C1F"/>
    <w:rsid w:val="003634D7"/>
    <w:rsid w:val="00363504"/>
    <w:rsid w:val="003648D6"/>
    <w:rsid w:val="00366592"/>
    <w:rsid w:val="00366961"/>
    <w:rsid w:val="00367299"/>
    <w:rsid w:val="00371285"/>
    <w:rsid w:val="00372108"/>
    <w:rsid w:val="00372262"/>
    <w:rsid w:val="00374746"/>
    <w:rsid w:val="00374FD8"/>
    <w:rsid w:val="0037505F"/>
    <w:rsid w:val="0037531A"/>
    <w:rsid w:val="003757F4"/>
    <w:rsid w:val="00375ADE"/>
    <w:rsid w:val="0037655A"/>
    <w:rsid w:val="0037698B"/>
    <w:rsid w:val="0038173C"/>
    <w:rsid w:val="00385B8B"/>
    <w:rsid w:val="0038695E"/>
    <w:rsid w:val="00387AD8"/>
    <w:rsid w:val="003907F4"/>
    <w:rsid w:val="00390A0B"/>
    <w:rsid w:val="003913DA"/>
    <w:rsid w:val="003920B3"/>
    <w:rsid w:val="00393A6C"/>
    <w:rsid w:val="00394F7A"/>
    <w:rsid w:val="00396AA2"/>
    <w:rsid w:val="003A07AF"/>
    <w:rsid w:val="003A0FE6"/>
    <w:rsid w:val="003A270C"/>
    <w:rsid w:val="003A2F88"/>
    <w:rsid w:val="003A34B3"/>
    <w:rsid w:val="003A3B3C"/>
    <w:rsid w:val="003B33B2"/>
    <w:rsid w:val="003B369E"/>
    <w:rsid w:val="003B5308"/>
    <w:rsid w:val="003B6927"/>
    <w:rsid w:val="003C0A47"/>
    <w:rsid w:val="003C0BE1"/>
    <w:rsid w:val="003C0E99"/>
    <w:rsid w:val="003C1A62"/>
    <w:rsid w:val="003C3013"/>
    <w:rsid w:val="003C3556"/>
    <w:rsid w:val="003C6D4B"/>
    <w:rsid w:val="003C6E51"/>
    <w:rsid w:val="003C7869"/>
    <w:rsid w:val="003D11BB"/>
    <w:rsid w:val="003D230A"/>
    <w:rsid w:val="003D23BA"/>
    <w:rsid w:val="003D42C1"/>
    <w:rsid w:val="003D4E72"/>
    <w:rsid w:val="003D650C"/>
    <w:rsid w:val="003D6C57"/>
    <w:rsid w:val="003E0807"/>
    <w:rsid w:val="003E162C"/>
    <w:rsid w:val="003E3393"/>
    <w:rsid w:val="003E46B1"/>
    <w:rsid w:val="003F021A"/>
    <w:rsid w:val="003F19F7"/>
    <w:rsid w:val="003F3815"/>
    <w:rsid w:val="003F47ED"/>
    <w:rsid w:val="003F4AC9"/>
    <w:rsid w:val="003F4D6F"/>
    <w:rsid w:val="003F4EB1"/>
    <w:rsid w:val="003F5DDB"/>
    <w:rsid w:val="003F621C"/>
    <w:rsid w:val="004008C1"/>
    <w:rsid w:val="00400F78"/>
    <w:rsid w:val="00402467"/>
    <w:rsid w:val="0040510B"/>
    <w:rsid w:val="0040515B"/>
    <w:rsid w:val="00405357"/>
    <w:rsid w:val="00405989"/>
    <w:rsid w:val="00405B80"/>
    <w:rsid w:val="0041348A"/>
    <w:rsid w:val="0041397F"/>
    <w:rsid w:val="004141A8"/>
    <w:rsid w:val="0041438C"/>
    <w:rsid w:val="00414D76"/>
    <w:rsid w:val="00415705"/>
    <w:rsid w:val="00415B2F"/>
    <w:rsid w:val="00416ADF"/>
    <w:rsid w:val="004174FC"/>
    <w:rsid w:val="0042172D"/>
    <w:rsid w:val="00421C5F"/>
    <w:rsid w:val="0042538F"/>
    <w:rsid w:val="00426F19"/>
    <w:rsid w:val="004275AB"/>
    <w:rsid w:val="00431CE2"/>
    <w:rsid w:val="00432E8B"/>
    <w:rsid w:val="004342D2"/>
    <w:rsid w:val="00434302"/>
    <w:rsid w:val="00435454"/>
    <w:rsid w:val="00435E1C"/>
    <w:rsid w:val="00436B37"/>
    <w:rsid w:val="00436E6D"/>
    <w:rsid w:val="00436F53"/>
    <w:rsid w:val="004373E8"/>
    <w:rsid w:val="0043772A"/>
    <w:rsid w:val="00437AA8"/>
    <w:rsid w:val="00440451"/>
    <w:rsid w:val="004449E6"/>
    <w:rsid w:val="00446AC1"/>
    <w:rsid w:val="00451E9F"/>
    <w:rsid w:val="004522D7"/>
    <w:rsid w:val="0045499C"/>
    <w:rsid w:val="0045525C"/>
    <w:rsid w:val="00455FFE"/>
    <w:rsid w:val="00460422"/>
    <w:rsid w:val="004607F9"/>
    <w:rsid w:val="00461B55"/>
    <w:rsid w:val="0046279E"/>
    <w:rsid w:val="004640A6"/>
    <w:rsid w:val="00465981"/>
    <w:rsid w:val="0046683B"/>
    <w:rsid w:val="00470A14"/>
    <w:rsid w:val="00472189"/>
    <w:rsid w:val="00473121"/>
    <w:rsid w:val="00474628"/>
    <w:rsid w:val="0047496F"/>
    <w:rsid w:val="0047555E"/>
    <w:rsid w:val="0047620E"/>
    <w:rsid w:val="004802F9"/>
    <w:rsid w:val="00481237"/>
    <w:rsid w:val="00481C8A"/>
    <w:rsid w:val="0048212B"/>
    <w:rsid w:val="00483701"/>
    <w:rsid w:val="00485A01"/>
    <w:rsid w:val="004866C5"/>
    <w:rsid w:val="00490991"/>
    <w:rsid w:val="0049099B"/>
    <w:rsid w:val="00490B37"/>
    <w:rsid w:val="004917E6"/>
    <w:rsid w:val="00491FCE"/>
    <w:rsid w:val="00493C29"/>
    <w:rsid w:val="00493CD7"/>
    <w:rsid w:val="00493D2B"/>
    <w:rsid w:val="00495BC3"/>
    <w:rsid w:val="00495F2B"/>
    <w:rsid w:val="004A17E0"/>
    <w:rsid w:val="004A20F8"/>
    <w:rsid w:val="004A2177"/>
    <w:rsid w:val="004A39B1"/>
    <w:rsid w:val="004A6553"/>
    <w:rsid w:val="004A65F1"/>
    <w:rsid w:val="004A6BDD"/>
    <w:rsid w:val="004A78FA"/>
    <w:rsid w:val="004A7E1C"/>
    <w:rsid w:val="004B1A81"/>
    <w:rsid w:val="004B3BBF"/>
    <w:rsid w:val="004B4263"/>
    <w:rsid w:val="004B5D80"/>
    <w:rsid w:val="004B62E1"/>
    <w:rsid w:val="004B6D78"/>
    <w:rsid w:val="004C04A1"/>
    <w:rsid w:val="004C2135"/>
    <w:rsid w:val="004C2B40"/>
    <w:rsid w:val="004C59D0"/>
    <w:rsid w:val="004D0F3F"/>
    <w:rsid w:val="004D10C2"/>
    <w:rsid w:val="004D1801"/>
    <w:rsid w:val="004D24EB"/>
    <w:rsid w:val="004D281A"/>
    <w:rsid w:val="004D28FF"/>
    <w:rsid w:val="004D32CE"/>
    <w:rsid w:val="004E2B5A"/>
    <w:rsid w:val="004E2D11"/>
    <w:rsid w:val="004E4888"/>
    <w:rsid w:val="004E5AA5"/>
    <w:rsid w:val="004E6971"/>
    <w:rsid w:val="004F13BC"/>
    <w:rsid w:val="004F3949"/>
    <w:rsid w:val="004F5871"/>
    <w:rsid w:val="004F66D7"/>
    <w:rsid w:val="004F67CF"/>
    <w:rsid w:val="005018E6"/>
    <w:rsid w:val="005042DF"/>
    <w:rsid w:val="00504DD4"/>
    <w:rsid w:val="00504F5A"/>
    <w:rsid w:val="0050514E"/>
    <w:rsid w:val="00511C3E"/>
    <w:rsid w:val="00513CB3"/>
    <w:rsid w:val="00514190"/>
    <w:rsid w:val="00514893"/>
    <w:rsid w:val="00516838"/>
    <w:rsid w:val="00517070"/>
    <w:rsid w:val="005179EF"/>
    <w:rsid w:val="005205F7"/>
    <w:rsid w:val="00521156"/>
    <w:rsid w:val="00521E2B"/>
    <w:rsid w:val="005237A1"/>
    <w:rsid w:val="00524D87"/>
    <w:rsid w:val="005250AC"/>
    <w:rsid w:val="005314E0"/>
    <w:rsid w:val="00532FF3"/>
    <w:rsid w:val="00533B11"/>
    <w:rsid w:val="00533C23"/>
    <w:rsid w:val="00535E9C"/>
    <w:rsid w:val="0053625B"/>
    <w:rsid w:val="00536674"/>
    <w:rsid w:val="005375C9"/>
    <w:rsid w:val="00537D63"/>
    <w:rsid w:val="00541264"/>
    <w:rsid w:val="0054157D"/>
    <w:rsid w:val="00542754"/>
    <w:rsid w:val="005427D4"/>
    <w:rsid w:val="00542DE1"/>
    <w:rsid w:val="0054378D"/>
    <w:rsid w:val="00544F91"/>
    <w:rsid w:val="00545599"/>
    <w:rsid w:val="005456F3"/>
    <w:rsid w:val="005476C0"/>
    <w:rsid w:val="0054770E"/>
    <w:rsid w:val="00552471"/>
    <w:rsid w:val="00552A70"/>
    <w:rsid w:val="005530DA"/>
    <w:rsid w:val="00554A32"/>
    <w:rsid w:val="005564CA"/>
    <w:rsid w:val="00556511"/>
    <w:rsid w:val="00557911"/>
    <w:rsid w:val="00560A3D"/>
    <w:rsid w:val="00562CB2"/>
    <w:rsid w:val="00563D8C"/>
    <w:rsid w:val="00566393"/>
    <w:rsid w:val="00567714"/>
    <w:rsid w:val="005678D7"/>
    <w:rsid w:val="00567B9D"/>
    <w:rsid w:val="005705A6"/>
    <w:rsid w:val="00573319"/>
    <w:rsid w:val="0057347F"/>
    <w:rsid w:val="00573E95"/>
    <w:rsid w:val="00575B93"/>
    <w:rsid w:val="0057799D"/>
    <w:rsid w:val="0058119C"/>
    <w:rsid w:val="00582C5F"/>
    <w:rsid w:val="00583754"/>
    <w:rsid w:val="00587580"/>
    <w:rsid w:val="00587878"/>
    <w:rsid w:val="005909F5"/>
    <w:rsid w:val="005915CD"/>
    <w:rsid w:val="00591E10"/>
    <w:rsid w:val="00592B75"/>
    <w:rsid w:val="00592C0F"/>
    <w:rsid w:val="00593057"/>
    <w:rsid w:val="00593709"/>
    <w:rsid w:val="0059410F"/>
    <w:rsid w:val="005948BC"/>
    <w:rsid w:val="00594923"/>
    <w:rsid w:val="00594A07"/>
    <w:rsid w:val="00594CAD"/>
    <w:rsid w:val="0059514F"/>
    <w:rsid w:val="005961E2"/>
    <w:rsid w:val="00597472"/>
    <w:rsid w:val="00597535"/>
    <w:rsid w:val="005A0656"/>
    <w:rsid w:val="005A2E6E"/>
    <w:rsid w:val="005A44AA"/>
    <w:rsid w:val="005A56EB"/>
    <w:rsid w:val="005A6C4B"/>
    <w:rsid w:val="005B018D"/>
    <w:rsid w:val="005B1CB7"/>
    <w:rsid w:val="005B20B6"/>
    <w:rsid w:val="005B4283"/>
    <w:rsid w:val="005B6059"/>
    <w:rsid w:val="005C45E1"/>
    <w:rsid w:val="005C544F"/>
    <w:rsid w:val="005C5D8A"/>
    <w:rsid w:val="005C6461"/>
    <w:rsid w:val="005D0618"/>
    <w:rsid w:val="005D0720"/>
    <w:rsid w:val="005D1069"/>
    <w:rsid w:val="005D1C7D"/>
    <w:rsid w:val="005D225B"/>
    <w:rsid w:val="005D36F8"/>
    <w:rsid w:val="005D3B2D"/>
    <w:rsid w:val="005D406E"/>
    <w:rsid w:val="005D4273"/>
    <w:rsid w:val="005D6645"/>
    <w:rsid w:val="005D6DAB"/>
    <w:rsid w:val="005E0AE8"/>
    <w:rsid w:val="005E46FC"/>
    <w:rsid w:val="005E48DD"/>
    <w:rsid w:val="005E7367"/>
    <w:rsid w:val="005E7A6E"/>
    <w:rsid w:val="005E7B44"/>
    <w:rsid w:val="005F0AE4"/>
    <w:rsid w:val="005F13B5"/>
    <w:rsid w:val="005F14CB"/>
    <w:rsid w:val="005F17D0"/>
    <w:rsid w:val="005F3835"/>
    <w:rsid w:val="005F50A7"/>
    <w:rsid w:val="005F520E"/>
    <w:rsid w:val="005F7F8E"/>
    <w:rsid w:val="00601A02"/>
    <w:rsid w:val="00601A4F"/>
    <w:rsid w:val="006023F6"/>
    <w:rsid w:val="006034E0"/>
    <w:rsid w:val="006044B7"/>
    <w:rsid w:val="0060550A"/>
    <w:rsid w:val="0060558C"/>
    <w:rsid w:val="00607279"/>
    <w:rsid w:val="006100D3"/>
    <w:rsid w:val="00611340"/>
    <w:rsid w:val="006118F3"/>
    <w:rsid w:val="006121B9"/>
    <w:rsid w:val="006143B1"/>
    <w:rsid w:val="00615D35"/>
    <w:rsid w:val="00616720"/>
    <w:rsid w:val="00620A71"/>
    <w:rsid w:val="00620EB1"/>
    <w:rsid w:val="00622676"/>
    <w:rsid w:val="006230B3"/>
    <w:rsid w:val="006246E3"/>
    <w:rsid w:val="00624897"/>
    <w:rsid w:val="00624935"/>
    <w:rsid w:val="00626D3E"/>
    <w:rsid w:val="00626E00"/>
    <w:rsid w:val="00627760"/>
    <w:rsid w:val="0063051F"/>
    <w:rsid w:val="00630C95"/>
    <w:rsid w:val="006331BC"/>
    <w:rsid w:val="00633777"/>
    <w:rsid w:val="006338E7"/>
    <w:rsid w:val="0063547A"/>
    <w:rsid w:val="00641E70"/>
    <w:rsid w:val="0064253C"/>
    <w:rsid w:val="006440E8"/>
    <w:rsid w:val="00645A19"/>
    <w:rsid w:val="00645D87"/>
    <w:rsid w:val="0064602A"/>
    <w:rsid w:val="00647708"/>
    <w:rsid w:val="006513F3"/>
    <w:rsid w:val="00656401"/>
    <w:rsid w:val="00662737"/>
    <w:rsid w:val="006630A9"/>
    <w:rsid w:val="00664E76"/>
    <w:rsid w:val="00666775"/>
    <w:rsid w:val="006706C6"/>
    <w:rsid w:val="00670ECE"/>
    <w:rsid w:val="00671C11"/>
    <w:rsid w:val="00672F9A"/>
    <w:rsid w:val="006739BC"/>
    <w:rsid w:val="00675CF6"/>
    <w:rsid w:val="00676018"/>
    <w:rsid w:val="0067617D"/>
    <w:rsid w:val="0067619A"/>
    <w:rsid w:val="00677A7D"/>
    <w:rsid w:val="00677DEE"/>
    <w:rsid w:val="006808C7"/>
    <w:rsid w:val="006811D8"/>
    <w:rsid w:val="006815CD"/>
    <w:rsid w:val="0068531B"/>
    <w:rsid w:val="0069003D"/>
    <w:rsid w:val="0069024F"/>
    <w:rsid w:val="00692F37"/>
    <w:rsid w:val="00694307"/>
    <w:rsid w:val="0069465C"/>
    <w:rsid w:val="00694815"/>
    <w:rsid w:val="00694B1F"/>
    <w:rsid w:val="00694F13"/>
    <w:rsid w:val="0069612A"/>
    <w:rsid w:val="006A02C0"/>
    <w:rsid w:val="006A03C1"/>
    <w:rsid w:val="006A1B5E"/>
    <w:rsid w:val="006A35C5"/>
    <w:rsid w:val="006A383E"/>
    <w:rsid w:val="006A3F9C"/>
    <w:rsid w:val="006A5605"/>
    <w:rsid w:val="006A7A86"/>
    <w:rsid w:val="006B00B3"/>
    <w:rsid w:val="006B08DE"/>
    <w:rsid w:val="006B2404"/>
    <w:rsid w:val="006B267E"/>
    <w:rsid w:val="006B3307"/>
    <w:rsid w:val="006B4279"/>
    <w:rsid w:val="006B5D6F"/>
    <w:rsid w:val="006C0778"/>
    <w:rsid w:val="006C0B5C"/>
    <w:rsid w:val="006C2C0B"/>
    <w:rsid w:val="006C4BB8"/>
    <w:rsid w:val="006C5B34"/>
    <w:rsid w:val="006C5EAA"/>
    <w:rsid w:val="006C7D17"/>
    <w:rsid w:val="006C7F61"/>
    <w:rsid w:val="006D050C"/>
    <w:rsid w:val="006D0A6E"/>
    <w:rsid w:val="006D3B6C"/>
    <w:rsid w:val="006D4763"/>
    <w:rsid w:val="006D48A6"/>
    <w:rsid w:val="006D63DE"/>
    <w:rsid w:val="006D7F61"/>
    <w:rsid w:val="006E0BB5"/>
    <w:rsid w:val="006E1937"/>
    <w:rsid w:val="006E7965"/>
    <w:rsid w:val="006F1126"/>
    <w:rsid w:val="00701B68"/>
    <w:rsid w:val="00702805"/>
    <w:rsid w:val="007038A2"/>
    <w:rsid w:val="00703BBE"/>
    <w:rsid w:val="00704E7F"/>
    <w:rsid w:val="00706D45"/>
    <w:rsid w:val="00706E6E"/>
    <w:rsid w:val="00710302"/>
    <w:rsid w:val="007106F2"/>
    <w:rsid w:val="0071290A"/>
    <w:rsid w:val="00713369"/>
    <w:rsid w:val="00713B7F"/>
    <w:rsid w:val="00716C7D"/>
    <w:rsid w:val="00717711"/>
    <w:rsid w:val="00721148"/>
    <w:rsid w:val="00722A7D"/>
    <w:rsid w:val="0072365B"/>
    <w:rsid w:val="0072384A"/>
    <w:rsid w:val="00723CE2"/>
    <w:rsid w:val="0072787C"/>
    <w:rsid w:val="007278AA"/>
    <w:rsid w:val="00727AB4"/>
    <w:rsid w:val="00727C19"/>
    <w:rsid w:val="00731405"/>
    <w:rsid w:val="007316BF"/>
    <w:rsid w:val="00731796"/>
    <w:rsid w:val="00731AEB"/>
    <w:rsid w:val="00732901"/>
    <w:rsid w:val="007329AB"/>
    <w:rsid w:val="00732E8D"/>
    <w:rsid w:val="00733693"/>
    <w:rsid w:val="007343D5"/>
    <w:rsid w:val="007364B6"/>
    <w:rsid w:val="00736BE0"/>
    <w:rsid w:val="00741676"/>
    <w:rsid w:val="00743170"/>
    <w:rsid w:val="007469E3"/>
    <w:rsid w:val="00747F02"/>
    <w:rsid w:val="00750463"/>
    <w:rsid w:val="00751848"/>
    <w:rsid w:val="00753FEF"/>
    <w:rsid w:val="00754099"/>
    <w:rsid w:val="007555DA"/>
    <w:rsid w:val="00755F8B"/>
    <w:rsid w:val="007577E8"/>
    <w:rsid w:val="00760A08"/>
    <w:rsid w:val="00762507"/>
    <w:rsid w:val="00762AEB"/>
    <w:rsid w:val="00764921"/>
    <w:rsid w:val="00765F9C"/>
    <w:rsid w:val="007666F1"/>
    <w:rsid w:val="00767103"/>
    <w:rsid w:val="0077102B"/>
    <w:rsid w:val="007737AE"/>
    <w:rsid w:val="00773C7E"/>
    <w:rsid w:val="00773F8A"/>
    <w:rsid w:val="007801A1"/>
    <w:rsid w:val="0078037E"/>
    <w:rsid w:val="00780FB4"/>
    <w:rsid w:val="007819C5"/>
    <w:rsid w:val="00781EB7"/>
    <w:rsid w:val="00783807"/>
    <w:rsid w:val="00784CF6"/>
    <w:rsid w:val="00784D2D"/>
    <w:rsid w:val="007854DC"/>
    <w:rsid w:val="00786080"/>
    <w:rsid w:val="007867BD"/>
    <w:rsid w:val="00786F8E"/>
    <w:rsid w:val="007878DA"/>
    <w:rsid w:val="00787B06"/>
    <w:rsid w:val="00787FEC"/>
    <w:rsid w:val="0079052A"/>
    <w:rsid w:val="0079099A"/>
    <w:rsid w:val="0079306A"/>
    <w:rsid w:val="00793A6C"/>
    <w:rsid w:val="00793DC0"/>
    <w:rsid w:val="00797079"/>
    <w:rsid w:val="007A06A6"/>
    <w:rsid w:val="007A2E8F"/>
    <w:rsid w:val="007A4845"/>
    <w:rsid w:val="007A6876"/>
    <w:rsid w:val="007A7DB1"/>
    <w:rsid w:val="007B082A"/>
    <w:rsid w:val="007B21C9"/>
    <w:rsid w:val="007B2415"/>
    <w:rsid w:val="007B4F73"/>
    <w:rsid w:val="007B5CB3"/>
    <w:rsid w:val="007B70B6"/>
    <w:rsid w:val="007C09E4"/>
    <w:rsid w:val="007C2629"/>
    <w:rsid w:val="007C39A9"/>
    <w:rsid w:val="007C3C23"/>
    <w:rsid w:val="007C6D2F"/>
    <w:rsid w:val="007C7249"/>
    <w:rsid w:val="007D00A2"/>
    <w:rsid w:val="007D0F9E"/>
    <w:rsid w:val="007D39C5"/>
    <w:rsid w:val="007D53DD"/>
    <w:rsid w:val="007E2151"/>
    <w:rsid w:val="007E2963"/>
    <w:rsid w:val="007E3CBF"/>
    <w:rsid w:val="007E411D"/>
    <w:rsid w:val="007E573A"/>
    <w:rsid w:val="007E574E"/>
    <w:rsid w:val="007E79AB"/>
    <w:rsid w:val="007F06E5"/>
    <w:rsid w:val="007F2BB2"/>
    <w:rsid w:val="007F3BD2"/>
    <w:rsid w:val="007F457C"/>
    <w:rsid w:val="007F4B55"/>
    <w:rsid w:val="007F6AC6"/>
    <w:rsid w:val="00802EF8"/>
    <w:rsid w:val="00807386"/>
    <w:rsid w:val="0081280C"/>
    <w:rsid w:val="00813298"/>
    <w:rsid w:val="00817CC8"/>
    <w:rsid w:val="00822403"/>
    <w:rsid w:val="00824CC9"/>
    <w:rsid w:val="008252AF"/>
    <w:rsid w:val="008263D3"/>
    <w:rsid w:val="008269F8"/>
    <w:rsid w:val="00826B21"/>
    <w:rsid w:val="00827B13"/>
    <w:rsid w:val="008300A4"/>
    <w:rsid w:val="008328A2"/>
    <w:rsid w:val="00833640"/>
    <w:rsid w:val="00833883"/>
    <w:rsid w:val="008338FF"/>
    <w:rsid w:val="00840F2B"/>
    <w:rsid w:val="00841AFD"/>
    <w:rsid w:val="00841F9D"/>
    <w:rsid w:val="008431CC"/>
    <w:rsid w:val="0084559A"/>
    <w:rsid w:val="00845A1F"/>
    <w:rsid w:val="00846098"/>
    <w:rsid w:val="008526F8"/>
    <w:rsid w:val="00852AE8"/>
    <w:rsid w:val="0085447C"/>
    <w:rsid w:val="00855EAC"/>
    <w:rsid w:val="00861770"/>
    <w:rsid w:val="00861AB7"/>
    <w:rsid w:val="00863985"/>
    <w:rsid w:val="0086483B"/>
    <w:rsid w:val="00864D5E"/>
    <w:rsid w:val="0086594D"/>
    <w:rsid w:val="00867D33"/>
    <w:rsid w:val="00872F30"/>
    <w:rsid w:val="00874065"/>
    <w:rsid w:val="008751B2"/>
    <w:rsid w:val="00876B28"/>
    <w:rsid w:val="0088053F"/>
    <w:rsid w:val="008809DA"/>
    <w:rsid w:val="00881125"/>
    <w:rsid w:val="0088174E"/>
    <w:rsid w:val="00881B07"/>
    <w:rsid w:val="008820EC"/>
    <w:rsid w:val="00884410"/>
    <w:rsid w:val="00886A50"/>
    <w:rsid w:val="00887B0F"/>
    <w:rsid w:val="008919E2"/>
    <w:rsid w:val="00892AB2"/>
    <w:rsid w:val="00896039"/>
    <w:rsid w:val="00897E07"/>
    <w:rsid w:val="008A20B1"/>
    <w:rsid w:val="008A2613"/>
    <w:rsid w:val="008A292F"/>
    <w:rsid w:val="008A5318"/>
    <w:rsid w:val="008A57C1"/>
    <w:rsid w:val="008A6107"/>
    <w:rsid w:val="008A7074"/>
    <w:rsid w:val="008B0011"/>
    <w:rsid w:val="008B0514"/>
    <w:rsid w:val="008B2C6A"/>
    <w:rsid w:val="008B2FB2"/>
    <w:rsid w:val="008B79CE"/>
    <w:rsid w:val="008C05AD"/>
    <w:rsid w:val="008C1470"/>
    <w:rsid w:val="008C4DC6"/>
    <w:rsid w:val="008C7D4F"/>
    <w:rsid w:val="008C7DB3"/>
    <w:rsid w:val="008D2FAB"/>
    <w:rsid w:val="008D39E2"/>
    <w:rsid w:val="008D513A"/>
    <w:rsid w:val="008D5DFC"/>
    <w:rsid w:val="008D7CCF"/>
    <w:rsid w:val="008D7D1A"/>
    <w:rsid w:val="008E0564"/>
    <w:rsid w:val="008E075D"/>
    <w:rsid w:val="008E0983"/>
    <w:rsid w:val="008E1224"/>
    <w:rsid w:val="008E20FC"/>
    <w:rsid w:val="008E235D"/>
    <w:rsid w:val="008E30FB"/>
    <w:rsid w:val="008E4EE0"/>
    <w:rsid w:val="008E519E"/>
    <w:rsid w:val="008E58C0"/>
    <w:rsid w:val="008E6095"/>
    <w:rsid w:val="008E625F"/>
    <w:rsid w:val="008E6ED6"/>
    <w:rsid w:val="008F054C"/>
    <w:rsid w:val="008F66F3"/>
    <w:rsid w:val="008F7FFC"/>
    <w:rsid w:val="009010F1"/>
    <w:rsid w:val="00901FF1"/>
    <w:rsid w:val="00902465"/>
    <w:rsid w:val="00903EDE"/>
    <w:rsid w:val="00904634"/>
    <w:rsid w:val="00905A68"/>
    <w:rsid w:val="00905B54"/>
    <w:rsid w:val="0090774B"/>
    <w:rsid w:val="00907B32"/>
    <w:rsid w:val="0091041E"/>
    <w:rsid w:val="00910604"/>
    <w:rsid w:val="009147E6"/>
    <w:rsid w:val="00917868"/>
    <w:rsid w:val="00917BC1"/>
    <w:rsid w:val="00921C9C"/>
    <w:rsid w:val="00921E55"/>
    <w:rsid w:val="00921FEC"/>
    <w:rsid w:val="00923674"/>
    <w:rsid w:val="00924C96"/>
    <w:rsid w:val="0092590B"/>
    <w:rsid w:val="00926F27"/>
    <w:rsid w:val="009272BB"/>
    <w:rsid w:val="00930210"/>
    <w:rsid w:val="00930DDF"/>
    <w:rsid w:val="00931DD2"/>
    <w:rsid w:val="0093200A"/>
    <w:rsid w:val="009320D9"/>
    <w:rsid w:val="009337D6"/>
    <w:rsid w:val="00933ECF"/>
    <w:rsid w:val="00940248"/>
    <w:rsid w:val="009409BF"/>
    <w:rsid w:val="009418B8"/>
    <w:rsid w:val="0094194C"/>
    <w:rsid w:val="00942522"/>
    <w:rsid w:val="009436DA"/>
    <w:rsid w:val="009437D9"/>
    <w:rsid w:val="00946221"/>
    <w:rsid w:val="00950B9D"/>
    <w:rsid w:val="00950E99"/>
    <w:rsid w:val="00951AFF"/>
    <w:rsid w:val="00953DC8"/>
    <w:rsid w:val="009543B7"/>
    <w:rsid w:val="00955E1A"/>
    <w:rsid w:val="00955E36"/>
    <w:rsid w:val="00961936"/>
    <w:rsid w:val="009656A8"/>
    <w:rsid w:val="009658C9"/>
    <w:rsid w:val="00966221"/>
    <w:rsid w:val="00972E24"/>
    <w:rsid w:val="00972ECC"/>
    <w:rsid w:val="00974D9B"/>
    <w:rsid w:val="00977960"/>
    <w:rsid w:val="009814C2"/>
    <w:rsid w:val="009850C6"/>
    <w:rsid w:val="009905AA"/>
    <w:rsid w:val="009919A6"/>
    <w:rsid w:val="00991BE7"/>
    <w:rsid w:val="0099367C"/>
    <w:rsid w:val="00993B56"/>
    <w:rsid w:val="009940A8"/>
    <w:rsid w:val="0099680E"/>
    <w:rsid w:val="009A6AD9"/>
    <w:rsid w:val="009B4EF5"/>
    <w:rsid w:val="009C1731"/>
    <w:rsid w:val="009C24D2"/>
    <w:rsid w:val="009C3EA5"/>
    <w:rsid w:val="009C4ED3"/>
    <w:rsid w:val="009C4F3A"/>
    <w:rsid w:val="009C71F1"/>
    <w:rsid w:val="009C7C18"/>
    <w:rsid w:val="009D00F2"/>
    <w:rsid w:val="009D147C"/>
    <w:rsid w:val="009D2833"/>
    <w:rsid w:val="009D2EF8"/>
    <w:rsid w:val="009D2F12"/>
    <w:rsid w:val="009D507B"/>
    <w:rsid w:val="009D69F5"/>
    <w:rsid w:val="009D6EFE"/>
    <w:rsid w:val="009E0CFB"/>
    <w:rsid w:val="009E0F1E"/>
    <w:rsid w:val="009E18A8"/>
    <w:rsid w:val="009E1980"/>
    <w:rsid w:val="009E39DC"/>
    <w:rsid w:val="009E3B5F"/>
    <w:rsid w:val="009E5EF0"/>
    <w:rsid w:val="009E5F3C"/>
    <w:rsid w:val="009F5B5D"/>
    <w:rsid w:val="009F6110"/>
    <w:rsid w:val="009F6574"/>
    <w:rsid w:val="009F71FD"/>
    <w:rsid w:val="009F7ECA"/>
    <w:rsid w:val="00A00D20"/>
    <w:rsid w:val="00A016C8"/>
    <w:rsid w:val="00A0349A"/>
    <w:rsid w:val="00A066F0"/>
    <w:rsid w:val="00A10CDD"/>
    <w:rsid w:val="00A12814"/>
    <w:rsid w:val="00A15782"/>
    <w:rsid w:val="00A167A7"/>
    <w:rsid w:val="00A16E09"/>
    <w:rsid w:val="00A20423"/>
    <w:rsid w:val="00A205B5"/>
    <w:rsid w:val="00A21A01"/>
    <w:rsid w:val="00A23BA2"/>
    <w:rsid w:val="00A26845"/>
    <w:rsid w:val="00A26C4D"/>
    <w:rsid w:val="00A27C39"/>
    <w:rsid w:val="00A3059C"/>
    <w:rsid w:val="00A306E5"/>
    <w:rsid w:val="00A374E6"/>
    <w:rsid w:val="00A415DE"/>
    <w:rsid w:val="00A45C18"/>
    <w:rsid w:val="00A4618D"/>
    <w:rsid w:val="00A46B3B"/>
    <w:rsid w:val="00A47624"/>
    <w:rsid w:val="00A5153C"/>
    <w:rsid w:val="00A538E5"/>
    <w:rsid w:val="00A53BA3"/>
    <w:rsid w:val="00A55EBC"/>
    <w:rsid w:val="00A57215"/>
    <w:rsid w:val="00A57B3E"/>
    <w:rsid w:val="00A60127"/>
    <w:rsid w:val="00A604F1"/>
    <w:rsid w:val="00A60E8B"/>
    <w:rsid w:val="00A62010"/>
    <w:rsid w:val="00A631D6"/>
    <w:rsid w:val="00A635D3"/>
    <w:rsid w:val="00A644B2"/>
    <w:rsid w:val="00A64522"/>
    <w:rsid w:val="00A66E89"/>
    <w:rsid w:val="00A711F3"/>
    <w:rsid w:val="00A71CA6"/>
    <w:rsid w:val="00A722DF"/>
    <w:rsid w:val="00A72B6C"/>
    <w:rsid w:val="00A733BE"/>
    <w:rsid w:val="00A7538C"/>
    <w:rsid w:val="00A807EE"/>
    <w:rsid w:val="00A83B14"/>
    <w:rsid w:val="00A842BC"/>
    <w:rsid w:val="00A857CE"/>
    <w:rsid w:val="00A858B6"/>
    <w:rsid w:val="00A93758"/>
    <w:rsid w:val="00A9399A"/>
    <w:rsid w:val="00A93ADF"/>
    <w:rsid w:val="00A940A8"/>
    <w:rsid w:val="00A958FC"/>
    <w:rsid w:val="00A97BE2"/>
    <w:rsid w:val="00AA0A0E"/>
    <w:rsid w:val="00AA1B16"/>
    <w:rsid w:val="00AA214C"/>
    <w:rsid w:val="00AA2413"/>
    <w:rsid w:val="00AA32BB"/>
    <w:rsid w:val="00AA3EB6"/>
    <w:rsid w:val="00AA541D"/>
    <w:rsid w:val="00AA635A"/>
    <w:rsid w:val="00AA6BD1"/>
    <w:rsid w:val="00AA7C58"/>
    <w:rsid w:val="00AA7DE9"/>
    <w:rsid w:val="00AB0B14"/>
    <w:rsid w:val="00AB16F5"/>
    <w:rsid w:val="00AB2599"/>
    <w:rsid w:val="00AB2838"/>
    <w:rsid w:val="00AB4599"/>
    <w:rsid w:val="00AB6D32"/>
    <w:rsid w:val="00AB74C0"/>
    <w:rsid w:val="00AC0B1A"/>
    <w:rsid w:val="00AC377E"/>
    <w:rsid w:val="00AC37CD"/>
    <w:rsid w:val="00AC4076"/>
    <w:rsid w:val="00AC762A"/>
    <w:rsid w:val="00AD1BCB"/>
    <w:rsid w:val="00AD2A9B"/>
    <w:rsid w:val="00AD5C6A"/>
    <w:rsid w:val="00AD689C"/>
    <w:rsid w:val="00AD709B"/>
    <w:rsid w:val="00AD7F4B"/>
    <w:rsid w:val="00AE14AE"/>
    <w:rsid w:val="00AE1F41"/>
    <w:rsid w:val="00AE27EB"/>
    <w:rsid w:val="00AE6967"/>
    <w:rsid w:val="00AE6F97"/>
    <w:rsid w:val="00AE7806"/>
    <w:rsid w:val="00AE79F1"/>
    <w:rsid w:val="00AF1F7C"/>
    <w:rsid w:val="00AF2949"/>
    <w:rsid w:val="00AF3FE0"/>
    <w:rsid w:val="00AF4DC6"/>
    <w:rsid w:val="00B02911"/>
    <w:rsid w:val="00B03ACF"/>
    <w:rsid w:val="00B05139"/>
    <w:rsid w:val="00B07084"/>
    <w:rsid w:val="00B07D55"/>
    <w:rsid w:val="00B10483"/>
    <w:rsid w:val="00B1108F"/>
    <w:rsid w:val="00B115AD"/>
    <w:rsid w:val="00B11633"/>
    <w:rsid w:val="00B1163C"/>
    <w:rsid w:val="00B1191E"/>
    <w:rsid w:val="00B11984"/>
    <w:rsid w:val="00B139CA"/>
    <w:rsid w:val="00B13FEE"/>
    <w:rsid w:val="00B14315"/>
    <w:rsid w:val="00B1638B"/>
    <w:rsid w:val="00B17A84"/>
    <w:rsid w:val="00B218E3"/>
    <w:rsid w:val="00B22224"/>
    <w:rsid w:val="00B2282B"/>
    <w:rsid w:val="00B22EC4"/>
    <w:rsid w:val="00B23EE5"/>
    <w:rsid w:val="00B242F7"/>
    <w:rsid w:val="00B24FEC"/>
    <w:rsid w:val="00B265B2"/>
    <w:rsid w:val="00B26EFC"/>
    <w:rsid w:val="00B309A6"/>
    <w:rsid w:val="00B309B3"/>
    <w:rsid w:val="00B30D45"/>
    <w:rsid w:val="00B31482"/>
    <w:rsid w:val="00B333D7"/>
    <w:rsid w:val="00B33A6A"/>
    <w:rsid w:val="00B35C9F"/>
    <w:rsid w:val="00B36A4A"/>
    <w:rsid w:val="00B3787F"/>
    <w:rsid w:val="00B4099D"/>
    <w:rsid w:val="00B45B4D"/>
    <w:rsid w:val="00B5068B"/>
    <w:rsid w:val="00B510B7"/>
    <w:rsid w:val="00B56D68"/>
    <w:rsid w:val="00B61C02"/>
    <w:rsid w:val="00B61D77"/>
    <w:rsid w:val="00B6575C"/>
    <w:rsid w:val="00B66098"/>
    <w:rsid w:val="00B66E9C"/>
    <w:rsid w:val="00B72198"/>
    <w:rsid w:val="00B73B26"/>
    <w:rsid w:val="00B75084"/>
    <w:rsid w:val="00B77D6A"/>
    <w:rsid w:val="00B84132"/>
    <w:rsid w:val="00B84343"/>
    <w:rsid w:val="00B844DE"/>
    <w:rsid w:val="00B84609"/>
    <w:rsid w:val="00B846A4"/>
    <w:rsid w:val="00B9119C"/>
    <w:rsid w:val="00B92A2D"/>
    <w:rsid w:val="00B93818"/>
    <w:rsid w:val="00B94278"/>
    <w:rsid w:val="00B942BF"/>
    <w:rsid w:val="00B9467E"/>
    <w:rsid w:val="00B9780E"/>
    <w:rsid w:val="00B97F0B"/>
    <w:rsid w:val="00BA0D20"/>
    <w:rsid w:val="00BA11B4"/>
    <w:rsid w:val="00BA186B"/>
    <w:rsid w:val="00BA2F08"/>
    <w:rsid w:val="00BA3CDB"/>
    <w:rsid w:val="00BA540E"/>
    <w:rsid w:val="00BA70DD"/>
    <w:rsid w:val="00BB3468"/>
    <w:rsid w:val="00BB37D2"/>
    <w:rsid w:val="00BC2BE0"/>
    <w:rsid w:val="00BC3068"/>
    <w:rsid w:val="00BC3C7F"/>
    <w:rsid w:val="00BC57A2"/>
    <w:rsid w:val="00BC5CB9"/>
    <w:rsid w:val="00BC5D80"/>
    <w:rsid w:val="00BD1795"/>
    <w:rsid w:val="00BD3CAF"/>
    <w:rsid w:val="00BD3E9F"/>
    <w:rsid w:val="00BD4096"/>
    <w:rsid w:val="00BD544F"/>
    <w:rsid w:val="00BD5C45"/>
    <w:rsid w:val="00BD5FE0"/>
    <w:rsid w:val="00BD643F"/>
    <w:rsid w:val="00BE10B5"/>
    <w:rsid w:val="00BE2709"/>
    <w:rsid w:val="00BE7758"/>
    <w:rsid w:val="00BF48EB"/>
    <w:rsid w:val="00C02ACB"/>
    <w:rsid w:val="00C02E1C"/>
    <w:rsid w:val="00C05035"/>
    <w:rsid w:val="00C060F3"/>
    <w:rsid w:val="00C07C15"/>
    <w:rsid w:val="00C1068C"/>
    <w:rsid w:val="00C1357F"/>
    <w:rsid w:val="00C15E37"/>
    <w:rsid w:val="00C16281"/>
    <w:rsid w:val="00C16741"/>
    <w:rsid w:val="00C1729C"/>
    <w:rsid w:val="00C1776D"/>
    <w:rsid w:val="00C2017E"/>
    <w:rsid w:val="00C208A3"/>
    <w:rsid w:val="00C220A4"/>
    <w:rsid w:val="00C25A2E"/>
    <w:rsid w:val="00C25C6C"/>
    <w:rsid w:val="00C26F97"/>
    <w:rsid w:val="00C274D4"/>
    <w:rsid w:val="00C32D68"/>
    <w:rsid w:val="00C33E0C"/>
    <w:rsid w:val="00C35C20"/>
    <w:rsid w:val="00C35E49"/>
    <w:rsid w:val="00C37383"/>
    <w:rsid w:val="00C37707"/>
    <w:rsid w:val="00C40A97"/>
    <w:rsid w:val="00C41593"/>
    <w:rsid w:val="00C41FFC"/>
    <w:rsid w:val="00C42B58"/>
    <w:rsid w:val="00C47949"/>
    <w:rsid w:val="00C47E5C"/>
    <w:rsid w:val="00C50DB0"/>
    <w:rsid w:val="00C532E2"/>
    <w:rsid w:val="00C544C1"/>
    <w:rsid w:val="00C5579E"/>
    <w:rsid w:val="00C559D6"/>
    <w:rsid w:val="00C55A60"/>
    <w:rsid w:val="00C56975"/>
    <w:rsid w:val="00C575A6"/>
    <w:rsid w:val="00C6095E"/>
    <w:rsid w:val="00C60DBF"/>
    <w:rsid w:val="00C61E7B"/>
    <w:rsid w:val="00C623D8"/>
    <w:rsid w:val="00C626B1"/>
    <w:rsid w:val="00C633F6"/>
    <w:rsid w:val="00C65194"/>
    <w:rsid w:val="00C66751"/>
    <w:rsid w:val="00C6739D"/>
    <w:rsid w:val="00C71D54"/>
    <w:rsid w:val="00C725E6"/>
    <w:rsid w:val="00C7320F"/>
    <w:rsid w:val="00C77363"/>
    <w:rsid w:val="00C77B26"/>
    <w:rsid w:val="00C80D01"/>
    <w:rsid w:val="00C80D8C"/>
    <w:rsid w:val="00C83CA0"/>
    <w:rsid w:val="00C8529E"/>
    <w:rsid w:val="00C85411"/>
    <w:rsid w:val="00C871B0"/>
    <w:rsid w:val="00C90BC7"/>
    <w:rsid w:val="00C936D4"/>
    <w:rsid w:val="00C967B6"/>
    <w:rsid w:val="00C97BB7"/>
    <w:rsid w:val="00C97DC6"/>
    <w:rsid w:val="00CA0226"/>
    <w:rsid w:val="00CA02C3"/>
    <w:rsid w:val="00CA192C"/>
    <w:rsid w:val="00CA249C"/>
    <w:rsid w:val="00CA4D49"/>
    <w:rsid w:val="00CA58A3"/>
    <w:rsid w:val="00CA691A"/>
    <w:rsid w:val="00CA79B1"/>
    <w:rsid w:val="00CA7D8C"/>
    <w:rsid w:val="00CB2C32"/>
    <w:rsid w:val="00CB3514"/>
    <w:rsid w:val="00CB54D4"/>
    <w:rsid w:val="00CB5C21"/>
    <w:rsid w:val="00CB5CBD"/>
    <w:rsid w:val="00CB6798"/>
    <w:rsid w:val="00CC0445"/>
    <w:rsid w:val="00CC13AC"/>
    <w:rsid w:val="00CC21DC"/>
    <w:rsid w:val="00CC228A"/>
    <w:rsid w:val="00CD0707"/>
    <w:rsid w:val="00CD0985"/>
    <w:rsid w:val="00CD3932"/>
    <w:rsid w:val="00CD3AC0"/>
    <w:rsid w:val="00CD4A06"/>
    <w:rsid w:val="00CD721E"/>
    <w:rsid w:val="00CD7623"/>
    <w:rsid w:val="00CE2132"/>
    <w:rsid w:val="00CE23E3"/>
    <w:rsid w:val="00CE2D42"/>
    <w:rsid w:val="00CE3A4B"/>
    <w:rsid w:val="00CE6377"/>
    <w:rsid w:val="00CE720B"/>
    <w:rsid w:val="00CE7D15"/>
    <w:rsid w:val="00CF0678"/>
    <w:rsid w:val="00CF0BF0"/>
    <w:rsid w:val="00CF230B"/>
    <w:rsid w:val="00CF3341"/>
    <w:rsid w:val="00CF3FD8"/>
    <w:rsid w:val="00CF538A"/>
    <w:rsid w:val="00CF5E03"/>
    <w:rsid w:val="00CF6040"/>
    <w:rsid w:val="00CF719C"/>
    <w:rsid w:val="00CF757C"/>
    <w:rsid w:val="00CF7E90"/>
    <w:rsid w:val="00D00444"/>
    <w:rsid w:val="00D03A71"/>
    <w:rsid w:val="00D03D8B"/>
    <w:rsid w:val="00D04556"/>
    <w:rsid w:val="00D04EA7"/>
    <w:rsid w:val="00D051C2"/>
    <w:rsid w:val="00D05FBA"/>
    <w:rsid w:val="00D06CB8"/>
    <w:rsid w:val="00D0797C"/>
    <w:rsid w:val="00D07F0D"/>
    <w:rsid w:val="00D116E3"/>
    <w:rsid w:val="00D11852"/>
    <w:rsid w:val="00D11BAF"/>
    <w:rsid w:val="00D12587"/>
    <w:rsid w:val="00D12FC7"/>
    <w:rsid w:val="00D14F8D"/>
    <w:rsid w:val="00D168A9"/>
    <w:rsid w:val="00D22FAD"/>
    <w:rsid w:val="00D25973"/>
    <w:rsid w:val="00D25A99"/>
    <w:rsid w:val="00D26F03"/>
    <w:rsid w:val="00D30533"/>
    <w:rsid w:val="00D31A87"/>
    <w:rsid w:val="00D36E85"/>
    <w:rsid w:val="00D372E0"/>
    <w:rsid w:val="00D37B11"/>
    <w:rsid w:val="00D37C07"/>
    <w:rsid w:val="00D4023F"/>
    <w:rsid w:val="00D40FDB"/>
    <w:rsid w:val="00D423BF"/>
    <w:rsid w:val="00D436A5"/>
    <w:rsid w:val="00D43CA2"/>
    <w:rsid w:val="00D442CC"/>
    <w:rsid w:val="00D46BBA"/>
    <w:rsid w:val="00D47D11"/>
    <w:rsid w:val="00D47FED"/>
    <w:rsid w:val="00D5068B"/>
    <w:rsid w:val="00D50BA3"/>
    <w:rsid w:val="00D51ACD"/>
    <w:rsid w:val="00D530C5"/>
    <w:rsid w:val="00D54E15"/>
    <w:rsid w:val="00D5544E"/>
    <w:rsid w:val="00D55D6F"/>
    <w:rsid w:val="00D609C8"/>
    <w:rsid w:val="00D61687"/>
    <w:rsid w:val="00D65714"/>
    <w:rsid w:val="00D660A7"/>
    <w:rsid w:val="00D6678E"/>
    <w:rsid w:val="00D703D5"/>
    <w:rsid w:val="00D71C3D"/>
    <w:rsid w:val="00D75132"/>
    <w:rsid w:val="00D77E39"/>
    <w:rsid w:val="00D81D93"/>
    <w:rsid w:val="00D8375E"/>
    <w:rsid w:val="00D858C9"/>
    <w:rsid w:val="00D86C33"/>
    <w:rsid w:val="00D8718D"/>
    <w:rsid w:val="00D90FCC"/>
    <w:rsid w:val="00D91408"/>
    <w:rsid w:val="00D92824"/>
    <w:rsid w:val="00D9292B"/>
    <w:rsid w:val="00D92C4E"/>
    <w:rsid w:val="00D93EFC"/>
    <w:rsid w:val="00D93FD8"/>
    <w:rsid w:val="00D9416C"/>
    <w:rsid w:val="00D94DA5"/>
    <w:rsid w:val="00D94FC9"/>
    <w:rsid w:val="00D96AC5"/>
    <w:rsid w:val="00D973D5"/>
    <w:rsid w:val="00DA00EC"/>
    <w:rsid w:val="00DA23DC"/>
    <w:rsid w:val="00DA3979"/>
    <w:rsid w:val="00DA3C6B"/>
    <w:rsid w:val="00DA48F4"/>
    <w:rsid w:val="00DA50FC"/>
    <w:rsid w:val="00DA553F"/>
    <w:rsid w:val="00DA5897"/>
    <w:rsid w:val="00DA5C43"/>
    <w:rsid w:val="00DA7486"/>
    <w:rsid w:val="00DA7D05"/>
    <w:rsid w:val="00DB01CE"/>
    <w:rsid w:val="00DB1DB1"/>
    <w:rsid w:val="00DC29DF"/>
    <w:rsid w:val="00DC33A7"/>
    <w:rsid w:val="00DC390F"/>
    <w:rsid w:val="00DC3D82"/>
    <w:rsid w:val="00DC4727"/>
    <w:rsid w:val="00DC51AB"/>
    <w:rsid w:val="00DC5D44"/>
    <w:rsid w:val="00DC5D75"/>
    <w:rsid w:val="00DC62EA"/>
    <w:rsid w:val="00DC69E3"/>
    <w:rsid w:val="00DC795B"/>
    <w:rsid w:val="00DD2D9E"/>
    <w:rsid w:val="00DD330B"/>
    <w:rsid w:val="00DD4CB1"/>
    <w:rsid w:val="00DD4E9C"/>
    <w:rsid w:val="00DD720D"/>
    <w:rsid w:val="00DD7C22"/>
    <w:rsid w:val="00DE01BC"/>
    <w:rsid w:val="00DE184D"/>
    <w:rsid w:val="00DE3AE2"/>
    <w:rsid w:val="00DE3D88"/>
    <w:rsid w:val="00DE4272"/>
    <w:rsid w:val="00DE4B52"/>
    <w:rsid w:val="00DE6283"/>
    <w:rsid w:val="00DE7106"/>
    <w:rsid w:val="00DF06AA"/>
    <w:rsid w:val="00DF1CAF"/>
    <w:rsid w:val="00DF2167"/>
    <w:rsid w:val="00DF2622"/>
    <w:rsid w:val="00DF43F4"/>
    <w:rsid w:val="00DF5F84"/>
    <w:rsid w:val="00DF6868"/>
    <w:rsid w:val="00DF73D4"/>
    <w:rsid w:val="00DF7BE4"/>
    <w:rsid w:val="00E00296"/>
    <w:rsid w:val="00E00A65"/>
    <w:rsid w:val="00E024FF"/>
    <w:rsid w:val="00E037A0"/>
    <w:rsid w:val="00E05E6B"/>
    <w:rsid w:val="00E0665A"/>
    <w:rsid w:val="00E06FBB"/>
    <w:rsid w:val="00E07146"/>
    <w:rsid w:val="00E11EB5"/>
    <w:rsid w:val="00E13041"/>
    <w:rsid w:val="00E13980"/>
    <w:rsid w:val="00E140A7"/>
    <w:rsid w:val="00E14256"/>
    <w:rsid w:val="00E15C6A"/>
    <w:rsid w:val="00E1693E"/>
    <w:rsid w:val="00E2060F"/>
    <w:rsid w:val="00E20B69"/>
    <w:rsid w:val="00E20E99"/>
    <w:rsid w:val="00E21F28"/>
    <w:rsid w:val="00E2253F"/>
    <w:rsid w:val="00E226EF"/>
    <w:rsid w:val="00E23E6F"/>
    <w:rsid w:val="00E253CD"/>
    <w:rsid w:val="00E261B0"/>
    <w:rsid w:val="00E268CC"/>
    <w:rsid w:val="00E27203"/>
    <w:rsid w:val="00E304AB"/>
    <w:rsid w:val="00E31442"/>
    <w:rsid w:val="00E33700"/>
    <w:rsid w:val="00E34339"/>
    <w:rsid w:val="00E34482"/>
    <w:rsid w:val="00E35481"/>
    <w:rsid w:val="00E37D93"/>
    <w:rsid w:val="00E4296E"/>
    <w:rsid w:val="00E46BCC"/>
    <w:rsid w:val="00E512F8"/>
    <w:rsid w:val="00E51DBD"/>
    <w:rsid w:val="00E51FBC"/>
    <w:rsid w:val="00E54E8C"/>
    <w:rsid w:val="00E55772"/>
    <w:rsid w:val="00E55C6A"/>
    <w:rsid w:val="00E5759D"/>
    <w:rsid w:val="00E61D51"/>
    <w:rsid w:val="00E64D01"/>
    <w:rsid w:val="00E667EA"/>
    <w:rsid w:val="00E6715D"/>
    <w:rsid w:val="00E67E1D"/>
    <w:rsid w:val="00E67EF9"/>
    <w:rsid w:val="00E724B4"/>
    <w:rsid w:val="00E73F0D"/>
    <w:rsid w:val="00E760D9"/>
    <w:rsid w:val="00E7780A"/>
    <w:rsid w:val="00E81934"/>
    <w:rsid w:val="00E82B52"/>
    <w:rsid w:val="00E82CCE"/>
    <w:rsid w:val="00E8355A"/>
    <w:rsid w:val="00E83937"/>
    <w:rsid w:val="00E83A3A"/>
    <w:rsid w:val="00E84452"/>
    <w:rsid w:val="00E87379"/>
    <w:rsid w:val="00E97BF4"/>
    <w:rsid w:val="00EA2D55"/>
    <w:rsid w:val="00EA678A"/>
    <w:rsid w:val="00EB0003"/>
    <w:rsid w:val="00EB1ADF"/>
    <w:rsid w:val="00EB1B7F"/>
    <w:rsid w:val="00EB47EB"/>
    <w:rsid w:val="00EB6AEB"/>
    <w:rsid w:val="00EB6FDE"/>
    <w:rsid w:val="00EB775C"/>
    <w:rsid w:val="00EB77BA"/>
    <w:rsid w:val="00EB77C8"/>
    <w:rsid w:val="00EB7BB2"/>
    <w:rsid w:val="00EB7C22"/>
    <w:rsid w:val="00EC1825"/>
    <w:rsid w:val="00EC47A6"/>
    <w:rsid w:val="00EC4FC5"/>
    <w:rsid w:val="00EC6565"/>
    <w:rsid w:val="00ED0B3D"/>
    <w:rsid w:val="00ED3399"/>
    <w:rsid w:val="00ED4049"/>
    <w:rsid w:val="00ED45ED"/>
    <w:rsid w:val="00ED5987"/>
    <w:rsid w:val="00ED6795"/>
    <w:rsid w:val="00EE0132"/>
    <w:rsid w:val="00EE03AF"/>
    <w:rsid w:val="00EE0C15"/>
    <w:rsid w:val="00EE4980"/>
    <w:rsid w:val="00EE6644"/>
    <w:rsid w:val="00EE6FA1"/>
    <w:rsid w:val="00EF0980"/>
    <w:rsid w:val="00EF0CB4"/>
    <w:rsid w:val="00EF13E0"/>
    <w:rsid w:val="00EF1AAA"/>
    <w:rsid w:val="00EF2C20"/>
    <w:rsid w:val="00EF2C28"/>
    <w:rsid w:val="00EF3492"/>
    <w:rsid w:val="00EF3789"/>
    <w:rsid w:val="00EF6E18"/>
    <w:rsid w:val="00F00B73"/>
    <w:rsid w:val="00F01EC8"/>
    <w:rsid w:val="00F04BAA"/>
    <w:rsid w:val="00F063FB"/>
    <w:rsid w:val="00F07CF7"/>
    <w:rsid w:val="00F11E6E"/>
    <w:rsid w:val="00F1226C"/>
    <w:rsid w:val="00F12D4B"/>
    <w:rsid w:val="00F13004"/>
    <w:rsid w:val="00F1479F"/>
    <w:rsid w:val="00F16533"/>
    <w:rsid w:val="00F20055"/>
    <w:rsid w:val="00F2107E"/>
    <w:rsid w:val="00F3001D"/>
    <w:rsid w:val="00F30867"/>
    <w:rsid w:val="00F30B5E"/>
    <w:rsid w:val="00F357C8"/>
    <w:rsid w:val="00F37A53"/>
    <w:rsid w:val="00F409CA"/>
    <w:rsid w:val="00F41180"/>
    <w:rsid w:val="00F43601"/>
    <w:rsid w:val="00F44A09"/>
    <w:rsid w:val="00F45479"/>
    <w:rsid w:val="00F45B66"/>
    <w:rsid w:val="00F46958"/>
    <w:rsid w:val="00F507AC"/>
    <w:rsid w:val="00F50E18"/>
    <w:rsid w:val="00F515D6"/>
    <w:rsid w:val="00F51E4C"/>
    <w:rsid w:val="00F51F34"/>
    <w:rsid w:val="00F5278F"/>
    <w:rsid w:val="00F53AA1"/>
    <w:rsid w:val="00F5576A"/>
    <w:rsid w:val="00F56C20"/>
    <w:rsid w:val="00F570DB"/>
    <w:rsid w:val="00F57F36"/>
    <w:rsid w:val="00F63869"/>
    <w:rsid w:val="00F6432E"/>
    <w:rsid w:val="00F70537"/>
    <w:rsid w:val="00F71735"/>
    <w:rsid w:val="00F71ED0"/>
    <w:rsid w:val="00F725F2"/>
    <w:rsid w:val="00F72A05"/>
    <w:rsid w:val="00F732BE"/>
    <w:rsid w:val="00F73D41"/>
    <w:rsid w:val="00F73ECC"/>
    <w:rsid w:val="00F75D91"/>
    <w:rsid w:val="00F8055D"/>
    <w:rsid w:val="00F805AE"/>
    <w:rsid w:val="00F859D3"/>
    <w:rsid w:val="00F85A66"/>
    <w:rsid w:val="00F86632"/>
    <w:rsid w:val="00F867C2"/>
    <w:rsid w:val="00F904FB"/>
    <w:rsid w:val="00F91B2F"/>
    <w:rsid w:val="00F93171"/>
    <w:rsid w:val="00F93C83"/>
    <w:rsid w:val="00F93F3A"/>
    <w:rsid w:val="00F973A2"/>
    <w:rsid w:val="00FA0D6B"/>
    <w:rsid w:val="00FA0EAB"/>
    <w:rsid w:val="00FA1071"/>
    <w:rsid w:val="00FA1698"/>
    <w:rsid w:val="00FA1908"/>
    <w:rsid w:val="00FA2EB4"/>
    <w:rsid w:val="00FA6824"/>
    <w:rsid w:val="00FB06F1"/>
    <w:rsid w:val="00FB0FFD"/>
    <w:rsid w:val="00FB13F5"/>
    <w:rsid w:val="00FB57EC"/>
    <w:rsid w:val="00FB5819"/>
    <w:rsid w:val="00FC1116"/>
    <w:rsid w:val="00FC184A"/>
    <w:rsid w:val="00FC3A00"/>
    <w:rsid w:val="00FC4377"/>
    <w:rsid w:val="00FC5E29"/>
    <w:rsid w:val="00FC709A"/>
    <w:rsid w:val="00FC7958"/>
    <w:rsid w:val="00FD1363"/>
    <w:rsid w:val="00FD15FD"/>
    <w:rsid w:val="00FD16C8"/>
    <w:rsid w:val="00FD1C15"/>
    <w:rsid w:val="00FD23BB"/>
    <w:rsid w:val="00FD37E2"/>
    <w:rsid w:val="00FD5110"/>
    <w:rsid w:val="00FD5373"/>
    <w:rsid w:val="00FD7572"/>
    <w:rsid w:val="00FD768E"/>
    <w:rsid w:val="00FD79C6"/>
    <w:rsid w:val="00FD7CC2"/>
    <w:rsid w:val="00FE4FB4"/>
    <w:rsid w:val="00FE6F53"/>
    <w:rsid w:val="00FE7C13"/>
    <w:rsid w:val="00FF0983"/>
    <w:rsid w:val="00FF0C57"/>
    <w:rsid w:val="00FF2629"/>
    <w:rsid w:val="00FF2ACE"/>
    <w:rsid w:val="00FF3445"/>
    <w:rsid w:val="00FF3615"/>
    <w:rsid w:val="00FF3DCF"/>
    <w:rsid w:val="00FF4709"/>
    <w:rsid w:val="00FF485A"/>
    <w:rsid w:val="00FF4B83"/>
    <w:rsid w:val="00FF5DC5"/>
    <w:rsid w:val="00FF604B"/>
    <w:rsid w:val="00FF6F9A"/>
    <w:rsid w:val="27117A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27DE15"/>
  <w15:docId w15:val="{F87A8F1C-2295-4BBA-BCA2-064E68385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imes New Roman" w:hAnsi="Verdana"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00F78"/>
    <w:rPr>
      <w:rFonts w:ascii="Georgia" w:hAnsi="Georgia"/>
      <w:sz w:val="22"/>
      <w:szCs w:val="19"/>
    </w:rPr>
  </w:style>
  <w:style w:type="paragraph" w:styleId="Kop1">
    <w:name w:val="heading 1"/>
    <w:basedOn w:val="Standaard"/>
    <w:next w:val="Standaard"/>
    <w:link w:val="Kop1Char"/>
    <w:uiPriority w:val="9"/>
    <w:qFormat/>
    <w:rsid w:val="006739BC"/>
    <w:pPr>
      <w:keepNext/>
      <w:outlineLvl w:val="0"/>
    </w:pPr>
    <w:rPr>
      <w:rFonts w:ascii="Arial" w:hAnsi="Arial"/>
      <w:b/>
      <w:caps/>
      <w:szCs w:val="20"/>
      <w:lang w:eastAsia="en-US"/>
    </w:rPr>
  </w:style>
  <w:style w:type="paragraph" w:styleId="Kop2">
    <w:name w:val="heading 2"/>
    <w:aliases w:val="paragraaf,Bijlage,Reset numbering,Paragraaf,h2,H2,niveau2,Paragrf 2,Reset Numbering,2scr,Paragraafkop,HD2,2,Heading 2 Hidden,kop2,Episteem PvA Kop 2,052,niveau21,Paragraph,l2,Fonctionnalité,Titre 21,t2.T2,heading 2,header 2,Prophead 2,H21,H22"/>
    <w:basedOn w:val="Standaard"/>
    <w:next w:val="Standaard"/>
    <w:link w:val="Kop2Char"/>
    <w:qFormat/>
    <w:rsid w:val="006739BC"/>
    <w:pPr>
      <w:keepNext/>
      <w:numPr>
        <w:ilvl w:val="1"/>
        <w:numId w:val="6"/>
      </w:numPr>
      <w:outlineLvl w:val="1"/>
    </w:pPr>
    <w:rPr>
      <w:rFonts w:ascii="Arial" w:hAnsi="Arial"/>
      <w:b/>
      <w:kern w:val="28"/>
      <w:szCs w:val="20"/>
      <w:lang w:eastAsia="en-US"/>
    </w:rPr>
  </w:style>
  <w:style w:type="paragraph" w:styleId="Kop3">
    <w:name w:val="heading 3"/>
    <w:aliases w:val="h3,subparagraaf,Voorwoord,Level 1 - 1,Sub-paragraaf,053,niveau3,SubPargrf,Episteem PvA Kop 3,Heading 3a,3scr,Episteem PvA Kop 3...,Kop 3sub,Chapter x.x.x,Subparagraaf,Heading A3"/>
    <w:basedOn w:val="Standaard"/>
    <w:next w:val="Standaard"/>
    <w:link w:val="Kop3Char"/>
    <w:qFormat/>
    <w:rsid w:val="006739BC"/>
    <w:pPr>
      <w:keepNext/>
      <w:numPr>
        <w:ilvl w:val="2"/>
        <w:numId w:val="6"/>
      </w:numPr>
      <w:outlineLvl w:val="2"/>
    </w:pPr>
    <w:rPr>
      <w:rFonts w:ascii="Arial" w:hAnsi="Arial"/>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6A03C1"/>
    <w:pPr>
      <w:tabs>
        <w:tab w:val="center" w:pos="4536"/>
        <w:tab w:val="right" w:pos="9072"/>
      </w:tabs>
    </w:pPr>
    <w:rPr>
      <w:rFonts w:ascii="Verdana" w:hAnsi="Verdana"/>
      <w:sz w:val="24"/>
      <w:szCs w:val="20"/>
    </w:rPr>
  </w:style>
  <w:style w:type="character" w:customStyle="1" w:styleId="KoptekstChar">
    <w:name w:val="Koptekst Char"/>
    <w:link w:val="Koptekst"/>
    <w:rsid w:val="006A03C1"/>
    <w:rPr>
      <w:sz w:val="24"/>
      <w:lang w:val="nl-NL"/>
    </w:rPr>
  </w:style>
  <w:style w:type="paragraph" w:styleId="Voettekst">
    <w:name w:val="footer"/>
    <w:basedOn w:val="Standaard"/>
    <w:link w:val="VoettekstChar"/>
    <w:rsid w:val="002A19CB"/>
    <w:pPr>
      <w:tabs>
        <w:tab w:val="center" w:pos="4536"/>
        <w:tab w:val="right" w:pos="9072"/>
      </w:tabs>
    </w:pPr>
    <w:rPr>
      <w:rFonts w:ascii="Arial" w:hAnsi="Arial"/>
      <w:sz w:val="18"/>
    </w:rPr>
  </w:style>
  <w:style w:type="character" w:customStyle="1" w:styleId="VoettekstChar">
    <w:name w:val="Voettekst Char"/>
    <w:link w:val="Voettekst"/>
    <w:rsid w:val="002A19CB"/>
    <w:rPr>
      <w:rFonts w:ascii="Arial" w:hAnsi="Arial"/>
      <w:sz w:val="18"/>
      <w:szCs w:val="19"/>
      <w:lang w:val="nl-NL" w:eastAsia="nl-NL" w:bidi="ar-SA"/>
    </w:rPr>
  </w:style>
  <w:style w:type="paragraph" w:styleId="Ballontekst">
    <w:name w:val="Balloon Text"/>
    <w:basedOn w:val="Standaard"/>
    <w:link w:val="BallontekstChar"/>
    <w:rsid w:val="00533C23"/>
    <w:rPr>
      <w:rFonts w:ascii="Tahoma" w:hAnsi="Tahoma"/>
      <w:sz w:val="16"/>
      <w:szCs w:val="16"/>
    </w:rPr>
  </w:style>
  <w:style w:type="character" w:customStyle="1" w:styleId="BallontekstChar">
    <w:name w:val="Ballontekst Char"/>
    <w:link w:val="Ballontekst"/>
    <w:rsid w:val="00533C23"/>
    <w:rPr>
      <w:rFonts w:ascii="Tahoma" w:hAnsi="Tahoma" w:cs="Tahoma"/>
      <w:sz w:val="16"/>
      <w:szCs w:val="16"/>
      <w:lang w:val="nl-NL"/>
    </w:rPr>
  </w:style>
  <w:style w:type="paragraph" w:customStyle="1" w:styleId="BIGegevens">
    <w:name w:val="BI_Gegevens"/>
    <w:basedOn w:val="Standaard"/>
    <w:rsid w:val="00461B55"/>
    <w:pPr>
      <w:spacing w:line="220" w:lineRule="exact"/>
    </w:pPr>
    <w:rPr>
      <w:rFonts w:ascii="Arial" w:hAnsi="Arial" w:cs="Arial"/>
      <w:sz w:val="18"/>
      <w:szCs w:val="15"/>
      <w:lang w:eastAsia="en-US"/>
    </w:rPr>
  </w:style>
  <w:style w:type="paragraph" w:customStyle="1" w:styleId="doHidden">
    <w:name w:val="doHidden"/>
    <w:basedOn w:val="Standaard"/>
    <w:qFormat/>
    <w:rsid w:val="00F41180"/>
    <w:pPr>
      <w:spacing w:before="1700"/>
    </w:pPr>
    <w:rPr>
      <w:noProof/>
      <w:lang w:val="en-US" w:eastAsia="en-US"/>
    </w:rPr>
  </w:style>
  <w:style w:type="paragraph" w:customStyle="1" w:styleId="doPageNumber">
    <w:name w:val="doPageNumber"/>
    <w:basedOn w:val="Standaard"/>
    <w:qFormat/>
    <w:rsid w:val="0043772A"/>
    <w:pPr>
      <w:framePr w:w="7876" w:h="573" w:vSpace="221" w:wrap="around" w:vAnchor="page" w:hAnchor="margin" w:yAlign="bottom" w:anchorLock="1"/>
      <w:shd w:val="solid" w:color="FFFFFF" w:fill="FFFFFF"/>
      <w:spacing w:line="220" w:lineRule="exact"/>
    </w:pPr>
    <w:rPr>
      <w:rFonts w:ascii="Arial" w:hAnsi="Arial"/>
      <w:sz w:val="18"/>
    </w:rPr>
  </w:style>
  <w:style w:type="paragraph" w:customStyle="1" w:styleId="doTitel">
    <w:name w:val="doTitel"/>
    <w:basedOn w:val="Standaard"/>
    <w:qFormat/>
    <w:rsid w:val="00FF0C57"/>
    <w:rPr>
      <w:rFonts w:ascii="Arial" w:hAnsi="Arial"/>
      <w:sz w:val="40"/>
    </w:rPr>
  </w:style>
  <w:style w:type="paragraph" w:customStyle="1" w:styleId="doInhoudsopgave">
    <w:name w:val="doInhoudsopgave"/>
    <w:basedOn w:val="Standaard"/>
    <w:qFormat/>
    <w:rsid w:val="00AE79F1"/>
    <w:pPr>
      <w:spacing w:before="220" w:after="220" w:line="240" w:lineRule="atLeast"/>
    </w:pPr>
    <w:rPr>
      <w:rFonts w:ascii="Arial" w:hAnsi="Arial"/>
      <w:b/>
      <w:caps/>
      <w:sz w:val="20"/>
    </w:rPr>
  </w:style>
  <w:style w:type="character" w:styleId="Hyperlink">
    <w:name w:val="Hyperlink"/>
    <w:uiPriority w:val="99"/>
    <w:rsid w:val="0084559A"/>
    <w:rPr>
      <w:color w:val="0000FF"/>
      <w:u w:val="single"/>
      <w:lang w:val="nl-NL"/>
    </w:rPr>
  </w:style>
  <w:style w:type="paragraph" w:styleId="Inhopg1">
    <w:name w:val="toc 1"/>
    <w:aliases w:val="BI_inhoud"/>
    <w:basedOn w:val="Standaard"/>
    <w:next w:val="Standaard"/>
    <w:autoRedefine/>
    <w:uiPriority w:val="39"/>
    <w:qFormat/>
    <w:rsid w:val="005D225B"/>
    <w:pPr>
      <w:tabs>
        <w:tab w:val="right" w:pos="851"/>
        <w:tab w:val="right" w:leader="dot" w:pos="8210"/>
      </w:tabs>
      <w:spacing w:after="200"/>
    </w:pPr>
    <w:rPr>
      <w:rFonts w:ascii="Verdana" w:hAnsi="Verdana"/>
      <w:noProof/>
      <w:sz w:val="20"/>
      <w:szCs w:val="20"/>
      <w:lang w:val="en-US" w:eastAsia="en-US"/>
    </w:rPr>
  </w:style>
  <w:style w:type="paragraph" w:customStyle="1" w:styleId="BITekst">
    <w:name w:val="BI_Tekst"/>
    <w:basedOn w:val="Standaard"/>
    <w:rsid w:val="00AE79F1"/>
    <w:pPr>
      <w:spacing w:line="220" w:lineRule="exact"/>
    </w:pPr>
    <w:rPr>
      <w:sz w:val="20"/>
      <w:szCs w:val="17"/>
      <w:lang w:val="en-US" w:eastAsia="en-US"/>
    </w:rPr>
  </w:style>
  <w:style w:type="paragraph" w:customStyle="1" w:styleId="BISubtitel">
    <w:name w:val="BI_Subtitel"/>
    <w:basedOn w:val="doInhoudsopgave"/>
    <w:rsid w:val="00114D64"/>
    <w:pPr>
      <w:spacing w:line="220" w:lineRule="exact"/>
    </w:pPr>
    <w:rPr>
      <w:rFonts w:cs="Arial"/>
      <w:lang w:eastAsia="en-US"/>
    </w:rPr>
  </w:style>
  <w:style w:type="character" w:styleId="Paginanummer">
    <w:name w:val="page number"/>
    <w:rsid w:val="002A19CB"/>
    <w:rPr>
      <w:sz w:val="18"/>
      <w:lang w:val="nl-NL"/>
    </w:rPr>
  </w:style>
  <w:style w:type="paragraph" w:customStyle="1" w:styleId="BISubkop">
    <w:name w:val="BI_Subkop"/>
    <w:basedOn w:val="Standaard"/>
    <w:rsid w:val="00DC62EA"/>
    <w:pPr>
      <w:spacing w:before="220" w:line="220" w:lineRule="exact"/>
    </w:pPr>
    <w:rPr>
      <w:b/>
      <w:sz w:val="20"/>
      <w:szCs w:val="17"/>
      <w:lang w:val="en-US" w:eastAsia="en-US"/>
    </w:rPr>
  </w:style>
  <w:style w:type="paragraph" w:styleId="Inhopg2">
    <w:name w:val="toc 2"/>
    <w:basedOn w:val="Standaard"/>
    <w:next w:val="Standaard"/>
    <w:autoRedefine/>
    <w:uiPriority w:val="39"/>
    <w:qFormat/>
    <w:rsid w:val="005D225B"/>
    <w:pPr>
      <w:tabs>
        <w:tab w:val="left" w:pos="851"/>
        <w:tab w:val="right" w:leader="dot" w:pos="8210"/>
      </w:tabs>
      <w:spacing w:after="200"/>
    </w:pPr>
    <w:rPr>
      <w:rFonts w:ascii="Verdana" w:hAnsi="Verdana"/>
      <w:noProof/>
      <w:sz w:val="20"/>
      <w:szCs w:val="20"/>
    </w:rPr>
  </w:style>
  <w:style w:type="numbering" w:customStyle="1" w:styleId="doBullets">
    <w:name w:val="doBullets"/>
    <w:rsid w:val="006739BC"/>
    <w:pPr>
      <w:numPr>
        <w:numId w:val="1"/>
      </w:numPr>
    </w:pPr>
  </w:style>
  <w:style w:type="paragraph" w:styleId="Documentstructuur">
    <w:name w:val="Document Map"/>
    <w:basedOn w:val="Standaard"/>
    <w:semiHidden/>
    <w:rsid w:val="006739BC"/>
    <w:pPr>
      <w:shd w:val="clear" w:color="auto" w:fill="000080"/>
    </w:pPr>
    <w:rPr>
      <w:rFonts w:cs="Tahoma"/>
      <w:szCs w:val="20"/>
    </w:rPr>
  </w:style>
  <w:style w:type="numbering" w:customStyle="1" w:styleId="doNummering">
    <w:name w:val="doNummering"/>
    <w:rsid w:val="006739BC"/>
    <w:pPr>
      <w:numPr>
        <w:numId w:val="2"/>
      </w:numPr>
    </w:pPr>
  </w:style>
  <w:style w:type="paragraph" w:customStyle="1" w:styleId="doTable">
    <w:name w:val="doTable"/>
    <w:basedOn w:val="Standaard"/>
    <w:rsid w:val="00B510B7"/>
    <w:pPr>
      <w:framePr w:hSpace="181" w:wrap="around" w:hAnchor="margin" w:yAlign="bottom"/>
    </w:pPr>
    <w:rPr>
      <w:rFonts w:ascii="Arial" w:hAnsi="Arial" w:cs="Arial"/>
      <w:sz w:val="18"/>
      <w:szCs w:val="18"/>
    </w:rPr>
  </w:style>
  <w:style w:type="paragraph" w:customStyle="1" w:styleId="CharCharCharCharCharCharCharCharCharChar">
    <w:name w:val="Char Char Char Char Char Char Char Char Char Char"/>
    <w:basedOn w:val="Standaard"/>
    <w:rsid w:val="00F30867"/>
    <w:pPr>
      <w:spacing w:after="160" w:line="240" w:lineRule="exact"/>
    </w:pPr>
    <w:rPr>
      <w:rFonts w:ascii="Tahoma" w:hAnsi="Tahoma"/>
      <w:sz w:val="20"/>
      <w:szCs w:val="20"/>
      <w:lang w:val="en-US" w:eastAsia="en-US"/>
    </w:rPr>
  </w:style>
  <w:style w:type="paragraph" w:styleId="Inhopg3">
    <w:name w:val="toc 3"/>
    <w:basedOn w:val="Standaard"/>
    <w:next w:val="Standaard"/>
    <w:autoRedefine/>
    <w:uiPriority w:val="39"/>
    <w:qFormat/>
    <w:rsid w:val="00C274D4"/>
    <w:pPr>
      <w:tabs>
        <w:tab w:val="left" w:pos="851"/>
        <w:tab w:val="right" w:leader="dot" w:pos="8210"/>
      </w:tabs>
      <w:spacing w:after="200"/>
    </w:pPr>
    <w:rPr>
      <w:rFonts w:ascii="Verdana" w:hAnsi="Verdana"/>
      <w:noProof/>
      <w:sz w:val="20"/>
      <w:szCs w:val="20"/>
    </w:rPr>
  </w:style>
  <w:style w:type="character" w:styleId="Zwaar">
    <w:name w:val="Strong"/>
    <w:qFormat/>
    <w:rsid w:val="00CA192C"/>
    <w:rPr>
      <w:b/>
      <w:bCs/>
      <w:lang w:val="nl-NL"/>
    </w:rPr>
  </w:style>
  <w:style w:type="paragraph" w:styleId="Voetnoottekst">
    <w:name w:val="footnote text"/>
    <w:basedOn w:val="Standaard"/>
    <w:link w:val="VoetnoottekstChar"/>
    <w:uiPriority w:val="99"/>
    <w:rsid w:val="00D9416C"/>
    <w:rPr>
      <w:sz w:val="20"/>
      <w:szCs w:val="20"/>
    </w:rPr>
  </w:style>
  <w:style w:type="character" w:customStyle="1" w:styleId="VoetnoottekstChar">
    <w:name w:val="Voetnoottekst Char"/>
    <w:link w:val="Voetnoottekst"/>
    <w:uiPriority w:val="99"/>
    <w:rsid w:val="00D9416C"/>
    <w:rPr>
      <w:rFonts w:ascii="Georgia" w:hAnsi="Georgia"/>
      <w:lang w:val="nl-NL"/>
    </w:rPr>
  </w:style>
  <w:style w:type="character" w:styleId="Voetnootmarkering">
    <w:name w:val="footnote reference"/>
    <w:rsid w:val="00D9416C"/>
    <w:rPr>
      <w:vertAlign w:val="superscript"/>
      <w:lang w:val="nl-NL"/>
    </w:rPr>
  </w:style>
  <w:style w:type="paragraph" w:styleId="Tekstopmerking">
    <w:name w:val="annotation text"/>
    <w:basedOn w:val="Standaard"/>
    <w:link w:val="TekstopmerkingChar"/>
    <w:uiPriority w:val="99"/>
    <w:rsid w:val="007801A1"/>
    <w:pPr>
      <w:spacing w:line="240" w:lineRule="atLeast"/>
    </w:pPr>
    <w:rPr>
      <w:rFonts w:ascii="Verdana" w:hAnsi="Verdana"/>
      <w:sz w:val="20"/>
      <w:szCs w:val="20"/>
    </w:rPr>
  </w:style>
  <w:style w:type="character" w:customStyle="1" w:styleId="TekstopmerkingChar">
    <w:name w:val="Tekst opmerking Char"/>
    <w:basedOn w:val="Standaardalinea-lettertype"/>
    <w:link w:val="Tekstopmerking"/>
    <w:uiPriority w:val="99"/>
    <w:rsid w:val="007801A1"/>
  </w:style>
  <w:style w:type="character" w:styleId="Verwijzingopmerking">
    <w:name w:val="annotation reference"/>
    <w:uiPriority w:val="99"/>
    <w:rsid w:val="00013A8C"/>
    <w:rPr>
      <w:sz w:val="16"/>
      <w:szCs w:val="16"/>
      <w:lang w:val="nl-NL"/>
    </w:rPr>
  </w:style>
  <w:style w:type="paragraph" w:customStyle="1" w:styleId="BalloonText1">
    <w:name w:val="Balloon Text1"/>
    <w:basedOn w:val="Standaard"/>
    <w:rsid w:val="00950B9D"/>
    <w:pPr>
      <w:tabs>
        <w:tab w:val="left" w:pos="972"/>
      </w:tabs>
      <w:spacing w:line="260" w:lineRule="exact"/>
    </w:pPr>
    <w:rPr>
      <w:rFonts w:ascii="Tahoma" w:hAnsi="Tahoma" w:cs="Tahoma"/>
      <w:sz w:val="16"/>
      <w:szCs w:val="16"/>
      <w:lang w:val="en-US"/>
    </w:rPr>
  </w:style>
  <w:style w:type="paragraph" w:customStyle="1" w:styleId="StandaardArial">
    <w:name w:val="Standaard + Arial"/>
    <w:basedOn w:val="Standaard"/>
    <w:rsid w:val="00950B9D"/>
    <w:rPr>
      <w:rFonts w:ascii="Arial" w:hAnsi="Arial" w:cs="Arial"/>
      <w:szCs w:val="22"/>
      <w:lang w:eastAsia="en-US"/>
    </w:rPr>
  </w:style>
  <w:style w:type="paragraph" w:styleId="Normaalweb">
    <w:name w:val="Normal (Web)"/>
    <w:basedOn w:val="Standaard"/>
    <w:uiPriority w:val="99"/>
    <w:rsid w:val="000C6929"/>
    <w:pPr>
      <w:tabs>
        <w:tab w:val="left" w:pos="972"/>
      </w:tabs>
      <w:spacing w:before="100" w:beforeAutospacing="1" w:after="100" w:afterAutospacing="1" w:line="260" w:lineRule="exact"/>
    </w:pPr>
    <w:rPr>
      <w:rFonts w:ascii="Arial" w:hAnsi="Arial" w:cs="Arial"/>
      <w:sz w:val="18"/>
      <w:szCs w:val="18"/>
      <w:lang w:val="en-US" w:eastAsia="en-US"/>
    </w:rPr>
  </w:style>
  <w:style w:type="paragraph" w:styleId="Lijstopsomteken">
    <w:name w:val="List Bullet"/>
    <w:aliases w:val="List Dash"/>
    <w:basedOn w:val="Standaard"/>
    <w:autoRedefine/>
    <w:rsid w:val="000C6929"/>
    <w:pPr>
      <w:numPr>
        <w:numId w:val="3"/>
      </w:numPr>
      <w:spacing w:line="260" w:lineRule="exact"/>
    </w:pPr>
    <w:rPr>
      <w:rFonts w:ascii="Arial" w:eastAsia="MS Mincho" w:hAnsi="Arial" w:cs="Arial"/>
      <w:sz w:val="18"/>
      <w:szCs w:val="18"/>
    </w:rPr>
  </w:style>
  <w:style w:type="paragraph" w:customStyle="1" w:styleId="Heading31">
    <w:name w:val="Heading 31"/>
    <w:basedOn w:val="StandaardArial"/>
    <w:autoRedefine/>
    <w:rsid w:val="00255B40"/>
    <w:pPr>
      <w:keepNext/>
      <w:outlineLvl w:val="2"/>
    </w:pPr>
    <w:rPr>
      <w:b/>
      <w:bCs/>
      <w:sz w:val="18"/>
      <w:szCs w:val="20"/>
    </w:rPr>
  </w:style>
  <w:style w:type="paragraph" w:styleId="Lijst">
    <w:name w:val="List"/>
    <w:basedOn w:val="Standaard"/>
    <w:autoRedefine/>
    <w:rsid w:val="00DE4B52"/>
    <w:pPr>
      <w:numPr>
        <w:numId w:val="4"/>
      </w:numPr>
      <w:spacing w:line="260" w:lineRule="exact"/>
    </w:pPr>
    <w:rPr>
      <w:rFonts w:ascii="Arial" w:eastAsia="MS Mincho" w:hAnsi="Arial" w:cs="Arial"/>
      <w:sz w:val="18"/>
      <w:szCs w:val="18"/>
      <w:lang w:val="en-US"/>
    </w:rPr>
  </w:style>
  <w:style w:type="character" w:customStyle="1" w:styleId="U-norm85">
    <w:name w:val="U-norm 8.5"/>
    <w:rsid w:val="00783807"/>
    <w:rPr>
      <w:rFonts w:ascii="Book Antiqua" w:hAnsi="Book Antiqua"/>
      <w:noProof w:val="0"/>
      <w:sz w:val="17"/>
      <w:lang w:val="en-US"/>
    </w:rPr>
  </w:style>
  <w:style w:type="paragraph" w:customStyle="1" w:styleId="TableText">
    <w:name w:val="Table Text"/>
    <w:basedOn w:val="Standaard"/>
    <w:rsid w:val="003D23BA"/>
    <w:pPr>
      <w:spacing w:line="260" w:lineRule="exact"/>
    </w:pPr>
    <w:rPr>
      <w:rFonts w:ascii="Arial Unicode MS" w:eastAsia="Arial Unicode MS" w:hAnsi="Arial Unicode MS"/>
      <w:sz w:val="20"/>
      <w:szCs w:val="20"/>
      <w:lang w:val="fr-FR" w:eastAsia="en-US"/>
    </w:rPr>
  </w:style>
  <w:style w:type="paragraph" w:styleId="Onderwerpvanopmerking">
    <w:name w:val="annotation subject"/>
    <w:basedOn w:val="Tekstopmerking"/>
    <w:next w:val="Tekstopmerking"/>
    <w:link w:val="OnderwerpvanopmerkingChar"/>
    <w:rsid w:val="00533B11"/>
    <w:pPr>
      <w:spacing w:line="240" w:lineRule="auto"/>
    </w:pPr>
    <w:rPr>
      <w:rFonts w:ascii="Georgia" w:hAnsi="Georgia"/>
      <w:b/>
      <w:bCs/>
    </w:rPr>
  </w:style>
  <w:style w:type="character" w:customStyle="1" w:styleId="OnderwerpvanopmerkingChar">
    <w:name w:val="Onderwerp van opmerking Char"/>
    <w:link w:val="Onderwerpvanopmerking"/>
    <w:rsid w:val="00533B11"/>
    <w:rPr>
      <w:rFonts w:ascii="Georgia" w:hAnsi="Georgia"/>
      <w:b/>
      <w:bCs/>
      <w:lang w:val="nl-NL"/>
    </w:rPr>
  </w:style>
  <w:style w:type="paragraph" w:customStyle="1" w:styleId="ColorfulList-Accent11">
    <w:name w:val="Colorful List - Accent 11"/>
    <w:basedOn w:val="Standaard"/>
    <w:uiPriority w:val="34"/>
    <w:qFormat/>
    <w:rsid w:val="00E20B69"/>
    <w:pPr>
      <w:spacing w:after="200" w:line="276" w:lineRule="auto"/>
      <w:ind w:left="720"/>
      <w:contextualSpacing/>
    </w:pPr>
    <w:rPr>
      <w:rFonts w:ascii="Calibri" w:eastAsia="Calibri" w:hAnsi="Calibri"/>
      <w:szCs w:val="22"/>
      <w:lang w:eastAsia="en-US"/>
    </w:rPr>
  </w:style>
  <w:style w:type="table" w:styleId="Tabelraster">
    <w:name w:val="Table Grid"/>
    <w:basedOn w:val="Standaardtabel"/>
    <w:uiPriority w:val="59"/>
    <w:rsid w:val="00E20B6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aliases w:val="paragraaf Char,Bijlage Char,Reset numbering Char,Paragraaf Char,h2 Char,H2 Char,niveau2 Char,Paragrf 2 Char,Reset Numbering Char,2scr Char,Paragraafkop Char,HD2 Char,2 Char,Heading 2 Hidden Char,kop2 Char,Episteem PvA Kop 2 Char,052 Char"/>
    <w:link w:val="Kop2"/>
    <w:rsid w:val="00E20B69"/>
    <w:rPr>
      <w:rFonts w:ascii="Arial" w:hAnsi="Arial"/>
      <w:b/>
      <w:kern w:val="28"/>
      <w:sz w:val="22"/>
      <w:lang w:eastAsia="en-US"/>
    </w:rPr>
  </w:style>
  <w:style w:type="paragraph" w:customStyle="1" w:styleId="Heading11">
    <w:name w:val="Heading 11"/>
    <w:basedOn w:val="Kop1"/>
    <w:next w:val="Heading21"/>
    <w:autoRedefine/>
    <w:rsid w:val="00BA70DD"/>
    <w:pPr>
      <w:keepNext w:val="0"/>
      <w:pageBreakBefore/>
      <w:widowControl w:val="0"/>
      <w:numPr>
        <w:numId w:val="5"/>
      </w:numPr>
      <w:spacing w:before="360" w:after="480" w:line="360" w:lineRule="atLeast"/>
    </w:pPr>
    <w:rPr>
      <w:rFonts w:cs="Arial"/>
      <w:caps w:val="0"/>
      <w:szCs w:val="22"/>
    </w:rPr>
  </w:style>
  <w:style w:type="paragraph" w:customStyle="1" w:styleId="Heading21">
    <w:name w:val="Heading 21"/>
    <w:basedOn w:val="StandaardArial"/>
    <w:next w:val="Standaard"/>
    <w:autoRedefine/>
    <w:rsid w:val="00BA70DD"/>
    <w:pPr>
      <w:numPr>
        <w:ilvl w:val="1"/>
        <w:numId w:val="5"/>
      </w:numPr>
      <w:tabs>
        <w:tab w:val="left" w:pos="397"/>
      </w:tabs>
      <w:spacing w:before="105" w:after="30"/>
      <w:outlineLvl w:val="1"/>
    </w:pPr>
    <w:rPr>
      <w:b/>
      <w:sz w:val="18"/>
      <w:szCs w:val="20"/>
    </w:rPr>
  </w:style>
  <w:style w:type="paragraph" w:customStyle="1" w:styleId="ColorfulShading-Accent11">
    <w:name w:val="Colorful Shading - Accent 11"/>
    <w:hidden/>
    <w:uiPriority w:val="99"/>
    <w:semiHidden/>
    <w:rsid w:val="00E51DBD"/>
    <w:rPr>
      <w:rFonts w:ascii="Georgia" w:hAnsi="Georgia"/>
      <w:sz w:val="22"/>
      <w:szCs w:val="19"/>
    </w:rPr>
  </w:style>
  <w:style w:type="paragraph" w:customStyle="1" w:styleId="broodtekst-italic">
    <w:name w:val="broodtekst-italic"/>
    <w:basedOn w:val="Standaard"/>
    <w:rsid w:val="0000549B"/>
    <w:pPr>
      <w:tabs>
        <w:tab w:val="left" w:pos="227"/>
        <w:tab w:val="left" w:pos="454"/>
        <w:tab w:val="left" w:pos="680"/>
      </w:tabs>
      <w:suppressAutoHyphens/>
      <w:autoSpaceDE w:val="0"/>
      <w:autoSpaceDN w:val="0"/>
      <w:spacing w:line="240" w:lineRule="atLeast"/>
      <w:textAlignment w:val="baseline"/>
    </w:pPr>
    <w:rPr>
      <w:rFonts w:ascii="Verdana" w:hAnsi="Verdana"/>
      <w:i/>
      <w:iCs/>
      <w:sz w:val="18"/>
      <w:szCs w:val="18"/>
    </w:rPr>
  </w:style>
  <w:style w:type="paragraph" w:customStyle="1" w:styleId="GridTable31">
    <w:name w:val="Grid Table 31"/>
    <w:basedOn w:val="Kop1"/>
    <w:next w:val="Standaard"/>
    <w:uiPriority w:val="39"/>
    <w:semiHidden/>
    <w:unhideWhenUsed/>
    <w:qFormat/>
    <w:rsid w:val="002B175D"/>
    <w:pPr>
      <w:keepLines/>
      <w:spacing w:before="480" w:line="276" w:lineRule="auto"/>
      <w:outlineLvl w:val="9"/>
    </w:pPr>
    <w:rPr>
      <w:rFonts w:ascii="Cambria" w:hAnsi="Cambria"/>
      <w:bCs/>
      <w:caps w:val="0"/>
      <w:color w:val="365F91"/>
      <w:sz w:val="28"/>
      <w:szCs w:val="28"/>
    </w:rPr>
  </w:style>
  <w:style w:type="paragraph" w:styleId="Lijstalinea">
    <w:name w:val="List Paragraph"/>
    <w:basedOn w:val="Standaard"/>
    <w:uiPriority w:val="34"/>
    <w:qFormat/>
    <w:rsid w:val="003529B6"/>
    <w:pPr>
      <w:ind w:left="720"/>
      <w:contextualSpacing/>
    </w:pPr>
  </w:style>
  <w:style w:type="character" w:styleId="GevolgdeHyperlink">
    <w:name w:val="FollowedHyperlink"/>
    <w:basedOn w:val="Standaardalinea-lettertype"/>
    <w:semiHidden/>
    <w:unhideWhenUsed/>
    <w:rsid w:val="00902465"/>
    <w:rPr>
      <w:color w:val="800080" w:themeColor="followedHyperlink"/>
      <w:u w:val="single"/>
    </w:rPr>
  </w:style>
  <w:style w:type="paragraph" w:customStyle="1" w:styleId="Default">
    <w:name w:val="Default"/>
    <w:basedOn w:val="Standaard"/>
    <w:rsid w:val="00DC3D82"/>
    <w:pPr>
      <w:autoSpaceDE w:val="0"/>
      <w:autoSpaceDN w:val="0"/>
    </w:pPr>
    <w:rPr>
      <w:rFonts w:ascii="Verdana" w:eastAsiaTheme="minorHAnsi" w:hAnsi="Verdana"/>
      <w:color w:val="000000"/>
      <w:sz w:val="24"/>
      <w:szCs w:val="24"/>
      <w:lang w:eastAsia="en-US"/>
    </w:rPr>
  </w:style>
  <w:style w:type="character" w:customStyle="1" w:styleId="e24kjd">
    <w:name w:val="e24kjd"/>
    <w:basedOn w:val="Standaardalinea-lettertype"/>
    <w:rsid w:val="00AE6F97"/>
  </w:style>
  <w:style w:type="table" w:customStyle="1" w:styleId="TableNormal">
    <w:name w:val="Table Normal"/>
    <w:uiPriority w:val="2"/>
    <w:semiHidden/>
    <w:unhideWhenUsed/>
    <w:qFormat/>
    <w:rsid w:val="00F725F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F725F2"/>
    <w:pPr>
      <w:widowControl w:val="0"/>
      <w:autoSpaceDE w:val="0"/>
      <w:autoSpaceDN w:val="0"/>
      <w:spacing w:before="28"/>
      <w:ind w:left="105"/>
    </w:pPr>
    <w:rPr>
      <w:rFonts w:ascii="Arial" w:eastAsia="Arial" w:hAnsi="Arial" w:cs="Arial"/>
      <w:szCs w:val="22"/>
      <w:lang w:val="en-US" w:eastAsia="en-US"/>
    </w:rPr>
  </w:style>
  <w:style w:type="paragraph" w:styleId="Plattetekst">
    <w:name w:val="Body Text"/>
    <w:basedOn w:val="Standaard"/>
    <w:link w:val="PlattetekstChar"/>
    <w:uiPriority w:val="1"/>
    <w:qFormat/>
    <w:rsid w:val="00F725F2"/>
    <w:pPr>
      <w:widowControl w:val="0"/>
      <w:autoSpaceDE w:val="0"/>
      <w:autoSpaceDN w:val="0"/>
    </w:pPr>
    <w:rPr>
      <w:rFonts w:ascii="Arial" w:eastAsia="Arial" w:hAnsi="Arial" w:cs="Arial"/>
      <w:sz w:val="16"/>
      <w:szCs w:val="16"/>
      <w:lang w:val="en-US" w:eastAsia="en-US"/>
    </w:rPr>
  </w:style>
  <w:style w:type="character" w:customStyle="1" w:styleId="PlattetekstChar">
    <w:name w:val="Platte tekst Char"/>
    <w:basedOn w:val="Standaardalinea-lettertype"/>
    <w:link w:val="Plattetekst"/>
    <w:uiPriority w:val="1"/>
    <w:rsid w:val="00F725F2"/>
    <w:rPr>
      <w:rFonts w:ascii="Arial" w:eastAsia="Arial" w:hAnsi="Arial" w:cs="Arial"/>
      <w:sz w:val="16"/>
      <w:szCs w:val="16"/>
      <w:lang w:val="en-US" w:eastAsia="en-US"/>
    </w:rPr>
  </w:style>
  <w:style w:type="character" w:customStyle="1" w:styleId="Kop3Char">
    <w:name w:val="Kop 3 Char"/>
    <w:aliases w:val="h3 Char,subparagraaf Char,Voorwoord Char,Level 1 - 1 Char,Sub-paragraaf Char,053 Char,niveau3 Char,SubPargrf Char,Episteem PvA Kop 3 Char,Heading 3a Char,3scr Char,Episteem PvA Kop 3... Char,Kop 3sub Char,Chapter x.x.x Char,Subparagraaf Char"/>
    <w:basedOn w:val="Standaardalinea-lettertype"/>
    <w:link w:val="Kop3"/>
    <w:rsid w:val="00C626B1"/>
    <w:rPr>
      <w:rFonts w:ascii="Arial" w:hAnsi="Arial"/>
      <w:b/>
      <w:i/>
      <w:sz w:val="22"/>
      <w:szCs w:val="19"/>
    </w:rPr>
  </w:style>
  <w:style w:type="table" w:customStyle="1" w:styleId="Tabelraster1">
    <w:name w:val="Tabelraster1"/>
    <w:basedOn w:val="Standaardtabel"/>
    <w:next w:val="Tabelraster"/>
    <w:rsid w:val="0099367C"/>
    <w:pPr>
      <w:spacing w:line="300" w:lineRule="exact"/>
    </w:pPr>
    <w:rPr>
      <w:rFonts w:ascii="Times New Roman" w:eastAsia="MS Mincho"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rsid w:val="0099367C"/>
    <w:pPr>
      <w:spacing w:line="300" w:lineRule="exact"/>
    </w:pPr>
    <w:rPr>
      <w:rFonts w:ascii="Times New Roman" w:eastAsia="MS Mincho"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5F7F8E"/>
    <w:rPr>
      <w:rFonts w:ascii="Georgia" w:hAnsi="Georgia"/>
      <w:sz w:val="22"/>
      <w:szCs w:val="19"/>
    </w:rPr>
  </w:style>
  <w:style w:type="character" w:customStyle="1" w:styleId="Kop1Char">
    <w:name w:val="Kop 1 Char"/>
    <w:basedOn w:val="Standaardalinea-lettertype"/>
    <w:link w:val="Kop1"/>
    <w:uiPriority w:val="9"/>
    <w:rsid w:val="00F357C8"/>
    <w:rPr>
      <w:rFonts w:ascii="Arial" w:hAnsi="Arial"/>
      <w:b/>
      <w:caps/>
      <w:sz w:val="22"/>
      <w:lang w:eastAsia="en-US"/>
    </w:rPr>
  </w:style>
  <w:style w:type="character" w:styleId="Onopgelostemelding">
    <w:name w:val="Unresolved Mention"/>
    <w:basedOn w:val="Standaardalinea-lettertype"/>
    <w:uiPriority w:val="99"/>
    <w:semiHidden/>
    <w:unhideWhenUsed/>
    <w:rsid w:val="00FD1C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5241297">
      <w:bodyDiv w:val="1"/>
      <w:marLeft w:val="0"/>
      <w:marRight w:val="0"/>
      <w:marTop w:val="0"/>
      <w:marBottom w:val="0"/>
      <w:divBdr>
        <w:top w:val="none" w:sz="0" w:space="0" w:color="auto"/>
        <w:left w:val="none" w:sz="0" w:space="0" w:color="auto"/>
        <w:bottom w:val="none" w:sz="0" w:space="0" w:color="auto"/>
        <w:right w:val="none" w:sz="0" w:space="0" w:color="auto"/>
      </w:divBdr>
    </w:div>
    <w:div w:id="1058820159">
      <w:bodyDiv w:val="1"/>
      <w:marLeft w:val="0"/>
      <w:marRight w:val="0"/>
      <w:marTop w:val="0"/>
      <w:marBottom w:val="0"/>
      <w:divBdr>
        <w:top w:val="none" w:sz="0" w:space="0" w:color="auto"/>
        <w:left w:val="none" w:sz="0" w:space="0" w:color="auto"/>
        <w:bottom w:val="none" w:sz="0" w:space="0" w:color="auto"/>
        <w:right w:val="none" w:sz="0" w:space="0" w:color="auto"/>
      </w:divBdr>
    </w:div>
    <w:div w:id="1324429469">
      <w:bodyDiv w:val="1"/>
      <w:marLeft w:val="0"/>
      <w:marRight w:val="0"/>
      <w:marTop w:val="0"/>
      <w:marBottom w:val="0"/>
      <w:divBdr>
        <w:top w:val="none" w:sz="0" w:space="0" w:color="auto"/>
        <w:left w:val="none" w:sz="0" w:space="0" w:color="auto"/>
        <w:bottom w:val="none" w:sz="0" w:space="0" w:color="auto"/>
        <w:right w:val="none" w:sz="0" w:space="0" w:color="auto"/>
      </w:divBdr>
    </w:div>
    <w:div w:id="1448740297">
      <w:bodyDiv w:val="1"/>
      <w:marLeft w:val="0"/>
      <w:marRight w:val="0"/>
      <w:marTop w:val="0"/>
      <w:marBottom w:val="0"/>
      <w:divBdr>
        <w:top w:val="none" w:sz="0" w:space="0" w:color="auto"/>
        <w:left w:val="none" w:sz="0" w:space="0" w:color="auto"/>
        <w:bottom w:val="none" w:sz="0" w:space="0" w:color="auto"/>
        <w:right w:val="none" w:sz="0" w:space="0" w:color="auto"/>
      </w:divBdr>
    </w:div>
    <w:div w:id="1954552723">
      <w:bodyDiv w:val="1"/>
      <w:marLeft w:val="0"/>
      <w:marRight w:val="0"/>
      <w:marTop w:val="0"/>
      <w:marBottom w:val="0"/>
      <w:divBdr>
        <w:top w:val="none" w:sz="0" w:space="0" w:color="auto"/>
        <w:left w:val="none" w:sz="0" w:space="0" w:color="auto"/>
        <w:bottom w:val="none" w:sz="0" w:space="0" w:color="auto"/>
        <w:right w:val="none" w:sz="0" w:space="0" w:color="auto"/>
      </w:divBdr>
    </w:div>
    <w:div w:id="1992055525">
      <w:bodyDiv w:val="1"/>
      <w:marLeft w:val="0"/>
      <w:marRight w:val="0"/>
      <w:marTop w:val="0"/>
      <w:marBottom w:val="0"/>
      <w:divBdr>
        <w:top w:val="none" w:sz="0" w:space="0" w:color="auto"/>
        <w:left w:val="none" w:sz="0" w:space="0" w:color="auto"/>
        <w:bottom w:val="none" w:sz="0" w:space="0" w:color="auto"/>
        <w:right w:val="none" w:sz="0" w:space="0" w:color="auto"/>
      </w:divBdr>
    </w:div>
    <w:div w:id="2053311160">
      <w:bodyDiv w:val="1"/>
      <w:marLeft w:val="0"/>
      <w:marRight w:val="0"/>
      <w:marTop w:val="0"/>
      <w:marBottom w:val="0"/>
      <w:divBdr>
        <w:top w:val="none" w:sz="0" w:space="0" w:color="auto"/>
        <w:left w:val="none" w:sz="0" w:space="0" w:color="auto"/>
        <w:bottom w:val="none" w:sz="0" w:space="0" w:color="auto"/>
        <w:right w:val="none" w:sz="0" w:space="0" w:color="auto"/>
      </w:divBdr>
    </w:div>
    <w:div w:id="2074618496">
      <w:bodyDiv w:val="1"/>
      <w:marLeft w:val="0"/>
      <w:marRight w:val="0"/>
      <w:marTop w:val="0"/>
      <w:marBottom w:val="0"/>
      <w:divBdr>
        <w:top w:val="none" w:sz="0" w:space="0" w:color="auto"/>
        <w:left w:val="none" w:sz="0" w:space="0" w:color="auto"/>
        <w:bottom w:val="none" w:sz="0" w:space="0" w:color="auto"/>
        <w:right w:val="none" w:sz="0" w:space="0" w:color="auto"/>
      </w:divBdr>
    </w:div>
    <w:div w:id="2113158408">
      <w:bodyDiv w:val="1"/>
      <w:marLeft w:val="0"/>
      <w:marRight w:val="0"/>
      <w:marTop w:val="0"/>
      <w:marBottom w:val="0"/>
      <w:divBdr>
        <w:top w:val="none" w:sz="0" w:space="0" w:color="auto"/>
        <w:left w:val="none" w:sz="0" w:space="0" w:color="auto"/>
        <w:bottom w:val="none" w:sz="0" w:space="0" w:color="auto"/>
        <w:right w:val="none" w:sz="0" w:space="0" w:color="auto"/>
      </w:divBdr>
      <w:divsChild>
        <w:div w:id="312834520">
          <w:marLeft w:val="0"/>
          <w:marRight w:val="0"/>
          <w:marTop w:val="0"/>
          <w:marBottom w:val="0"/>
          <w:divBdr>
            <w:top w:val="none" w:sz="0" w:space="0" w:color="auto"/>
            <w:left w:val="none" w:sz="0" w:space="0" w:color="auto"/>
            <w:bottom w:val="none" w:sz="0" w:space="0" w:color="auto"/>
            <w:right w:val="none" w:sz="0" w:space="0" w:color="auto"/>
          </w:divBdr>
          <w:divsChild>
            <w:div w:id="644161098">
              <w:marLeft w:val="0"/>
              <w:marRight w:val="0"/>
              <w:marTop w:val="0"/>
              <w:marBottom w:val="0"/>
              <w:divBdr>
                <w:top w:val="none" w:sz="0" w:space="0" w:color="auto"/>
                <w:left w:val="none" w:sz="0" w:space="0" w:color="auto"/>
                <w:bottom w:val="none" w:sz="0" w:space="0" w:color="auto"/>
                <w:right w:val="none" w:sz="0" w:space="0" w:color="auto"/>
              </w:divBdr>
              <w:divsChild>
                <w:div w:id="292635400">
                  <w:marLeft w:val="0"/>
                  <w:marRight w:val="0"/>
                  <w:marTop w:val="0"/>
                  <w:marBottom w:val="0"/>
                  <w:divBdr>
                    <w:top w:val="none" w:sz="0" w:space="0" w:color="auto"/>
                    <w:left w:val="none" w:sz="0" w:space="0" w:color="auto"/>
                    <w:bottom w:val="none" w:sz="0" w:space="0" w:color="auto"/>
                    <w:right w:val="none" w:sz="0" w:space="0" w:color="auto"/>
                  </w:divBdr>
                  <w:divsChild>
                    <w:div w:id="1990550592">
                      <w:marLeft w:val="0"/>
                      <w:marRight w:val="0"/>
                      <w:marTop w:val="0"/>
                      <w:marBottom w:val="0"/>
                      <w:divBdr>
                        <w:top w:val="none" w:sz="0" w:space="0" w:color="auto"/>
                        <w:left w:val="none" w:sz="0" w:space="0" w:color="auto"/>
                        <w:bottom w:val="none" w:sz="0" w:space="0" w:color="auto"/>
                        <w:right w:val="none" w:sz="0" w:space="0" w:color="auto"/>
                      </w:divBdr>
                      <w:divsChild>
                        <w:div w:id="448740262">
                          <w:marLeft w:val="0"/>
                          <w:marRight w:val="0"/>
                          <w:marTop w:val="0"/>
                          <w:marBottom w:val="0"/>
                          <w:divBdr>
                            <w:top w:val="none" w:sz="0" w:space="0" w:color="auto"/>
                            <w:left w:val="none" w:sz="0" w:space="0" w:color="auto"/>
                            <w:bottom w:val="none" w:sz="0" w:space="0" w:color="auto"/>
                            <w:right w:val="none" w:sz="0" w:space="0" w:color="auto"/>
                          </w:divBdr>
                          <w:divsChild>
                            <w:div w:id="1606503353">
                              <w:marLeft w:val="0"/>
                              <w:marRight w:val="0"/>
                              <w:marTop w:val="0"/>
                              <w:marBottom w:val="120"/>
                              <w:divBdr>
                                <w:top w:val="none" w:sz="0" w:space="0" w:color="auto"/>
                                <w:left w:val="none" w:sz="0" w:space="0" w:color="auto"/>
                                <w:bottom w:val="none" w:sz="0" w:space="0" w:color="auto"/>
                                <w:right w:val="none" w:sz="0" w:space="0" w:color="auto"/>
                              </w:divBdr>
                              <w:divsChild>
                                <w:div w:id="2040429045">
                                  <w:marLeft w:val="0"/>
                                  <w:marRight w:val="0"/>
                                  <w:marTop w:val="0"/>
                                  <w:marBottom w:val="0"/>
                                  <w:divBdr>
                                    <w:top w:val="none" w:sz="0" w:space="0" w:color="auto"/>
                                    <w:left w:val="none" w:sz="0" w:space="0" w:color="auto"/>
                                    <w:bottom w:val="none" w:sz="0" w:space="0" w:color="auto"/>
                                    <w:right w:val="none" w:sz="0" w:space="0" w:color="auto"/>
                                  </w:divBdr>
                                  <w:divsChild>
                                    <w:div w:id="1785465700">
                                      <w:marLeft w:val="0"/>
                                      <w:marRight w:val="0"/>
                                      <w:marTop w:val="0"/>
                                      <w:marBottom w:val="0"/>
                                      <w:divBdr>
                                        <w:top w:val="none" w:sz="0" w:space="0" w:color="auto"/>
                                        <w:left w:val="none" w:sz="0" w:space="0" w:color="auto"/>
                                        <w:bottom w:val="none" w:sz="0" w:space="0" w:color="auto"/>
                                        <w:right w:val="none" w:sz="0" w:space="0" w:color="auto"/>
                                      </w:divBdr>
                                      <w:divsChild>
                                        <w:div w:id="28037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pps.unece.org/WP29_application/List_TA_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docsroom/documents?tags=technical-service-2018-858&amp;pageSize=30&amp;sortCol=title&amp;sortOrder=asc"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Huisstijl\SjablonenXPv18.0\Startup\Templates\re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926F66A757BEC48B4A1A63038ACA202" ma:contentTypeVersion="0" ma:contentTypeDescription="Een nieuw document maken." ma:contentTypeScope="" ma:versionID="90e9cf445ca3bb1e68db79290b69c9e7">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61DD73-4784-4071-8E93-6C7E42B4928A}">
  <ds:schemaRefs>
    <ds:schemaRef ds:uri="http://schemas.openxmlformats.org/officeDocument/2006/bibliography"/>
  </ds:schemaRefs>
</ds:datastoreItem>
</file>

<file path=customXml/itemProps2.xml><?xml version="1.0" encoding="utf-8"?>
<ds:datastoreItem xmlns:ds="http://schemas.openxmlformats.org/officeDocument/2006/customXml" ds:itemID="{16186E82-EE25-4B5C-B001-9A737DA858A8}">
  <ds:schemaRefs>
    <ds:schemaRef ds:uri="http://schemas.microsoft.com/sharepoint/v3/contenttype/forms"/>
  </ds:schemaRefs>
</ds:datastoreItem>
</file>

<file path=customXml/itemProps3.xml><?xml version="1.0" encoding="utf-8"?>
<ds:datastoreItem xmlns:ds="http://schemas.openxmlformats.org/officeDocument/2006/customXml" ds:itemID="{D17CA3EF-A509-471D-A531-06A9BE815D33}">
  <ds:schemaRefs>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http://schemas.microsoft.com/office/2006/metadata/properties"/>
    <ds:schemaRef ds:uri="http://www.w3.org/XML/1998/namespace"/>
    <ds:schemaRef ds:uri="http://purl.org/dc/dcmitype/"/>
    <ds:schemaRef ds:uri="http://purl.org/dc/elements/1.1/"/>
  </ds:schemaRefs>
</ds:datastoreItem>
</file>

<file path=customXml/itemProps4.xml><?xml version="1.0" encoding="utf-8"?>
<ds:datastoreItem xmlns:ds="http://schemas.openxmlformats.org/officeDocument/2006/customXml" ds:itemID="{4F5DC96B-2A8C-43D7-9CAB-A230453F2C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report</Template>
  <TotalTime>0</TotalTime>
  <Pages>10</Pages>
  <Words>1960</Words>
  <Characters>10780</Characters>
  <Application>Microsoft Office Word</Application>
  <DocSecurity>0</DocSecurity>
  <Lines>89</Lines>
  <Paragraphs>25</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Bougie, Maarten (F&amp;C) (HK)</dc:creator>
  <cp:lastModifiedBy>Geest, C.A. van der (Casper) - FIB-UDAC-FenI</cp:lastModifiedBy>
  <cp:revision>2</cp:revision>
  <cp:lastPrinted>2020-04-22T14:57:00Z</cp:lastPrinted>
  <dcterms:created xsi:type="dcterms:W3CDTF">2023-04-25T13:52:00Z</dcterms:created>
  <dcterms:modified xsi:type="dcterms:W3CDTF">2023-04-25T13:52:00Z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Report</vt:lpwstr>
  </property>
  <property fmtid="{D5CDD505-2E9C-101B-9397-08002B2CF9AE}" pid="3" name="txtTitel">
    <vt:lpwstr>Projectplan Europees Aanbesteden</vt:lpwstr>
  </property>
  <property fmtid="{D5CDD505-2E9C-101B-9397-08002B2CF9AE}" pid="4" name="txtDatum">
    <vt:lpwstr>11-04-2012</vt:lpwstr>
  </property>
  <property fmtid="{D5CDD505-2E9C-101B-9397-08002B2CF9AE}" pid="5" name="txtOpdrachtgevers">
    <vt:lpwstr/>
  </property>
  <property fmtid="{D5CDD505-2E9C-101B-9397-08002B2CF9AE}" pid="6" name="txtOnderwerp">
    <vt:lpwstr>Template Projectplan</vt:lpwstr>
  </property>
  <property fmtid="{D5CDD505-2E9C-101B-9397-08002B2CF9AE}" pid="7" name="txtBijlagen">
    <vt:lpwstr/>
  </property>
  <property fmtid="{D5CDD505-2E9C-101B-9397-08002B2CF9AE}" pid="8" name="txtGedOpdrachtgevers">
    <vt:lpwstr/>
  </property>
  <property fmtid="{D5CDD505-2E9C-101B-9397-08002B2CF9AE}" pid="9" name="cboOndertekenaar">
    <vt:lpwstr>Maarten Bougie</vt:lpwstr>
  </property>
  <property fmtid="{D5CDD505-2E9C-101B-9397-08002B2CF9AE}" pid="10" name="languageID">
    <vt:lpwstr>NL</vt:lpwstr>
  </property>
  <property fmtid="{D5CDD505-2E9C-101B-9397-08002B2CF9AE}" pid="11" name="pdfPrintHidden">
    <vt:lpwstr>0</vt:lpwstr>
  </property>
  <property fmtid="{D5CDD505-2E9C-101B-9397-08002B2CF9AE}" pid="12" name="ContentTypeId">
    <vt:lpwstr>0x0101003926F66A757BEC48B4A1A63038ACA202</vt:lpwstr>
  </property>
</Properties>
</file>