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652FA8" w:rsidP="68206D5D" w:rsidRDefault="001746F5" w14:textId="233AC823" w14:paraId="3E7B6845">
      <w:pPr>
        <w:rPr>
          <w:rStyle w:val="BookTitle"/>
          <w:rFonts w:cs="Arial"/>
          <w:caps w:val="0"/>
          <w:smallCaps w:val="0"/>
          <w:spacing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1CA189" wp14:editId="20AE030D">
            <wp:simplePos x="0" y="0"/>
            <wp:positionH relativeFrom="margin">
              <wp:posOffset>4399985</wp:posOffset>
            </wp:positionH>
            <wp:positionV relativeFrom="paragraph">
              <wp:posOffset>62739</wp:posOffset>
            </wp:positionV>
            <wp:extent cx="1268083" cy="686507"/>
            <wp:effectExtent l="0" t="0" r="8890" b="0"/>
            <wp:wrapNone/>
            <wp:docPr id="2" name="Picture 2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fbeelding met logo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83" cy="686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8206D5D" w:rsidR="5E8C0A40">
        <w:rPr>
          <w:rStyle w:val="BookTitle"/>
          <w:rFonts w:cs="Arial"/>
          <w:caps w:val="0"/>
          <w:smallCaps w:val="0"/>
          <w:spacing w:val="0"/>
          <w:sz w:val="28"/>
          <w:szCs w:val="28"/>
        </w:rPr>
        <w:t xml:space="preserve">Formulier Prijs </w:t>
      </w:r>
    </w:p>
    <w:p w:rsidRPr="00AF0AA7" w:rsidR="00AF0AA7" w:rsidP="00AF0AA7" w:rsidRDefault="00AF0AA7" w14:paraId="1F5BFD07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AF0AA7" w:rsidR="00AF0AA7" w:rsidP="44E03F07" w:rsidRDefault="00AF0AA7" w14:paraId="1DF5C44D" w14:textId="5C41F7E2">
      <w:pPr>
        <w:rPr>
          <w:rStyle w:val="BookTitle"/>
          <w:rFonts w:cs="Arial"/>
          <w:b w:val="0"/>
          <w:bCs w:val="0"/>
          <w:smallCaps w:val="0"/>
        </w:rPr>
      </w:pPr>
      <w:r w:rsidRPr="44E03F07">
        <w:rPr>
          <w:rStyle w:val="BookTitle"/>
          <w:rFonts w:cs="Arial"/>
          <w:b w:val="0"/>
          <w:bCs w:val="0"/>
          <w:smallCaps w:val="0"/>
          <w:spacing w:val="0"/>
        </w:rPr>
        <w:t>Behorende bij de aanbesteding</w:t>
      </w:r>
      <w:r w:rsidRPr="44E03F07" w:rsidR="3B81D73B">
        <w:rPr>
          <w:rStyle w:val="BookTitle"/>
          <w:rFonts w:cs="Arial"/>
          <w:b w:val="0"/>
          <w:bCs w:val="0"/>
          <w:smallCaps w:val="0"/>
          <w:spacing w:val="0"/>
        </w:rPr>
        <w:t xml:space="preserve"> </w:t>
      </w:r>
      <w:r w:rsidRPr="44E03F07" w:rsidR="0343886E">
        <w:rPr>
          <w:rStyle w:val="BookTitle"/>
          <w:rFonts w:cs="Arial"/>
          <w:b w:val="0"/>
          <w:bCs w:val="0"/>
          <w:smallCaps w:val="0"/>
          <w:spacing w:val="0"/>
        </w:rPr>
        <w:t>Facilitaire Dienstverlening gemeentelijke opvang Oekraiense ontheemden</w:t>
      </w:r>
    </w:p>
    <w:p w:rsidRPr="00AF0AA7" w:rsidR="00AF0AA7" w:rsidP="44E03F07" w:rsidRDefault="0E8B4F2E" w14:paraId="2706C6D8" w14:textId="3532BF8F">
      <w:pPr>
        <w:rPr>
          <w:rStyle w:val="BookTitle"/>
          <w:rFonts w:cs="Arial"/>
          <w:b w:val="0"/>
          <w:bCs w:val="0"/>
          <w:smallCaps w:val="0"/>
          <w:spacing w:val="0"/>
        </w:rPr>
      </w:pPr>
      <w:r w:rsidRPr="44E03F07">
        <w:rPr>
          <w:rStyle w:val="BookTitle"/>
          <w:rFonts w:cs="Arial"/>
          <w:b w:val="0"/>
          <w:bCs w:val="0"/>
          <w:smallCaps w:val="0"/>
          <w:spacing w:val="0"/>
        </w:rPr>
        <w:t>Z</w:t>
      </w:r>
      <w:r w:rsidRPr="44E03F07" w:rsidR="00AF0AA7">
        <w:rPr>
          <w:rStyle w:val="BookTitle"/>
          <w:rFonts w:cs="Arial"/>
          <w:b w:val="0"/>
          <w:bCs w:val="0"/>
          <w:smallCaps w:val="0"/>
          <w:spacing w:val="0"/>
        </w:rPr>
        <w:t>aaknummer</w:t>
      </w:r>
      <w:r w:rsidRPr="44E03F07">
        <w:rPr>
          <w:rStyle w:val="BookTitle"/>
          <w:rFonts w:cs="Arial"/>
          <w:b w:val="0"/>
          <w:bCs w:val="0"/>
          <w:smallCaps w:val="0"/>
          <w:spacing w:val="0"/>
        </w:rPr>
        <w:t xml:space="preserve">: </w:t>
      </w:r>
      <w:r w:rsidRPr="44E03F07" w:rsidR="00AF0AA7">
        <w:rPr>
          <w:rStyle w:val="BookTitle"/>
          <w:rFonts w:cs="Arial"/>
          <w:b w:val="0"/>
          <w:bCs w:val="0"/>
          <w:smallCaps w:val="0"/>
          <w:spacing w:val="0"/>
        </w:rPr>
        <w:t xml:space="preserve"> </w:t>
      </w:r>
    </w:p>
    <w:p w:rsidRPr="00AF0AA7" w:rsidR="00AF0AA7" w:rsidP="00AF0AA7" w:rsidRDefault="00AF0AA7" w14:paraId="4A070304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AF0AA7" w:rsidR="00AF0AA7" w:rsidP="00AF0AA7" w:rsidRDefault="00AF0AA7" w14:paraId="0A0B934A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  <w:r w:rsidRPr="00AF0AA7">
        <w:rPr>
          <w:rStyle w:val="BookTitle"/>
          <w:rFonts w:cs="Arial"/>
          <w:b w:val="0"/>
          <w:bCs w:val="0"/>
          <w:smallCaps w:val="0"/>
          <w:spacing w:val="0"/>
        </w:rPr>
        <w:t xml:space="preserve">Dit formulier dient te worden ondertekend door een persoon die volgens het handelsregister of een volmacht hiertoe bevoegd is.  </w:t>
      </w:r>
    </w:p>
    <w:p w:rsidRPr="00AF0AA7" w:rsidR="00AF0AA7" w:rsidP="00AF0AA7" w:rsidRDefault="00AF0AA7" w14:paraId="791E2165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="00334851" w:rsidP="00AF0AA7" w:rsidRDefault="00AF0AA7" w14:paraId="734C2EB4" w14:textId="6C1E6918">
      <w:pPr>
        <w:rPr>
          <w:rStyle w:val="BookTitle"/>
          <w:rFonts w:cs="Arial"/>
          <w:b w:val="0"/>
          <w:bCs w:val="0"/>
          <w:smallCaps w:val="0"/>
          <w:spacing w:val="0"/>
        </w:rPr>
      </w:pPr>
      <w:r w:rsidRPr="00AF0AA7">
        <w:rPr>
          <w:rStyle w:val="BookTitle"/>
          <w:rFonts w:cs="Arial"/>
          <w:b w:val="0"/>
          <w:bCs w:val="0"/>
          <w:smallCaps w:val="0"/>
          <w:spacing w:val="0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334851" w:rsidTr="00334851" w14:paraId="42C35E1E" w14:textId="77777777">
        <w:tc>
          <w:tcPr>
            <w:tcW w:w="1838" w:type="dxa"/>
          </w:tcPr>
          <w:p w:rsidRPr="00334851" w:rsidR="00334851" w:rsidP="00AF0AA7" w:rsidRDefault="00334851" w14:paraId="43CA8CBB" w14:textId="2BEAC925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334851">
              <w:rPr>
                <w:rStyle w:val="BookTitle"/>
                <w:rFonts w:cs="Arial"/>
                <w:smallCaps w:val="0"/>
                <w:spacing w:val="0"/>
              </w:rPr>
              <w:t>Naam Inschrijver</w:t>
            </w:r>
          </w:p>
        </w:tc>
        <w:tc>
          <w:tcPr>
            <w:tcW w:w="7371" w:type="dxa"/>
          </w:tcPr>
          <w:p w:rsidR="00334851" w:rsidP="00AF0AA7" w:rsidRDefault="00334851" w14:paraId="46829A6C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334851" w:rsidP="00AF0AA7" w:rsidRDefault="00334851" w14:paraId="71AD7F64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334851" w:rsidP="00AF0AA7" w:rsidRDefault="00334851" w14:paraId="4C85C42A" w14:textId="1B632B58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334851" w:rsidTr="00334851" w14:paraId="3A2D7EAD" w14:textId="77777777">
        <w:tc>
          <w:tcPr>
            <w:tcW w:w="1838" w:type="dxa"/>
          </w:tcPr>
          <w:p w:rsidRPr="00334851" w:rsidR="00334851" w:rsidP="00AF0AA7" w:rsidRDefault="00334851" w14:paraId="5BFE7D16" w14:textId="4AA2F175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334851">
              <w:rPr>
                <w:rStyle w:val="BookTitle"/>
                <w:rFonts w:cs="Arial"/>
                <w:smallCaps w:val="0"/>
                <w:spacing w:val="0"/>
              </w:rPr>
              <w:t>Omrekenfacto</w:t>
            </w:r>
            <w:r w:rsidR="00C711EF">
              <w:rPr>
                <w:rStyle w:val="BookTitle"/>
                <w:rFonts w:cs="Arial"/>
                <w:smallCaps w:val="0"/>
                <w:spacing w:val="0"/>
              </w:rPr>
              <w:t>r</w:t>
            </w:r>
          </w:p>
        </w:tc>
        <w:tc>
          <w:tcPr>
            <w:tcW w:w="7371" w:type="dxa"/>
          </w:tcPr>
          <w:p w:rsidR="00334851" w:rsidP="00AF0AA7" w:rsidRDefault="00334851" w14:paraId="107B4E8B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334851" w:rsidP="00AF0AA7" w:rsidRDefault="00334851" w14:paraId="1C3AC659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334851" w:rsidP="00AF0AA7" w:rsidRDefault="00334851" w14:paraId="4D11AD2D" w14:textId="6580E0BE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</w:tbl>
    <w:p w:rsidRPr="00AF0AA7" w:rsidR="00334851" w:rsidP="00AF0AA7" w:rsidRDefault="00334851" w14:paraId="7F56A119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="00334851" w:rsidP="00AF0AA7" w:rsidRDefault="00334851" w14:paraId="19B78F4C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="00652FA8" w:rsidP="2E7C3D76" w:rsidRDefault="00F12B05" w14:paraId="14FD57C9" w14:textId="070889FE">
      <w:pPr>
        <w:rPr>
          <w:rStyle w:val="BookTitle"/>
          <w:rFonts w:cs="Arial"/>
          <w:b w:val="0"/>
          <w:bCs w:val="0"/>
          <w:smallCaps w:val="0"/>
          <w:spacing w:val="0"/>
        </w:rPr>
      </w:pPr>
      <w:r w:rsidRPr="2E7C3D76">
        <w:rPr>
          <w:rStyle w:val="BookTitle"/>
          <w:rFonts w:cs="Arial"/>
          <w:b w:val="0"/>
          <w:bCs w:val="0"/>
          <w:smallCaps w:val="0"/>
          <w:spacing w:val="0"/>
        </w:rPr>
        <w:t xml:space="preserve">Geef in onderstaand schema aan </w:t>
      </w:r>
      <w:r w:rsidRPr="2E7C3D76" w:rsidR="00E17027">
        <w:rPr>
          <w:rStyle w:val="BookTitle"/>
          <w:rFonts w:cs="Arial"/>
          <w:b w:val="0"/>
          <w:bCs w:val="0"/>
          <w:smallCaps w:val="0"/>
          <w:spacing w:val="0"/>
        </w:rPr>
        <w:t xml:space="preserve">uit welke onderdelen </w:t>
      </w:r>
      <w:r w:rsidRPr="2E7C3D76">
        <w:rPr>
          <w:rStyle w:val="BookTitle"/>
          <w:rFonts w:cs="Arial"/>
          <w:b w:val="0"/>
          <w:bCs w:val="0"/>
          <w:smallCaps w:val="0"/>
          <w:spacing w:val="0"/>
        </w:rPr>
        <w:t xml:space="preserve">de omrekenfactor </w:t>
      </w:r>
      <w:r w:rsidRPr="2E7C3D76" w:rsidR="5119ECB5">
        <w:rPr>
          <w:rStyle w:val="BookTitle"/>
          <w:rFonts w:cs="Arial"/>
          <w:b w:val="0"/>
          <w:bCs w:val="0"/>
          <w:smallCaps w:val="0"/>
          <w:spacing w:val="0"/>
        </w:rPr>
        <w:t>is opgebouwd</w:t>
      </w:r>
      <w:r w:rsidRPr="2E7C3D76" w:rsidR="6A8B0578">
        <w:rPr>
          <w:rStyle w:val="BookTitle"/>
          <w:rFonts w:cs="Arial"/>
          <w:b w:val="0"/>
          <w:bCs w:val="0"/>
          <w:smallCaps w:val="0"/>
          <w:spacing w:val="0"/>
        </w:rPr>
        <w:t xml:space="preserve"> en voor we</w:t>
      </w:r>
      <w:r w:rsidRPr="2E7C3D76" w:rsidR="7E021AEB">
        <w:rPr>
          <w:rStyle w:val="BookTitle"/>
          <w:rFonts w:cs="Arial"/>
          <w:b w:val="0"/>
          <w:bCs w:val="0"/>
          <w:smallCaps w:val="0"/>
          <w:spacing w:val="0"/>
        </w:rPr>
        <w:t>l</w:t>
      </w:r>
      <w:r w:rsidRPr="2E7C3D76" w:rsidR="6A8B0578">
        <w:rPr>
          <w:rStyle w:val="BookTitle"/>
          <w:rFonts w:cs="Arial"/>
          <w:b w:val="0"/>
          <w:bCs w:val="0"/>
          <w:smallCaps w:val="0"/>
          <w:spacing w:val="0"/>
        </w:rPr>
        <w:t xml:space="preserve">k </w:t>
      </w:r>
      <w:r w:rsidRPr="2E7C3D76" w:rsidR="2D0E9987">
        <w:rPr>
          <w:rStyle w:val="BookTitle"/>
          <w:rFonts w:cs="Arial"/>
          <w:b w:val="0"/>
          <w:bCs w:val="0"/>
          <w:smallCaps w:val="0"/>
          <w:spacing w:val="0"/>
        </w:rPr>
        <w:t>percentage</w:t>
      </w:r>
      <w:r w:rsidRPr="2E7C3D76" w:rsidR="6A8B0578">
        <w:rPr>
          <w:rStyle w:val="BookTitle"/>
          <w:rFonts w:cs="Arial"/>
          <w:b w:val="0"/>
          <w:bCs w:val="0"/>
          <w:smallCaps w:val="0"/>
          <w:spacing w:val="0"/>
        </w:rPr>
        <w:t xml:space="preserve">. </w:t>
      </w:r>
      <w:r w:rsidRPr="2E7C3D76" w:rsidR="5119ECB5">
        <w:rPr>
          <w:rStyle w:val="BookTitle"/>
          <w:rFonts w:cs="Arial"/>
          <w:b w:val="0"/>
          <w:bCs w:val="0"/>
          <w:smallCaps w:val="0"/>
          <w:spacing w:val="0"/>
        </w:rPr>
        <w:t xml:space="preserve"> </w:t>
      </w:r>
    </w:p>
    <w:p w:rsidR="00F12B05" w:rsidP="00AF0AA7" w:rsidRDefault="00F12B05" w14:paraId="708FF8CA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tbl>
      <w:tblPr>
        <w:tblStyle w:val="TableGrid"/>
        <w:tblW w:w="9210" w:type="dxa"/>
        <w:tblLook w:val="04A0" w:firstRow="1" w:lastRow="0" w:firstColumn="1" w:lastColumn="0" w:noHBand="0" w:noVBand="1"/>
      </w:tblPr>
      <w:tblGrid>
        <w:gridCol w:w="7225"/>
        <w:gridCol w:w="1985"/>
      </w:tblGrid>
      <w:tr w:rsidRPr="00F12B05" w:rsidR="00F12B05" w:rsidTr="2E7C3D76" w14:paraId="390531C3" w14:textId="77777777">
        <w:tc>
          <w:tcPr>
            <w:tcW w:w="7225" w:type="dxa"/>
          </w:tcPr>
          <w:p w:rsidRPr="00F12B05" w:rsidR="00F12B05" w:rsidP="00AF0AA7" w:rsidRDefault="00F12B05" w14:paraId="69FE36FD" w14:textId="07AA220A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F12B05">
              <w:rPr>
                <w:rStyle w:val="BookTitle"/>
                <w:rFonts w:cs="Arial"/>
                <w:smallCaps w:val="0"/>
                <w:spacing w:val="0"/>
              </w:rPr>
              <w:t>Onderdeel</w:t>
            </w:r>
          </w:p>
        </w:tc>
        <w:tc>
          <w:tcPr>
            <w:tcW w:w="1985" w:type="dxa"/>
          </w:tcPr>
          <w:p w:rsidRPr="00F12B05" w:rsidR="00F12B05" w:rsidP="2E7C3D76" w:rsidRDefault="7F2E5D7C" w14:paraId="589075D4" w14:textId="3A5FFAAF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2E7C3D76">
              <w:rPr>
                <w:rStyle w:val="BookTitle"/>
                <w:rFonts w:cs="Arial"/>
                <w:smallCaps w:val="0"/>
                <w:spacing w:val="0"/>
              </w:rPr>
              <w:t>Percentage</w:t>
            </w:r>
            <w:r w:rsidRPr="2E7C3D76" w:rsidR="7B17642C">
              <w:rPr>
                <w:rStyle w:val="BookTitle"/>
                <w:rFonts w:cs="Arial"/>
                <w:smallCaps w:val="0"/>
                <w:spacing w:val="0"/>
              </w:rPr>
              <w:t xml:space="preserve"> v</w:t>
            </w:r>
            <w:r w:rsidRPr="2E7C3D76" w:rsidR="00F12B05">
              <w:rPr>
                <w:rStyle w:val="BookTitle"/>
                <w:rFonts w:cs="Arial"/>
                <w:smallCaps w:val="0"/>
                <w:spacing w:val="0"/>
              </w:rPr>
              <w:t xml:space="preserve">an </w:t>
            </w:r>
            <w:r w:rsidRPr="2E7C3D76" w:rsidR="76455064">
              <w:rPr>
                <w:rStyle w:val="BookTitle"/>
                <w:rFonts w:cs="Arial"/>
                <w:smallCaps w:val="0"/>
                <w:spacing w:val="0"/>
              </w:rPr>
              <w:t xml:space="preserve"> </w:t>
            </w:r>
            <w:r w:rsidRPr="2E7C3D76" w:rsidR="00F12B05">
              <w:rPr>
                <w:rStyle w:val="BookTitle"/>
                <w:rFonts w:cs="Arial"/>
                <w:smallCaps w:val="0"/>
                <w:spacing w:val="0"/>
              </w:rPr>
              <w:t xml:space="preserve"> omrekenfactor </w:t>
            </w:r>
          </w:p>
        </w:tc>
      </w:tr>
      <w:tr w:rsidR="00F12B05" w:rsidTr="2E7C3D76" w14:paraId="0DE9D358" w14:textId="77777777">
        <w:tc>
          <w:tcPr>
            <w:tcW w:w="7225" w:type="dxa"/>
          </w:tcPr>
          <w:p w:rsidR="00F12B05" w:rsidP="00AF0AA7" w:rsidRDefault="00F12B05" w14:paraId="35893F9A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1752E753" w14:textId="2A08FAC6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62811AB1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F12B05" w:rsidTr="2E7C3D76" w14:paraId="74021ED5" w14:textId="77777777">
        <w:tc>
          <w:tcPr>
            <w:tcW w:w="7225" w:type="dxa"/>
          </w:tcPr>
          <w:p w:rsidR="00F12B05" w:rsidP="00AF0AA7" w:rsidRDefault="00F12B05" w14:paraId="26D8912E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605B798C" w14:textId="6D59BDF0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3052CFFE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F12B05" w:rsidTr="2E7C3D76" w14:paraId="7BE487E6" w14:textId="77777777">
        <w:tc>
          <w:tcPr>
            <w:tcW w:w="7225" w:type="dxa"/>
          </w:tcPr>
          <w:p w:rsidR="00F12B05" w:rsidP="00AF0AA7" w:rsidRDefault="00F12B05" w14:paraId="711A5795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67BB89B3" w14:textId="5D466840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209E81C1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F12B05" w:rsidTr="2E7C3D76" w14:paraId="18A1F7F3" w14:textId="77777777">
        <w:tc>
          <w:tcPr>
            <w:tcW w:w="7225" w:type="dxa"/>
          </w:tcPr>
          <w:p w:rsidR="00F12B05" w:rsidP="00AF0AA7" w:rsidRDefault="00F12B05" w14:paraId="5CACB481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7974D109" w14:textId="1A9EE465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11843996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F12B05" w:rsidTr="2E7C3D76" w14:paraId="7A526266" w14:textId="77777777">
        <w:tc>
          <w:tcPr>
            <w:tcW w:w="7225" w:type="dxa"/>
          </w:tcPr>
          <w:p w:rsidR="00F12B05" w:rsidP="00AF0AA7" w:rsidRDefault="00F12B05" w14:paraId="5211FC8C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18882339" w14:textId="6895B372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39BBF27C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F12B05" w:rsidTr="2E7C3D76" w14:paraId="1030747B" w14:textId="77777777">
        <w:tc>
          <w:tcPr>
            <w:tcW w:w="7225" w:type="dxa"/>
          </w:tcPr>
          <w:p w:rsidR="00F12B05" w:rsidP="00AF0AA7" w:rsidRDefault="00F12B05" w14:paraId="3756A1BA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F12B05" w:rsidP="00AF0AA7" w:rsidRDefault="00F12B05" w14:paraId="1931F9A9" w14:textId="1712626D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  <w:tc>
          <w:tcPr>
            <w:tcW w:w="1985" w:type="dxa"/>
          </w:tcPr>
          <w:p w:rsidR="00F12B05" w:rsidP="00AF0AA7" w:rsidRDefault="00F12B05" w14:paraId="2D4376C7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</w:tbl>
    <w:p w:rsidR="00F12B05" w:rsidP="00AF0AA7" w:rsidRDefault="00F12B05" w14:paraId="171EAD8E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AF0AA7" w:rsidR="00652FA8" w:rsidP="00AF0AA7" w:rsidRDefault="00652FA8" w14:paraId="489CA86F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DF5036" w:rsidR="00AF0AA7" w:rsidP="00AF0AA7" w:rsidRDefault="00AF0AA7" w14:paraId="4023B510" w14:textId="77777777">
      <w:pPr>
        <w:rPr>
          <w:rStyle w:val="BookTitle"/>
          <w:rFonts w:cs="Arial"/>
          <w:smallCaps w:val="0"/>
          <w:spacing w:val="0"/>
        </w:rPr>
      </w:pPr>
      <w:r w:rsidRPr="00DF5036">
        <w:rPr>
          <w:rStyle w:val="BookTitle"/>
          <w:rFonts w:cs="Arial"/>
          <w:smallCaps w:val="0"/>
          <w:spacing w:val="0"/>
        </w:rPr>
        <w:t xml:space="preserve">Getekend voor akkoord: </w:t>
      </w:r>
    </w:p>
    <w:p w:rsidRPr="00AF0AA7" w:rsidR="00AF0AA7" w:rsidP="00AF0AA7" w:rsidRDefault="00AF0AA7" w14:paraId="34E5ED8C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AF0AA7" w:rsidTr="00AF0AA7" w14:paraId="508D40AF" w14:textId="77777777">
        <w:tc>
          <w:tcPr>
            <w:tcW w:w="2263" w:type="dxa"/>
          </w:tcPr>
          <w:p w:rsidRPr="00DF5036" w:rsidR="00AF0AA7" w:rsidP="00AF0AA7" w:rsidRDefault="00AF0AA7" w14:paraId="73D6D951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DF5036">
              <w:rPr>
                <w:rStyle w:val="BookTitle"/>
                <w:rFonts w:cs="Arial"/>
                <w:smallCaps w:val="0"/>
                <w:spacing w:val="0"/>
              </w:rPr>
              <w:t xml:space="preserve">Naam tekenbevoegde </w:t>
            </w:r>
          </w:p>
          <w:p w:rsidRPr="00DF5036" w:rsidR="00652FA8" w:rsidP="00AF0AA7" w:rsidRDefault="00652FA8" w14:paraId="32DF7C3F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</w:p>
          <w:p w:rsidRPr="00DF5036" w:rsidR="00AF0AA7" w:rsidP="00AF0AA7" w:rsidRDefault="00AF0AA7" w14:paraId="145BE0E1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</w:p>
        </w:tc>
        <w:tc>
          <w:tcPr>
            <w:tcW w:w="6804" w:type="dxa"/>
          </w:tcPr>
          <w:p w:rsidR="00AF0AA7" w:rsidP="00AF0AA7" w:rsidRDefault="00AF0AA7" w14:paraId="0635CCE2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  <w:p w:rsidR="00652FA8" w:rsidP="00AF0AA7" w:rsidRDefault="00652FA8" w14:paraId="23CED34F" w14:textId="2C5CFBD4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AF0AA7" w:rsidTr="00AF0AA7" w14:paraId="0290B4D3" w14:textId="77777777">
        <w:tc>
          <w:tcPr>
            <w:tcW w:w="2263" w:type="dxa"/>
          </w:tcPr>
          <w:p w:rsidRPr="00DF5036" w:rsidR="00AF0AA7" w:rsidP="00AF0AA7" w:rsidRDefault="00AF0AA7" w14:paraId="55F7623F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DF5036">
              <w:rPr>
                <w:rStyle w:val="BookTitle"/>
                <w:rFonts w:cs="Arial"/>
                <w:smallCaps w:val="0"/>
                <w:spacing w:val="0"/>
              </w:rPr>
              <w:t xml:space="preserve">Handtekening </w:t>
            </w:r>
          </w:p>
          <w:p w:rsidRPr="00DF5036" w:rsidR="00652FA8" w:rsidP="00AF0AA7" w:rsidRDefault="00652FA8" w14:paraId="32C98BB2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</w:p>
          <w:p w:rsidRPr="00DF5036" w:rsidR="00AF0AA7" w:rsidP="00AF0AA7" w:rsidRDefault="00AF0AA7" w14:paraId="0E810194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</w:p>
        </w:tc>
        <w:tc>
          <w:tcPr>
            <w:tcW w:w="6804" w:type="dxa"/>
          </w:tcPr>
          <w:p w:rsidR="00AF0AA7" w:rsidP="00AF0AA7" w:rsidRDefault="00AF0AA7" w14:paraId="06263375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  <w:tr w:rsidR="00AF0AA7" w:rsidTr="00AF0AA7" w14:paraId="04DF032D" w14:textId="77777777">
        <w:tc>
          <w:tcPr>
            <w:tcW w:w="2263" w:type="dxa"/>
          </w:tcPr>
          <w:p w:rsidRPr="00DF5036" w:rsidR="00AF0AA7" w:rsidP="00AF0AA7" w:rsidRDefault="00AF0AA7" w14:paraId="350F50A0" w14:textId="77777777">
            <w:pPr>
              <w:rPr>
                <w:rStyle w:val="BookTitle"/>
                <w:rFonts w:cs="Arial"/>
                <w:smallCaps w:val="0"/>
                <w:spacing w:val="0"/>
              </w:rPr>
            </w:pPr>
            <w:r w:rsidRPr="00DF5036">
              <w:rPr>
                <w:rStyle w:val="BookTitle"/>
                <w:rFonts w:cs="Arial"/>
                <w:smallCaps w:val="0"/>
                <w:spacing w:val="0"/>
              </w:rPr>
              <w:t xml:space="preserve">Datum </w:t>
            </w:r>
          </w:p>
          <w:p w:rsidRPr="00DF5036" w:rsidR="00652FA8" w:rsidP="00AF0AA7" w:rsidRDefault="00652FA8" w14:paraId="0475A14D" w14:textId="7900F6F7">
            <w:pPr>
              <w:rPr>
                <w:rStyle w:val="BookTitle"/>
                <w:rFonts w:cs="Arial"/>
                <w:smallCaps w:val="0"/>
                <w:spacing w:val="0"/>
              </w:rPr>
            </w:pPr>
          </w:p>
        </w:tc>
        <w:tc>
          <w:tcPr>
            <w:tcW w:w="6804" w:type="dxa"/>
          </w:tcPr>
          <w:p w:rsidR="00AF0AA7" w:rsidP="00AF0AA7" w:rsidRDefault="00AF0AA7" w14:paraId="2FB9C59E" w14:textId="77777777">
            <w:pPr>
              <w:rPr>
                <w:rStyle w:val="BookTitle"/>
                <w:rFonts w:cs="Arial"/>
                <w:b w:val="0"/>
                <w:bCs w:val="0"/>
                <w:smallCaps w:val="0"/>
                <w:spacing w:val="0"/>
              </w:rPr>
            </w:pPr>
          </w:p>
        </w:tc>
      </w:tr>
    </w:tbl>
    <w:p w:rsidR="00AF0AA7" w:rsidP="00AF0AA7" w:rsidRDefault="00AF0AA7" w14:paraId="7A899632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="00AF0AA7" w:rsidP="00AF0AA7" w:rsidRDefault="00AF0AA7" w14:paraId="0B53F13E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AF0AA7" w:rsidR="00AF0AA7" w:rsidP="00AF0AA7" w:rsidRDefault="00AF0AA7" w14:paraId="7CF398B0" w14:textId="77777777">
      <w:pPr>
        <w:rPr>
          <w:rStyle w:val="BookTitle"/>
          <w:rFonts w:cs="Arial"/>
          <w:b w:val="0"/>
          <w:bCs w:val="0"/>
          <w:smallCaps w:val="0"/>
          <w:spacing w:val="0"/>
        </w:rPr>
      </w:pPr>
    </w:p>
    <w:p w:rsidRPr="00AF0AA7" w:rsidR="00AF0AA7" w:rsidP="00E93A0E" w:rsidRDefault="00AF0AA7" w14:paraId="2C67DFD3" w14:textId="73A5F2EA">
      <w:pPr>
        <w:rPr>
          <w:rStyle w:val="BookTitle"/>
          <w:rFonts w:cs="Arial"/>
          <w:b w:val="0"/>
          <w:bCs w:val="0"/>
          <w:smallCaps w:val="0"/>
          <w:spacing w:val="0"/>
        </w:rPr>
      </w:pPr>
      <w:r w:rsidRPr="00AF0AA7">
        <w:rPr>
          <w:rStyle w:val="BookTitle"/>
          <w:rFonts w:cs="Arial"/>
          <w:b w:val="0"/>
          <w:bCs w:val="0"/>
          <w:smallCaps w:val="0"/>
          <w:spacing w:val="0"/>
        </w:rPr>
        <w:t xml:space="preserve">Wilt u meewerken aan de wachtkamer constructie? </w:t>
      </w:r>
      <w:r w:rsidRPr="00AF0AA7">
        <w:rPr>
          <w:rStyle w:val="BookTitle"/>
          <w:rFonts w:cs="Arial"/>
          <w:b w:val="0"/>
          <w:bCs w:val="0"/>
          <w:smallCaps w:val="0"/>
          <w:spacing w:val="0"/>
        </w:rPr>
        <w:tab/>
      </w:r>
      <w:r w:rsidRPr="00AF0AA7">
        <w:rPr>
          <w:rStyle w:val="BookTitle"/>
          <w:rFonts w:cs="Arial"/>
          <w:b w:val="0"/>
          <w:bCs w:val="0"/>
          <w:smallCaps w:val="0"/>
          <w:spacing w:val="0"/>
        </w:rPr>
        <w:t>JA   /    NEE</w:t>
      </w:r>
    </w:p>
    <w:sectPr w:rsidRPr="00AF0AA7" w:rsidR="00AF0AA7" w:rsidSect="001611A1">
      <w:footerReference w:type="default" r:id="rId14"/>
      <w:type w:val="continuous"/>
      <w:pgSz w:w="11906" w:h="16838" w:orient="portrait" w:code="9"/>
      <w:pgMar w:top="1418" w:right="1418" w:bottom="1418" w:left="1531" w:header="567" w:footer="567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7D3D" w:rsidRDefault="005A7D3D" w14:paraId="1546E5B5" w14:textId="77777777">
      <w:r>
        <w:separator/>
      </w:r>
    </w:p>
  </w:endnote>
  <w:endnote w:type="continuationSeparator" w:id="0">
    <w:p w:rsidR="005A7D3D" w:rsidRDefault="005A7D3D" w14:paraId="4ABC4488" w14:textId="77777777">
      <w:r>
        <w:continuationSeparator/>
      </w:r>
    </w:p>
  </w:endnote>
  <w:endnote w:type="continuationNotice" w:id="1">
    <w:p w:rsidR="00666624" w:rsidRDefault="00666624" w14:paraId="322E67D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F2CBB" w:rsidR="001F2CBB" w:rsidRDefault="003D08DC" w14:paraId="0046914F" w14:textId="62DC980E">
    <w:pPr>
      <w:pStyle w:val="Footer"/>
      <w:rPr>
        <w:sz w:val="12"/>
        <w:szCs w:val="12"/>
      </w:rPr>
    </w:pPr>
    <w:r>
      <w:rPr>
        <w:sz w:val="12"/>
        <w:szCs w:val="12"/>
      </w:rPr>
      <w:t>Formulier Prijs maart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7D3D" w:rsidRDefault="005A7D3D" w14:paraId="5A772628" w14:textId="77777777">
      <w:r>
        <w:separator/>
      </w:r>
    </w:p>
  </w:footnote>
  <w:footnote w:type="continuationSeparator" w:id="0">
    <w:p w:rsidR="005A7D3D" w:rsidRDefault="005A7D3D" w14:paraId="16A1108C" w14:textId="77777777">
      <w:r>
        <w:continuationSeparator/>
      </w:r>
    </w:p>
  </w:footnote>
  <w:footnote w:type="continuationNotice" w:id="1">
    <w:p w:rsidR="00666624" w:rsidRDefault="00666624" w14:paraId="34551E2F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72048"/>
    <w:multiLevelType w:val="hybridMultilevel"/>
    <w:tmpl w:val="216EBA8E"/>
    <w:lvl w:ilvl="0" w:tplc="3F24CD2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hint="default" w:ascii="Trebuchet MS" w:hAnsi="Trebuchet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991171"/>
    <w:multiLevelType w:val="hybridMultilevel"/>
    <w:tmpl w:val="AA38B02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95665602">
    <w:abstractNumId w:val="1"/>
  </w:num>
  <w:num w:numId="2" w16cid:durableId="143477691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_aantal_bijlagen" w:val="aantal_bijlagen"/>
    <w:docVar w:name="b_DATUM_einde_beschikking" w:val="DATUM_einde_beschikking:D&lt;L&gt;"/>
    <w:docVar w:name="b_DATUM_te_beeindigen_beschikking" w:val="DATUM_te_beeindigen_beschikking:D&lt;L&gt;"/>
    <w:docVar w:name="b_datum_verhuizing" w:val="datum_verhuizing:D&lt;L&gt;"/>
    <w:docVar w:name="b_naam_nieuwe_gemeente" w:val="naam_nieuwe_gemeente"/>
    <w:docVar w:name="b_soort_verstrekking" w:val="soort_verstrekking:L:jwsoortverstrekking.txt"/>
    <w:docVar w:name="b_zaaknummer_Decos" w:val="zaaknummer_Decos"/>
    <w:docVar w:name="INGWAARDE:aantal_bijlagen" w:val="-"/>
    <w:docVar w:name="INGWAARDE:datum_einde_beschikking" w:val="donderdag 5 maart 2020"/>
    <w:docVar w:name="INGWAARDE:datum_te_beeindigen_beschikking" w:val="datum_te_beeindigen_beschikking"/>
    <w:docVar w:name="INGWAARDE:datum_verhuizing" w:val="donderdag 5 maart 2020"/>
    <w:docVar w:name="INGWAARDE:naam_nieuwe_gemeente" w:val="Echternerburg"/>
    <w:docVar w:name="INGWAARDE:soort_verstrekking" w:val="Kortdurend Verblijf"/>
    <w:docVar w:name="INGWAARDE:zaaknummer_decos" w:val="  ZSZ-19-32021 "/>
  </w:docVars>
  <w:rsids>
    <w:rsidRoot w:val="00AF0AA7"/>
    <w:rsid w:val="00004CD8"/>
    <w:rsid w:val="00023B40"/>
    <w:rsid w:val="000249B2"/>
    <w:rsid w:val="00035A3B"/>
    <w:rsid w:val="00036FE5"/>
    <w:rsid w:val="00095371"/>
    <w:rsid w:val="000B1338"/>
    <w:rsid w:val="000B2DC1"/>
    <w:rsid w:val="000D2A43"/>
    <w:rsid w:val="000E5F89"/>
    <w:rsid w:val="00123A27"/>
    <w:rsid w:val="001272E9"/>
    <w:rsid w:val="001375BC"/>
    <w:rsid w:val="001529CC"/>
    <w:rsid w:val="001611A1"/>
    <w:rsid w:val="00161F5D"/>
    <w:rsid w:val="00174548"/>
    <w:rsid w:val="001746F5"/>
    <w:rsid w:val="001B108C"/>
    <w:rsid w:val="001B5470"/>
    <w:rsid w:val="001C6792"/>
    <w:rsid w:val="001E05BC"/>
    <w:rsid w:val="001F2CBB"/>
    <w:rsid w:val="001F38C8"/>
    <w:rsid w:val="00212799"/>
    <w:rsid w:val="00216A2A"/>
    <w:rsid w:val="00252A39"/>
    <w:rsid w:val="00263762"/>
    <w:rsid w:val="00270193"/>
    <w:rsid w:val="002A0F00"/>
    <w:rsid w:val="002F17BA"/>
    <w:rsid w:val="002F43D9"/>
    <w:rsid w:val="003035BF"/>
    <w:rsid w:val="003052E0"/>
    <w:rsid w:val="0032436B"/>
    <w:rsid w:val="00330BBD"/>
    <w:rsid w:val="00332B44"/>
    <w:rsid w:val="00334851"/>
    <w:rsid w:val="003501F5"/>
    <w:rsid w:val="003521FB"/>
    <w:rsid w:val="00363592"/>
    <w:rsid w:val="0037324C"/>
    <w:rsid w:val="00375252"/>
    <w:rsid w:val="00380101"/>
    <w:rsid w:val="0038227B"/>
    <w:rsid w:val="003906B6"/>
    <w:rsid w:val="0039400C"/>
    <w:rsid w:val="003A6FF0"/>
    <w:rsid w:val="003C0425"/>
    <w:rsid w:val="003C6318"/>
    <w:rsid w:val="003D08DC"/>
    <w:rsid w:val="003E6D92"/>
    <w:rsid w:val="003F4ACC"/>
    <w:rsid w:val="00442EEA"/>
    <w:rsid w:val="004744F2"/>
    <w:rsid w:val="00481ED2"/>
    <w:rsid w:val="00494971"/>
    <w:rsid w:val="004B6BAF"/>
    <w:rsid w:val="004E0CAF"/>
    <w:rsid w:val="004E2874"/>
    <w:rsid w:val="004F34FC"/>
    <w:rsid w:val="00512C95"/>
    <w:rsid w:val="0053048F"/>
    <w:rsid w:val="00582646"/>
    <w:rsid w:val="005860CD"/>
    <w:rsid w:val="005A7D3D"/>
    <w:rsid w:val="005B4A1D"/>
    <w:rsid w:val="005D0E33"/>
    <w:rsid w:val="005E7ACB"/>
    <w:rsid w:val="005F2B95"/>
    <w:rsid w:val="005F488A"/>
    <w:rsid w:val="005F701E"/>
    <w:rsid w:val="0062356B"/>
    <w:rsid w:val="00624762"/>
    <w:rsid w:val="00644A7B"/>
    <w:rsid w:val="00652FA8"/>
    <w:rsid w:val="00666624"/>
    <w:rsid w:val="00674468"/>
    <w:rsid w:val="00680D77"/>
    <w:rsid w:val="0069225E"/>
    <w:rsid w:val="006C7C0A"/>
    <w:rsid w:val="006E35E0"/>
    <w:rsid w:val="00701C14"/>
    <w:rsid w:val="00710B0A"/>
    <w:rsid w:val="00720C33"/>
    <w:rsid w:val="00725AC2"/>
    <w:rsid w:val="00763B42"/>
    <w:rsid w:val="00772D4C"/>
    <w:rsid w:val="007B50EE"/>
    <w:rsid w:val="007D0927"/>
    <w:rsid w:val="007D1F0C"/>
    <w:rsid w:val="007D45BC"/>
    <w:rsid w:val="007E4EB8"/>
    <w:rsid w:val="00802CC4"/>
    <w:rsid w:val="00851241"/>
    <w:rsid w:val="00862EB1"/>
    <w:rsid w:val="00880BC5"/>
    <w:rsid w:val="00881CBA"/>
    <w:rsid w:val="008828C1"/>
    <w:rsid w:val="00897401"/>
    <w:rsid w:val="008A43FF"/>
    <w:rsid w:val="008C54EB"/>
    <w:rsid w:val="008C5CCD"/>
    <w:rsid w:val="008F497C"/>
    <w:rsid w:val="00902400"/>
    <w:rsid w:val="00902E49"/>
    <w:rsid w:val="00922775"/>
    <w:rsid w:val="009400B9"/>
    <w:rsid w:val="00945D5A"/>
    <w:rsid w:val="00947953"/>
    <w:rsid w:val="00964368"/>
    <w:rsid w:val="00966370"/>
    <w:rsid w:val="00985FBA"/>
    <w:rsid w:val="009907EA"/>
    <w:rsid w:val="009B249A"/>
    <w:rsid w:val="009D0BE8"/>
    <w:rsid w:val="009D19BB"/>
    <w:rsid w:val="009E4E5A"/>
    <w:rsid w:val="00A313A8"/>
    <w:rsid w:val="00A93486"/>
    <w:rsid w:val="00A97AFA"/>
    <w:rsid w:val="00AA3FC6"/>
    <w:rsid w:val="00AE2CF2"/>
    <w:rsid w:val="00AE56EC"/>
    <w:rsid w:val="00AF0AA7"/>
    <w:rsid w:val="00AF5F56"/>
    <w:rsid w:val="00B117D0"/>
    <w:rsid w:val="00B43E0D"/>
    <w:rsid w:val="00B52C5C"/>
    <w:rsid w:val="00B557DB"/>
    <w:rsid w:val="00B56FD6"/>
    <w:rsid w:val="00BB40B5"/>
    <w:rsid w:val="00BB7D11"/>
    <w:rsid w:val="00C0472E"/>
    <w:rsid w:val="00C07031"/>
    <w:rsid w:val="00C31E06"/>
    <w:rsid w:val="00C4577F"/>
    <w:rsid w:val="00C61683"/>
    <w:rsid w:val="00C6759C"/>
    <w:rsid w:val="00C711EF"/>
    <w:rsid w:val="00C72C3D"/>
    <w:rsid w:val="00C8466B"/>
    <w:rsid w:val="00C852FE"/>
    <w:rsid w:val="00C92603"/>
    <w:rsid w:val="00C96B8F"/>
    <w:rsid w:val="00CA6D75"/>
    <w:rsid w:val="00CA6D95"/>
    <w:rsid w:val="00CC185D"/>
    <w:rsid w:val="00CD3B22"/>
    <w:rsid w:val="00CE028F"/>
    <w:rsid w:val="00CF09BB"/>
    <w:rsid w:val="00D00DFD"/>
    <w:rsid w:val="00D15763"/>
    <w:rsid w:val="00D50E82"/>
    <w:rsid w:val="00D54D69"/>
    <w:rsid w:val="00D8674A"/>
    <w:rsid w:val="00DB1419"/>
    <w:rsid w:val="00DE62F2"/>
    <w:rsid w:val="00DF5036"/>
    <w:rsid w:val="00DF78FE"/>
    <w:rsid w:val="00E17027"/>
    <w:rsid w:val="00E35E8B"/>
    <w:rsid w:val="00E61EA0"/>
    <w:rsid w:val="00E630C7"/>
    <w:rsid w:val="00E731F6"/>
    <w:rsid w:val="00E83761"/>
    <w:rsid w:val="00E87885"/>
    <w:rsid w:val="00E93A0E"/>
    <w:rsid w:val="00EA18C1"/>
    <w:rsid w:val="00EB2B22"/>
    <w:rsid w:val="00EC483A"/>
    <w:rsid w:val="00ED326C"/>
    <w:rsid w:val="00EE62F5"/>
    <w:rsid w:val="00F00201"/>
    <w:rsid w:val="00F0769F"/>
    <w:rsid w:val="00F12B05"/>
    <w:rsid w:val="00FB055C"/>
    <w:rsid w:val="00FE048E"/>
    <w:rsid w:val="00FE63A2"/>
    <w:rsid w:val="0121B376"/>
    <w:rsid w:val="01F9F406"/>
    <w:rsid w:val="0343886E"/>
    <w:rsid w:val="0E8B4F2E"/>
    <w:rsid w:val="122ED65B"/>
    <w:rsid w:val="156BAE8F"/>
    <w:rsid w:val="1AE6D5A2"/>
    <w:rsid w:val="1BD45C17"/>
    <w:rsid w:val="2797FD7E"/>
    <w:rsid w:val="28AD72B1"/>
    <w:rsid w:val="2D0E9987"/>
    <w:rsid w:val="2E7C3D76"/>
    <w:rsid w:val="32734454"/>
    <w:rsid w:val="3455DE91"/>
    <w:rsid w:val="3B81D73B"/>
    <w:rsid w:val="3BF9D5D8"/>
    <w:rsid w:val="3E1DE2E5"/>
    <w:rsid w:val="400CCDE4"/>
    <w:rsid w:val="41367841"/>
    <w:rsid w:val="44E03F07"/>
    <w:rsid w:val="5119ECB5"/>
    <w:rsid w:val="57DCFC2D"/>
    <w:rsid w:val="5835F119"/>
    <w:rsid w:val="583DD3B7"/>
    <w:rsid w:val="5E8C0A40"/>
    <w:rsid w:val="68206D5D"/>
    <w:rsid w:val="6A8B0578"/>
    <w:rsid w:val="6DB07FCA"/>
    <w:rsid w:val="6F95F0FD"/>
    <w:rsid w:val="70833564"/>
    <w:rsid w:val="70E11E9F"/>
    <w:rsid w:val="73ABD529"/>
    <w:rsid w:val="76455064"/>
    <w:rsid w:val="7B17642C"/>
    <w:rsid w:val="7E021AEB"/>
    <w:rsid w:val="7F2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6ADD07"/>
  <w14:defaultImageDpi w14:val="0"/>
  <w15:docId w15:val="{4412F896-54C1-4F6C-8EF5-F672E8A37A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uiPriority="99" w:semiHidden="1" w:unhideWhenUsed="1"/>
    <w:lsdException w:name="page number" w:uiPriority="99" w:semiHidden="1" w:unhideWhenUsed="1"/>
    <w:lsdException w:name="endnote reference" w:uiPriority="99" w:semiHidden="1" w:unhideWhenUsed="1"/>
    <w:lsdException w:name="endnote text" w:semiHidden="1" w:unhideWhenUsed="1"/>
    <w:lsdException w:name="table of authorities" w:semiHidden="1" w:unhideWhenUsed="1"/>
    <w:lsdException w:name="macro" w:uiPriority="99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uiPriority="9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F17BA"/>
    <w:rPr>
      <w:rFonts w:ascii="Trebuchet MS" w:hAnsi="Trebuchet MS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762"/>
    <w:pPr>
      <w:keepNext/>
      <w:outlineLvl w:val="0"/>
    </w:pPr>
    <w:rPr>
      <w:rFonts w:eastAsiaTheme="majorEastAsia"/>
      <w:b/>
      <w:bCs/>
      <w:kern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rsid w:val="00263762"/>
    <w:pPr>
      <w:outlineLvl w:val="5"/>
    </w:pPr>
    <w:rPr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locked/>
    <w:rsid w:val="00862EB1"/>
    <w:rPr>
      <w:rFonts w:ascii="Trebuchet MS" w:hAnsi="Trebuchet MS" w:cs="Times New Roman" w:eastAsiaTheme="majorEastAsia"/>
      <w:b/>
      <w:bCs/>
      <w:kern w:val="32"/>
      <w:sz w:val="32"/>
      <w:szCs w:val="32"/>
      <w:lang w:val="nl-NL" w:eastAsia="nl-NL"/>
    </w:rPr>
  </w:style>
  <w:style w:type="character" w:styleId="Heading6Char" w:customStyle="1">
    <w:name w:val="Heading 6 Char"/>
    <w:basedOn w:val="DefaultParagraphFont"/>
    <w:link w:val="Heading6"/>
    <w:uiPriority w:val="9"/>
    <w:locked/>
    <w:rPr>
      <w:rFonts w:ascii="Trebuchet MS" w:hAnsi="Trebuchet MS" w:cs="Times New Roman"/>
      <w:i/>
      <w:lang w:val="nl-NL" w:eastAsia="nl-NL"/>
    </w:rPr>
  </w:style>
  <w:style w:type="paragraph" w:styleId="DocumentMap">
    <w:name w:val="Document Map"/>
    <w:basedOn w:val="Normal"/>
    <w:link w:val="DocumentMapChar"/>
    <w:uiPriority w:val="99"/>
    <w:semiHidden/>
    <w:rsid w:val="00263762"/>
    <w:pPr>
      <w:shd w:val="clear" w:color="auto" w:fill="000080"/>
    </w:pPr>
  </w:style>
  <w:style w:type="character" w:styleId="DocumentMapChar" w:customStyle="1">
    <w:name w:val="Document Map Char"/>
    <w:basedOn w:val="DefaultParagraphFont"/>
    <w:link w:val="DocumentMap"/>
    <w:uiPriority w:val="99"/>
    <w:semiHidden/>
    <w:locked/>
    <w:rPr>
      <w:rFonts w:ascii="Trebuchet MS" w:hAnsi="Trebuchet MS" w:cs="Times New Roman"/>
      <w:shd w:val="clear" w:color="auto" w:fill="000080"/>
      <w:lang w:val="nl-NL" w:eastAsia="nl-NL"/>
    </w:rPr>
  </w:style>
  <w:style w:type="character" w:styleId="EndnoteReference">
    <w:name w:val="endnote reference"/>
    <w:basedOn w:val="DefaultParagraphFont"/>
    <w:uiPriority w:val="99"/>
    <w:semiHidden/>
    <w:rsid w:val="00263762"/>
    <w:rPr>
      <w:rFonts w:ascii="Arial" w:hAnsi="Arial" w:cs="Times New Roman"/>
      <w:vertAlign w:val="superscript"/>
    </w:rPr>
  </w:style>
  <w:style w:type="paragraph" w:styleId="MacroText">
    <w:name w:val="macro"/>
    <w:link w:val="MacroTextChar"/>
    <w:uiPriority w:val="99"/>
    <w:semiHidden/>
    <w:rsid w:val="002637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lang w:val="nl-NL" w:eastAsia="nl-NL"/>
    </w:rPr>
  </w:style>
  <w:style w:type="character" w:styleId="MacroTextChar" w:customStyle="1">
    <w:name w:val="Macro Text Char"/>
    <w:basedOn w:val="DefaultParagraphFont"/>
    <w:link w:val="MacroText"/>
    <w:uiPriority w:val="99"/>
    <w:semiHidden/>
    <w:locked/>
    <w:rPr>
      <w:rFonts w:ascii="Arial" w:hAnsi="Arial" w:cs="Times New Roman"/>
      <w:lang w:val="nl-NL" w:eastAsia="nl-NL"/>
    </w:rPr>
  </w:style>
  <w:style w:type="character" w:styleId="PageNumber">
    <w:name w:val="page number"/>
    <w:basedOn w:val="DefaultParagraphFont"/>
    <w:uiPriority w:val="99"/>
    <w:rsid w:val="00263762"/>
    <w:rPr>
      <w:rFonts w:ascii="Trebuchet MS" w:hAnsi="Trebuchet MS" w:cs="Times New Roman"/>
    </w:rPr>
  </w:style>
  <w:style w:type="character" w:styleId="LineNumber">
    <w:name w:val="line number"/>
    <w:basedOn w:val="DefaultParagraphFont"/>
    <w:uiPriority w:val="99"/>
    <w:rsid w:val="00263762"/>
    <w:rPr>
      <w:rFonts w:ascii="Trebuchet MS" w:hAnsi="Trebuchet MS" w:cs="Times New Roman"/>
    </w:rPr>
  </w:style>
  <w:style w:type="character" w:styleId="CommentReference">
    <w:name w:val="annotation reference"/>
    <w:basedOn w:val="DefaultParagraphFont"/>
    <w:uiPriority w:val="99"/>
    <w:semiHidden/>
    <w:rsid w:val="00263762"/>
    <w:rPr>
      <w:rFonts w:ascii="Arial" w:hAnsi="Arial" w:cs="Times New Roman"/>
      <w:sz w:val="16"/>
    </w:rPr>
  </w:style>
  <w:style w:type="character" w:styleId="FootnoteReference">
    <w:name w:val="footnote reference"/>
    <w:basedOn w:val="DefaultParagraphFont"/>
    <w:uiPriority w:val="99"/>
    <w:semiHidden/>
    <w:rsid w:val="00263762"/>
    <w:rPr>
      <w:rFonts w:ascii="Arial" w:hAnsi="Arial" w:cs="Times New Roman"/>
      <w:vertAlign w:val="superscript"/>
    </w:rPr>
  </w:style>
  <w:style w:type="table" w:styleId="TableGrid">
    <w:name w:val="Table Grid"/>
    <w:basedOn w:val="TableNormal"/>
    <w:uiPriority w:val="59"/>
    <w:rsid w:val="002637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riefhoofd" w:customStyle="1">
    <w:name w:val="Briefhoofd"/>
    <w:basedOn w:val="Normal"/>
    <w:next w:val="Normal"/>
    <w:qFormat/>
    <w:rsid w:val="009B249A"/>
    <w:rPr>
      <w:b/>
      <w:sz w:val="16"/>
    </w:rPr>
  </w:style>
  <w:style w:type="paragraph" w:styleId="BriefhoofdTabel" w:customStyle="1">
    <w:name w:val="BriefhoofdTabel"/>
    <w:basedOn w:val="Normal"/>
    <w:next w:val="Normal"/>
    <w:qFormat/>
    <w:rsid w:val="002F17BA"/>
    <w:rPr>
      <w:sz w:val="16"/>
    </w:rPr>
  </w:style>
  <w:style w:type="paragraph" w:styleId="Header">
    <w:name w:val="header"/>
    <w:basedOn w:val="Normal"/>
    <w:link w:val="HeaderChar"/>
    <w:uiPriority w:val="99"/>
    <w:rsid w:val="00263762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263762"/>
    <w:rPr>
      <w:rFonts w:ascii="Trebuchet MS" w:hAnsi="Trebuchet MS" w:cs="Times New Roman"/>
      <w:lang w:val="nl-NL" w:eastAsia="nl-NL"/>
    </w:rPr>
  </w:style>
  <w:style w:type="paragraph" w:styleId="Footer">
    <w:name w:val="footer"/>
    <w:basedOn w:val="Normal"/>
    <w:link w:val="FooterChar"/>
    <w:uiPriority w:val="99"/>
    <w:rsid w:val="00263762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263762"/>
    <w:rPr>
      <w:rFonts w:ascii="Trebuchet MS" w:hAnsi="Trebuchet MS" w:cs="Times New Roman"/>
      <w:lang w:val="nl-NL" w:eastAsia="nl-NL"/>
    </w:rPr>
  </w:style>
  <w:style w:type="character" w:styleId="BookTitle">
    <w:name w:val="Book Title"/>
    <w:basedOn w:val="DefaultParagraphFont"/>
    <w:uiPriority w:val="33"/>
    <w:rsid w:val="00263762"/>
    <w:rPr>
      <w:rFonts w:cs="Times New Roman"/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263762"/>
    <w:pPr>
      <w:ind w:left="708"/>
    </w:pPr>
  </w:style>
  <w:style w:type="character" w:styleId="fontstyle01" w:customStyle="1">
    <w:name w:val="fontstyle01"/>
    <w:basedOn w:val="DefaultParagraphFont"/>
    <w:rsid w:val="00CB62B5"/>
    <w:rPr>
      <w:rFonts w:ascii="UniversLT-Bold" w:hAnsi="UniversLT-Bold" w:cs="Times New Roman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3F4CDD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8260B1"/>
    <w:rPr>
      <w:rFonts w:cs="Times New Roman"/>
      <w:color w:val="800080" w:themeColor="followedHyperlink"/>
      <w:u w:val="single"/>
    </w:rPr>
  </w:style>
  <w:style w:type="paragraph" w:styleId="mbkStandaard10" w:customStyle="1">
    <w:name w:val="mbkStandaard10"/>
    <w:basedOn w:val="Normal"/>
    <w:link w:val="mbkStandaard10Char"/>
    <w:qFormat/>
    <w:rsid w:val="00036807"/>
    <w:pPr>
      <w:spacing w:line="300" w:lineRule="atLeast"/>
    </w:pPr>
  </w:style>
  <w:style w:type="character" w:styleId="mbkStandaard10Char" w:customStyle="1">
    <w:name w:val="mbkStandaard10 Char"/>
    <w:basedOn w:val="DefaultParagraphFont"/>
    <w:link w:val="mbkStandaard10"/>
    <w:locked/>
    <w:rsid w:val="00036807"/>
    <w:rPr>
      <w:rFonts w:ascii="Trebuchet MS" w:hAnsi="Trebuchet MS" w:cs="Times New Roman"/>
      <w:lang w:val="nl-NL" w:eastAsia="nl-NL"/>
    </w:rPr>
  </w:style>
  <w:style w:type="paragraph" w:styleId="Bezwaarschrift" w:customStyle="1">
    <w:name w:val="Bezwaarschrift"/>
    <w:basedOn w:val="Normal"/>
    <w:qFormat/>
    <w:rsid w:val="005C1025"/>
    <w:rPr>
      <w:sz w:val="17"/>
    </w:rPr>
  </w:style>
  <w:style w:type="paragraph" w:styleId="BezwaarKopje" w:customStyle="1">
    <w:name w:val="BezwaarKopje"/>
    <w:basedOn w:val="Bezwaarschrift"/>
    <w:next w:val="Bezwaarschrift"/>
    <w:qFormat/>
    <w:rsid w:val="005C102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Meestv\Temp\3\Templafy\WordVsto\1ictywka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FormConfiguration><![CDATA[{"formFields":[],"formDataEntries":[]}]]></TemplafyForm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53842FC3C4C409455C013BD7779CC" ma:contentTypeVersion="11" ma:contentTypeDescription="Een nieuw document maken." ma:contentTypeScope="" ma:versionID="9ed8e967d39e8efc0d64ec775792021c">
  <xsd:schema xmlns:xsd="http://www.w3.org/2001/XMLSchema" xmlns:xs="http://www.w3.org/2001/XMLSchema" xmlns:p="http://schemas.microsoft.com/office/2006/metadata/properties" xmlns:ns2="70a31ee7-0887-41d0-a651-6832c9653ff9" xmlns:ns3="fb52d0a5-2f63-42cb-ae4a-862a47deb391" targetNamespace="http://schemas.microsoft.com/office/2006/metadata/properties" ma:root="true" ma:fieldsID="dc0b3de2e61e80fb3589344053538a2f" ns2:_="" ns3:_="">
    <xsd:import namespace="70a31ee7-0887-41d0-a651-6832c9653ff9"/>
    <xsd:import namespace="fb52d0a5-2f63-42cb-ae4a-862a47deb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31ee7-0887-41d0-a651-6832c9653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d0a5-2f63-42cb-ae4a-862a47deb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7FC0F-A0ED-4E24-B051-826BF0B24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7F24A-6E57-4901-A0FE-4F87B0254DCC}">
  <ds:schemaRefs/>
</ds:datastoreItem>
</file>

<file path=customXml/itemProps3.xml><?xml version="1.0" encoding="utf-8"?>
<ds:datastoreItem xmlns:ds="http://schemas.openxmlformats.org/officeDocument/2006/customXml" ds:itemID="{97C5378E-4F87-4517-A45F-F100508A8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3F388F-FEDC-428D-800D-30A0203F6E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347F8F-4C16-46B4-99B6-4D26D9549D75}">
  <ds:schemaRefs/>
</ds:datastoreItem>
</file>

<file path=customXml/itemProps6.xml><?xml version="1.0" encoding="utf-8"?>
<ds:datastoreItem xmlns:ds="http://schemas.openxmlformats.org/officeDocument/2006/customXml" ds:itemID="{EFC189EF-1FFF-4AEE-ADE5-D11CB918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31ee7-0887-41d0-a651-6832c9653ff9"/>
    <ds:schemaRef ds:uri="fb52d0a5-2f63-42cb-ae4a-862a47deb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1ictywka.dotx</ap:Template>
  <ap:Application>Microsoft Word for the web</ap:Application>
  <ap:DocSecurity>4</ap:DocSecurity>
  <ap:ScaleCrop>false</ap:ScaleCrop>
  <ap:Company>Gemeente Medemblik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Very Meester</dc:creator>
  <keywords/>
  <dc:description/>
  <lastModifiedBy>Ellen de Jong</lastModifiedBy>
  <revision>10</revision>
  <dcterms:created xsi:type="dcterms:W3CDTF">2023-03-30T04:59:00.0000000Z</dcterms:created>
  <dcterms:modified xsi:type="dcterms:W3CDTF">2023-08-29T10:26:10.9537377Z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medemblik</vt:lpwstr>
  </property>
  <property fmtid="{D5CDD505-2E9C-101B-9397-08002B2CF9AE}" pid="3" name="TemplafyTemplateId">
    <vt:lpwstr>637690435460255515</vt:lpwstr>
  </property>
  <property fmtid="{D5CDD505-2E9C-101B-9397-08002B2CF9AE}" pid="4" name="TemplafyUserProfileId">
    <vt:lpwstr>638113624230410222</vt:lpwstr>
  </property>
  <property fmtid="{D5CDD505-2E9C-101B-9397-08002B2CF9AE}" pid="5" name="TemplafyFromBlank">
    <vt:bool>true</vt:bool>
  </property>
  <property fmtid="{D5CDD505-2E9C-101B-9397-08002B2CF9AE}" pid="6" name="MSIP_Label_1a718395-49d7-446a-8106-6756e5d3d588_Enabled">
    <vt:lpwstr>true</vt:lpwstr>
  </property>
  <property fmtid="{D5CDD505-2E9C-101B-9397-08002B2CF9AE}" pid="7" name="MSIP_Label_1a718395-49d7-446a-8106-6756e5d3d588_SetDate">
    <vt:lpwstr>2023-03-21T07:41:32Z</vt:lpwstr>
  </property>
  <property fmtid="{D5CDD505-2E9C-101B-9397-08002B2CF9AE}" pid="8" name="MSIP_Label_1a718395-49d7-446a-8106-6756e5d3d588_Method">
    <vt:lpwstr>Standard</vt:lpwstr>
  </property>
  <property fmtid="{D5CDD505-2E9C-101B-9397-08002B2CF9AE}" pid="9" name="MSIP_Label_1a718395-49d7-446a-8106-6756e5d3d588_Name">
    <vt:lpwstr>1-Basis Niveau</vt:lpwstr>
  </property>
  <property fmtid="{D5CDD505-2E9C-101B-9397-08002B2CF9AE}" pid="10" name="MSIP_Label_1a718395-49d7-446a-8106-6756e5d3d588_SiteId">
    <vt:lpwstr>476a641b-841a-4350-b906-22d459b1bbaf</vt:lpwstr>
  </property>
  <property fmtid="{D5CDD505-2E9C-101B-9397-08002B2CF9AE}" pid="11" name="MSIP_Label_1a718395-49d7-446a-8106-6756e5d3d588_ActionId">
    <vt:lpwstr>9feae300-8ab5-45d9-b3f4-d01c32b3c2bc</vt:lpwstr>
  </property>
  <property fmtid="{D5CDD505-2E9C-101B-9397-08002B2CF9AE}" pid="12" name="MSIP_Label_1a718395-49d7-446a-8106-6756e5d3d588_ContentBits">
    <vt:lpwstr>0</vt:lpwstr>
  </property>
  <property fmtid="{D5CDD505-2E9C-101B-9397-08002B2CF9AE}" pid="13" name="ContentTypeId">
    <vt:lpwstr>0x010100B2F53842FC3C4C409455C013BD7779CC</vt:lpwstr>
  </property>
</Properties>
</file>