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4A6A6" w14:textId="77777777" w:rsidR="00E803A9" w:rsidRDefault="00E803A9" w:rsidP="00E803A9">
      <w:pPr>
        <w:rPr>
          <w:rFonts w:ascii="Arial" w:hAnsi="Arial" w:cs="Arial"/>
        </w:rPr>
      </w:pPr>
    </w:p>
    <w:p w14:paraId="678A157B" w14:textId="77777777" w:rsidR="00E803A9" w:rsidRDefault="00E803A9" w:rsidP="00E803A9">
      <w:pPr>
        <w:rPr>
          <w:rFonts w:ascii="Arial" w:hAnsi="Arial" w:cs="Arial"/>
        </w:rPr>
      </w:pPr>
    </w:p>
    <w:p w14:paraId="3766EE18" w14:textId="77777777" w:rsidR="00102EDA" w:rsidRDefault="00102EDA" w:rsidP="00E803A9">
      <w:pPr>
        <w:rPr>
          <w:rFonts w:ascii="Arial" w:hAnsi="Arial" w:cs="Arial"/>
        </w:rPr>
      </w:pPr>
    </w:p>
    <w:p w14:paraId="02C8E377" w14:textId="77777777" w:rsidR="00E803A9" w:rsidRPr="00102EDA" w:rsidRDefault="00102EDA" w:rsidP="00E803A9">
      <w:pPr>
        <w:rPr>
          <w:rFonts w:ascii="Arial" w:hAnsi="Arial" w:cs="Arial"/>
          <w:b/>
          <w:bCs/>
          <w:color w:val="0070C0"/>
          <w:sz w:val="28"/>
          <w:szCs w:val="28"/>
        </w:rPr>
      </w:pPr>
      <w:r w:rsidRPr="00102EDA">
        <w:rPr>
          <w:rFonts w:ascii="Arial" w:hAnsi="Arial" w:cs="Arial"/>
          <w:b/>
          <w:bCs/>
          <w:color w:val="0070C0"/>
          <w:sz w:val="28"/>
          <w:szCs w:val="28"/>
        </w:rPr>
        <w:t>FORMULIER TOESTEMMING VOOR GEBRUIK PERSOONSGEGEVENS</w:t>
      </w:r>
    </w:p>
    <w:p w14:paraId="6FCB106A" w14:textId="77777777" w:rsidR="00E803A9" w:rsidRDefault="00E803A9" w:rsidP="00E803A9">
      <w:pPr>
        <w:rPr>
          <w:rFonts w:ascii="Arial" w:hAnsi="Arial" w:cs="Arial"/>
        </w:rPr>
      </w:pPr>
    </w:p>
    <w:p w14:paraId="5C419796" w14:textId="77777777" w:rsidR="00E803A9" w:rsidRDefault="00E803A9" w:rsidP="00E803A9">
      <w:pPr>
        <w:rPr>
          <w:rFonts w:ascii="Arial" w:hAnsi="Arial" w:cs="Arial"/>
        </w:rPr>
      </w:pPr>
    </w:p>
    <w:p w14:paraId="5B61479B" w14:textId="0E4EE06E" w:rsidR="0051227B" w:rsidRPr="00372737" w:rsidRDefault="0051227B" w:rsidP="0051227B">
      <w:pPr>
        <w:spacing w:line="360" w:lineRule="auto"/>
        <w:rPr>
          <w:rFonts w:ascii="Arial" w:hAnsi="Arial" w:cs="Arial"/>
        </w:rPr>
      </w:pPr>
      <w:r w:rsidRPr="00372737">
        <w:rPr>
          <w:rFonts w:ascii="Arial" w:hAnsi="Arial" w:cs="Arial"/>
        </w:rPr>
        <w:t xml:space="preserve">Inschrijver verleent hierbij ondubbelzinnig toestemming aan Groningen Seaports </w:t>
      </w:r>
      <w:r>
        <w:rPr>
          <w:rFonts w:ascii="Arial" w:hAnsi="Arial" w:cs="Arial"/>
        </w:rPr>
        <w:t>nv</w:t>
      </w:r>
      <w:r w:rsidRPr="00372737">
        <w:rPr>
          <w:rFonts w:ascii="Arial" w:hAnsi="Arial" w:cs="Arial"/>
        </w:rPr>
        <w:t xml:space="preserve"> voor het verwerken van de verstrekte persoonsgegevens ten behoeve van de aanbesteding van project </w:t>
      </w:r>
      <w:r w:rsidR="00132FB6">
        <w:rPr>
          <w:rFonts w:ascii="Arial" w:hAnsi="Arial" w:cs="Arial"/>
        </w:rPr>
        <w:t xml:space="preserve">P000057-02-02, ophogen bedrijventerrein </w:t>
      </w:r>
      <w:proofErr w:type="spellStart"/>
      <w:r w:rsidR="00132FB6">
        <w:rPr>
          <w:rFonts w:ascii="Arial" w:hAnsi="Arial" w:cs="Arial"/>
        </w:rPr>
        <w:t>Oosterhorn</w:t>
      </w:r>
      <w:proofErr w:type="spellEnd"/>
      <w:r w:rsidR="00132FB6">
        <w:rPr>
          <w:rFonts w:ascii="Arial" w:hAnsi="Arial" w:cs="Arial"/>
        </w:rPr>
        <w:t>-zuid fase 2 te Delfzijl</w:t>
      </w:r>
      <w:r w:rsidR="00D27CC7">
        <w:rPr>
          <w:rFonts w:ascii="Arial" w:hAnsi="Arial" w:cs="Arial"/>
        </w:rPr>
        <w:t>.</w:t>
      </w:r>
    </w:p>
    <w:p w14:paraId="3E04F7A6" w14:textId="77777777" w:rsidR="0051227B" w:rsidRPr="00372737" w:rsidRDefault="0051227B" w:rsidP="0051227B">
      <w:pPr>
        <w:rPr>
          <w:rFonts w:ascii="Arial" w:hAnsi="Arial" w:cs="Arial"/>
        </w:rPr>
      </w:pPr>
    </w:p>
    <w:p w14:paraId="5F9D7C2F" w14:textId="77777777" w:rsidR="0051227B" w:rsidRPr="00372737" w:rsidRDefault="0051227B" w:rsidP="0051227B">
      <w:pPr>
        <w:rPr>
          <w:rFonts w:ascii="Arial" w:hAnsi="Arial" w:cs="Arial"/>
        </w:rPr>
      </w:pPr>
    </w:p>
    <w:p w14:paraId="37B211F5" w14:textId="77777777" w:rsidR="0051227B" w:rsidRPr="00372737" w:rsidRDefault="0051227B" w:rsidP="0051227B">
      <w:pPr>
        <w:rPr>
          <w:rFonts w:ascii="Arial" w:hAnsi="Arial" w:cs="Arial"/>
        </w:rPr>
      </w:pPr>
      <w:r w:rsidRPr="00372737">
        <w:rPr>
          <w:rFonts w:ascii="Arial" w:hAnsi="Arial" w:cs="Arial"/>
        </w:rPr>
        <w:t>Naam inschrijver:</w:t>
      </w:r>
    </w:p>
    <w:p w14:paraId="4567B9A6" w14:textId="77777777" w:rsidR="0051227B" w:rsidRPr="00372737" w:rsidRDefault="0051227B" w:rsidP="0051227B">
      <w:pPr>
        <w:rPr>
          <w:rFonts w:ascii="Arial" w:hAnsi="Arial" w:cs="Arial"/>
        </w:rPr>
      </w:pPr>
    </w:p>
    <w:p w14:paraId="3749E062" w14:textId="77777777" w:rsidR="0051227B" w:rsidRPr="00372737" w:rsidRDefault="0051227B" w:rsidP="0051227B">
      <w:pPr>
        <w:rPr>
          <w:rFonts w:ascii="Arial" w:hAnsi="Arial" w:cs="Arial"/>
        </w:rPr>
      </w:pPr>
    </w:p>
    <w:p w14:paraId="2831E998" w14:textId="77777777" w:rsidR="0051227B" w:rsidRPr="00372737" w:rsidRDefault="0051227B" w:rsidP="0051227B">
      <w:pPr>
        <w:rPr>
          <w:rFonts w:ascii="Arial" w:hAnsi="Arial" w:cs="Arial"/>
        </w:rPr>
      </w:pPr>
      <w:r w:rsidRPr="00372737">
        <w:rPr>
          <w:rFonts w:ascii="Arial" w:hAnsi="Arial" w:cs="Arial"/>
        </w:rPr>
        <w:t>Naam en functie ondergetekende:</w:t>
      </w:r>
    </w:p>
    <w:p w14:paraId="1DDB2577" w14:textId="77777777" w:rsidR="0051227B" w:rsidRPr="00372737" w:rsidRDefault="0051227B" w:rsidP="0051227B">
      <w:pPr>
        <w:rPr>
          <w:rFonts w:ascii="Arial" w:hAnsi="Arial" w:cs="Arial"/>
        </w:rPr>
      </w:pPr>
    </w:p>
    <w:p w14:paraId="7B391760" w14:textId="77777777" w:rsidR="0051227B" w:rsidRPr="00372737" w:rsidRDefault="0051227B" w:rsidP="0051227B">
      <w:pPr>
        <w:rPr>
          <w:rFonts w:ascii="Arial" w:hAnsi="Arial" w:cs="Arial"/>
        </w:rPr>
      </w:pPr>
    </w:p>
    <w:p w14:paraId="5842B336" w14:textId="77777777" w:rsidR="0051227B" w:rsidRPr="00372737" w:rsidRDefault="0051227B" w:rsidP="0051227B">
      <w:pPr>
        <w:rPr>
          <w:rFonts w:ascii="Arial" w:hAnsi="Arial" w:cs="Arial"/>
        </w:rPr>
      </w:pPr>
      <w:r w:rsidRPr="00372737">
        <w:rPr>
          <w:rFonts w:ascii="Arial" w:hAnsi="Arial" w:cs="Arial"/>
        </w:rPr>
        <w:t>Datum:</w:t>
      </w:r>
    </w:p>
    <w:p w14:paraId="11E209D8" w14:textId="77777777" w:rsidR="0051227B" w:rsidRPr="00372737" w:rsidRDefault="0051227B" w:rsidP="0051227B">
      <w:pPr>
        <w:rPr>
          <w:rFonts w:ascii="Arial" w:hAnsi="Arial" w:cs="Arial"/>
        </w:rPr>
      </w:pPr>
    </w:p>
    <w:p w14:paraId="27A0542D" w14:textId="77777777" w:rsidR="0051227B" w:rsidRPr="00372737" w:rsidRDefault="0051227B" w:rsidP="0051227B">
      <w:pPr>
        <w:rPr>
          <w:rFonts w:ascii="Arial" w:hAnsi="Arial" w:cs="Arial"/>
        </w:rPr>
      </w:pPr>
    </w:p>
    <w:p w14:paraId="4CC9F85F" w14:textId="77777777" w:rsidR="0051227B" w:rsidRPr="00372737" w:rsidRDefault="0051227B" w:rsidP="0051227B">
      <w:pPr>
        <w:pStyle w:val="Plattetekst"/>
        <w:numPr>
          <w:ilvl w:val="12"/>
          <w:numId w:val="0"/>
        </w:numPr>
        <w:rPr>
          <w:sz w:val="22"/>
          <w:szCs w:val="22"/>
        </w:rPr>
      </w:pPr>
      <w:r w:rsidRPr="00372737">
        <w:rPr>
          <w:sz w:val="22"/>
          <w:szCs w:val="22"/>
        </w:rPr>
        <w:t>Handtekening:</w:t>
      </w:r>
    </w:p>
    <w:p w14:paraId="7B4A2CEC" w14:textId="77777777" w:rsidR="0051227B" w:rsidRPr="00372737" w:rsidRDefault="0051227B" w:rsidP="0051227B">
      <w:pPr>
        <w:rPr>
          <w:rFonts w:ascii="Arial" w:hAnsi="Arial" w:cs="Arial"/>
        </w:rPr>
      </w:pPr>
    </w:p>
    <w:p w14:paraId="67AA66D2" w14:textId="77777777" w:rsidR="0051227B" w:rsidRPr="00E94A9A" w:rsidRDefault="0051227B" w:rsidP="0051227B">
      <w:pPr>
        <w:tabs>
          <w:tab w:val="left" w:pos="1440"/>
        </w:tabs>
        <w:rPr>
          <w:rFonts w:ascii="Arial" w:hAnsi="Arial" w:cs="Arial"/>
          <w:szCs w:val="20"/>
        </w:rPr>
      </w:pPr>
    </w:p>
    <w:p w14:paraId="0F3787B2" w14:textId="77777777" w:rsidR="00C6531B" w:rsidRDefault="00C6531B"/>
    <w:sectPr w:rsidR="00C6531B" w:rsidSect="0016722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993" w:right="707" w:bottom="1417" w:left="1417" w:header="708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02E3C" w14:textId="77777777" w:rsidR="00A81FE4" w:rsidRDefault="00A81FE4" w:rsidP="0051227B">
      <w:r>
        <w:separator/>
      </w:r>
    </w:p>
  </w:endnote>
  <w:endnote w:type="continuationSeparator" w:id="0">
    <w:p w14:paraId="48405067" w14:textId="77777777" w:rsidR="00A81FE4" w:rsidRDefault="00A81FE4" w:rsidP="00512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034269"/>
      <w:docPartObj>
        <w:docPartGallery w:val="Page Numbers (Bottom of Page)"/>
        <w:docPartUnique/>
      </w:docPartObj>
    </w:sdtPr>
    <w:sdtEndPr/>
    <w:sdtContent>
      <w:p w14:paraId="4283C940" w14:textId="77777777" w:rsidR="00CB3FAF" w:rsidRDefault="0051227B">
        <w:pPr>
          <w:pStyle w:val="Voettekst"/>
        </w:pPr>
        <w:r>
          <w:rPr>
            <w:noProof/>
            <w:lang w:val="nl-NL" w:eastAsia="nl-NL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1E369B2A" wp14:editId="2FEB6723">
                  <wp:simplePos x="0" y="0"/>
                  <wp:positionH relativeFrom="leftMargin">
                    <wp:posOffset>350743</wp:posOffset>
                  </wp:positionH>
                  <wp:positionV relativeFrom="bottomMargin">
                    <wp:posOffset>311786</wp:posOffset>
                  </wp:positionV>
                  <wp:extent cx="565785" cy="191770"/>
                  <wp:effectExtent l="0" t="0" r="0" b="0"/>
                  <wp:wrapNone/>
                  <wp:docPr id="13" name="Rechthoek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7B9555" w14:textId="77777777" w:rsidR="00CB3FAF" w:rsidRPr="00883394" w:rsidRDefault="0051227B" w:rsidP="00883394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b/>
                                  <w:color w:val="0070C0"/>
                                </w:rPr>
                              </w:pP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begin"/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instrText>PAGE   \* MERGEFORMAT</w:instrTex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noProof/>
                                  <w:color w:val="0070C0"/>
                                </w:rPr>
                                <w:t>12</w: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1E369B2A" id="Rechthoek 13" o:spid="_x0000_s1026" style="position:absolute;margin-left:27.6pt;margin-top:24.55pt;width:44.55pt;height:15.1pt;rotation:18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" filled="f" fillcolor="#c0504d" stroked="f" strokecolor="#5c83b4" strokeweight="2.25pt">
                  <v:textbox inset=",0,,0">
                    <w:txbxContent>
                      <w:p w14:paraId="787B9555" w14:textId="77777777" w:rsidR="00CB3FAF" w:rsidRPr="00883394" w:rsidRDefault="0051227B" w:rsidP="00883394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b/>
                            <w:color w:val="0070C0"/>
                          </w:rPr>
                        </w:pPr>
                        <w:r w:rsidRPr="00883394">
                          <w:rPr>
                            <w:b/>
                            <w:color w:val="0070C0"/>
                          </w:rPr>
                          <w:fldChar w:fldCharType="begin"/>
                        </w:r>
                        <w:r w:rsidRPr="00883394">
                          <w:rPr>
                            <w:b/>
                            <w:color w:val="0070C0"/>
                          </w:rPr>
                          <w:instrText>PAGE   \* MERGEFORMAT</w:instrTex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separate"/>
                        </w:r>
                        <w:r>
                          <w:rPr>
                            <w:b/>
                            <w:noProof/>
                            <w:color w:val="0070C0"/>
                          </w:rPr>
                          <w:t>12</w: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478366"/>
      <w:docPartObj>
        <w:docPartGallery w:val="Page Numbers (Bottom of Page)"/>
        <w:docPartUnique/>
      </w:docPartObj>
    </w:sdtPr>
    <w:sdtEndPr/>
    <w:sdtContent>
      <w:p w14:paraId="44F789B7" w14:textId="77777777" w:rsidR="00CB3FAF" w:rsidRDefault="0051227B">
        <w:pPr>
          <w:pStyle w:val="Voettekst"/>
        </w:pPr>
        <w:r>
          <w:rPr>
            <w:noProof/>
            <w:lang w:val="nl-NL" w:eastAsia="nl-NL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4E06B20" wp14:editId="607A9A6B">
                  <wp:simplePos x="0" y="0"/>
                  <wp:positionH relativeFrom="leftMargin">
                    <wp:posOffset>6680620</wp:posOffset>
                  </wp:positionH>
                  <wp:positionV relativeFrom="bottomMargin">
                    <wp:posOffset>318069</wp:posOffset>
                  </wp:positionV>
                  <wp:extent cx="565785" cy="191770"/>
                  <wp:effectExtent l="0" t="0" r="0" b="0"/>
                  <wp:wrapNone/>
                  <wp:docPr id="649" name="Rechthoek 6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FC8EC2" w14:textId="77777777" w:rsidR="00CB3FAF" w:rsidRPr="00883394" w:rsidRDefault="0051227B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b/>
                                  <w:color w:val="0070C0"/>
                                </w:rPr>
                              </w:pP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begin"/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instrText>PAGE   \* MERGEFORMAT</w:instrTex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noProof/>
                                  <w:color w:val="0070C0"/>
                                </w:rPr>
                                <w:t>11</w: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74E06B20" id="Rechthoek 649" o:spid="_x0000_s1027" style="position:absolute;margin-left:526.05pt;margin-top:25.05pt;width:44.55pt;height:15.1pt;rotation:18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" filled="f" fillcolor="#c0504d" stroked="f" strokecolor="#5c83b4" strokeweight="2.25pt">
                  <v:textbox inset=",0,,0">
                    <w:txbxContent>
                      <w:p w14:paraId="44FC8EC2" w14:textId="77777777" w:rsidR="00CB3FAF" w:rsidRPr="00883394" w:rsidRDefault="0051227B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b/>
                            <w:color w:val="0070C0"/>
                          </w:rPr>
                        </w:pPr>
                        <w:r w:rsidRPr="00883394">
                          <w:rPr>
                            <w:b/>
                            <w:color w:val="0070C0"/>
                          </w:rPr>
                          <w:fldChar w:fldCharType="begin"/>
                        </w:r>
                        <w:r w:rsidRPr="00883394">
                          <w:rPr>
                            <w:b/>
                            <w:color w:val="0070C0"/>
                          </w:rPr>
                          <w:instrText>PAGE   \* MERGEFORMAT</w:instrTex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separate"/>
                        </w:r>
                        <w:r>
                          <w:rPr>
                            <w:b/>
                            <w:noProof/>
                            <w:color w:val="0070C0"/>
                          </w:rPr>
                          <w:t>11</w: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D5F60" w14:textId="77777777" w:rsidR="00A81FE4" w:rsidRDefault="00A81FE4" w:rsidP="0051227B">
      <w:r>
        <w:separator/>
      </w:r>
    </w:p>
  </w:footnote>
  <w:footnote w:type="continuationSeparator" w:id="0">
    <w:p w14:paraId="79F44F4D" w14:textId="77777777" w:rsidR="00A81FE4" w:rsidRDefault="00A81FE4" w:rsidP="00512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D6F2E" w14:textId="77777777" w:rsidR="00CB3FAF" w:rsidRDefault="0051227B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62336" behindDoc="0" locked="0" layoutInCell="1" allowOverlap="1" wp14:anchorId="24ED5DAE" wp14:editId="412FB394">
          <wp:simplePos x="0" y="0"/>
          <wp:positionH relativeFrom="column">
            <wp:posOffset>-603101</wp:posOffset>
          </wp:positionH>
          <wp:positionV relativeFrom="paragraph">
            <wp:posOffset>-254049</wp:posOffset>
          </wp:positionV>
          <wp:extent cx="480950" cy="200257"/>
          <wp:effectExtent l="0" t="0" r="0" b="9525"/>
          <wp:wrapNone/>
          <wp:docPr id="14" name="Afbeelding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E92CB" w14:textId="77777777" w:rsidR="00CB3FAF" w:rsidRDefault="0051227B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63360" behindDoc="0" locked="0" layoutInCell="1" allowOverlap="1" wp14:anchorId="5E0906A9" wp14:editId="1B516FB1">
          <wp:simplePos x="0" y="0"/>
          <wp:positionH relativeFrom="column">
            <wp:posOffset>5903084</wp:posOffset>
          </wp:positionH>
          <wp:positionV relativeFrom="paragraph">
            <wp:posOffset>-220353</wp:posOffset>
          </wp:positionV>
          <wp:extent cx="480950" cy="200257"/>
          <wp:effectExtent l="0" t="0" r="0" b="9525"/>
          <wp:wrapNone/>
          <wp:docPr id="15" name="Afbeelding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D682C" w14:textId="77777777" w:rsidR="001B2FC2" w:rsidRDefault="001B2FC2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65408" behindDoc="0" locked="0" layoutInCell="1" allowOverlap="1" wp14:anchorId="5A82D502" wp14:editId="68329B45">
          <wp:simplePos x="0" y="0"/>
          <wp:positionH relativeFrom="column">
            <wp:posOffset>5875020</wp:posOffset>
          </wp:positionH>
          <wp:positionV relativeFrom="paragraph">
            <wp:posOffset>-200660</wp:posOffset>
          </wp:positionV>
          <wp:extent cx="480950" cy="200257"/>
          <wp:effectExtent l="0" t="0" r="0" b="952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FE4"/>
    <w:rsid w:val="00102EDA"/>
    <w:rsid w:val="001039AA"/>
    <w:rsid w:val="00132FB6"/>
    <w:rsid w:val="001B2FC2"/>
    <w:rsid w:val="002D6B2D"/>
    <w:rsid w:val="004D4C65"/>
    <w:rsid w:val="0051227B"/>
    <w:rsid w:val="005D0C63"/>
    <w:rsid w:val="00A81FE4"/>
    <w:rsid w:val="00B05A31"/>
    <w:rsid w:val="00B50DC2"/>
    <w:rsid w:val="00C6531B"/>
    <w:rsid w:val="00D27CC7"/>
    <w:rsid w:val="00E803A9"/>
    <w:rsid w:val="00E94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5B214"/>
  <w15:chartTrackingRefBased/>
  <w15:docId w15:val="{A204A8F6-AC93-4A16-9AFC-E149764D0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1227B"/>
    <w:pPr>
      <w:tabs>
        <w:tab w:val="center" w:pos="4536"/>
        <w:tab w:val="right" w:pos="9072"/>
      </w:tabs>
      <w:spacing w:line="276" w:lineRule="auto"/>
    </w:pPr>
    <w:rPr>
      <w:rFonts w:ascii="Calibri" w:eastAsia="Calibri" w:hAnsi="Calibri" w:cs="Times New Roman"/>
      <w:sz w:val="20"/>
      <w:lang w:val="x-none"/>
    </w:rPr>
  </w:style>
  <w:style w:type="character" w:customStyle="1" w:styleId="KoptekstChar">
    <w:name w:val="Koptekst Char"/>
    <w:basedOn w:val="Standaardalinea-lettertype"/>
    <w:link w:val="Koptekst"/>
    <w:uiPriority w:val="99"/>
    <w:rsid w:val="0051227B"/>
    <w:rPr>
      <w:rFonts w:ascii="Calibri" w:eastAsia="Calibri" w:hAnsi="Calibri" w:cs="Times New Roman"/>
      <w:sz w:val="20"/>
      <w:lang w:val="x-none"/>
    </w:rPr>
  </w:style>
  <w:style w:type="paragraph" w:styleId="Voettekst">
    <w:name w:val="footer"/>
    <w:basedOn w:val="Standaard"/>
    <w:link w:val="VoettekstChar"/>
    <w:uiPriority w:val="99"/>
    <w:unhideWhenUsed/>
    <w:rsid w:val="0051227B"/>
    <w:pPr>
      <w:tabs>
        <w:tab w:val="center" w:pos="4536"/>
        <w:tab w:val="right" w:pos="9072"/>
      </w:tabs>
      <w:spacing w:line="276" w:lineRule="auto"/>
    </w:pPr>
    <w:rPr>
      <w:rFonts w:ascii="Calibri" w:eastAsia="Calibri" w:hAnsi="Calibri" w:cs="Times New Roman"/>
      <w:sz w:val="20"/>
      <w:lang w:val="x-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51227B"/>
    <w:rPr>
      <w:rFonts w:ascii="Calibri" w:eastAsia="Calibri" w:hAnsi="Calibri" w:cs="Times New Roman"/>
      <w:sz w:val="20"/>
      <w:lang w:val="x-none"/>
    </w:rPr>
  </w:style>
  <w:style w:type="paragraph" w:styleId="Plattetekst">
    <w:name w:val="Body Text"/>
    <w:basedOn w:val="Standaard"/>
    <w:link w:val="PlattetekstChar"/>
    <w:rsid w:val="0051227B"/>
    <w:pPr>
      <w:jc w:val="both"/>
    </w:pPr>
    <w:rPr>
      <w:rFonts w:ascii="Arial" w:eastAsia="Times New Roman" w:hAnsi="Arial" w:cs="Arial"/>
      <w:sz w:val="20"/>
      <w:szCs w:val="2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51227B"/>
    <w:rPr>
      <w:rFonts w:ascii="Arial" w:eastAsia="Times New Roman" w:hAnsi="Arial" w:cs="Arial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AH\Groningen%20Seaports%20NV\PROJ-P000057-02-Uitgeefbaar%20terrein%20-%20Documenten\02%20Ophogen%20fase%202\03%20Aanbesteding\01%20Documenten\231%20-%20Formulier%20toestemming%20gebruik%20persoonsgegevens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OpStuk xmlns="6d6fd0a0-e73e-48d2-9e16-5c80ca3c5db6" xsi:nil="true"/>
    <ba2b5568e00c48c58e469b0a9f413512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Aanbesteding</TermName>
          <TermId xmlns="http://schemas.microsoft.com/office/infopath/2007/PartnerControls">b8a310ad-4f6c-454c-acd0-feb964b2bf0f</TermId>
        </TermInfo>
      </Terms>
    </ba2b5568e00c48c58e469b0a9f413512>
    <TaxCatchAll xmlns="6d6fd0a0-e73e-48d2-9e16-5c80ca3c5db6">
      <Value>34</Value>
      <Value>12</Value>
      <Value>11</Value>
    </TaxCatchAll>
    <m1c1089021ba4db7bed31e16ccd9d4ab xmlns="6d6fd0a0-e73e-48d2-9e16-5c80ca3c5db6">
      <Terms xmlns="http://schemas.microsoft.com/office/infopath/2007/PartnerControls"/>
    </m1c1089021ba4db7bed31e16ccd9d4ab>
    <BeschrijvingInhoud xmlns="6d6fd0a0-e73e-48d2-9e16-5c80ca3c5db6">Blanco formulier toestemming gebruik persoonsgegevens voor aanbesteding ophogen bedrijventerrein Oosterhorn-zuid fase 2 te Delfzijl.</BeschrijvingInhoud>
    <la025304fa2345e1832b8f4c1cae977f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Tenderned</TermName>
          <TermId xmlns="http://schemas.microsoft.com/office/infopath/2007/PartnerControls">9e8f9204-6bb4-4c6d-8b45-06eda84d4447</TermId>
        </TermInfo>
      </Terms>
    </la025304fa2345e1832b8f4c1cae977f>
    <gspKenmerk xmlns="6d6fd0a0-e73e-48d2-9e16-5c80ca3c5db6" xsi:nil="true"/>
    <efdc0143416444a1828dd4e2d2935ff4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P000057-02-02 Ophogen fase 2</TermName>
          <TermId xmlns="http://schemas.microsoft.com/office/infopath/2007/PartnerControls">a7743142-a72c-42f6-b0e3-98a0012f0c20</TermId>
        </TermInfo>
      </Terms>
    </efdc0143416444a1828dd4e2d2935ff4>
    <BestekNr xmlns="6d6fd0a0-e73e-48d2-9e16-5c80ca3c5db6" xsi:nil="true"/>
    <Location xmlns="http://schemas.microsoft.com/sharepoint/v3/fields" xsi:nil="true"/>
    <_dlc_DocId xmlns="0e9db6bf-7b07-4d61-8046-e7020dbc7e8f">DTKCHV2CUT2D-2005979347-1927</_dlc_DocId>
    <_dlc_DocIdUrl xmlns="0e9db6bf-7b07-4d61-8046-e7020dbc7e8f">
      <Url>https://groningenseaportsnv.sharepoint.com/sites/PROJ-P000057-02-Uitgeefbaarterrein/_layouts/15/DocIdRedir.aspx?ID=DTKCHV2CUT2D-2005979347-1927</Url>
      <Description>DTKCHV2CUT2D-2005979347-1927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GSP Projecten Nieuw" ma:contentTypeID="0x0101006E73F22CEAE83043BE5DCE314C8E981A04003332498E4508144ABA8078AB3BBA9696" ma:contentTypeVersion="28" ma:contentTypeDescription="Nieuw inhoudstype voor project teams. Dit inhoudstype bevat minder velden en is afgestemd met Project Support." ma:contentTypeScope="" ma:versionID="3ef2651a7a6a9fd426a158df4ff383ef">
  <xsd:schema xmlns:xsd="http://www.w3.org/2001/XMLSchema" xmlns:xs="http://www.w3.org/2001/XMLSchema" xmlns:p="http://schemas.microsoft.com/office/2006/metadata/properties" xmlns:ns2="6d6fd0a0-e73e-48d2-9e16-5c80ca3c5db6" xmlns:ns3="http://schemas.microsoft.com/sharepoint/v3/fields" xmlns:ns4="0e9db6bf-7b07-4d61-8046-e7020dbc7e8f" targetNamespace="http://schemas.microsoft.com/office/2006/metadata/properties" ma:root="true" ma:fieldsID="5e212b853d08aefd6047dadff97e72c5" ns2:_="" ns3:_="" ns4:_="">
    <xsd:import namespace="6d6fd0a0-e73e-48d2-9e16-5c80ca3c5db6"/>
    <xsd:import namespace="http://schemas.microsoft.com/sharepoint/v3/fields"/>
    <xsd:import namespace="0e9db6bf-7b07-4d61-8046-e7020dbc7e8f"/>
    <xsd:element name="properties">
      <xsd:complexType>
        <xsd:sequence>
          <xsd:element name="documentManagement">
            <xsd:complexType>
              <xsd:all>
                <xsd:element ref="ns2:DatumOpStuk" minOccurs="0"/>
                <xsd:element ref="ns2:BeschrijvingInhoud" minOccurs="0"/>
                <xsd:element ref="ns2:ba2b5568e00c48c58e469b0a9f413512" minOccurs="0"/>
                <xsd:element ref="ns2:TaxCatchAll" minOccurs="0"/>
                <xsd:element ref="ns2:TaxCatchAllLabel" minOccurs="0"/>
                <xsd:element ref="ns2:m1c1089021ba4db7bed31e16ccd9d4ab" minOccurs="0"/>
                <xsd:element ref="ns2:BestekNr" minOccurs="0"/>
                <xsd:element ref="ns2:gspKenmerk" minOccurs="0"/>
                <xsd:element ref="ns2:efdc0143416444a1828dd4e2d2935ff4" minOccurs="0"/>
                <xsd:element ref="ns3:Location" minOccurs="0"/>
                <xsd:element ref="ns2:la025304fa2345e1832b8f4c1cae977f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fd0a0-e73e-48d2-9e16-5c80ca3c5db6" elementFormDefault="qualified">
    <xsd:import namespace="http://schemas.microsoft.com/office/2006/documentManagement/types"/>
    <xsd:import namespace="http://schemas.microsoft.com/office/infopath/2007/PartnerControls"/>
    <xsd:element name="DatumOpStuk" ma:index="3" nillable="true" ma:displayName="Datum op stuk" ma:description="Datum op stuk" ma:format="DateOnly" ma:internalName="DatumOpStuk">
      <xsd:simpleType>
        <xsd:restriction base="dms:DateTime"/>
      </xsd:simpleType>
    </xsd:element>
    <xsd:element name="BeschrijvingInhoud" ma:index="4" nillable="true" ma:displayName="Korte beschrijving inhoud" ma:description="Korte beschrijving van de inhoud" ma:internalName="BeschrijvingInhoud">
      <xsd:simpleType>
        <xsd:restriction base="dms:Note"/>
      </xsd:simpleType>
    </xsd:element>
    <xsd:element name="ba2b5568e00c48c58e469b0a9f413512" ma:index="8" nillable="true" ma:taxonomy="true" ma:internalName="ba2b5568e00c48c58e469b0a9f413512" ma:taxonomyFieldName="DocumentSoort" ma:displayName="Document soort" ma:default="" ma:fieldId="{ba2b5568-e00c-48c5-8e46-9b0a9f413512}" ma:sspId="5a5d1ad2-fa5c-47db-9da2-e0f51743bacf" ma:termSetId="a24ad479-a518-4593-9688-6ba1a5da7cd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e2adf6b-599c-4ed3-976b-a435286fd5df}" ma:internalName="TaxCatchAll" ma:showField="CatchAllData" ma:web="0e9db6bf-7b07-4d61-8046-e7020dbc7e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e2adf6b-599c-4ed3-976b-a435286fd5df}" ma:internalName="TaxCatchAllLabel" ma:readOnly="true" ma:showField="CatchAllDataLabel" ma:web="0e9db6bf-7b07-4d61-8046-e7020dbc7e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1c1089021ba4db7bed31e16ccd9d4ab" ma:index="14" nillable="true" ma:taxonomy="true" ma:internalName="m1c1089021ba4db7bed31e16ccd9d4ab" ma:taxonomyFieldName="DocStatus" ma:displayName="Document status" ma:default="" ma:fieldId="{61c10890-21ba-4db7-bed3-1e16ccd9d4ab}" ma:taxonomyMulti="true" ma:sspId="5a5d1ad2-fa5c-47db-9da2-e0f51743bacf" ma:termSetId="bbdcb088-1590-4dab-8bd6-db58426884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estekNr" ma:index="16" nillable="true" ma:displayName="Besteknummer" ma:description="Besteknummer" ma:internalName="BestekNr">
      <xsd:simpleType>
        <xsd:restriction base="dms:Text">
          <xsd:maxLength value="255"/>
        </xsd:restriction>
      </xsd:simpleType>
    </xsd:element>
    <xsd:element name="gspKenmerk" ma:index="17" nillable="true" ma:displayName="Kenmerk" ma:description="Vul hier bijvoorbeeld het briefnummer of kenmerk in." ma:internalName="gspKenmerk">
      <xsd:simpleType>
        <xsd:restriction base="dms:Text">
          <xsd:maxLength value="255"/>
        </xsd:restriction>
      </xsd:simpleType>
    </xsd:element>
    <xsd:element name="efdc0143416444a1828dd4e2d2935ff4" ma:index="18" nillable="true" ma:taxonomy="true" ma:internalName="efdc0143416444a1828dd4e2d2935ff4" ma:taxonomyFieldName="ProjectNr" ma:displayName="Projectnummer" ma:readOnly="false" ma:default="" ma:fieldId="{efdc0143-4164-44a1-828d-d4e2d2935ff4}" ma:sspId="5a5d1ad2-fa5c-47db-9da2-e0f51743bacf" ma:termSetId="79a7a3e6-79b0-49fc-b524-a2fdc10455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25304fa2345e1832b8f4c1cae977f" ma:index="21" nillable="true" ma:taxonomy="true" ma:internalName="la025304fa2345e1832b8f4c1cae977f" ma:taxonomyFieldName="AfzenderGeadresseerde" ma:displayName="Afzender/Geadresseerde" ma:default="" ma:fieldId="{5a025304-fa23-45e1-832b-8f4c1cae977f}" ma:taxonomyMulti="true" ma:sspId="5a5d1ad2-fa5c-47db-9da2-e0f51743bacf" ma:termSetId="f6b16c40-9c80-410c-a211-f88a12465d1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Location" ma:index="20" nillable="true" ma:displayName="Locatie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9db6bf-7b07-4d61-8046-e7020dbc7e8f" elementFormDefault="qualified">
    <xsd:import namespace="http://schemas.microsoft.com/office/2006/documentManagement/types"/>
    <xsd:import namespace="http://schemas.microsoft.com/office/infopath/2007/PartnerControls"/>
    <xsd:element name="_dlc_DocId" ma:index="23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5a5d1ad2-fa5c-47db-9da2-e0f51743bacf" ContentTypeId="0x0101006E73F22CEAE83043BE5DCE314C8E981A" PreviousValue="false"/>
</file>

<file path=customXml/itemProps1.xml><?xml version="1.0" encoding="utf-8"?>
<ds:datastoreItem xmlns:ds="http://schemas.openxmlformats.org/officeDocument/2006/customXml" ds:itemID="{872B3890-2A6F-4D1F-82EC-39F9E481550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FE74F4C-82AD-43CD-9024-DFA14E5E37DC}">
  <ds:schemaRefs>
    <ds:schemaRef ds:uri="http://schemas.microsoft.com/office/2006/metadata/properties"/>
    <ds:schemaRef ds:uri="http://schemas.microsoft.com/office/infopath/2007/PartnerControls"/>
    <ds:schemaRef ds:uri="6d6fd0a0-e73e-48d2-9e16-5c80ca3c5db6"/>
    <ds:schemaRef ds:uri="http://schemas.microsoft.com/sharepoint/v3/fields"/>
    <ds:schemaRef ds:uri="0e9db6bf-7b07-4d61-8046-e7020dbc7e8f"/>
  </ds:schemaRefs>
</ds:datastoreItem>
</file>

<file path=customXml/itemProps3.xml><?xml version="1.0" encoding="utf-8"?>
<ds:datastoreItem xmlns:ds="http://schemas.openxmlformats.org/officeDocument/2006/customXml" ds:itemID="{5F92CC2C-9CB1-412B-872E-4590AFF3B2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896EB7-9D8B-449C-B57A-28C2ABF433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6fd0a0-e73e-48d2-9e16-5c80ca3c5db6"/>
    <ds:schemaRef ds:uri="http://schemas.microsoft.com/sharepoint/v3/fields"/>
    <ds:schemaRef ds:uri="0e9db6bf-7b07-4d61-8046-e7020dbc7e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402CCD0-CF75-4D6D-9593-79E82863B0EB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231 - Formulier toestemming gebruik persoonsgegevens</Template>
  <TotalTime>0</TotalTime>
  <Pages>1</Pages>
  <Words>60</Words>
  <Characters>335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Heres</dc:creator>
  <cp:keywords/>
  <dc:description/>
  <cp:lastModifiedBy>Ali Heres</cp:lastModifiedBy>
  <cp:revision>4</cp:revision>
  <dcterms:created xsi:type="dcterms:W3CDTF">2023-04-13T05:50:00Z</dcterms:created>
  <dcterms:modified xsi:type="dcterms:W3CDTF">2023-04-13T05:52:00Z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0x0101006E73F22CEAE83043BE5DCE314C8E981A04003332498E4508144ABA8078AB3BBA9696</vt:lpwstr>
  </property>
  <property fmtid="{D5CDD505-2E9C-101B-9397-08002B2CF9AE}" pid="3" name="_dlc_DocIdItemGuid">
    <vt:lpwstr>dd9fc825-7595-4be2-a7e7-6395c6e53bb8</vt:lpwstr>
  </property>
  <property fmtid="{D5CDD505-2E9C-101B-9397-08002B2CF9AE}" pid="4" name="Topic">
    <vt:lpwstr/>
  </property>
  <property fmtid="{D5CDD505-2E9C-101B-9397-08002B2CF9AE}" pid="5" name="DocumentSoort">
    <vt:lpwstr>12;#Aanbesteding|b8a310ad-4f6c-454c-acd0-feb964b2bf0f</vt:lpwstr>
  </property>
  <property fmtid="{D5CDD505-2E9C-101B-9397-08002B2CF9AE}" pid="6" name="ProjectNr">
    <vt:lpwstr>34;#P000057-02-02 Ophogen fase 2|a7743142-a72c-42f6-b0e3-98a0012f0c20</vt:lpwstr>
  </property>
  <property fmtid="{D5CDD505-2E9C-101B-9397-08002B2CF9AE}" pid="7" name="AfzenderGeadresseerde">
    <vt:lpwstr>11;#Tenderned|9e8f9204-6bb4-4c6d-8b45-06eda84d4447</vt:lpwstr>
  </property>
  <property fmtid="{D5CDD505-2E9C-101B-9397-08002B2CF9AE}" pid="8" name="DocStatus">
    <vt:lpwstr/>
  </property>
  <property fmtid="{D5CDD505-2E9C-101B-9397-08002B2CF9AE}" pid="9" name="gspThema">
    <vt:lpwstr/>
  </property>
  <property fmtid="{D5CDD505-2E9C-101B-9397-08002B2CF9AE}" pid="10" name="h93e6af132d8406c9866c9470eecd5ed">
    <vt:lpwstr/>
  </property>
  <property fmtid="{D5CDD505-2E9C-101B-9397-08002B2CF9AE}" pid="11" name="j4f31744fffe4ab3944da258d2829ec3">
    <vt:lpwstr/>
  </property>
  <property fmtid="{D5CDD505-2E9C-101B-9397-08002B2CF9AE}" pid="12" name="gspKlant">
    <vt:lpwstr/>
  </property>
  <property fmtid="{D5CDD505-2E9C-101B-9397-08002B2CF9AE}" pid="13" name="g2cc8dc706a34ecfa6d09b422f497a93">
    <vt:lpwstr/>
  </property>
  <property fmtid="{D5CDD505-2E9C-101B-9397-08002B2CF9AE}" pid="14" name="h00b235036d14e1e9f335ae11e12f497">
    <vt:lpwstr/>
  </property>
  <property fmtid="{D5CDD505-2E9C-101B-9397-08002B2CF9AE}" pid="15" name="h4d0c42ca9a04344af675255b85fc1ee">
    <vt:lpwstr/>
  </property>
  <property fmtid="{D5CDD505-2E9C-101B-9397-08002B2CF9AE}" pid="16" name="gspSysteem">
    <vt:lpwstr/>
  </property>
  <property fmtid="{D5CDD505-2E9C-101B-9397-08002B2CF9AE}" pid="17" name="gspProces">
    <vt:lpwstr/>
  </property>
  <property fmtid="{D5CDD505-2E9C-101B-9397-08002B2CF9AE}" pid="18" name="gspEenheid">
    <vt:lpwstr/>
  </property>
  <property fmtid="{D5CDD505-2E9C-101B-9397-08002B2CF9AE}" pid="19" name="MediaServiceImageTags">
    <vt:lpwstr/>
  </property>
  <property fmtid="{D5CDD505-2E9C-101B-9397-08002B2CF9AE}" pid="20" name="_dlc_DocId">
    <vt:lpwstr>RKKYZPNWYVAN-284649207-387</vt:lpwstr>
  </property>
  <property fmtid="{D5CDD505-2E9C-101B-9397-08002B2CF9AE}" pid="21" name="PostType">
    <vt:lpwstr>Uitgaand</vt:lpwstr>
  </property>
  <property fmtid="{D5CDD505-2E9C-101B-9397-08002B2CF9AE}" pid="22" name="Behandelaar">
    <vt:lpwstr>30;#H.Blaauw@groningen-seaports.com</vt:lpwstr>
  </property>
  <property fmtid="{D5CDD505-2E9C-101B-9397-08002B2CF9AE}" pid="23" name="FysiekeKopie">
    <vt:bool>false</vt:bool>
  </property>
  <property fmtid="{D5CDD505-2E9C-101B-9397-08002B2CF9AE}" pid="24" name="_dlc_DocIdUrl">
    <vt:lpwstr>https://groningenseaportsnv.sharepoint.com/sites/TEAM-Projectsupport/_layouts/15/DocIdRedir.aspx?ID=RKKYZPNWYVAN-284649207-387, RKKYZPNWYVAN-284649207-387</vt:lpwstr>
  </property>
  <property fmtid="{D5CDD505-2E9C-101B-9397-08002B2CF9AE}" pid="25" name="Vertrouwelijkheid">
    <vt:lpwstr>Bedrijfsvertrouwelijk</vt:lpwstr>
  </property>
  <property fmtid="{D5CDD505-2E9C-101B-9397-08002B2CF9AE}" pid="26" name="lcf76f155ced4ddcb4097134ff3c332f">
    <vt:lpwstr/>
  </property>
  <property fmtid="{D5CDD505-2E9C-101B-9397-08002B2CF9AE}" pid="27" name="m54c08c34d8948f6918ce88524479c5e">
    <vt:lpwstr/>
  </property>
</Properties>
</file>