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6D640144" w:rsidR="0074367D" w:rsidRDefault="00782A8C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09171A9" wp14:editId="04F39670">
          <wp:simplePos x="0" y="0"/>
          <wp:positionH relativeFrom="margin">
            <wp:posOffset>5581650</wp:posOffset>
          </wp:positionH>
          <wp:positionV relativeFrom="page">
            <wp:posOffset>182880</wp:posOffset>
          </wp:positionV>
          <wp:extent cx="725170" cy="655320"/>
          <wp:effectExtent l="0" t="0" r="0" b="0"/>
          <wp:wrapThrough wrapText="bothSides">
            <wp:wrapPolygon edited="0">
              <wp:start x="8511" y="0"/>
              <wp:lineTo x="0" y="2512"/>
              <wp:lineTo x="0" y="16953"/>
              <wp:lineTo x="4539" y="20093"/>
              <wp:lineTo x="6242" y="20721"/>
              <wp:lineTo x="14186" y="20721"/>
              <wp:lineTo x="15320" y="20093"/>
              <wp:lineTo x="20995" y="15070"/>
              <wp:lineTo x="20995" y="2512"/>
              <wp:lineTo x="16455" y="0"/>
              <wp:lineTo x="8511" y="0"/>
            </wp:wrapPolygon>
          </wp:wrapThrough>
          <wp:docPr id="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851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D7FA3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4" ma:contentTypeDescription="Een nieuw document maken." ma:contentTypeScope="" ma:versionID="ceeff80a02eb1ddf11c926aeecc3ccef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70aaafeff57757709dc1d00d6831612f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CEF0C-977D-4DF3-AF21-CE79D79B71E2}"/>
</file>

<file path=customXml/itemProps2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2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Linda Kroeze</cp:lastModifiedBy>
  <cp:revision>3</cp:revision>
  <cp:lastPrinted>2016-09-08T07:41:00Z</cp:lastPrinted>
  <dcterms:created xsi:type="dcterms:W3CDTF">2023-09-20T08:46:00Z</dcterms:created>
  <dcterms:modified xsi:type="dcterms:W3CDTF">2023-09-20T08:48:00Z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0x0101003E7FEEF69468C2459231C5C2532A4139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