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948B" w14:textId="77777777" w:rsidR="00997E4B" w:rsidRDefault="00997E4B" w:rsidP="008B7CC3">
      <w:pPr>
        <w:tabs>
          <w:tab w:val="clear" w:pos="567"/>
        </w:tabs>
        <w:jc w:val="left"/>
        <w:textAlignment w:val="baseline"/>
        <w:rPr>
          <w:rFonts w:asciiTheme="minorHAnsi" w:hAnsiTheme="minorHAnsi" w:cstheme="minorHAnsi"/>
          <w:b/>
          <w:caps/>
          <w:color w:val="5A5A5A"/>
          <w:sz w:val="22"/>
          <w:szCs w:val="22"/>
        </w:rPr>
      </w:pPr>
    </w:p>
    <w:p w14:paraId="609B95E3" w14:textId="74967962" w:rsidR="002D588D" w:rsidRPr="002D588D" w:rsidRDefault="002D588D" w:rsidP="008B7CC3">
      <w:pPr>
        <w:tabs>
          <w:tab w:val="clear" w:pos="567"/>
        </w:tabs>
        <w:jc w:val="left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  <w:r w:rsidRPr="002D588D">
        <w:rPr>
          <w:rFonts w:asciiTheme="minorHAnsi" w:hAnsiTheme="minorHAnsi" w:cstheme="minorHAnsi"/>
          <w:b/>
          <w:caps/>
          <w:color w:val="5A5A5A"/>
          <w:sz w:val="22"/>
          <w:szCs w:val="22"/>
        </w:rPr>
        <w:t>BIJLAGE 1 VRAGENLIJST MARKTCONSULTATIE </w:t>
      </w:r>
    </w:p>
    <w:p w14:paraId="4BD2030D" w14:textId="77777777" w:rsidR="002D588D" w:rsidRPr="002D588D" w:rsidRDefault="002D588D" w:rsidP="008B7CC3">
      <w:pPr>
        <w:tabs>
          <w:tab w:val="clear" w:pos="567"/>
        </w:tabs>
        <w:textAlignment w:val="baseline"/>
        <w:rPr>
          <w:rFonts w:asciiTheme="minorHAnsi" w:hAnsiTheme="minorHAnsi" w:cstheme="minorHAnsi"/>
          <w:bCs w:val="0"/>
          <w:sz w:val="22"/>
          <w:szCs w:val="22"/>
        </w:rPr>
      </w:pPr>
      <w:r w:rsidRPr="002D588D">
        <w:rPr>
          <w:rFonts w:asciiTheme="minorHAnsi" w:hAnsiTheme="minorHAnsi" w:cstheme="minorHAnsi"/>
          <w:bCs w:val="0"/>
          <w:color w:val="5A5A5A"/>
          <w:sz w:val="22"/>
          <w:szCs w:val="22"/>
        </w:rPr>
        <w:t> </w:t>
      </w:r>
    </w:p>
    <w:tbl>
      <w:tblPr>
        <w:tblW w:w="847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062"/>
      </w:tblGrid>
      <w:tr w:rsidR="002D588D" w:rsidRPr="002D588D" w14:paraId="1AEDD244" w14:textId="77777777" w:rsidTr="007F7A88"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52CBDE8A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Naam </w:t>
            </w:r>
          </w:p>
        </w:tc>
        <w:tc>
          <w:tcPr>
            <w:tcW w:w="6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22545A5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2D588D" w:rsidRPr="002D588D" w14:paraId="64E4B25D" w14:textId="77777777" w:rsidTr="007F7A88"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0A82FFA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Functie </w:t>
            </w:r>
          </w:p>
        </w:tc>
        <w:tc>
          <w:tcPr>
            <w:tcW w:w="6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F456948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2D588D" w:rsidRPr="002D588D" w14:paraId="45D2C358" w14:textId="77777777" w:rsidTr="007F7A88">
        <w:trPr>
          <w:trHeight w:val="285"/>
        </w:trPr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49B975E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Onderneming </w:t>
            </w:r>
          </w:p>
        </w:tc>
        <w:tc>
          <w:tcPr>
            <w:tcW w:w="6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00AB51C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2D588D" w:rsidRPr="002D588D" w14:paraId="577A2A80" w14:textId="77777777" w:rsidTr="007F7A88">
        <w:trPr>
          <w:trHeight w:val="435"/>
        </w:trPr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419CEE72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Telefoonnummer </w:t>
            </w:r>
          </w:p>
        </w:tc>
        <w:tc>
          <w:tcPr>
            <w:tcW w:w="6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C745F56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2D588D" w:rsidRPr="002D588D" w14:paraId="2515A99E" w14:textId="77777777" w:rsidTr="007F7A88"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04BD5C8D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e-mail adres </w:t>
            </w:r>
          </w:p>
        </w:tc>
        <w:tc>
          <w:tcPr>
            <w:tcW w:w="6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F943DD9" w14:textId="77777777" w:rsidR="002D588D" w:rsidRPr="002D588D" w:rsidRDefault="002D588D" w:rsidP="00B27B3A">
            <w:pPr>
              <w:tabs>
                <w:tab w:val="clear" w:pos="567"/>
              </w:tabs>
              <w:spacing w:line="360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</w:tbl>
    <w:p w14:paraId="10D36F65" w14:textId="4734B544" w:rsidR="002D588D" w:rsidRPr="002D588D" w:rsidRDefault="002D588D" w:rsidP="00B27B3A">
      <w:pPr>
        <w:tabs>
          <w:tab w:val="clear" w:pos="567"/>
        </w:tabs>
        <w:spacing w:line="360" w:lineRule="auto"/>
        <w:textAlignment w:val="baseline"/>
        <w:rPr>
          <w:rFonts w:asciiTheme="minorHAnsi" w:hAnsiTheme="minorHAnsi" w:cstheme="minorHAnsi"/>
          <w:bCs w:val="0"/>
          <w:sz w:val="22"/>
          <w:szCs w:val="22"/>
        </w:rPr>
      </w:pPr>
      <w:r w:rsidRPr="002D588D">
        <w:rPr>
          <w:rFonts w:asciiTheme="minorHAnsi" w:hAnsiTheme="minorHAnsi" w:cstheme="minorHAnsi"/>
          <w:bCs w:val="0"/>
          <w:color w:val="5A5A5A"/>
          <w:sz w:val="22"/>
          <w:szCs w:val="22"/>
        </w:rPr>
        <w:t>  </w:t>
      </w:r>
    </w:p>
    <w:tbl>
      <w:tblPr>
        <w:tblW w:w="143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5600"/>
        <w:gridCol w:w="7796"/>
      </w:tblGrid>
      <w:tr w:rsidR="002D588D" w:rsidRPr="002D588D" w14:paraId="213D0E04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1A652DD1" w14:textId="77777777" w:rsidR="002D588D" w:rsidRPr="002D588D" w:rsidRDefault="002D588D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2614A043" w14:textId="77777777" w:rsidR="002D588D" w:rsidRDefault="002D588D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  <w:p w14:paraId="369B6047" w14:textId="14413ED8" w:rsidR="00665915" w:rsidRPr="002D588D" w:rsidRDefault="00665915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01C943DC" w14:textId="77777777" w:rsidR="002D588D" w:rsidRPr="002D588D" w:rsidRDefault="002D588D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Antwoord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997E4B" w:rsidRPr="002D588D" w14:paraId="4C3DBE62" w14:textId="77777777" w:rsidTr="006E65B8">
        <w:tc>
          <w:tcPr>
            <w:tcW w:w="14302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638DA69D" w14:textId="2FB313C7" w:rsidR="00997E4B" w:rsidRPr="00997E4B" w:rsidRDefault="007D5158" w:rsidP="006E65B8">
            <w:pPr>
              <w:tabs>
                <w:tab w:val="clear" w:pos="567"/>
              </w:tabs>
              <w:ind w:left="709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Inspectie, beheer en onderhoud</w:t>
            </w:r>
          </w:p>
        </w:tc>
      </w:tr>
      <w:tr w:rsidR="002D588D" w:rsidRPr="008B7CC3" w14:paraId="20ADB09A" w14:textId="77777777" w:rsidTr="007528FA">
        <w:trPr>
          <w:trHeight w:val="244"/>
        </w:trPr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3E4F60AF" w14:textId="77777777" w:rsidR="002D588D" w:rsidRPr="002D588D" w:rsidRDefault="002D588D" w:rsidP="004634F7">
            <w:pPr>
              <w:numPr>
                <w:ilvl w:val="0"/>
                <w:numId w:val="8"/>
              </w:numPr>
              <w:tabs>
                <w:tab w:val="clear" w:pos="567"/>
              </w:tabs>
              <w:ind w:left="405" w:firstLine="0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right w:val="single" w:sz="12" w:space="0" w:color="BFBFBF"/>
            </w:tcBorders>
            <w:shd w:val="clear" w:color="auto" w:fill="auto"/>
          </w:tcPr>
          <w:p w14:paraId="4ED8F442" w14:textId="3FD27E3A" w:rsidR="004634F7" w:rsidRDefault="004634F7" w:rsidP="00A457FE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634F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Kentalis heeft tot nu toe de jaarlijkse inspectie van de gymtoestellen en materialen laten uitvoeren door de partij die de toestellen en materialen heeft geleverd. </w:t>
            </w:r>
          </w:p>
          <w:p w14:paraId="09415243" w14:textId="77777777" w:rsidR="004634F7" w:rsidRPr="004634F7" w:rsidRDefault="004634F7" w:rsidP="00A457FE">
            <w:pPr>
              <w:tabs>
                <w:tab w:val="clear" w:pos="567"/>
              </w:tabs>
              <w:spacing w:line="24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1FB6BFA" w14:textId="120ECEEF" w:rsidR="004634F7" w:rsidRPr="004634F7" w:rsidRDefault="004634F7" w:rsidP="00A457FE">
            <w:pPr>
              <w:numPr>
                <w:ilvl w:val="0"/>
                <w:numId w:val="29"/>
              </w:numPr>
              <w:tabs>
                <w:tab w:val="clear" w:pos="567"/>
              </w:tabs>
              <w:spacing w:line="240" w:lineRule="auto"/>
              <w:ind w:left="360"/>
              <w:contextualSpacing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634F7">
              <w:rPr>
                <w:rFonts w:ascii="Calibri" w:hAnsi="Calibri" w:cs="Calibri"/>
                <w:sz w:val="22"/>
                <w:szCs w:val="22"/>
                <w:lang w:eastAsia="en-US"/>
              </w:rPr>
              <w:t>Adviseert u dit te handhaven of is het naar uw mening beter om het uitvoeren van de jaarlijkse inspectie bij een onafhankelijke partij te beleggen?</w:t>
            </w:r>
          </w:p>
          <w:p w14:paraId="556A40BE" w14:textId="120ECEEF" w:rsidR="004634F7" w:rsidRPr="004634F7" w:rsidRDefault="004634F7" w:rsidP="00A457FE">
            <w:pPr>
              <w:numPr>
                <w:ilvl w:val="0"/>
                <w:numId w:val="29"/>
              </w:numPr>
              <w:tabs>
                <w:tab w:val="clear" w:pos="567"/>
              </w:tabs>
              <w:spacing w:line="240" w:lineRule="auto"/>
              <w:ind w:left="360"/>
              <w:contextualSpacing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634F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Wat zijn </w:t>
            </w:r>
            <w:r w:rsidRPr="004634F7">
              <w:rPr>
                <w:rFonts w:ascii="Calibri" w:hAnsi="Calibri" w:cs="Calibri"/>
                <w:sz w:val="22"/>
                <w:szCs w:val="22"/>
              </w:rPr>
              <w:t>de voor- en nadelen van het laten uitvoeren van de jaarlijkse inspectie door een onafhankelijke partij? Graag uw antwoord toelichten.</w:t>
            </w:r>
          </w:p>
          <w:p w14:paraId="68429AA7" w14:textId="77777777" w:rsidR="004634F7" w:rsidRPr="004634F7" w:rsidRDefault="004634F7" w:rsidP="00A457FE">
            <w:pPr>
              <w:numPr>
                <w:ilvl w:val="0"/>
                <w:numId w:val="29"/>
              </w:numPr>
              <w:tabs>
                <w:tab w:val="clear" w:pos="567"/>
              </w:tabs>
              <w:spacing w:line="240" w:lineRule="auto"/>
              <w:ind w:left="360"/>
              <w:contextualSpacing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634F7">
              <w:rPr>
                <w:rFonts w:ascii="Calibri" w:hAnsi="Calibri" w:cs="Calibri"/>
                <w:sz w:val="22"/>
                <w:szCs w:val="22"/>
              </w:rPr>
              <w:t>Wat zijn de voor- en nadelen om aanschaf en inspectie bij dezelfde partij te beleggen? Graag uw antwoord toelichten.</w:t>
            </w:r>
          </w:p>
          <w:p w14:paraId="063CF105" w14:textId="13E37EB4" w:rsidR="002D588D" w:rsidRPr="004634F7" w:rsidRDefault="002D588D" w:rsidP="00A457FE">
            <w:pPr>
              <w:tabs>
                <w:tab w:val="clear" w:pos="567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6AF6FF51" w14:textId="77777777" w:rsidR="002D588D" w:rsidRPr="002D588D" w:rsidRDefault="002D588D" w:rsidP="008B7CC3">
            <w:pPr>
              <w:shd w:val="clear" w:color="auto" w:fill="FFFFFF"/>
              <w:tabs>
                <w:tab w:val="clear" w:pos="567"/>
              </w:tabs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2D588D" w:rsidRPr="002D588D" w14:paraId="5C5338EE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425CC642" w14:textId="77777777" w:rsidR="002D588D" w:rsidRPr="002D588D" w:rsidRDefault="002D588D" w:rsidP="008B7CC3">
            <w:pPr>
              <w:numPr>
                <w:ilvl w:val="0"/>
                <w:numId w:val="9"/>
              </w:numPr>
              <w:tabs>
                <w:tab w:val="clear" w:pos="567"/>
              </w:tabs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55A6DB2C" w14:textId="77777777" w:rsidR="004634F7" w:rsidRDefault="004634F7" w:rsidP="00A457FE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634F7">
              <w:rPr>
                <w:rFonts w:asciiTheme="minorHAnsi" w:hAnsiTheme="minorHAnsi" w:cstheme="minorHAnsi"/>
                <w:sz w:val="22"/>
                <w:szCs w:val="22"/>
              </w:rPr>
              <w:t>a)    Conform welke methode / normering voert u de inspectie</w:t>
            </w:r>
          </w:p>
          <w:p w14:paraId="1D0D4053" w14:textId="6A104A9A" w:rsidR="004634F7" w:rsidRDefault="004634F7" w:rsidP="00A457FE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4634F7">
              <w:rPr>
                <w:rFonts w:asciiTheme="minorHAnsi" w:hAnsiTheme="minorHAnsi" w:cstheme="minorHAnsi"/>
                <w:sz w:val="22"/>
                <w:szCs w:val="22"/>
              </w:rPr>
              <w:t xml:space="preserve"> uit?</w:t>
            </w:r>
          </w:p>
          <w:p w14:paraId="3EA3C258" w14:textId="77777777" w:rsidR="004634F7" w:rsidRDefault="004634F7" w:rsidP="00A457FE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634F7">
              <w:rPr>
                <w:rFonts w:asciiTheme="minorHAnsi" w:hAnsiTheme="minorHAnsi" w:cstheme="minorHAnsi"/>
                <w:sz w:val="22"/>
                <w:szCs w:val="22"/>
              </w:rPr>
              <w:t>b)    Zijn er meerdere inspectiemethodes gangbaar in de markt?</w:t>
            </w:r>
          </w:p>
          <w:p w14:paraId="572440B6" w14:textId="62580E37" w:rsidR="004634F7" w:rsidRPr="004634F7" w:rsidRDefault="004634F7" w:rsidP="00A457FE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463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4634F7">
              <w:rPr>
                <w:rFonts w:asciiTheme="minorHAnsi" w:hAnsiTheme="minorHAnsi" w:cstheme="minorHAnsi"/>
                <w:sz w:val="22"/>
                <w:szCs w:val="22"/>
              </w:rPr>
              <w:t>Zo ja, wat zijn de verschillen?</w:t>
            </w:r>
          </w:p>
          <w:p w14:paraId="7C2EA24C" w14:textId="19806BFA" w:rsidR="007528FA" w:rsidRPr="004634F7" w:rsidRDefault="007528FA" w:rsidP="00A457FE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24153306" w14:textId="77777777" w:rsidR="002D588D" w:rsidRPr="002D588D" w:rsidRDefault="002D588D" w:rsidP="008B7CC3">
            <w:pPr>
              <w:shd w:val="clear" w:color="auto" w:fill="FFFFFF"/>
              <w:tabs>
                <w:tab w:val="clear" w:pos="567"/>
              </w:tabs>
              <w:ind w:left="330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2D588D" w:rsidRPr="002D588D" w14:paraId="7EE90347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7FBBF4CC" w14:textId="77777777" w:rsidR="002D588D" w:rsidRPr="002D588D" w:rsidRDefault="002D588D" w:rsidP="008B7CC3">
            <w:pPr>
              <w:numPr>
                <w:ilvl w:val="0"/>
                <w:numId w:val="10"/>
              </w:numPr>
              <w:tabs>
                <w:tab w:val="clear" w:pos="567"/>
              </w:tabs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2B3023F9" w14:textId="7B9A61EE" w:rsidR="004634F7" w:rsidRDefault="004634F7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</w:rPr>
              <w:t>Kentalis wenst inzicht in, en grip op, kosten te hebben en daarbij 100% aantoonbaar te voldoen aan haar verplichtingen op het gebied van kwaliteit en veiligheid.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Door middel van welke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(digitale) 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tool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/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beheersysteem kunt u hierin voorzien en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geef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een korte toelichting op het gebruik ervan.</w:t>
            </w:r>
          </w:p>
          <w:p w14:paraId="68AB3D5A" w14:textId="6EBB17B8" w:rsidR="002D588D" w:rsidRPr="002D588D" w:rsidRDefault="002D588D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0C5DA0A8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A457FE" w:rsidRPr="002D588D" w14:paraId="3179B05F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01F93BC" w14:textId="77777777" w:rsidR="00A457FE" w:rsidRPr="002D588D" w:rsidRDefault="00A457FE" w:rsidP="008B7CC3">
            <w:pPr>
              <w:numPr>
                <w:ilvl w:val="0"/>
                <w:numId w:val="10"/>
              </w:numPr>
              <w:tabs>
                <w:tab w:val="clear" w:pos="567"/>
              </w:tabs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323E0E88" w14:textId="2DD9BCBB" w:rsidR="00A457FE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Wat zijn gangbare garantietermijnen op zowel vaste toestellen als losse toestellen en kleine sport- en </w:t>
            </w:r>
            <w:r w:rsidR="005F0998">
              <w:rPr>
                <w:rFonts w:ascii="Calibri" w:hAnsi="Calibri" w:cs="Calibri"/>
                <w:sz w:val="22"/>
                <w:szCs w:val="22"/>
              </w:rPr>
              <w:t>spel</w:t>
            </w:r>
            <w:r>
              <w:rPr>
                <w:rFonts w:ascii="Calibri" w:hAnsi="Calibri" w:cs="Calibri"/>
                <w:sz w:val="22"/>
                <w:szCs w:val="22"/>
              </w:rPr>
              <w:t>materialen.</w:t>
            </w:r>
          </w:p>
          <w:p w14:paraId="267351B7" w14:textId="175EFDDF" w:rsidR="00A457FE" w:rsidRPr="004634F7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311298B9" w14:textId="77777777" w:rsidR="00A457FE" w:rsidRPr="002D588D" w:rsidRDefault="00A457FE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EA06F3" w:rsidRPr="002D588D" w14:paraId="168AD48F" w14:textId="77777777" w:rsidTr="006E65B8">
        <w:tc>
          <w:tcPr>
            <w:tcW w:w="14302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627751D2" w14:textId="525992FD" w:rsidR="00EA06F3" w:rsidRPr="00997E4B" w:rsidRDefault="004634F7" w:rsidP="006E65B8">
            <w:pPr>
              <w:tabs>
                <w:tab w:val="clear" w:pos="567"/>
              </w:tabs>
              <w:ind w:left="709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bookmarkStart w:id="0" w:name="_Hlk146789313"/>
            <w: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Doelgroep</w:t>
            </w:r>
          </w:p>
        </w:tc>
      </w:tr>
      <w:bookmarkEnd w:id="0"/>
      <w:tr w:rsidR="002D588D" w:rsidRPr="002D588D" w14:paraId="6087915F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4C2FA81D" w14:textId="338A6011" w:rsidR="002D588D" w:rsidRPr="002D588D" w:rsidRDefault="005F0998" w:rsidP="005F0998">
            <w:pPr>
              <w:tabs>
                <w:tab w:val="clear" w:pos="567"/>
              </w:tabs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5.</w:t>
            </w:r>
            <w:r w:rsidR="002D588D"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75117CB9" w14:textId="07A9408A" w:rsidR="004634F7" w:rsidRPr="004634F7" w:rsidRDefault="004634F7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</w:rPr>
              <w:t>In hoeverre bent u bekend met de doelgroepen van Kentalis? In welke mate bent u in staat om van toegevoegde waarde te zijn voor deze specifieke doelgroepen op het gebied van sporten en bewegen. Graag uw antwoord toelichten.</w:t>
            </w:r>
          </w:p>
          <w:p w14:paraId="5B513AF9" w14:textId="5168D6BD" w:rsidR="002D588D" w:rsidRPr="00F91579" w:rsidRDefault="002D588D" w:rsidP="00F9157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56504583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4634F7" w:rsidRPr="002D588D" w14:paraId="57FD7D76" w14:textId="77777777" w:rsidTr="00041961">
        <w:tc>
          <w:tcPr>
            <w:tcW w:w="14302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993D921" w14:textId="5ED01D62" w:rsidR="004634F7" w:rsidRPr="00997E4B" w:rsidRDefault="004634F7" w:rsidP="00041961">
            <w:pPr>
              <w:tabs>
                <w:tab w:val="clear" w:pos="567"/>
              </w:tabs>
              <w:ind w:left="709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Aanbesteding</w:t>
            </w:r>
            <w:r w:rsidR="00A457FE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 xml:space="preserve"> </w:t>
            </w:r>
          </w:p>
        </w:tc>
      </w:tr>
      <w:tr w:rsidR="002D588D" w:rsidRPr="002D588D" w14:paraId="42B5BCDB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4BE0E119" w14:textId="770FF2FD" w:rsidR="002D588D" w:rsidRPr="002D588D" w:rsidRDefault="005F0998" w:rsidP="005F0998">
            <w:pPr>
              <w:tabs>
                <w:tab w:val="clear" w:pos="567"/>
              </w:tabs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6.</w:t>
            </w:r>
            <w:r w:rsidR="002D588D"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4817507C" w14:textId="77777777" w:rsidR="004634F7" w:rsidRPr="004634F7" w:rsidRDefault="004634F7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</w:rPr>
              <w:t>Welke informatie heeft u van Kentalis nodig om een goede inschrijving te kunnen indienen?</w:t>
            </w:r>
          </w:p>
          <w:p w14:paraId="0D285207" w14:textId="3E0300E7" w:rsidR="002D588D" w:rsidRPr="00F91579" w:rsidRDefault="002D588D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5EDF9721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2D588D" w:rsidRPr="002D588D" w14:paraId="6DF82442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511AFEAA" w14:textId="57731133" w:rsidR="002D588D" w:rsidRPr="002D588D" w:rsidRDefault="005F0998" w:rsidP="005F0998">
            <w:pPr>
              <w:tabs>
                <w:tab w:val="clear" w:pos="567"/>
              </w:tabs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7.</w:t>
            </w:r>
            <w:r w:rsidR="002D588D"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3515E2CB" w14:textId="77777777" w:rsidR="004634F7" w:rsidRDefault="004634F7" w:rsidP="00A457FE">
            <w:pPr>
              <w:tabs>
                <w:tab w:val="clear" w:pos="567"/>
                <w:tab w:val="left" w:pos="4642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>a)    Op welke wijze kan de prijs voor de scope van deze</w:t>
            </w:r>
          </w:p>
          <w:p w14:paraId="548BE799" w14:textId="3FDCD851" w:rsidR="004634F7" w:rsidRDefault="004634F7" w:rsidP="00A457FE">
            <w:pPr>
              <w:tabs>
                <w:tab w:val="clear" w:pos="567"/>
                <w:tab w:val="left" w:pos="4642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</w:t>
            </w: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     </w:t>
            </w: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>aanbesteding volgens u het beste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>worden uitgevraagd?</w:t>
            </w:r>
          </w:p>
          <w:p w14:paraId="507ECC4F" w14:textId="37908F79" w:rsidR="004634F7" w:rsidRDefault="004634F7" w:rsidP="00A457FE">
            <w:pPr>
              <w:tabs>
                <w:tab w:val="clear" w:pos="567"/>
                <w:tab w:val="left" w:pos="4642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      </w:t>
            </w:r>
            <w:r w:rsidRPr="00EA066E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>Wat is uw advies hierin voor Kentalis?</w:t>
            </w:r>
          </w:p>
          <w:p w14:paraId="02488FDA" w14:textId="77777777" w:rsidR="004634F7" w:rsidRDefault="004634F7" w:rsidP="00A457FE">
            <w:pPr>
              <w:tabs>
                <w:tab w:val="clear" w:pos="567"/>
                <w:tab w:val="left" w:pos="4642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lastRenderedPageBreak/>
              <w:t xml:space="preserve">b)    Welke vorm van indexatie is voor deze opdracht volgens </w:t>
            </w:r>
          </w:p>
          <w:p w14:paraId="2B70DED3" w14:textId="4482CEF1" w:rsidR="004634F7" w:rsidRPr="004634F7" w:rsidRDefault="004634F7" w:rsidP="00A457FE">
            <w:pPr>
              <w:tabs>
                <w:tab w:val="clear" w:pos="567"/>
                <w:tab w:val="left" w:pos="4642"/>
              </w:tabs>
              <w:spacing w:line="240" w:lineRule="auto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       </w:t>
            </w:r>
            <w:r w:rsidRPr="004634F7">
              <w:rPr>
                <w:rFonts w:ascii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u het meest geschikt?  </w:t>
            </w:r>
          </w:p>
          <w:p w14:paraId="13A8A92F" w14:textId="14467B82" w:rsidR="002D588D" w:rsidRPr="00423A57" w:rsidRDefault="002D588D" w:rsidP="00423A57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486F395B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lastRenderedPageBreak/>
              <w:t> </w:t>
            </w:r>
          </w:p>
        </w:tc>
      </w:tr>
      <w:tr w:rsidR="00A457FE" w:rsidRPr="002D588D" w14:paraId="4C85FEFC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43CFBC40" w14:textId="4925DB4F" w:rsidR="00A457FE" w:rsidRPr="002D588D" w:rsidRDefault="005F0998" w:rsidP="005F0998">
            <w:pPr>
              <w:tabs>
                <w:tab w:val="clear" w:pos="567"/>
              </w:tabs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8.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0B05F80C" w14:textId="28B759F0" w:rsidR="005F0998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a)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</w:t>
            </w:r>
            <w:r w:rsidR="005F0998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</w:t>
            </w:r>
            <w:r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Hoe zou u de markt waarin u werkzaam bent </w:t>
            </w:r>
            <w:r w:rsidR="005F0998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</w:t>
            </w:r>
          </w:p>
          <w:p w14:paraId="2431EDF3" w14:textId="448E78A6" w:rsidR="00A457FE" w:rsidRPr="00A457FE" w:rsidRDefault="005F0998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      o</w:t>
            </w:r>
            <w:r w:rsidR="00A457FE"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>mschrijven?</w:t>
            </w:r>
          </w:p>
          <w:p w14:paraId="749F618D" w14:textId="77777777" w:rsidR="005F0998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b) </w:t>
            </w:r>
            <w:r w:rsidR="005F0998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 </w:t>
            </w:r>
            <w:r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>Waar zit volgens u het onderscheidend vermogen in de</w:t>
            </w:r>
          </w:p>
          <w:p w14:paraId="1DAD2AB2" w14:textId="77777777" w:rsidR="005F0998" w:rsidRDefault="005F0998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    </w:t>
            </w:r>
            <w:r w:rsidR="00A457FE"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</w:t>
            </w:r>
            <w:r w:rsidR="00A457FE"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>markt? Op grond van welke gunningscriteria kan Kentalis</w:t>
            </w:r>
          </w:p>
          <w:p w14:paraId="2A823E2C" w14:textId="2CD1372B" w:rsidR="00A457FE" w:rsidRPr="00A457FE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</w:t>
            </w:r>
            <w:r w:rsidR="005F0998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      </w:t>
            </w:r>
            <w:r w:rsidRPr="00A457FE">
              <w:rPr>
                <w:rFonts w:asciiTheme="minorHAnsi" w:hAnsiTheme="minorHAnsi" w:cstheme="minorHAnsi"/>
                <w:bCs w:val="0"/>
                <w:sz w:val="22"/>
                <w:szCs w:val="22"/>
              </w:rPr>
              <w:t>volgens u de beste partij selecteren?</w:t>
            </w:r>
          </w:p>
          <w:p w14:paraId="1375AC9C" w14:textId="77777777" w:rsidR="00A457FE" w:rsidRPr="004634F7" w:rsidRDefault="00A457FE" w:rsidP="00A457FE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246B897B" w14:textId="77777777" w:rsidR="00A457FE" w:rsidRPr="002D588D" w:rsidRDefault="00A457FE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2D588D" w:rsidRPr="002D588D" w14:paraId="4D6F7850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6393EDC3" w14:textId="6619C65A" w:rsidR="002D588D" w:rsidRPr="002D588D" w:rsidRDefault="005F0998" w:rsidP="005F0998">
            <w:pPr>
              <w:tabs>
                <w:tab w:val="clear" w:pos="567"/>
              </w:tabs>
              <w:ind w:left="40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9.</w:t>
            </w:r>
            <w:r w:rsidR="002D588D"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09B72BB4" w14:textId="29DA3161" w:rsidR="004634F7" w:rsidRDefault="004634F7" w:rsidP="00A457FE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4634F7">
              <w:rPr>
                <w:rFonts w:ascii="Calibri" w:hAnsi="Calibri" w:cs="Calibri"/>
                <w:sz w:val="22"/>
                <w:szCs w:val="22"/>
              </w:rPr>
              <w:t>Welke valkuilen of tips wilt u nog onder de aandacht brengen bij Kentalis, gebaseerd op eerder aanbestedingen?</w:t>
            </w:r>
          </w:p>
          <w:p w14:paraId="3D15405C" w14:textId="0EF09582" w:rsidR="002D588D" w:rsidRPr="00423A57" w:rsidRDefault="002D588D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7352E030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2D588D" w:rsidRPr="002D588D" w14:paraId="65732712" w14:textId="77777777" w:rsidTr="007528FA">
        <w:tc>
          <w:tcPr>
            <w:tcW w:w="90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6E8EA1FA" w14:textId="05DCC98B" w:rsidR="005F0998" w:rsidRDefault="005F0998" w:rsidP="005F0998">
            <w:pPr>
              <w:tabs>
                <w:tab w:val="clear" w:pos="567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10.</w:t>
            </w:r>
          </w:p>
          <w:p w14:paraId="48677E09" w14:textId="79132566" w:rsidR="002D588D" w:rsidRPr="002D588D" w:rsidRDefault="002D588D" w:rsidP="005F0998">
            <w:pPr>
              <w:tabs>
                <w:tab w:val="clear" w:pos="567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585EDAF0" w14:textId="77777777" w:rsidR="002D588D" w:rsidRDefault="004634F7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Wilt u eventueel uitgenodigd worden voor een verdiepingsgesprek?</w:t>
            </w:r>
          </w:p>
          <w:p w14:paraId="455B0B77" w14:textId="7CDA28DF" w:rsidR="00A457FE" w:rsidRPr="002D588D" w:rsidRDefault="00A457FE" w:rsidP="00A457FE">
            <w:p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hideMark/>
          </w:tcPr>
          <w:p w14:paraId="50D3B928" w14:textId="77777777" w:rsidR="002D588D" w:rsidRPr="002D588D" w:rsidRDefault="002D588D" w:rsidP="008B7CC3">
            <w:pPr>
              <w:tabs>
                <w:tab w:val="clear" w:pos="567"/>
              </w:tabs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</w:tbl>
    <w:p w14:paraId="39E7E9A7" w14:textId="67674135" w:rsidR="00717361" w:rsidRDefault="00717361" w:rsidP="008B7CC3">
      <w:pPr>
        <w:tabs>
          <w:tab w:val="clear" w:pos="567"/>
        </w:tabs>
        <w:jc w:val="left"/>
        <w:rPr>
          <w:rFonts w:asciiTheme="minorHAnsi" w:hAnsiTheme="minorHAnsi" w:cstheme="minorHAnsi"/>
          <w:b/>
          <w:color w:val="5A5A5A"/>
          <w:sz w:val="22"/>
          <w:szCs w:val="22"/>
        </w:rPr>
      </w:pPr>
    </w:p>
    <w:p w14:paraId="6ED75816" w14:textId="77777777" w:rsidR="00B27B3A" w:rsidRDefault="00B27B3A" w:rsidP="00B27B3A">
      <w:pPr>
        <w:pStyle w:val="Koptekst"/>
        <w:numPr>
          <w:ilvl w:val="0"/>
          <w:numId w:val="31"/>
        </w:numPr>
        <w:tabs>
          <w:tab w:val="clear" w:pos="4536"/>
          <w:tab w:val="clear" w:pos="9072"/>
          <w:tab w:val="left" w:pos="567"/>
        </w:tabs>
        <w:ind w:left="567"/>
      </w:pPr>
      <w:r w:rsidRPr="378425E6">
        <w:rPr>
          <w:rFonts w:ascii="Calibri" w:hAnsi="Calibri"/>
          <w:color w:val="5A5A5A"/>
          <w:sz w:val="22"/>
          <w:szCs w:val="22"/>
        </w:rPr>
        <w:t xml:space="preserve">Einde  - </w:t>
      </w:r>
    </w:p>
    <w:p w14:paraId="7F3D79FF" w14:textId="3CD622A1" w:rsidR="00997E4B" w:rsidRDefault="00997E4B" w:rsidP="008B7CC3">
      <w:pPr>
        <w:tabs>
          <w:tab w:val="clear" w:pos="567"/>
        </w:tabs>
        <w:jc w:val="left"/>
        <w:rPr>
          <w:rFonts w:asciiTheme="minorHAnsi" w:hAnsiTheme="minorHAnsi" w:cstheme="minorHAnsi"/>
          <w:b/>
          <w:color w:val="5A5A5A"/>
          <w:sz w:val="22"/>
          <w:szCs w:val="22"/>
        </w:rPr>
      </w:pPr>
    </w:p>
    <w:p w14:paraId="7DFB579F" w14:textId="77777777" w:rsidR="00B27B3A" w:rsidRPr="00B27B3A" w:rsidRDefault="00B27B3A" w:rsidP="00B27B3A">
      <w:pPr>
        <w:rPr>
          <w:rFonts w:asciiTheme="minorHAnsi" w:hAnsiTheme="minorHAnsi" w:cstheme="minorHAnsi"/>
          <w:sz w:val="22"/>
          <w:szCs w:val="22"/>
        </w:rPr>
      </w:pPr>
    </w:p>
    <w:sectPr w:rsidR="00B27B3A" w:rsidRPr="00B27B3A" w:rsidSect="00997E4B">
      <w:headerReference w:type="default" r:id="rId11"/>
      <w:footerReference w:type="default" r:id="rId12"/>
      <w:pgSz w:w="16834" w:h="11909" w:orient="landscape" w:code="9"/>
      <w:pgMar w:top="1418" w:right="2665" w:bottom="1418" w:left="1134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4A32" w14:textId="77777777" w:rsidR="00A62561" w:rsidRDefault="00A62561">
      <w:r>
        <w:separator/>
      </w:r>
    </w:p>
    <w:p w14:paraId="6B3D319C" w14:textId="77777777" w:rsidR="00A62561" w:rsidRDefault="00A62561"/>
  </w:endnote>
  <w:endnote w:type="continuationSeparator" w:id="0">
    <w:p w14:paraId="49AA810E" w14:textId="77777777" w:rsidR="00A62561" w:rsidRDefault="00A62561">
      <w:r>
        <w:continuationSeparator/>
      </w:r>
    </w:p>
    <w:p w14:paraId="2D25CEA7" w14:textId="77777777" w:rsidR="00A62561" w:rsidRDefault="00A62561"/>
  </w:endnote>
  <w:endnote w:type="continuationNotice" w:id="1">
    <w:p w14:paraId="232CBED1" w14:textId="77777777" w:rsidR="00A62561" w:rsidRDefault="00A625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2FC8" w14:textId="77777777" w:rsidR="00B27B3A" w:rsidRDefault="00B27B3A" w:rsidP="00B27B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>
      <w:rPr>
        <w:rFonts w:ascii="Calibri" w:hAnsi="Calibri"/>
        <w:color w:val="5A5A5A"/>
        <w:sz w:val="16"/>
        <w:szCs w:val="16"/>
      </w:rPr>
      <w:t>Vragenlijst Marktconsultatie</w:t>
    </w:r>
  </w:p>
  <w:p w14:paraId="14B9B28C" w14:textId="77777777" w:rsidR="00B27B3A" w:rsidRDefault="00B27B3A" w:rsidP="00B27B3A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330362C0" w14:textId="77777777" w:rsidR="00B27B3A" w:rsidRDefault="00B27B3A" w:rsidP="00B27B3A">
    <w:pPr>
      <w:pStyle w:val="Voettekst"/>
    </w:pPr>
  </w:p>
  <w:p w14:paraId="59113272" w14:textId="77777777" w:rsidR="00B27B3A" w:rsidRDefault="00B27B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394A" w14:textId="77777777" w:rsidR="00A62561" w:rsidRDefault="00A62561">
      <w:r>
        <w:separator/>
      </w:r>
    </w:p>
    <w:p w14:paraId="6CBCC198" w14:textId="77777777" w:rsidR="00A62561" w:rsidRDefault="00A62561"/>
  </w:footnote>
  <w:footnote w:type="continuationSeparator" w:id="0">
    <w:p w14:paraId="7CA51F9A" w14:textId="77777777" w:rsidR="00A62561" w:rsidRDefault="00A62561">
      <w:r>
        <w:continuationSeparator/>
      </w:r>
    </w:p>
    <w:p w14:paraId="65BA4B62" w14:textId="77777777" w:rsidR="00A62561" w:rsidRDefault="00A62561"/>
  </w:footnote>
  <w:footnote w:type="continuationNotice" w:id="1">
    <w:p w14:paraId="69AAD69D" w14:textId="77777777" w:rsidR="00A62561" w:rsidRDefault="00A625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DA03" w14:textId="77777777" w:rsidR="009F69CF" w:rsidRPr="00654005" w:rsidRDefault="009F69CF" w:rsidP="0071008B">
    <w:pPr>
      <w:pStyle w:val="Koptekst"/>
      <w:rPr>
        <w:rFonts w:ascii="Calibri" w:hAnsi="Calibri" w:cs="Calibri"/>
        <w:color w:val="5A5A5A"/>
      </w:rPr>
    </w:pPr>
  </w:p>
  <w:p w14:paraId="4EAA68AD" w14:textId="77777777" w:rsidR="009F69CF" w:rsidRPr="00654005" w:rsidRDefault="009F69CF" w:rsidP="0071008B">
    <w:pPr>
      <w:pStyle w:val="Koptekst"/>
      <w:rPr>
        <w:rFonts w:ascii="Calibri" w:hAnsi="Calibri" w:cs="Calibri"/>
        <w:color w:val="5A5A5A"/>
      </w:rPr>
    </w:pPr>
  </w:p>
  <w:p w14:paraId="7A7E888A" w14:textId="77777777" w:rsidR="009F69CF" w:rsidRPr="00654005" w:rsidRDefault="009F69CF" w:rsidP="00365AED">
    <w:pPr>
      <w:pStyle w:val="Koptekst"/>
      <w:tabs>
        <w:tab w:val="clear" w:pos="4536"/>
        <w:tab w:val="clear" w:pos="9072"/>
        <w:tab w:val="left" w:pos="3572"/>
      </w:tabs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302DDF9E" wp14:editId="6AE86AC4">
          <wp:extent cx="1631901" cy="825690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5A5A5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52D2"/>
    <w:multiLevelType w:val="hybridMultilevel"/>
    <w:tmpl w:val="1206E8C8"/>
    <w:lvl w:ilvl="0" w:tplc="0413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89452E2"/>
    <w:multiLevelType w:val="multilevel"/>
    <w:tmpl w:val="FC3877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D0DF5"/>
    <w:multiLevelType w:val="multilevel"/>
    <w:tmpl w:val="64BA8B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50D54"/>
    <w:multiLevelType w:val="hybridMultilevel"/>
    <w:tmpl w:val="E5EA0348"/>
    <w:lvl w:ilvl="0" w:tplc="8C4E11B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F50929"/>
    <w:multiLevelType w:val="multilevel"/>
    <w:tmpl w:val="25823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E429F"/>
    <w:multiLevelType w:val="multilevel"/>
    <w:tmpl w:val="12640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AA6484"/>
    <w:multiLevelType w:val="multilevel"/>
    <w:tmpl w:val="ECDEA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B6C03"/>
    <w:multiLevelType w:val="multilevel"/>
    <w:tmpl w:val="F5C05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5A5A5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8304C59"/>
    <w:multiLevelType w:val="multilevel"/>
    <w:tmpl w:val="5DDA0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1C1B1B"/>
    <w:multiLevelType w:val="hybridMultilevel"/>
    <w:tmpl w:val="92B6C6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E0B83"/>
    <w:multiLevelType w:val="hybridMultilevel"/>
    <w:tmpl w:val="A6D27248"/>
    <w:lvl w:ilvl="0" w:tplc="E85A7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D0A84"/>
    <w:multiLevelType w:val="multilevel"/>
    <w:tmpl w:val="37DA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22EAF"/>
    <w:multiLevelType w:val="hybridMultilevel"/>
    <w:tmpl w:val="2044279E"/>
    <w:lvl w:ilvl="0" w:tplc="1B3C214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color w:val="595959" w:themeColor="text1" w:themeTint="A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80BB3"/>
    <w:multiLevelType w:val="hybridMultilevel"/>
    <w:tmpl w:val="8A44C90E"/>
    <w:lvl w:ilvl="0" w:tplc="F000B85E">
      <w:start w:val="8"/>
      <w:numFmt w:val="bullet"/>
      <w:lvlText w:val="-"/>
      <w:lvlJc w:val="left"/>
      <w:pPr>
        <w:ind w:left="927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EB365D"/>
    <w:multiLevelType w:val="multilevel"/>
    <w:tmpl w:val="846EF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C87B80"/>
    <w:multiLevelType w:val="multilevel"/>
    <w:tmpl w:val="4A44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242BF5"/>
    <w:multiLevelType w:val="multilevel"/>
    <w:tmpl w:val="C162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A5A5A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6E6AB6"/>
    <w:multiLevelType w:val="multilevel"/>
    <w:tmpl w:val="31864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16456C"/>
    <w:multiLevelType w:val="multilevel"/>
    <w:tmpl w:val="17265A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FC684D"/>
    <w:multiLevelType w:val="hybridMultilevel"/>
    <w:tmpl w:val="8D821B0C"/>
    <w:lvl w:ilvl="0" w:tplc="DF428FD0">
      <w:start w:val="1"/>
      <w:numFmt w:val="decimal"/>
      <w:lvlText w:val="%1."/>
      <w:lvlJc w:val="left"/>
      <w:pPr>
        <w:ind w:left="720" w:hanging="360"/>
      </w:pPr>
      <w:rPr>
        <w:color w:val="5A5A5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42A5D"/>
    <w:multiLevelType w:val="multilevel"/>
    <w:tmpl w:val="C93228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B5763A"/>
    <w:multiLevelType w:val="multilevel"/>
    <w:tmpl w:val="BDCA6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4420C2"/>
    <w:multiLevelType w:val="hybridMultilevel"/>
    <w:tmpl w:val="340C22E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0C2396"/>
    <w:multiLevelType w:val="multilevel"/>
    <w:tmpl w:val="E95AE6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595A35"/>
    <w:multiLevelType w:val="multilevel"/>
    <w:tmpl w:val="B2FC02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D14C9B"/>
    <w:multiLevelType w:val="multilevel"/>
    <w:tmpl w:val="559A6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04F4D"/>
    <w:multiLevelType w:val="multilevel"/>
    <w:tmpl w:val="5C00E19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95959" w:themeColor="text1" w:themeTint="A6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836"/>
        </w:tabs>
        <w:ind w:left="283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F4A1E8D"/>
    <w:multiLevelType w:val="multilevel"/>
    <w:tmpl w:val="8FDA08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45159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807851">
    <w:abstractNumId w:val="27"/>
  </w:num>
  <w:num w:numId="3" w16cid:durableId="982470041">
    <w:abstractNumId w:val="23"/>
  </w:num>
  <w:num w:numId="4" w16cid:durableId="1503203776">
    <w:abstractNumId w:val="8"/>
  </w:num>
  <w:num w:numId="5" w16cid:durableId="503545720">
    <w:abstractNumId w:val="11"/>
  </w:num>
  <w:num w:numId="6" w16cid:durableId="178738421">
    <w:abstractNumId w:val="17"/>
  </w:num>
  <w:num w:numId="7" w16cid:durableId="2083526664">
    <w:abstractNumId w:val="7"/>
  </w:num>
  <w:num w:numId="8" w16cid:durableId="1602838235">
    <w:abstractNumId w:val="16"/>
  </w:num>
  <w:num w:numId="9" w16cid:durableId="1054697660">
    <w:abstractNumId w:val="22"/>
  </w:num>
  <w:num w:numId="10" w16cid:durableId="811094173">
    <w:abstractNumId w:val="18"/>
  </w:num>
  <w:num w:numId="11" w16cid:durableId="1496646540">
    <w:abstractNumId w:val="6"/>
  </w:num>
  <w:num w:numId="12" w16cid:durableId="1782871878">
    <w:abstractNumId w:val="5"/>
  </w:num>
  <w:num w:numId="13" w16cid:durableId="2128233730">
    <w:abstractNumId w:val="15"/>
  </w:num>
  <w:num w:numId="14" w16cid:durableId="484321800">
    <w:abstractNumId w:val="26"/>
  </w:num>
  <w:num w:numId="15" w16cid:durableId="1375471764">
    <w:abstractNumId w:val="1"/>
  </w:num>
  <w:num w:numId="16" w16cid:durableId="1206793900">
    <w:abstractNumId w:val="24"/>
  </w:num>
  <w:num w:numId="17" w16cid:durableId="2004433516">
    <w:abstractNumId w:val="28"/>
  </w:num>
  <w:num w:numId="18" w16cid:durableId="438451556">
    <w:abstractNumId w:val="2"/>
  </w:num>
  <w:num w:numId="19" w16cid:durableId="1322007747">
    <w:abstractNumId w:val="4"/>
  </w:num>
  <w:num w:numId="20" w16cid:durableId="1172720208">
    <w:abstractNumId w:val="21"/>
  </w:num>
  <w:num w:numId="21" w16cid:durableId="1976134346">
    <w:abstractNumId w:val="25"/>
  </w:num>
  <w:num w:numId="22" w16cid:durableId="1553037585">
    <w:abstractNumId w:val="19"/>
  </w:num>
  <w:num w:numId="23" w16cid:durableId="408187305">
    <w:abstractNumId w:val="20"/>
  </w:num>
  <w:num w:numId="24" w16cid:durableId="1303776521">
    <w:abstractNumId w:val="13"/>
  </w:num>
  <w:num w:numId="25" w16cid:durableId="711460690">
    <w:abstractNumId w:val="27"/>
  </w:num>
  <w:num w:numId="26" w16cid:durableId="1853716995">
    <w:abstractNumId w:val="0"/>
  </w:num>
  <w:num w:numId="27" w16cid:durableId="812865708">
    <w:abstractNumId w:val="12"/>
  </w:num>
  <w:num w:numId="28" w16cid:durableId="1711295579">
    <w:abstractNumId w:val="9"/>
  </w:num>
  <w:num w:numId="29" w16cid:durableId="343631932">
    <w:abstractNumId w:val="10"/>
  </w:num>
  <w:num w:numId="30" w16cid:durableId="833374013">
    <w:abstractNumId w:val="3"/>
  </w:num>
  <w:num w:numId="31" w16cid:durableId="116334481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61"/>
    <w:rsid w:val="00000088"/>
    <w:rsid w:val="000004C3"/>
    <w:rsid w:val="00000D1F"/>
    <w:rsid w:val="00002D22"/>
    <w:rsid w:val="00003337"/>
    <w:rsid w:val="0000401B"/>
    <w:rsid w:val="000066FE"/>
    <w:rsid w:val="00010E1C"/>
    <w:rsid w:val="000124D1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6EF5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4FE4"/>
    <w:rsid w:val="00045743"/>
    <w:rsid w:val="000470F7"/>
    <w:rsid w:val="0005317B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747C"/>
    <w:rsid w:val="00070D20"/>
    <w:rsid w:val="00071248"/>
    <w:rsid w:val="00071759"/>
    <w:rsid w:val="00073180"/>
    <w:rsid w:val="000735BA"/>
    <w:rsid w:val="00073F06"/>
    <w:rsid w:val="000755A5"/>
    <w:rsid w:val="00075957"/>
    <w:rsid w:val="000763B3"/>
    <w:rsid w:val="00076845"/>
    <w:rsid w:val="000777A2"/>
    <w:rsid w:val="00081750"/>
    <w:rsid w:val="000832E9"/>
    <w:rsid w:val="00083FA8"/>
    <w:rsid w:val="00084526"/>
    <w:rsid w:val="00085B32"/>
    <w:rsid w:val="000871F8"/>
    <w:rsid w:val="00090480"/>
    <w:rsid w:val="000909BD"/>
    <w:rsid w:val="00090BA4"/>
    <w:rsid w:val="00091AF0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415"/>
    <w:rsid w:val="000B4136"/>
    <w:rsid w:val="000B4AD7"/>
    <w:rsid w:val="000B564C"/>
    <w:rsid w:val="000B7F9A"/>
    <w:rsid w:val="000C0111"/>
    <w:rsid w:val="000C056E"/>
    <w:rsid w:val="000C1907"/>
    <w:rsid w:val="000C3D6B"/>
    <w:rsid w:val="000C65B3"/>
    <w:rsid w:val="000C66C2"/>
    <w:rsid w:val="000C6E55"/>
    <w:rsid w:val="000D1044"/>
    <w:rsid w:val="000D212E"/>
    <w:rsid w:val="000D30C7"/>
    <w:rsid w:val="000E10B7"/>
    <w:rsid w:val="000E19E1"/>
    <w:rsid w:val="000E19F8"/>
    <w:rsid w:val="000E2C44"/>
    <w:rsid w:val="000E2EBF"/>
    <w:rsid w:val="000E2FF8"/>
    <w:rsid w:val="000E38F9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59F0"/>
    <w:rsid w:val="000F72A6"/>
    <w:rsid w:val="000F7837"/>
    <w:rsid w:val="00101677"/>
    <w:rsid w:val="00103A7E"/>
    <w:rsid w:val="00103C86"/>
    <w:rsid w:val="00104C5F"/>
    <w:rsid w:val="0010590E"/>
    <w:rsid w:val="00105BCE"/>
    <w:rsid w:val="00106160"/>
    <w:rsid w:val="00106529"/>
    <w:rsid w:val="00110D9B"/>
    <w:rsid w:val="00111AFF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480F"/>
    <w:rsid w:val="0013607E"/>
    <w:rsid w:val="001378E2"/>
    <w:rsid w:val="0014134C"/>
    <w:rsid w:val="001437A4"/>
    <w:rsid w:val="00144124"/>
    <w:rsid w:val="001441D0"/>
    <w:rsid w:val="00144719"/>
    <w:rsid w:val="00146DA7"/>
    <w:rsid w:val="001472DA"/>
    <w:rsid w:val="00151254"/>
    <w:rsid w:val="00154929"/>
    <w:rsid w:val="00155363"/>
    <w:rsid w:val="00156D01"/>
    <w:rsid w:val="00157075"/>
    <w:rsid w:val="00160B8C"/>
    <w:rsid w:val="00160CAB"/>
    <w:rsid w:val="00160EB1"/>
    <w:rsid w:val="00161933"/>
    <w:rsid w:val="001643EB"/>
    <w:rsid w:val="001662D4"/>
    <w:rsid w:val="00167137"/>
    <w:rsid w:val="00167D5C"/>
    <w:rsid w:val="001701F6"/>
    <w:rsid w:val="00170A40"/>
    <w:rsid w:val="00171501"/>
    <w:rsid w:val="00171D90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1B7B"/>
    <w:rsid w:val="00192459"/>
    <w:rsid w:val="00193C0B"/>
    <w:rsid w:val="0019587F"/>
    <w:rsid w:val="001960CA"/>
    <w:rsid w:val="001967C2"/>
    <w:rsid w:val="001A00C7"/>
    <w:rsid w:val="001A0428"/>
    <w:rsid w:val="001A0B96"/>
    <w:rsid w:val="001A0C6B"/>
    <w:rsid w:val="001A26E9"/>
    <w:rsid w:val="001A408A"/>
    <w:rsid w:val="001A4FBE"/>
    <w:rsid w:val="001A53B3"/>
    <w:rsid w:val="001A6292"/>
    <w:rsid w:val="001A784A"/>
    <w:rsid w:val="001B1ED4"/>
    <w:rsid w:val="001B2A36"/>
    <w:rsid w:val="001B5056"/>
    <w:rsid w:val="001B5A33"/>
    <w:rsid w:val="001B60E6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1DB6"/>
    <w:rsid w:val="001E314B"/>
    <w:rsid w:val="001E44C2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1F635C"/>
    <w:rsid w:val="001F6FA1"/>
    <w:rsid w:val="0020093F"/>
    <w:rsid w:val="00204609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564"/>
    <w:rsid w:val="002258E9"/>
    <w:rsid w:val="00225C83"/>
    <w:rsid w:val="0022604A"/>
    <w:rsid w:val="00230AB6"/>
    <w:rsid w:val="002341DA"/>
    <w:rsid w:val="002350CF"/>
    <w:rsid w:val="00235EF9"/>
    <w:rsid w:val="00237C74"/>
    <w:rsid w:val="00240F7B"/>
    <w:rsid w:val="00242417"/>
    <w:rsid w:val="002433D4"/>
    <w:rsid w:val="00243E8F"/>
    <w:rsid w:val="002454FE"/>
    <w:rsid w:val="002474A8"/>
    <w:rsid w:val="002479B4"/>
    <w:rsid w:val="0025191F"/>
    <w:rsid w:val="002537E1"/>
    <w:rsid w:val="0025429C"/>
    <w:rsid w:val="0025591B"/>
    <w:rsid w:val="00256D8B"/>
    <w:rsid w:val="00260346"/>
    <w:rsid w:val="002622D1"/>
    <w:rsid w:val="00263F21"/>
    <w:rsid w:val="00264900"/>
    <w:rsid w:val="00264E55"/>
    <w:rsid w:val="00265C51"/>
    <w:rsid w:val="002669D5"/>
    <w:rsid w:val="00270207"/>
    <w:rsid w:val="002702CF"/>
    <w:rsid w:val="00272058"/>
    <w:rsid w:val="002742E1"/>
    <w:rsid w:val="00274ABE"/>
    <w:rsid w:val="00281BA8"/>
    <w:rsid w:val="00282A3B"/>
    <w:rsid w:val="002832E6"/>
    <w:rsid w:val="0028563A"/>
    <w:rsid w:val="00285843"/>
    <w:rsid w:val="00285FC6"/>
    <w:rsid w:val="002861F5"/>
    <w:rsid w:val="00292248"/>
    <w:rsid w:val="00292934"/>
    <w:rsid w:val="00293461"/>
    <w:rsid w:val="002937D4"/>
    <w:rsid w:val="002A04EF"/>
    <w:rsid w:val="002A2CAA"/>
    <w:rsid w:val="002A2E70"/>
    <w:rsid w:val="002A4998"/>
    <w:rsid w:val="002B0B46"/>
    <w:rsid w:val="002B25CB"/>
    <w:rsid w:val="002B3553"/>
    <w:rsid w:val="002B3F76"/>
    <w:rsid w:val="002B51C5"/>
    <w:rsid w:val="002B5706"/>
    <w:rsid w:val="002B5BFE"/>
    <w:rsid w:val="002B631C"/>
    <w:rsid w:val="002B6938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588D"/>
    <w:rsid w:val="002D6D7B"/>
    <w:rsid w:val="002E15A5"/>
    <w:rsid w:val="002E4C17"/>
    <w:rsid w:val="002E5B9F"/>
    <w:rsid w:val="002E6239"/>
    <w:rsid w:val="002E63F8"/>
    <w:rsid w:val="002E6EB7"/>
    <w:rsid w:val="002E7A08"/>
    <w:rsid w:val="002F1361"/>
    <w:rsid w:val="002F1C42"/>
    <w:rsid w:val="002F367D"/>
    <w:rsid w:val="002F5F13"/>
    <w:rsid w:val="002F6CFA"/>
    <w:rsid w:val="002F76E9"/>
    <w:rsid w:val="00300AEE"/>
    <w:rsid w:val="003020E3"/>
    <w:rsid w:val="00305870"/>
    <w:rsid w:val="00305D39"/>
    <w:rsid w:val="00305F22"/>
    <w:rsid w:val="003076B3"/>
    <w:rsid w:val="00307848"/>
    <w:rsid w:val="0031342D"/>
    <w:rsid w:val="003144DF"/>
    <w:rsid w:val="003152E4"/>
    <w:rsid w:val="003156FB"/>
    <w:rsid w:val="00315A21"/>
    <w:rsid w:val="00317A7B"/>
    <w:rsid w:val="003207BD"/>
    <w:rsid w:val="0032083C"/>
    <w:rsid w:val="00320B17"/>
    <w:rsid w:val="00324010"/>
    <w:rsid w:val="00324C6B"/>
    <w:rsid w:val="00327266"/>
    <w:rsid w:val="00327D94"/>
    <w:rsid w:val="00330349"/>
    <w:rsid w:val="00330491"/>
    <w:rsid w:val="00330CAA"/>
    <w:rsid w:val="00332AF8"/>
    <w:rsid w:val="00333432"/>
    <w:rsid w:val="00334761"/>
    <w:rsid w:val="003347B4"/>
    <w:rsid w:val="00335187"/>
    <w:rsid w:val="00335405"/>
    <w:rsid w:val="00335645"/>
    <w:rsid w:val="003374C7"/>
    <w:rsid w:val="00340347"/>
    <w:rsid w:val="00340E0A"/>
    <w:rsid w:val="00343268"/>
    <w:rsid w:val="003434C6"/>
    <w:rsid w:val="003435C3"/>
    <w:rsid w:val="00344B48"/>
    <w:rsid w:val="00345C02"/>
    <w:rsid w:val="00346A8D"/>
    <w:rsid w:val="00347BE9"/>
    <w:rsid w:val="00352DC2"/>
    <w:rsid w:val="00353349"/>
    <w:rsid w:val="003534CF"/>
    <w:rsid w:val="00353B57"/>
    <w:rsid w:val="0035545A"/>
    <w:rsid w:val="00356410"/>
    <w:rsid w:val="003570AE"/>
    <w:rsid w:val="00360B18"/>
    <w:rsid w:val="0036282A"/>
    <w:rsid w:val="00362962"/>
    <w:rsid w:val="003630D3"/>
    <w:rsid w:val="00363ADA"/>
    <w:rsid w:val="00365AED"/>
    <w:rsid w:val="003719E8"/>
    <w:rsid w:val="00373669"/>
    <w:rsid w:val="00374375"/>
    <w:rsid w:val="003752CD"/>
    <w:rsid w:val="0037774A"/>
    <w:rsid w:val="003779EF"/>
    <w:rsid w:val="00381123"/>
    <w:rsid w:val="00382401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0E88"/>
    <w:rsid w:val="003A101F"/>
    <w:rsid w:val="003A1A05"/>
    <w:rsid w:val="003A3A29"/>
    <w:rsid w:val="003A44EF"/>
    <w:rsid w:val="003A668E"/>
    <w:rsid w:val="003A681B"/>
    <w:rsid w:val="003A6B6A"/>
    <w:rsid w:val="003B0357"/>
    <w:rsid w:val="003B3CDF"/>
    <w:rsid w:val="003B4060"/>
    <w:rsid w:val="003B5112"/>
    <w:rsid w:val="003B52A2"/>
    <w:rsid w:val="003B6A04"/>
    <w:rsid w:val="003B7A79"/>
    <w:rsid w:val="003C04DB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0EC7"/>
    <w:rsid w:val="003E1414"/>
    <w:rsid w:val="003E18A4"/>
    <w:rsid w:val="003E2AAD"/>
    <w:rsid w:val="003E2CB8"/>
    <w:rsid w:val="003E375F"/>
    <w:rsid w:val="003E3CFB"/>
    <w:rsid w:val="003E3E29"/>
    <w:rsid w:val="003E6EC0"/>
    <w:rsid w:val="003E7D50"/>
    <w:rsid w:val="003F1F1E"/>
    <w:rsid w:val="003F45A2"/>
    <w:rsid w:val="003F492E"/>
    <w:rsid w:val="003F53BE"/>
    <w:rsid w:val="003F7BFA"/>
    <w:rsid w:val="004000A0"/>
    <w:rsid w:val="0040059D"/>
    <w:rsid w:val="00401A35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1EA"/>
    <w:rsid w:val="00415881"/>
    <w:rsid w:val="00415BC4"/>
    <w:rsid w:val="00416FF2"/>
    <w:rsid w:val="00417100"/>
    <w:rsid w:val="00417C13"/>
    <w:rsid w:val="00417EF2"/>
    <w:rsid w:val="0042011E"/>
    <w:rsid w:val="004202E3"/>
    <w:rsid w:val="00420B85"/>
    <w:rsid w:val="00422F9F"/>
    <w:rsid w:val="00423A57"/>
    <w:rsid w:val="00423A9D"/>
    <w:rsid w:val="00425495"/>
    <w:rsid w:val="00425ABC"/>
    <w:rsid w:val="00426219"/>
    <w:rsid w:val="0042634B"/>
    <w:rsid w:val="00430350"/>
    <w:rsid w:val="0043204E"/>
    <w:rsid w:val="00433B23"/>
    <w:rsid w:val="00435AC6"/>
    <w:rsid w:val="00435B7B"/>
    <w:rsid w:val="00436058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47322"/>
    <w:rsid w:val="0045110A"/>
    <w:rsid w:val="00451204"/>
    <w:rsid w:val="00451E65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86B"/>
    <w:rsid w:val="004619E5"/>
    <w:rsid w:val="004634F7"/>
    <w:rsid w:val="00463D2F"/>
    <w:rsid w:val="00464EF2"/>
    <w:rsid w:val="00466930"/>
    <w:rsid w:val="00471CE4"/>
    <w:rsid w:val="004721E9"/>
    <w:rsid w:val="0047392E"/>
    <w:rsid w:val="00474B0F"/>
    <w:rsid w:val="00476047"/>
    <w:rsid w:val="00476366"/>
    <w:rsid w:val="00476C98"/>
    <w:rsid w:val="00477F48"/>
    <w:rsid w:val="00482AF8"/>
    <w:rsid w:val="00483D1C"/>
    <w:rsid w:val="004840C2"/>
    <w:rsid w:val="00485946"/>
    <w:rsid w:val="00485EA7"/>
    <w:rsid w:val="00485FCF"/>
    <w:rsid w:val="004865C9"/>
    <w:rsid w:val="0049001F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1085"/>
    <w:rsid w:val="004B138E"/>
    <w:rsid w:val="004B3718"/>
    <w:rsid w:val="004B5398"/>
    <w:rsid w:val="004B722C"/>
    <w:rsid w:val="004C06B2"/>
    <w:rsid w:val="004C0825"/>
    <w:rsid w:val="004C1152"/>
    <w:rsid w:val="004C1377"/>
    <w:rsid w:val="004C1883"/>
    <w:rsid w:val="004C2354"/>
    <w:rsid w:val="004C689E"/>
    <w:rsid w:val="004C75CD"/>
    <w:rsid w:val="004C792B"/>
    <w:rsid w:val="004D0177"/>
    <w:rsid w:val="004D124C"/>
    <w:rsid w:val="004D2ADA"/>
    <w:rsid w:val="004D3FC9"/>
    <w:rsid w:val="004D444B"/>
    <w:rsid w:val="004D7351"/>
    <w:rsid w:val="004D778C"/>
    <w:rsid w:val="004D7CF5"/>
    <w:rsid w:val="004E0C4C"/>
    <w:rsid w:val="004E10E9"/>
    <w:rsid w:val="004E1346"/>
    <w:rsid w:val="004E2EBA"/>
    <w:rsid w:val="004E6616"/>
    <w:rsid w:val="004E6AD6"/>
    <w:rsid w:val="004E751A"/>
    <w:rsid w:val="004F1283"/>
    <w:rsid w:val="004F135A"/>
    <w:rsid w:val="004F1794"/>
    <w:rsid w:val="004F33E8"/>
    <w:rsid w:val="004F370F"/>
    <w:rsid w:val="004F5910"/>
    <w:rsid w:val="004F5A53"/>
    <w:rsid w:val="004F5C99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14F"/>
    <w:rsid w:val="00520D28"/>
    <w:rsid w:val="00522321"/>
    <w:rsid w:val="0052485D"/>
    <w:rsid w:val="00524C7E"/>
    <w:rsid w:val="005303E3"/>
    <w:rsid w:val="0053406D"/>
    <w:rsid w:val="0053513F"/>
    <w:rsid w:val="00536579"/>
    <w:rsid w:val="0053682D"/>
    <w:rsid w:val="00542905"/>
    <w:rsid w:val="005435E7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089D"/>
    <w:rsid w:val="00561E75"/>
    <w:rsid w:val="00563B99"/>
    <w:rsid w:val="00564D38"/>
    <w:rsid w:val="00566D5D"/>
    <w:rsid w:val="005679B4"/>
    <w:rsid w:val="00567BF7"/>
    <w:rsid w:val="00567E21"/>
    <w:rsid w:val="00570210"/>
    <w:rsid w:val="00571900"/>
    <w:rsid w:val="0057193D"/>
    <w:rsid w:val="00574306"/>
    <w:rsid w:val="005758A6"/>
    <w:rsid w:val="00577A9B"/>
    <w:rsid w:val="00580C19"/>
    <w:rsid w:val="00582FBC"/>
    <w:rsid w:val="00583770"/>
    <w:rsid w:val="00583E55"/>
    <w:rsid w:val="00584F8E"/>
    <w:rsid w:val="005904AD"/>
    <w:rsid w:val="00590EA0"/>
    <w:rsid w:val="00593B42"/>
    <w:rsid w:val="00594657"/>
    <w:rsid w:val="00596517"/>
    <w:rsid w:val="005969A2"/>
    <w:rsid w:val="005A1D6F"/>
    <w:rsid w:val="005A203C"/>
    <w:rsid w:val="005A2C6C"/>
    <w:rsid w:val="005A324E"/>
    <w:rsid w:val="005A3380"/>
    <w:rsid w:val="005A4294"/>
    <w:rsid w:val="005A4D2F"/>
    <w:rsid w:val="005A5678"/>
    <w:rsid w:val="005A5A6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B7C5E"/>
    <w:rsid w:val="005C15D2"/>
    <w:rsid w:val="005C1EE4"/>
    <w:rsid w:val="005C27BC"/>
    <w:rsid w:val="005C367B"/>
    <w:rsid w:val="005C40D2"/>
    <w:rsid w:val="005C5AAC"/>
    <w:rsid w:val="005C6CF4"/>
    <w:rsid w:val="005C6E7E"/>
    <w:rsid w:val="005C7635"/>
    <w:rsid w:val="005D0336"/>
    <w:rsid w:val="005D0BD2"/>
    <w:rsid w:val="005D28DD"/>
    <w:rsid w:val="005D46E3"/>
    <w:rsid w:val="005D5371"/>
    <w:rsid w:val="005D7C40"/>
    <w:rsid w:val="005E0068"/>
    <w:rsid w:val="005E2AFB"/>
    <w:rsid w:val="005E46DB"/>
    <w:rsid w:val="005E4840"/>
    <w:rsid w:val="005E4D8C"/>
    <w:rsid w:val="005E50A5"/>
    <w:rsid w:val="005E53C5"/>
    <w:rsid w:val="005E60B9"/>
    <w:rsid w:val="005F0998"/>
    <w:rsid w:val="005F15F9"/>
    <w:rsid w:val="005F2BFB"/>
    <w:rsid w:val="005F3967"/>
    <w:rsid w:val="005F766F"/>
    <w:rsid w:val="00601D3C"/>
    <w:rsid w:val="00602849"/>
    <w:rsid w:val="006033E7"/>
    <w:rsid w:val="006039CB"/>
    <w:rsid w:val="006055FE"/>
    <w:rsid w:val="00606BD5"/>
    <w:rsid w:val="00612277"/>
    <w:rsid w:val="00614065"/>
    <w:rsid w:val="00615792"/>
    <w:rsid w:val="006169D2"/>
    <w:rsid w:val="00616F5E"/>
    <w:rsid w:val="00623E9C"/>
    <w:rsid w:val="006247F7"/>
    <w:rsid w:val="006253EC"/>
    <w:rsid w:val="00625B59"/>
    <w:rsid w:val="00625CCA"/>
    <w:rsid w:val="006275D5"/>
    <w:rsid w:val="006304A9"/>
    <w:rsid w:val="00631B1E"/>
    <w:rsid w:val="0063248E"/>
    <w:rsid w:val="0063314B"/>
    <w:rsid w:val="006339D5"/>
    <w:rsid w:val="006344A9"/>
    <w:rsid w:val="00635635"/>
    <w:rsid w:val="00635A19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6463"/>
    <w:rsid w:val="00657478"/>
    <w:rsid w:val="00660003"/>
    <w:rsid w:val="006606F4"/>
    <w:rsid w:val="006617D2"/>
    <w:rsid w:val="00661976"/>
    <w:rsid w:val="00661B59"/>
    <w:rsid w:val="00661CED"/>
    <w:rsid w:val="00661CFC"/>
    <w:rsid w:val="00661F3D"/>
    <w:rsid w:val="006630EF"/>
    <w:rsid w:val="00665915"/>
    <w:rsid w:val="00665D7F"/>
    <w:rsid w:val="006674D8"/>
    <w:rsid w:val="006679AD"/>
    <w:rsid w:val="00667EEB"/>
    <w:rsid w:val="00670058"/>
    <w:rsid w:val="00671456"/>
    <w:rsid w:val="00673AC0"/>
    <w:rsid w:val="00673EE2"/>
    <w:rsid w:val="006744E8"/>
    <w:rsid w:val="00675950"/>
    <w:rsid w:val="00676C21"/>
    <w:rsid w:val="006815B1"/>
    <w:rsid w:val="00681C98"/>
    <w:rsid w:val="00685EA4"/>
    <w:rsid w:val="00686276"/>
    <w:rsid w:val="00687AE6"/>
    <w:rsid w:val="00687B53"/>
    <w:rsid w:val="00692F5B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38A"/>
    <w:rsid w:val="006C0FEC"/>
    <w:rsid w:val="006C2ABB"/>
    <w:rsid w:val="006C3172"/>
    <w:rsid w:val="006C40D2"/>
    <w:rsid w:val="006C7CC9"/>
    <w:rsid w:val="006D0892"/>
    <w:rsid w:val="006D1EDB"/>
    <w:rsid w:val="006D501E"/>
    <w:rsid w:val="006D5796"/>
    <w:rsid w:val="006D6095"/>
    <w:rsid w:val="006D662C"/>
    <w:rsid w:val="006D7C7D"/>
    <w:rsid w:val="006E08BA"/>
    <w:rsid w:val="006E25CC"/>
    <w:rsid w:val="006E26A4"/>
    <w:rsid w:val="006E3A6D"/>
    <w:rsid w:val="006E5BAF"/>
    <w:rsid w:val="006E77C6"/>
    <w:rsid w:val="006E7CD9"/>
    <w:rsid w:val="006F0AC7"/>
    <w:rsid w:val="006F248D"/>
    <w:rsid w:val="006F41C8"/>
    <w:rsid w:val="006F4216"/>
    <w:rsid w:val="006F46B4"/>
    <w:rsid w:val="006F5929"/>
    <w:rsid w:val="006F601D"/>
    <w:rsid w:val="006F7235"/>
    <w:rsid w:val="00700025"/>
    <w:rsid w:val="00701C4D"/>
    <w:rsid w:val="00704EAD"/>
    <w:rsid w:val="007050AA"/>
    <w:rsid w:val="0070527C"/>
    <w:rsid w:val="00706FB2"/>
    <w:rsid w:val="00707195"/>
    <w:rsid w:val="007076CD"/>
    <w:rsid w:val="007079C3"/>
    <w:rsid w:val="00707C47"/>
    <w:rsid w:val="00707DF9"/>
    <w:rsid w:val="0071008B"/>
    <w:rsid w:val="007100B9"/>
    <w:rsid w:val="00711C29"/>
    <w:rsid w:val="007123E5"/>
    <w:rsid w:val="00713062"/>
    <w:rsid w:val="00715D39"/>
    <w:rsid w:val="007165F8"/>
    <w:rsid w:val="00717361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FB0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49C"/>
    <w:rsid w:val="00750720"/>
    <w:rsid w:val="0075155A"/>
    <w:rsid w:val="00751C00"/>
    <w:rsid w:val="00751DFE"/>
    <w:rsid w:val="007528FA"/>
    <w:rsid w:val="00753901"/>
    <w:rsid w:val="007544C7"/>
    <w:rsid w:val="00754D3E"/>
    <w:rsid w:val="0075527C"/>
    <w:rsid w:val="007611AE"/>
    <w:rsid w:val="00761433"/>
    <w:rsid w:val="007618BD"/>
    <w:rsid w:val="00761DF3"/>
    <w:rsid w:val="00764143"/>
    <w:rsid w:val="00764339"/>
    <w:rsid w:val="00764B5B"/>
    <w:rsid w:val="00765F08"/>
    <w:rsid w:val="0076776D"/>
    <w:rsid w:val="0076796D"/>
    <w:rsid w:val="00770BC1"/>
    <w:rsid w:val="00772170"/>
    <w:rsid w:val="007754CC"/>
    <w:rsid w:val="007770C4"/>
    <w:rsid w:val="00781364"/>
    <w:rsid w:val="0078198C"/>
    <w:rsid w:val="00783BBC"/>
    <w:rsid w:val="00784C52"/>
    <w:rsid w:val="0078626D"/>
    <w:rsid w:val="00790335"/>
    <w:rsid w:val="007911F1"/>
    <w:rsid w:val="007954C3"/>
    <w:rsid w:val="00796688"/>
    <w:rsid w:val="007966E7"/>
    <w:rsid w:val="007A1A4E"/>
    <w:rsid w:val="007A1AF0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63C"/>
    <w:rsid w:val="007D09BC"/>
    <w:rsid w:val="007D12C9"/>
    <w:rsid w:val="007D3F09"/>
    <w:rsid w:val="007D5158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7F7A88"/>
    <w:rsid w:val="008003F1"/>
    <w:rsid w:val="00800E9D"/>
    <w:rsid w:val="00801626"/>
    <w:rsid w:val="00801A6A"/>
    <w:rsid w:val="00802ADE"/>
    <w:rsid w:val="00802E41"/>
    <w:rsid w:val="0080590C"/>
    <w:rsid w:val="00806E9E"/>
    <w:rsid w:val="00811611"/>
    <w:rsid w:val="00811793"/>
    <w:rsid w:val="008117B4"/>
    <w:rsid w:val="0081428D"/>
    <w:rsid w:val="00814790"/>
    <w:rsid w:val="00815349"/>
    <w:rsid w:val="00815A22"/>
    <w:rsid w:val="008206BA"/>
    <w:rsid w:val="00821C2D"/>
    <w:rsid w:val="008227D9"/>
    <w:rsid w:val="008238B5"/>
    <w:rsid w:val="00825A5B"/>
    <w:rsid w:val="00831445"/>
    <w:rsid w:val="0083202E"/>
    <w:rsid w:val="008338B7"/>
    <w:rsid w:val="00835A52"/>
    <w:rsid w:val="00840500"/>
    <w:rsid w:val="008423CB"/>
    <w:rsid w:val="00844698"/>
    <w:rsid w:val="00851119"/>
    <w:rsid w:val="0085121A"/>
    <w:rsid w:val="008532F4"/>
    <w:rsid w:val="00854505"/>
    <w:rsid w:val="00855008"/>
    <w:rsid w:val="00856CD8"/>
    <w:rsid w:val="00857E70"/>
    <w:rsid w:val="00857F3C"/>
    <w:rsid w:val="00863D1C"/>
    <w:rsid w:val="008644C3"/>
    <w:rsid w:val="008651FB"/>
    <w:rsid w:val="00865288"/>
    <w:rsid w:val="00866247"/>
    <w:rsid w:val="00870350"/>
    <w:rsid w:val="00871436"/>
    <w:rsid w:val="00871F8D"/>
    <w:rsid w:val="00872FC9"/>
    <w:rsid w:val="0087369A"/>
    <w:rsid w:val="0087422A"/>
    <w:rsid w:val="00876570"/>
    <w:rsid w:val="00876752"/>
    <w:rsid w:val="008773EB"/>
    <w:rsid w:val="00877EB2"/>
    <w:rsid w:val="00882293"/>
    <w:rsid w:val="0088294E"/>
    <w:rsid w:val="00883007"/>
    <w:rsid w:val="008832DB"/>
    <w:rsid w:val="0088363D"/>
    <w:rsid w:val="0088505F"/>
    <w:rsid w:val="00885497"/>
    <w:rsid w:val="00885E06"/>
    <w:rsid w:val="00886F57"/>
    <w:rsid w:val="00887A19"/>
    <w:rsid w:val="0089078F"/>
    <w:rsid w:val="00891BFD"/>
    <w:rsid w:val="00893688"/>
    <w:rsid w:val="0089477E"/>
    <w:rsid w:val="00894F99"/>
    <w:rsid w:val="008A00CD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B7CC3"/>
    <w:rsid w:val="008C0CCA"/>
    <w:rsid w:val="008C141A"/>
    <w:rsid w:val="008C1B20"/>
    <w:rsid w:val="008C1EDE"/>
    <w:rsid w:val="008C2301"/>
    <w:rsid w:val="008C2A29"/>
    <w:rsid w:val="008C48DE"/>
    <w:rsid w:val="008C5E0D"/>
    <w:rsid w:val="008C6C0A"/>
    <w:rsid w:val="008C7063"/>
    <w:rsid w:val="008C7403"/>
    <w:rsid w:val="008D0A6A"/>
    <w:rsid w:val="008D19DB"/>
    <w:rsid w:val="008D2852"/>
    <w:rsid w:val="008D2DB9"/>
    <w:rsid w:val="008D3C59"/>
    <w:rsid w:val="008D40E4"/>
    <w:rsid w:val="008D5969"/>
    <w:rsid w:val="008D6762"/>
    <w:rsid w:val="008D7075"/>
    <w:rsid w:val="008E2D7E"/>
    <w:rsid w:val="008E4265"/>
    <w:rsid w:val="008E520D"/>
    <w:rsid w:val="008E620C"/>
    <w:rsid w:val="008F0D38"/>
    <w:rsid w:val="008F52BD"/>
    <w:rsid w:val="008F6C97"/>
    <w:rsid w:val="008F720B"/>
    <w:rsid w:val="009000F4"/>
    <w:rsid w:val="00900328"/>
    <w:rsid w:val="00900EAD"/>
    <w:rsid w:val="00901DF7"/>
    <w:rsid w:val="00901F5D"/>
    <w:rsid w:val="009020AF"/>
    <w:rsid w:val="00902982"/>
    <w:rsid w:val="00903F83"/>
    <w:rsid w:val="00904AFA"/>
    <w:rsid w:val="009146B4"/>
    <w:rsid w:val="0091661B"/>
    <w:rsid w:val="00916B81"/>
    <w:rsid w:val="00916EC4"/>
    <w:rsid w:val="00917E60"/>
    <w:rsid w:val="00920073"/>
    <w:rsid w:val="009201C9"/>
    <w:rsid w:val="009205C7"/>
    <w:rsid w:val="00921BC4"/>
    <w:rsid w:val="009223FE"/>
    <w:rsid w:val="00922D14"/>
    <w:rsid w:val="00923122"/>
    <w:rsid w:val="00923B83"/>
    <w:rsid w:val="00923E06"/>
    <w:rsid w:val="00923F6A"/>
    <w:rsid w:val="009246D0"/>
    <w:rsid w:val="009247FA"/>
    <w:rsid w:val="00924AF2"/>
    <w:rsid w:val="0092570F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35B8"/>
    <w:rsid w:val="00943B13"/>
    <w:rsid w:val="0094412A"/>
    <w:rsid w:val="00944826"/>
    <w:rsid w:val="00945EB6"/>
    <w:rsid w:val="009476EA"/>
    <w:rsid w:val="009505F7"/>
    <w:rsid w:val="00951A26"/>
    <w:rsid w:val="00951A7A"/>
    <w:rsid w:val="00951F43"/>
    <w:rsid w:val="0095307B"/>
    <w:rsid w:val="009532CC"/>
    <w:rsid w:val="00953C4B"/>
    <w:rsid w:val="00957B06"/>
    <w:rsid w:val="00960143"/>
    <w:rsid w:val="0096169F"/>
    <w:rsid w:val="00962BC5"/>
    <w:rsid w:val="0096385A"/>
    <w:rsid w:val="00966840"/>
    <w:rsid w:val="009703C0"/>
    <w:rsid w:val="009733FE"/>
    <w:rsid w:val="00975864"/>
    <w:rsid w:val="00976EE9"/>
    <w:rsid w:val="00980FE3"/>
    <w:rsid w:val="00984E90"/>
    <w:rsid w:val="00986781"/>
    <w:rsid w:val="00987738"/>
    <w:rsid w:val="00987C89"/>
    <w:rsid w:val="0099187A"/>
    <w:rsid w:val="009941E4"/>
    <w:rsid w:val="0099566F"/>
    <w:rsid w:val="00997E4B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C14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10"/>
    <w:rsid w:val="009E41AA"/>
    <w:rsid w:val="009E4282"/>
    <w:rsid w:val="009E47CA"/>
    <w:rsid w:val="009E5716"/>
    <w:rsid w:val="009E574B"/>
    <w:rsid w:val="009E586D"/>
    <w:rsid w:val="009E6949"/>
    <w:rsid w:val="009E7910"/>
    <w:rsid w:val="009F3608"/>
    <w:rsid w:val="009F39DA"/>
    <w:rsid w:val="009F69CF"/>
    <w:rsid w:val="00A0247E"/>
    <w:rsid w:val="00A0289C"/>
    <w:rsid w:val="00A02E8A"/>
    <w:rsid w:val="00A03A76"/>
    <w:rsid w:val="00A03B2C"/>
    <w:rsid w:val="00A06A7C"/>
    <w:rsid w:val="00A078ED"/>
    <w:rsid w:val="00A1007B"/>
    <w:rsid w:val="00A101CE"/>
    <w:rsid w:val="00A10451"/>
    <w:rsid w:val="00A11C0F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03C1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0F60"/>
    <w:rsid w:val="00A41496"/>
    <w:rsid w:val="00A44BE7"/>
    <w:rsid w:val="00A457FE"/>
    <w:rsid w:val="00A459AE"/>
    <w:rsid w:val="00A45AC3"/>
    <w:rsid w:val="00A45B76"/>
    <w:rsid w:val="00A46ED2"/>
    <w:rsid w:val="00A507C8"/>
    <w:rsid w:val="00A50AB8"/>
    <w:rsid w:val="00A5371F"/>
    <w:rsid w:val="00A546F1"/>
    <w:rsid w:val="00A54C0D"/>
    <w:rsid w:val="00A552A4"/>
    <w:rsid w:val="00A55949"/>
    <w:rsid w:val="00A55B65"/>
    <w:rsid w:val="00A572FD"/>
    <w:rsid w:val="00A6116F"/>
    <w:rsid w:val="00A62561"/>
    <w:rsid w:val="00A63FC2"/>
    <w:rsid w:val="00A641D6"/>
    <w:rsid w:val="00A66571"/>
    <w:rsid w:val="00A66787"/>
    <w:rsid w:val="00A7092D"/>
    <w:rsid w:val="00A709A0"/>
    <w:rsid w:val="00A70D26"/>
    <w:rsid w:val="00A7158D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5401"/>
    <w:rsid w:val="00A9658D"/>
    <w:rsid w:val="00A9717E"/>
    <w:rsid w:val="00AA22E9"/>
    <w:rsid w:val="00AA33DF"/>
    <w:rsid w:val="00AA4779"/>
    <w:rsid w:val="00AB0D68"/>
    <w:rsid w:val="00AB17A9"/>
    <w:rsid w:val="00AB2A78"/>
    <w:rsid w:val="00AB2D62"/>
    <w:rsid w:val="00AB439F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522"/>
    <w:rsid w:val="00AD5646"/>
    <w:rsid w:val="00AD59FA"/>
    <w:rsid w:val="00AD69B7"/>
    <w:rsid w:val="00AD7BF5"/>
    <w:rsid w:val="00AE1F45"/>
    <w:rsid w:val="00AE3D3C"/>
    <w:rsid w:val="00AE3FDE"/>
    <w:rsid w:val="00AE5419"/>
    <w:rsid w:val="00AE54BB"/>
    <w:rsid w:val="00AE619E"/>
    <w:rsid w:val="00AF0532"/>
    <w:rsid w:val="00AF065B"/>
    <w:rsid w:val="00AF0677"/>
    <w:rsid w:val="00AF5962"/>
    <w:rsid w:val="00AF624A"/>
    <w:rsid w:val="00B00EF2"/>
    <w:rsid w:val="00B02486"/>
    <w:rsid w:val="00B02F80"/>
    <w:rsid w:val="00B03E00"/>
    <w:rsid w:val="00B03F5B"/>
    <w:rsid w:val="00B0555F"/>
    <w:rsid w:val="00B05B91"/>
    <w:rsid w:val="00B06EF2"/>
    <w:rsid w:val="00B07BEA"/>
    <w:rsid w:val="00B1098B"/>
    <w:rsid w:val="00B109D4"/>
    <w:rsid w:val="00B10EA2"/>
    <w:rsid w:val="00B14F20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2723E"/>
    <w:rsid w:val="00B27B3A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4DF9"/>
    <w:rsid w:val="00B45376"/>
    <w:rsid w:val="00B475CB"/>
    <w:rsid w:val="00B504A8"/>
    <w:rsid w:val="00B50C94"/>
    <w:rsid w:val="00B51E8F"/>
    <w:rsid w:val="00B53A7C"/>
    <w:rsid w:val="00B53FEC"/>
    <w:rsid w:val="00B546B7"/>
    <w:rsid w:val="00B56245"/>
    <w:rsid w:val="00B56357"/>
    <w:rsid w:val="00B620F9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75F0"/>
    <w:rsid w:val="00B77DF7"/>
    <w:rsid w:val="00B77EB1"/>
    <w:rsid w:val="00B81F33"/>
    <w:rsid w:val="00B82C55"/>
    <w:rsid w:val="00B82E21"/>
    <w:rsid w:val="00B82FED"/>
    <w:rsid w:val="00B83122"/>
    <w:rsid w:val="00B83D2B"/>
    <w:rsid w:val="00B83F61"/>
    <w:rsid w:val="00B84C7A"/>
    <w:rsid w:val="00B8549A"/>
    <w:rsid w:val="00B859B9"/>
    <w:rsid w:val="00B85D8A"/>
    <w:rsid w:val="00B86180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6563"/>
    <w:rsid w:val="00BA75FB"/>
    <w:rsid w:val="00BA7708"/>
    <w:rsid w:val="00BA7F9E"/>
    <w:rsid w:val="00BB0B63"/>
    <w:rsid w:val="00BB2762"/>
    <w:rsid w:val="00BB2848"/>
    <w:rsid w:val="00BB2E2A"/>
    <w:rsid w:val="00BB3654"/>
    <w:rsid w:val="00BB401C"/>
    <w:rsid w:val="00BB4457"/>
    <w:rsid w:val="00BB6D7E"/>
    <w:rsid w:val="00BB760C"/>
    <w:rsid w:val="00BC035A"/>
    <w:rsid w:val="00BC0BD6"/>
    <w:rsid w:val="00BC0D6A"/>
    <w:rsid w:val="00BC257F"/>
    <w:rsid w:val="00BC307B"/>
    <w:rsid w:val="00BC4579"/>
    <w:rsid w:val="00BC5CCE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056"/>
    <w:rsid w:val="00BF0BD2"/>
    <w:rsid w:val="00BF11AF"/>
    <w:rsid w:val="00BF2588"/>
    <w:rsid w:val="00BF58BC"/>
    <w:rsid w:val="00BF6D88"/>
    <w:rsid w:val="00C00205"/>
    <w:rsid w:val="00C02C53"/>
    <w:rsid w:val="00C0328C"/>
    <w:rsid w:val="00C04239"/>
    <w:rsid w:val="00C04B52"/>
    <w:rsid w:val="00C04E1C"/>
    <w:rsid w:val="00C05833"/>
    <w:rsid w:val="00C06BF8"/>
    <w:rsid w:val="00C12309"/>
    <w:rsid w:val="00C126C3"/>
    <w:rsid w:val="00C137AD"/>
    <w:rsid w:val="00C137E5"/>
    <w:rsid w:val="00C21275"/>
    <w:rsid w:val="00C2160C"/>
    <w:rsid w:val="00C22ACF"/>
    <w:rsid w:val="00C266EF"/>
    <w:rsid w:val="00C30890"/>
    <w:rsid w:val="00C332AE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2B10"/>
    <w:rsid w:val="00C531AF"/>
    <w:rsid w:val="00C53759"/>
    <w:rsid w:val="00C57389"/>
    <w:rsid w:val="00C57BAD"/>
    <w:rsid w:val="00C57C90"/>
    <w:rsid w:val="00C62D55"/>
    <w:rsid w:val="00C63C49"/>
    <w:rsid w:val="00C63CEC"/>
    <w:rsid w:val="00C650C7"/>
    <w:rsid w:val="00C660E9"/>
    <w:rsid w:val="00C66A2F"/>
    <w:rsid w:val="00C6746A"/>
    <w:rsid w:val="00C7065D"/>
    <w:rsid w:val="00C70EAC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A87"/>
    <w:rsid w:val="00CB3B6C"/>
    <w:rsid w:val="00CB4418"/>
    <w:rsid w:val="00CB7520"/>
    <w:rsid w:val="00CB7EC6"/>
    <w:rsid w:val="00CC113E"/>
    <w:rsid w:val="00CC1C33"/>
    <w:rsid w:val="00CC22EB"/>
    <w:rsid w:val="00CC3551"/>
    <w:rsid w:val="00CC4643"/>
    <w:rsid w:val="00CC68C9"/>
    <w:rsid w:val="00CC69B4"/>
    <w:rsid w:val="00CD01FB"/>
    <w:rsid w:val="00CD3B7C"/>
    <w:rsid w:val="00CD5148"/>
    <w:rsid w:val="00CD6B89"/>
    <w:rsid w:val="00CD6FC6"/>
    <w:rsid w:val="00CD75ED"/>
    <w:rsid w:val="00CE3980"/>
    <w:rsid w:val="00CE50B1"/>
    <w:rsid w:val="00CE538E"/>
    <w:rsid w:val="00CE5799"/>
    <w:rsid w:val="00CE5C95"/>
    <w:rsid w:val="00CE6D8A"/>
    <w:rsid w:val="00CE752B"/>
    <w:rsid w:val="00CF0119"/>
    <w:rsid w:val="00CF161C"/>
    <w:rsid w:val="00CF25B3"/>
    <w:rsid w:val="00CF276E"/>
    <w:rsid w:val="00CF278B"/>
    <w:rsid w:val="00CF525C"/>
    <w:rsid w:val="00CF5DB1"/>
    <w:rsid w:val="00CF7DC7"/>
    <w:rsid w:val="00D006BE"/>
    <w:rsid w:val="00D043AD"/>
    <w:rsid w:val="00D105EA"/>
    <w:rsid w:val="00D10778"/>
    <w:rsid w:val="00D1211E"/>
    <w:rsid w:val="00D121FC"/>
    <w:rsid w:val="00D13784"/>
    <w:rsid w:val="00D14F29"/>
    <w:rsid w:val="00D17B49"/>
    <w:rsid w:val="00D23945"/>
    <w:rsid w:val="00D25AA7"/>
    <w:rsid w:val="00D26B79"/>
    <w:rsid w:val="00D302BA"/>
    <w:rsid w:val="00D30B79"/>
    <w:rsid w:val="00D31143"/>
    <w:rsid w:val="00D31218"/>
    <w:rsid w:val="00D31C82"/>
    <w:rsid w:val="00D32788"/>
    <w:rsid w:val="00D32BEB"/>
    <w:rsid w:val="00D33C4D"/>
    <w:rsid w:val="00D33D95"/>
    <w:rsid w:val="00D40867"/>
    <w:rsid w:val="00D42C86"/>
    <w:rsid w:val="00D43E05"/>
    <w:rsid w:val="00D44685"/>
    <w:rsid w:val="00D4479A"/>
    <w:rsid w:val="00D506B3"/>
    <w:rsid w:val="00D50BD0"/>
    <w:rsid w:val="00D513D6"/>
    <w:rsid w:val="00D53EEF"/>
    <w:rsid w:val="00D544E7"/>
    <w:rsid w:val="00D552C5"/>
    <w:rsid w:val="00D5684B"/>
    <w:rsid w:val="00D56B42"/>
    <w:rsid w:val="00D56EDA"/>
    <w:rsid w:val="00D57F6D"/>
    <w:rsid w:val="00D63519"/>
    <w:rsid w:val="00D64CB1"/>
    <w:rsid w:val="00D65EF3"/>
    <w:rsid w:val="00D6694A"/>
    <w:rsid w:val="00D7064D"/>
    <w:rsid w:val="00D72013"/>
    <w:rsid w:val="00D731B5"/>
    <w:rsid w:val="00D759FA"/>
    <w:rsid w:val="00D75B6F"/>
    <w:rsid w:val="00D75BB9"/>
    <w:rsid w:val="00D774EA"/>
    <w:rsid w:val="00D776D3"/>
    <w:rsid w:val="00D779AA"/>
    <w:rsid w:val="00D8031E"/>
    <w:rsid w:val="00D834DB"/>
    <w:rsid w:val="00D838EB"/>
    <w:rsid w:val="00D83AE5"/>
    <w:rsid w:val="00D84A00"/>
    <w:rsid w:val="00D866E7"/>
    <w:rsid w:val="00D9071B"/>
    <w:rsid w:val="00D90BC9"/>
    <w:rsid w:val="00D91E9B"/>
    <w:rsid w:val="00D95C57"/>
    <w:rsid w:val="00D95E6A"/>
    <w:rsid w:val="00DA092A"/>
    <w:rsid w:val="00DA3390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1D3F"/>
    <w:rsid w:val="00DC21B2"/>
    <w:rsid w:val="00DC2A1B"/>
    <w:rsid w:val="00DC3088"/>
    <w:rsid w:val="00DC4E51"/>
    <w:rsid w:val="00DC64D6"/>
    <w:rsid w:val="00DC6AB1"/>
    <w:rsid w:val="00DC6C6F"/>
    <w:rsid w:val="00DC7C8F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2B"/>
    <w:rsid w:val="00DE42E6"/>
    <w:rsid w:val="00DE5F33"/>
    <w:rsid w:val="00DE7D3A"/>
    <w:rsid w:val="00DF0C69"/>
    <w:rsid w:val="00DF1128"/>
    <w:rsid w:val="00DF14CD"/>
    <w:rsid w:val="00DF1C67"/>
    <w:rsid w:val="00DF3752"/>
    <w:rsid w:val="00DF4120"/>
    <w:rsid w:val="00DF5476"/>
    <w:rsid w:val="00DF7318"/>
    <w:rsid w:val="00DF7671"/>
    <w:rsid w:val="00E0097D"/>
    <w:rsid w:val="00E00E09"/>
    <w:rsid w:val="00E01668"/>
    <w:rsid w:val="00E02C02"/>
    <w:rsid w:val="00E033BC"/>
    <w:rsid w:val="00E0422A"/>
    <w:rsid w:val="00E042B7"/>
    <w:rsid w:val="00E04C91"/>
    <w:rsid w:val="00E05594"/>
    <w:rsid w:val="00E10AB3"/>
    <w:rsid w:val="00E10F11"/>
    <w:rsid w:val="00E113A8"/>
    <w:rsid w:val="00E11623"/>
    <w:rsid w:val="00E13968"/>
    <w:rsid w:val="00E13ADB"/>
    <w:rsid w:val="00E13D9D"/>
    <w:rsid w:val="00E1509C"/>
    <w:rsid w:val="00E153CC"/>
    <w:rsid w:val="00E15430"/>
    <w:rsid w:val="00E15BEC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0F70"/>
    <w:rsid w:val="00E41072"/>
    <w:rsid w:val="00E41174"/>
    <w:rsid w:val="00E417D1"/>
    <w:rsid w:val="00E41AE7"/>
    <w:rsid w:val="00E43DFD"/>
    <w:rsid w:val="00E45EFC"/>
    <w:rsid w:val="00E50DA4"/>
    <w:rsid w:val="00E513B4"/>
    <w:rsid w:val="00E55B2A"/>
    <w:rsid w:val="00E56C11"/>
    <w:rsid w:val="00E56F0E"/>
    <w:rsid w:val="00E60FAE"/>
    <w:rsid w:val="00E6101E"/>
    <w:rsid w:val="00E67458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94119"/>
    <w:rsid w:val="00EA06F3"/>
    <w:rsid w:val="00EA117F"/>
    <w:rsid w:val="00EA2E2E"/>
    <w:rsid w:val="00EA4CA9"/>
    <w:rsid w:val="00EA548F"/>
    <w:rsid w:val="00EA56B4"/>
    <w:rsid w:val="00EA593F"/>
    <w:rsid w:val="00EA5F73"/>
    <w:rsid w:val="00EA609C"/>
    <w:rsid w:val="00EA7085"/>
    <w:rsid w:val="00EB25A9"/>
    <w:rsid w:val="00EB3CE4"/>
    <w:rsid w:val="00EB41B5"/>
    <w:rsid w:val="00EB48C2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5A0"/>
    <w:rsid w:val="00EC3F75"/>
    <w:rsid w:val="00EC4909"/>
    <w:rsid w:val="00EC4A4E"/>
    <w:rsid w:val="00EC4C57"/>
    <w:rsid w:val="00EC5513"/>
    <w:rsid w:val="00EC713D"/>
    <w:rsid w:val="00ED048C"/>
    <w:rsid w:val="00ED61FF"/>
    <w:rsid w:val="00EE0B8B"/>
    <w:rsid w:val="00EE0E08"/>
    <w:rsid w:val="00EE2897"/>
    <w:rsid w:val="00EE4AB5"/>
    <w:rsid w:val="00EE7103"/>
    <w:rsid w:val="00EF2289"/>
    <w:rsid w:val="00EF2402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3FAB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0BC"/>
    <w:rsid w:val="00F455DA"/>
    <w:rsid w:val="00F460C5"/>
    <w:rsid w:val="00F46200"/>
    <w:rsid w:val="00F46352"/>
    <w:rsid w:val="00F50BD1"/>
    <w:rsid w:val="00F52113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4FBD"/>
    <w:rsid w:val="00F65259"/>
    <w:rsid w:val="00F65654"/>
    <w:rsid w:val="00F663B4"/>
    <w:rsid w:val="00F70AE6"/>
    <w:rsid w:val="00F70F54"/>
    <w:rsid w:val="00F70F8C"/>
    <w:rsid w:val="00F73659"/>
    <w:rsid w:val="00F81582"/>
    <w:rsid w:val="00F82075"/>
    <w:rsid w:val="00F836FC"/>
    <w:rsid w:val="00F846A9"/>
    <w:rsid w:val="00F8561D"/>
    <w:rsid w:val="00F8759C"/>
    <w:rsid w:val="00F87B5D"/>
    <w:rsid w:val="00F90613"/>
    <w:rsid w:val="00F90EBD"/>
    <w:rsid w:val="00F91579"/>
    <w:rsid w:val="00F91A19"/>
    <w:rsid w:val="00F924BD"/>
    <w:rsid w:val="00F92D68"/>
    <w:rsid w:val="00F93631"/>
    <w:rsid w:val="00F93748"/>
    <w:rsid w:val="00F94804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2EEC"/>
    <w:rsid w:val="00FB308E"/>
    <w:rsid w:val="00FC1F72"/>
    <w:rsid w:val="00FC298F"/>
    <w:rsid w:val="00FC68D3"/>
    <w:rsid w:val="00FD2FDD"/>
    <w:rsid w:val="00FD3849"/>
    <w:rsid w:val="00FD57CE"/>
    <w:rsid w:val="00FD691C"/>
    <w:rsid w:val="00FD6D36"/>
    <w:rsid w:val="00FD72D6"/>
    <w:rsid w:val="00FD75FA"/>
    <w:rsid w:val="00FE0517"/>
    <w:rsid w:val="00FE18C0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  <w:rsid w:val="00FF66C5"/>
    <w:rsid w:val="0F2DA75C"/>
    <w:rsid w:val="2C595FB3"/>
    <w:rsid w:val="2DF53014"/>
    <w:rsid w:val="31169DD1"/>
    <w:rsid w:val="35C37012"/>
    <w:rsid w:val="43758D01"/>
    <w:rsid w:val="6E4EF8C4"/>
    <w:rsid w:val="7EFBE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565D7"/>
  <w15:docId w15:val="{4750BE2C-00E9-4081-88EC-19206C0D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4634F7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2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uiPriority w:val="99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  <w:style w:type="paragraph" w:customStyle="1" w:styleId="Ondertekening2Veldhoven">
    <w:name w:val="Ondertekening 2 Veldhoven"/>
    <w:basedOn w:val="Standaard"/>
    <w:rsid w:val="006D7C7D"/>
    <w:pPr>
      <w:tabs>
        <w:tab w:val="clear" w:pos="567"/>
        <w:tab w:val="left" w:pos="1418"/>
      </w:tabs>
      <w:spacing w:after="40" w:line="240" w:lineRule="auto"/>
      <w:jc w:val="left"/>
    </w:pPr>
    <w:rPr>
      <w:rFonts w:ascii="Verdana" w:hAnsi="Verdana" w:cs="Times New Roman"/>
      <w:bCs w:val="0"/>
      <w:szCs w:val="20"/>
    </w:rPr>
  </w:style>
  <w:style w:type="paragraph" w:customStyle="1" w:styleId="paragraph">
    <w:name w:val="paragraph"/>
    <w:basedOn w:val="Standaard"/>
    <w:rsid w:val="002D588D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ormaltextrun">
    <w:name w:val="normaltextrun"/>
    <w:basedOn w:val="Standaardalinea-lettertype"/>
    <w:rsid w:val="002D588D"/>
  </w:style>
  <w:style w:type="character" w:customStyle="1" w:styleId="eop">
    <w:name w:val="eop"/>
    <w:basedOn w:val="Standaardalinea-lettertype"/>
    <w:rsid w:val="002D588D"/>
  </w:style>
  <w:style w:type="character" w:customStyle="1" w:styleId="spellingerror">
    <w:name w:val="spellingerror"/>
    <w:basedOn w:val="Standaardalinea-lettertype"/>
    <w:rsid w:val="002D588D"/>
  </w:style>
  <w:style w:type="paragraph" w:customStyle="1" w:styleId="Stijl1">
    <w:name w:val="Stijl1"/>
    <w:basedOn w:val="Standaard"/>
    <w:link w:val="Stijl1Char"/>
    <w:qFormat/>
    <w:rsid w:val="008B7CC3"/>
    <w:rPr>
      <w:rFonts w:asciiTheme="minorHAnsi" w:hAnsiTheme="minorHAnsi"/>
      <w:color w:val="5A5A5A"/>
      <w:sz w:val="22"/>
      <w:lang w:eastAsia="en-US"/>
    </w:rPr>
  </w:style>
  <w:style w:type="character" w:customStyle="1" w:styleId="Stijl1Char">
    <w:name w:val="Stijl1 Char"/>
    <w:basedOn w:val="Standaardalinea-lettertype"/>
    <w:link w:val="Stijl1"/>
    <w:rsid w:val="008B7CC3"/>
    <w:rPr>
      <w:rFonts w:asciiTheme="minorHAnsi" w:hAnsiTheme="minorHAnsi" w:cs="Arial"/>
      <w:bCs/>
      <w:color w:val="5A5A5A"/>
      <w:sz w:val="22"/>
      <w:szCs w:val="26"/>
      <w:lang w:eastAsia="en-US"/>
    </w:rPr>
  </w:style>
  <w:style w:type="table" w:styleId="Rastertabel1licht-Accent5">
    <w:name w:val="Grid Table 1 Light Accent 5"/>
    <w:basedOn w:val="Standaardtabel"/>
    <w:uiPriority w:val="46"/>
    <w:rsid w:val="00665915"/>
    <w:pPr>
      <w:spacing w:before="40"/>
    </w:pPr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1">
    <w:name w:val="Plain Table 1"/>
    <w:basedOn w:val="Standaardtabel"/>
    <w:uiPriority w:val="41"/>
    <w:rsid w:val="006659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tekstChar">
    <w:name w:val="Koptekst Char"/>
    <w:basedOn w:val="Standaardalinea-lettertype"/>
    <w:link w:val="Koptekst"/>
    <w:rsid w:val="00B27B3A"/>
    <w:rPr>
      <w:rFonts w:ascii="Tahoma" w:hAnsi="Tahoma" w:cs="Arial"/>
      <w:bCs/>
      <w:szCs w:val="26"/>
    </w:rPr>
  </w:style>
  <w:style w:type="character" w:customStyle="1" w:styleId="VoettekstChar">
    <w:name w:val="Voettekst Char"/>
    <w:basedOn w:val="Standaardalinea-lettertype"/>
    <w:link w:val="Voettekst"/>
    <w:rsid w:val="00B27B3A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48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1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1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rvicebedrijf\MPSB-0117_IenC\1.%20Algemeen\Standaard%20documenten\Inkoop\2.%20Formats%20inkoopdossier\Marktconsultatie\Template%20marktconsultatie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096353A859D41BC5152B87A7F2ADD" ma:contentTypeVersion="14" ma:contentTypeDescription="Een nieuw document maken." ma:contentTypeScope="" ma:versionID="88e7bd3d61c3866ee704c6772c3416e9">
  <xsd:schema xmlns:xsd="http://www.w3.org/2001/XMLSchema" xmlns:xs="http://www.w3.org/2001/XMLSchema" xmlns:p="http://schemas.microsoft.com/office/2006/metadata/properties" xmlns:ns2="f3089ad3-ef98-4985-a0e1-6fbf87217e6d" xmlns:ns3="5409a410-5cc3-44d7-afcd-16bbcb0faa90" targetNamespace="http://schemas.microsoft.com/office/2006/metadata/properties" ma:root="true" ma:fieldsID="f689d09c466ffba111e22f44c6a916aa" ns2:_="" ns3:_="">
    <xsd:import namespace="f3089ad3-ef98-4985-a0e1-6fbf87217e6d"/>
    <xsd:import namespace="5409a410-5cc3-44d7-afcd-16bbcb0fa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89ad3-ef98-4985-a0e1-6fbf87217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a410-5cc3-44d7-afcd-16bbcb0faa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e3c344-f917-476e-bf68-0535312efeeb}" ma:internalName="TaxCatchAll" ma:showField="CatchAllData" ma:web="5409a410-5cc3-44d7-afcd-16bbcb0faa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09a410-5cc3-44d7-afcd-16bbcb0faa90" xsi:nil="true"/>
    <lcf76f155ced4ddcb4097134ff3c332f xmlns="f3089ad3-ef98-4985-a0e1-6fbf87217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BE7772-B074-458D-A83B-1EE6A4D310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83B0D-6250-4152-8A92-95065849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89ad3-ef98-4985-a0e1-6fbf87217e6d"/>
    <ds:schemaRef ds:uri="5409a410-5cc3-44d7-afcd-16bbcb0fa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896961-BFF2-455D-9E5D-DF296F21AEBB}">
  <ds:schemaRefs>
    <ds:schemaRef ds:uri="http://schemas.microsoft.com/office/2006/metadata/properties"/>
    <ds:schemaRef ds:uri="http://schemas.microsoft.com/office/infopath/2007/PartnerControls"/>
    <ds:schemaRef ds:uri="5409a410-5cc3-44d7-afcd-16bbcb0faa90"/>
    <ds:schemaRef ds:uri="f3089ad3-ef98-4985-a0e1-6fbf87217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marktconsultatie</Template>
  <TotalTime>138</TotalTime>
  <Pages>3</Pages>
  <Words>367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Het NIC BV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/>
  <dc:creator>Brouwer, Maike de</dc:creator>
  <cp:keywords/>
  <cp:lastModifiedBy>Brouwer de, Maike</cp:lastModifiedBy>
  <cp:revision>9</cp:revision>
  <cp:lastPrinted>2018-05-01T02:16:00Z</cp:lastPrinted>
  <dcterms:created xsi:type="dcterms:W3CDTF">2023-08-28T08:47:00Z</dcterms:created>
  <dcterms:modified xsi:type="dcterms:W3CDTF">2023-09-28T08:56:00Z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0x010100716096353A859D41BC5152B87A7F2ADD</vt:lpwstr>
  </property>
  <property fmtid="{D5CDD505-2E9C-101B-9397-08002B2CF9AE}" pid="3" name="Order">
    <vt:r8>100</vt:r8>
  </property>
</Properties>
</file>