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1275C8" w14:textId="77777777" w:rsidR="00BF01A0" w:rsidRPr="00F8469F" w:rsidRDefault="00BF01A0">
      <w:pPr>
        <w:spacing w:line="240" w:lineRule="exact"/>
        <w:ind w:left="-567"/>
        <w:rPr>
          <w:rFonts w:asciiTheme="minorHAnsi" w:hAnsiTheme="minorHAnsi"/>
          <w:b/>
          <w:sz w:val="28"/>
        </w:rPr>
      </w:pPr>
      <w:bookmarkStart w:id="0" w:name="_Hlk138061397"/>
      <w:bookmarkEnd w:id="0"/>
    </w:p>
    <w:p w14:paraId="574F6142" w14:textId="0FE98D3F" w:rsidR="008E3C2C" w:rsidRDefault="008E3C2C" w:rsidP="00DA6783">
      <w:pPr>
        <w:pStyle w:val="Kop1"/>
      </w:pPr>
      <w:bookmarkStart w:id="1" w:name="_Toc147148836"/>
      <w:r>
        <w:t xml:space="preserve">BIJLAGE </w:t>
      </w:r>
      <w:r w:rsidR="00DA1558">
        <w:t>3</w:t>
      </w:r>
      <w:r w:rsidR="005C1840">
        <w:t xml:space="preserve"> </w:t>
      </w:r>
      <w:r>
        <w:t>Verklaring Bestuurder rechtmatigheid inschrijving</w:t>
      </w:r>
      <w:bookmarkEnd w:id="1"/>
    </w:p>
    <w:p w14:paraId="112CEAFD" w14:textId="77777777" w:rsidR="003B682F" w:rsidRDefault="008E3C2C" w:rsidP="008E3C2C">
      <w:pPr>
        <w:pStyle w:val="VFstandaard"/>
      </w:pPr>
      <w:r>
        <w:t>Ondergetekende verklaart dat de onderhavige inschrijving, of – in geval van een onderhandelingsprocedure - de aanbieding, ten behoeve van aanduiding opdracht overeenkomstig bestek of beschrijvend document niet tot stand is gekomen onder invloed van een overeenkomst, besluit of gedraging in strijd met het Nederlandse of Europese mededingingsrecht.</w:t>
      </w:r>
    </w:p>
    <w:p w14:paraId="3E0EE95C" w14:textId="77777777" w:rsidR="003B682F" w:rsidRDefault="003B682F" w:rsidP="008E3C2C">
      <w:pPr>
        <w:pStyle w:val="VFstandaard"/>
      </w:pPr>
    </w:p>
    <w:p w14:paraId="624B9B2D" w14:textId="033FA42F" w:rsidR="008E3C2C" w:rsidRDefault="008E3C2C" w:rsidP="008E3C2C">
      <w:pPr>
        <w:pStyle w:val="VFstandaard"/>
      </w:pPr>
    </w:p>
    <w:p w14:paraId="6CAF4351" w14:textId="77777777" w:rsidR="003B682F" w:rsidRDefault="008E3C2C" w:rsidP="008E3C2C">
      <w:pPr>
        <w:pStyle w:val="VFstandaard"/>
      </w:pPr>
      <w:r>
        <w:t>Aldus naar waarheid opgemaakt</w:t>
      </w:r>
    </w:p>
    <w:p w14:paraId="5D1B4CC1" w14:textId="77777777" w:rsidR="003B682F" w:rsidRDefault="003B682F" w:rsidP="008E3C2C">
      <w:pPr>
        <w:pStyle w:val="VFstandaard"/>
      </w:pPr>
    </w:p>
    <w:p w14:paraId="496C6DB6" w14:textId="144031C9" w:rsidR="008E3C2C" w:rsidRDefault="008E3C2C" w:rsidP="008E3C2C">
      <w:pPr>
        <w:pStyle w:val="VFstandaard"/>
      </w:pPr>
      <w:r>
        <w:t>Op _______</w:t>
      </w:r>
      <w:r w:rsidR="007971FC">
        <w:t>_____</w:t>
      </w:r>
      <w:r>
        <w:tab/>
        <w:t>(datum) te ________________________</w:t>
      </w:r>
      <w:r>
        <w:tab/>
        <w:t>(plaats)</w:t>
      </w:r>
    </w:p>
    <w:p w14:paraId="5FB9CA90" w14:textId="77777777" w:rsidR="008E3C2C" w:rsidRDefault="008E3C2C" w:rsidP="008E3C2C">
      <w:pPr>
        <w:pStyle w:val="VFstandaard"/>
      </w:pPr>
    </w:p>
    <w:p w14:paraId="759CE248" w14:textId="77777777" w:rsidR="008E3C2C" w:rsidRDefault="008E3C2C" w:rsidP="008E3C2C">
      <w:pPr>
        <w:pStyle w:val="VFstandaard"/>
      </w:pPr>
      <w:r>
        <w:t>Door ______________________________________________</w:t>
      </w:r>
      <w:r>
        <w:tab/>
        <w:t>(naam en voorletters)</w:t>
      </w:r>
    </w:p>
    <w:p w14:paraId="1EA1DA8C" w14:textId="77777777" w:rsidR="008E3C2C" w:rsidRDefault="008E3C2C" w:rsidP="008E3C2C">
      <w:pPr>
        <w:pStyle w:val="VFstandaard"/>
      </w:pPr>
    </w:p>
    <w:p w14:paraId="4249E009" w14:textId="77777777" w:rsidR="008E3C2C" w:rsidRDefault="008E3C2C" w:rsidP="008E3C2C">
      <w:pPr>
        <w:pStyle w:val="VFstandaard"/>
      </w:pPr>
      <w:r>
        <w:t>Als bestuurder van ___________________________________</w:t>
      </w:r>
      <w:r>
        <w:tab/>
        <w:t>(naam bedrijf)</w:t>
      </w:r>
    </w:p>
    <w:p w14:paraId="2724956F" w14:textId="77777777" w:rsidR="008E3C2C" w:rsidRDefault="008E3C2C" w:rsidP="008E3C2C">
      <w:pPr>
        <w:pStyle w:val="VFstandaard"/>
      </w:pPr>
    </w:p>
    <w:p w14:paraId="418586D6" w14:textId="77777777" w:rsidR="008E3C2C" w:rsidRDefault="008E3C2C" w:rsidP="008E3C2C">
      <w:pPr>
        <w:pStyle w:val="VFstandaard"/>
      </w:pPr>
      <w:r>
        <w:t>Die _______________________________________________</w:t>
      </w:r>
      <w:r>
        <w:tab/>
        <w:t>(naam bedrijf)</w:t>
      </w:r>
    </w:p>
    <w:p w14:paraId="3A928C78" w14:textId="77777777" w:rsidR="008E3C2C" w:rsidRDefault="008E3C2C" w:rsidP="008E3C2C">
      <w:pPr>
        <w:pStyle w:val="VFstandaard"/>
      </w:pPr>
    </w:p>
    <w:p w14:paraId="15C4C3E5" w14:textId="77777777" w:rsidR="003B682F" w:rsidRDefault="008E3C2C" w:rsidP="008E3C2C">
      <w:pPr>
        <w:pStyle w:val="VFstandaard"/>
      </w:pPr>
      <w:r>
        <w:t>Ter zake van deze inschrijving of aanbieding rechtsgeldig vertegenwoordigt.</w:t>
      </w:r>
    </w:p>
    <w:p w14:paraId="7B5C7C40" w14:textId="77777777" w:rsidR="003B682F" w:rsidRDefault="003B682F" w:rsidP="008E3C2C">
      <w:pPr>
        <w:pStyle w:val="VFstandaard"/>
      </w:pPr>
    </w:p>
    <w:p w14:paraId="5AFB6AC4" w14:textId="389BD706" w:rsidR="008E3C2C" w:rsidRDefault="008E3C2C" w:rsidP="008E3C2C">
      <w:pPr>
        <w:pStyle w:val="VFstandaard"/>
      </w:pPr>
    </w:p>
    <w:p w14:paraId="7A3BD351" w14:textId="77777777" w:rsidR="008E3C2C" w:rsidRDefault="008E3C2C" w:rsidP="008E3C2C">
      <w:pPr>
        <w:pStyle w:val="VFstandaard"/>
      </w:pPr>
    </w:p>
    <w:p w14:paraId="6426BCC4" w14:textId="77777777" w:rsidR="008E3C2C" w:rsidRDefault="008E3C2C" w:rsidP="008E3C2C">
      <w:pPr>
        <w:pStyle w:val="VFstandaard"/>
      </w:pPr>
      <w:r>
        <w:t>_____________________________________________________</w:t>
      </w:r>
    </w:p>
    <w:p w14:paraId="02A0CADC" w14:textId="77777777" w:rsidR="003B682F" w:rsidRDefault="008E3C2C" w:rsidP="008E3C2C">
      <w:pPr>
        <w:pStyle w:val="VFstandaard"/>
      </w:pPr>
      <w:r>
        <w:t>(handtekening)</w:t>
      </w:r>
    </w:p>
    <w:p w14:paraId="261791EC" w14:textId="77777777" w:rsidR="003B682F" w:rsidRDefault="003B682F" w:rsidP="008E3C2C">
      <w:pPr>
        <w:pStyle w:val="VFstandaard"/>
      </w:pPr>
    </w:p>
    <w:p w14:paraId="25447C14" w14:textId="77777777" w:rsidR="00183BF5" w:rsidRDefault="00183BF5">
      <w:pPr>
        <w:overflowPunct/>
        <w:autoSpaceDE/>
        <w:autoSpaceDN/>
        <w:adjustRightInd/>
        <w:spacing w:line="240" w:lineRule="auto"/>
        <w:textAlignment w:val="auto"/>
        <w:rPr>
          <w:b/>
          <w:kern w:val="28"/>
          <w:sz w:val="22"/>
        </w:rPr>
      </w:pPr>
      <w:r>
        <w:br w:type="page"/>
      </w:r>
    </w:p>
    <w:p w14:paraId="5AFEE504" w14:textId="5BA896ED" w:rsidR="008E3C2C" w:rsidRDefault="008E3C2C" w:rsidP="007971FC">
      <w:pPr>
        <w:pStyle w:val="Kop1"/>
      </w:pPr>
      <w:bookmarkStart w:id="2" w:name="_Toc147148837"/>
      <w:r>
        <w:lastRenderedPageBreak/>
        <w:t xml:space="preserve">BIJLAGE </w:t>
      </w:r>
      <w:r w:rsidR="00DA1558">
        <w:t>4</w:t>
      </w:r>
      <w:r w:rsidR="005C1840">
        <w:t xml:space="preserve"> </w:t>
      </w:r>
      <w:r>
        <w:t>Opgave referentie opdrachten</w:t>
      </w:r>
      <w:bookmarkEnd w:id="2"/>
    </w:p>
    <w:p w14:paraId="7FA4BED0" w14:textId="77777777" w:rsidR="008E3C2C" w:rsidRDefault="008E3C2C" w:rsidP="008E3C2C">
      <w:pPr>
        <w:pStyle w:val="VFstandaard"/>
      </w:pPr>
      <w:r>
        <w:t>Opgave referentie-opdrachten</w:t>
      </w:r>
    </w:p>
    <w:p w14:paraId="6E393522" w14:textId="77777777" w:rsidR="008E3C2C" w:rsidRDefault="008E3C2C" w:rsidP="008E3C2C">
      <w:pPr>
        <w:pStyle w:val="VFstandaard"/>
      </w:pPr>
    </w:p>
    <w:p w14:paraId="23B8580F" w14:textId="77777777" w:rsidR="008E3C2C" w:rsidRDefault="008E3C2C" w:rsidP="008E3C2C">
      <w:pPr>
        <w:pStyle w:val="VFstandaard"/>
      </w:pPr>
      <w:r>
        <w:t>Bewijsstuk eis NAAM EIS uit de aankondiging.</w:t>
      </w:r>
    </w:p>
    <w:tbl>
      <w:tblPr>
        <w:tblStyle w:val="Tabelraster"/>
        <w:tblW w:w="0" w:type="auto"/>
        <w:tblLook w:val="04A0" w:firstRow="1" w:lastRow="0" w:firstColumn="1" w:lastColumn="0" w:noHBand="0" w:noVBand="1"/>
      </w:tblPr>
      <w:tblGrid>
        <w:gridCol w:w="4460"/>
        <w:gridCol w:w="4461"/>
      </w:tblGrid>
      <w:tr w:rsidR="007971FC" w:rsidRPr="007971FC" w14:paraId="091A2B5F" w14:textId="77777777" w:rsidTr="007971FC">
        <w:tc>
          <w:tcPr>
            <w:tcW w:w="4460" w:type="dxa"/>
          </w:tcPr>
          <w:p w14:paraId="76FB2CF5" w14:textId="77777777" w:rsidR="007971FC" w:rsidRPr="007971FC" w:rsidRDefault="007971FC" w:rsidP="002A4A46">
            <w:pPr>
              <w:pStyle w:val="VFstandaard"/>
            </w:pPr>
            <w:r w:rsidRPr="007971FC">
              <w:t xml:space="preserve">Overzicht referentieproject ten behoeve van </w:t>
            </w:r>
            <w:r w:rsidRPr="00977EED">
              <w:rPr>
                <w:i/>
                <w:iCs/>
              </w:rPr>
              <w:t>projectnaam Referentieproject</w:t>
            </w:r>
          </w:p>
        </w:tc>
        <w:tc>
          <w:tcPr>
            <w:tcW w:w="4461" w:type="dxa"/>
          </w:tcPr>
          <w:p w14:paraId="1CF89FE1" w14:textId="77777777" w:rsidR="007971FC" w:rsidRPr="00166F32" w:rsidRDefault="007971FC" w:rsidP="002A4A46">
            <w:pPr>
              <w:pStyle w:val="VFstandaard"/>
              <w:rPr>
                <w:i/>
                <w:iCs/>
              </w:rPr>
            </w:pPr>
          </w:p>
        </w:tc>
      </w:tr>
      <w:tr w:rsidR="007971FC" w:rsidRPr="007971FC" w14:paraId="25CC32F9" w14:textId="77777777" w:rsidTr="007971FC">
        <w:tc>
          <w:tcPr>
            <w:tcW w:w="4460" w:type="dxa"/>
          </w:tcPr>
          <w:p w14:paraId="4BFE8A91" w14:textId="77777777" w:rsidR="007971FC" w:rsidRPr="007971FC" w:rsidRDefault="007971FC" w:rsidP="002A4A46">
            <w:pPr>
              <w:pStyle w:val="VFstandaard"/>
            </w:pPr>
            <w:r w:rsidRPr="007971FC">
              <w:t>Naam referentieproject:</w:t>
            </w:r>
          </w:p>
        </w:tc>
        <w:tc>
          <w:tcPr>
            <w:tcW w:w="4461" w:type="dxa"/>
          </w:tcPr>
          <w:p w14:paraId="7F16B935" w14:textId="77777777" w:rsidR="007971FC" w:rsidRPr="00166F32" w:rsidRDefault="007971FC" w:rsidP="002A4A46">
            <w:pPr>
              <w:pStyle w:val="VFstandaard"/>
              <w:rPr>
                <w:i/>
                <w:iCs/>
              </w:rPr>
            </w:pPr>
            <w:r w:rsidRPr="00166F32">
              <w:rPr>
                <w:i/>
                <w:iCs/>
              </w:rPr>
              <w:t>projectnaam</w:t>
            </w:r>
          </w:p>
        </w:tc>
      </w:tr>
      <w:tr w:rsidR="007971FC" w:rsidRPr="007971FC" w14:paraId="42F98987" w14:textId="77777777" w:rsidTr="007971FC">
        <w:tc>
          <w:tcPr>
            <w:tcW w:w="4460" w:type="dxa"/>
          </w:tcPr>
          <w:p w14:paraId="25CC32BB" w14:textId="77777777" w:rsidR="007971FC" w:rsidRPr="007971FC" w:rsidRDefault="007971FC" w:rsidP="002A4A46">
            <w:pPr>
              <w:pStyle w:val="VFstandaard"/>
            </w:pPr>
            <w:r w:rsidRPr="007971FC">
              <w:t>Beschrijving werkzaamheden:</w:t>
            </w:r>
          </w:p>
        </w:tc>
        <w:tc>
          <w:tcPr>
            <w:tcW w:w="4461" w:type="dxa"/>
          </w:tcPr>
          <w:p w14:paraId="25C2F339" w14:textId="77777777" w:rsidR="007971FC" w:rsidRPr="00166F32" w:rsidRDefault="007971FC" w:rsidP="002A4A46">
            <w:pPr>
              <w:pStyle w:val="VFstandaard"/>
              <w:rPr>
                <w:i/>
                <w:iCs/>
              </w:rPr>
            </w:pPr>
            <w:r w:rsidRPr="00166F32">
              <w:rPr>
                <w:i/>
                <w:iCs/>
              </w:rPr>
              <w:t>beschrijving</w:t>
            </w:r>
          </w:p>
        </w:tc>
      </w:tr>
      <w:tr w:rsidR="009048C0" w:rsidRPr="007971FC" w14:paraId="4E20B95A" w14:textId="77777777" w:rsidTr="007971FC">
        <w:tc>
          <w:tcPr>
            <w:tcW w:w="4460" w:type="dxa"/>
            <w:vMerge w:val="restart"/>
          </w:tcPr>
          <w:p w14:paraId="6D986AF5" w14:textId="77777777" w:rsidR="009048C0" w:rsidRPr="007971FC" w:rsidRDefault="009048C0" w:rsidP="002A4A46">
            <w:pPr>
              <w:pStyle w:val="VFstandaard"/>
            </w:pPr>
            <w:r w:rsidRPr="007971FC">
              <w:t>Omvang van het project (bouwkosten):</w:t>
            </w:r>
          </w:p>
          <w:p w14:paraId="7A1DE63E" w14:textId="0B4C1E3C" w:rsidR="009048C0" w:rsidRPr="007971FC" w:rsidRDefault="009048C0" w:rsidP="002A4A46">
            <w:pPr>
              <w:pStyle w:val="VFstandaard"/>
            </w:pPr>
            <w:r w:rsidRPr="007971FC">
              <w:t>Relatieve omvang van de door de inschrijver zelfstandig uitgevoerde werkzaamheden (bouwkosten) t.b.v. de :</w:t>
            </w:r>
          </w:p>
        </w:tc>
        <w:tc>
          <w:tcPr>
            <w:tcW w:w="4461" w:type="dxa"/>
          </w:tcPr>
          <w:p w14:paraId="6816CF6F" w14:textId="19A450F3" w:rsidR="009048C0" w:rsidRPr="00166F32" w:rsidRDefault="009048C0" w:rsidP="002A4A46">
            <w:pPr>
              <w:pStyle w:val="VFstandaard"/>
              <w:rPr>
                <w:i/>
                <w:iCs/>
              </w:rPr>
            </w:pPr>
            <w:r w:rsidRPr="00166F32">
              <w:rPr>
                <w:i/>
                <w:iCs/>
              </w:rPr>
              <w:t>bedrag Euro (excl. BTW)</w:t>
            </w:r>
          </w:p>
        </w:tc>
      </w:tr>
      <w:tr w:rsidR="009048C0" w:rsidRPr="007971FC" w14:paraId="7DD212FE" w14:textId="77777777" w:rsidTr="007971FC">
        <w:tc>
          <w:tcPr>
            <w:tcW w:w="4460" w:type="dxa"/>
            <w:vMerge/>
          </w:tcPr>
          <w:p w14:paraId="58739E57" w14:textId="4D8723AC" w:rsidR="009048C0" w:rsidRPr="007971FC" w:rsidRDefault="009048C0" w:rsidP="002A4A46">
            <w:pPr>
              <w:pStyle w:val="VFstandaard"/>
            </w:pPr>
          </w:p>
        </w:tc>
        <w:tc>
          <w:tcPr>
            <w:tcW w:w="4461" w:type="dxa"/>
          </w:tcPr>
          <w:p w14:paraId="668E57FB" w14:textId="77777777" w:rsidR="009048C0" w:rsidRPr="00166F32" w:rsidRDefault="009048C0" w:rsidP="002A4A46">
            <w:pPr>
              <w:pStyle w:val="VFstandaard"/>
              <w:rPr>
                <w:i/>
                <w:iCs/>
              </w:rPr>
            </w:pPr>
          </w:p>
        </w:tc>
      </w:tr>
      <w:tr w:rsidR="007971FC" w:rsidRPr="007971FC" w14:paraId="1833495E" w14:textId="77777777" w:rsidTr="007971FC">
        <w:tc>
          <w:tcPr>
            <w:tcW w:w="4460" w:type="dxa"/>
          </w:tcPr>
          <w:p w14:paraId="1791440D" w14:textId="77777777" w:rsidR="007971FC" w:rsidRPr="007971FC" w:rsidRDefault="007971FC" w:rsidP="002A4A46">
            <w:pPr>
              <w:pStyle w:val="VFstandaard"/>
            </w:pPr>
            <w:r w:rsidRPr="007971FC">
              <w:t>Tijd en plaats van uitvoering van het Werk.</w:t>
            </w:r>
          </w:p>
        </w:tc>
        <w:tc>
          <w:tcPr>
            <w:tcW w:w="4461" w:type="dxa"/>
          </w:tcPr>
          <w:p w14:paraId="3AEC5986" w14:textId="77777777" w:rsidR="007971FC" w:rsidRPr="00166F32" w:rsidRDefault="007971FC" w:rsidP="002A4A46">
            <w:pPr>
              <w:pStyle w:val="VFstandaard"/>
              <w:rPr>
                <w:i/>
                <w:iCs/>
              </w:rPr>
            </w:pPr>
          </w:p>
        </w:tc>
      </w:tr>
      <w:tr w:rsidR="006404E8" w:rsidRPr="007971FC" w14:paraId="3FCCE504" w14:textId="77777777" w:rsidTr="007971FC">
        <w:tc>
          <w:tcPr>
            <w:tcW w:w="4460" w:type="dxa"/>
          </w:tcPr>
          <w:p w14:paraId="02924CE8" w14:textId="77777777" w:rsidR="006404E8" w:rsidRPr="007971FC" w:rsidRDefault="006404E8" w:rsidP="006404E8">
            <w:pPr>
              <w:pStyle w:val="VFstandaard"/>
            </w:pPr>
            <w:r w:rsidRPr="007971FC">
              <w:t>Aanvang van de opdracht:</w:t>
            </w:r>
          </w:p>
        </w:tc>
        <w:tc>
          <w:tcPr>
            <w:tcW w:w="4461" w:type="dxa"/>
          </w:tcPr>
          <w:p w14:paraId="419D04C6" w14:textId="16ADA846" w:rsidR="006404E8" w:rsidRPr="00166F32" w:rsidRDefault="006404E8" w:rsidP="006404E8">
            <w:pPr>
              <w:pStyle w:val="VFstandaard"/>
              <w:rPr>
                <w:i/>
                <w:iCs/>
              </w:rPr>
            </w:pPr>
            <w:r w:rsidRPr="00166F32">
              <w:rPr>
                <w:i/>
                <w:iCs/>
              </w:rPr>
              <w:t>Datum: invullen</w:t>
            </w:r>
          </w:p>
        </w:tc>
      </w:tr>
      <w:tr w:rsidR="006404E8" w:rsidRPr="007971FC" w14:paraId="7E8D38B6" w14:textId="77777777" w:rsidTr="007971FC">
        <w:tc>
          <w:tcPr>
            <w:tcW w:w="4460" w:type="dxa"/>
          </w:tcPr>
          <w:p w14:paraId="327AA711" w14:textId="77777777" w:rsidR="006404E8" w:rsidRPr="007971FC" w:rsidRDefault="006404E8" w:rsidP="006404E8">
            <w:pPr>
              <w:pStyle w:val="VFstandaard"/>
            </w:pPr>
            <w:r w:rsidRPr="007971FC">
              <w:t>Oplevering van de opdracht:</w:t>
            </w:r>
          </w:p>
        </w:tc>
        <w:tc>
          <w:tcPr>
            <w:tcW w:w="4461" w:type="dxa"/>
          </w:tcPr>
          <w:p w14:paraId="2667FE22" w14:textId="1F1D4EF0" w:rsidR="006404E8" w:rsidRPr="00166F32" w:rsidRDefault="006404E8" w:rsidP="006404E8">
            <w:pPr>
              <w:pStyle w:val="VFstandaard"/>
              <w:rPr>
                <w:i/>
                <w:iCs/>
              </w:rPr>
            </w:pPr>
            <w:r w:rsidRPr="00166F32">
              <w:rPr>
                <w:i/>
                <w:iCs/>
              </w:rPr>
              <w:t>Datum: invullen</w:t>
            </w:r>
          </w:p>
        </w:tc>
      </w:tr>
      <w:tr w:rsidR="006404E8" w:rsidRPr="007971FC" w14:paraId="5651ADD9" w14:textId="77777777" w:rsidTr="007971FC">
        <w:tc>
          <w:tcPr>
            <w:tcW w:w="4460" w:type="dxa"/>
          </w:tcPr>
          <w:p w14:paraId="0AC5A092" w14:textId="77777777" w:rsidR="006404E8" w:rsidRPr="007971FC" w:rsidRDefault="006404E8" w:rsidP="006404E8">
            <w:pPr>
              <w:pStyle w:val="VFstandaard"/>
            </w:pPr>
            <w:r w:rsidRPr="007971FC">
              <w:t>Plaats van uitvoering:</w:t>
            </w:r>
          </w:p>
        </w:tc>
        <w:tc>
          <w:tcPr>
            <w:tcW w:w="4461" w:type="dxa"/>
          </w:tcPr>
          <w:p w14:paraId="5AADBDA8" w14:textId="426A07EE" w:rsidR="006404E8" w:rsidRPr="00166F32" w:rsidRDefault="006404E8" w:rsidP="006404E8">
            <w:pPr>
              <w:pStyle w:val="VFstandaard"/>
              <w:rPr>
                <w:i/>
                <w:iCs/>
              </w:rPr>
            </w:pPr>
            <w:r w:rsidRPr="00166F32">
              <w:rPr>
                <w:i/>
                <w:iCs/>
              </w:rPr>
              <w:t>Geografische aanduiding: invullen</w:t>
            </w:r>
          </w:p>
        </w:tc>
      </w:tr>
      <w:tr w:rsidR="00166F32" w:rsidRPr="007971FC" w14:paraId="5056D42D" w14:textId="77777777" w:rsidTr="00D5407B">
        <w:trPr>
          <w:trHeight w:val="1153"/>
        </w:trPr>
        <w:tc>
          <w:tcPr>
            <w:tcW w:w="4460" w:type="dxa"/>
          </w:tcPr>
          <w:p w14:paraId="0112B724" w14:textId="77777777" w:rsidR="00166F32" w:rsidRPr="007971FC" w:rsidRDefault="00166F32" w:rsidP="00166F32">
            <w:pPr>
              <w:pStyle w:val="VFstandaard"/>
            </w:pPr>
            <w:r w:rsidRPr="007971FC">
              <w:t>Gegevens bevoegde instantie (opdrachtgever):</w:t>
            </w:r>
          </w:p>
        </w:tc>
        <w:tc>
          <w:tcPr>
            <w:tcW w:w="4461" w:type="dxa"/>
          </w:tcPr>
          <w:p w14:paraId="1881B93E" w14:textId="77777777" w:rsidR="00166F32" w:rsidRPr="00166F32" w:rsidRDefault="00166F32" w:rsidP="00166F32">
            <w:pPr>
              <w:pStyle w:val="VFstandaard"/>
              <w:rPr>
                <w:i/>
                <w:iCs/>
              </w:rPr>
            </w:pPr>
            <w:r w:rsidRPr="00166F32">
              <w:rPr>
                <w:i/>
                <w:iCs/>
              </w:rPr>
              <w:t>naam</w:t>
            </w:r>
          </w:p>
          <w:p w14:paraId="43AC3326" w14:textId="77777777" w:rsidR="00166F32" w:rsidRPr="00166F32" w:rsidRDefault="00166F32" w:rsidP="00166F32">
            <w:pPr>
              <w:pStyle w:val="VFstandaard"/>
              <w:rPr>
                <w:i/>
                <w:iCs/>
              </w:rPr>
            </w:pPr>
            <w:r w:rsidRPr="00166F32">
              <w:rPr>
                <w:i/>
                <w:iCs/>
              </w:rPr>
              <w:t>adres</w:t>
            </w:r>
          </w:p>
          <w:p w14:paraId="4033186A" w14:textId="77777777" w:rsidR="00166F32" w:rsidRDefault="00166F32" w:rsidP="00166F32">
            <w:pPr>
              <w:pStyle w:val="VFstandaard"/>
              <w:rPr>
                <w:i/>
                <w:iCs/>
              </w:rPr>
            </w:pPr>
            <w:r w:rsidRPr="00166F32">
              <w:rPr>
                <w:i/>
                <w:iCs/>
              </w:rPr>
              <w:t>plaats van vestiging</w:t>
            </w:r>
          </w:p>
          <w:p w14:paraId="16D7923E" w14:textId="65D78886" w:rsidR="00BE3413" w:rsidRPr="00166F32" w:rsidRDefault="00BE3413" w:rsidP="00166F32">
            <w:pPr>
              <w:pStyle w:val="VFstandaard"/>
              <w:rPr>
                <w:i/>
                <w:iCs/>
              </w:rPr>
            </w:pPr>
            <w:r>
              <w:rPr>
                <w:i/>
                <w:iCs/>
              </w:rPr>
              <w:t>Contactpersoon</w:t>
            </w:r>
          </w:p>
          <w:p w14:paraId="46088804" w14:textId="033C6BA9" w:rsidR="00166F32" w:rsidRPr="00166F32" w:rsidRDefault="00166F32" w:rsidP="00166F32">
            <w:pPr>
              <w:pStyle w:val="VFstandaard"/>
              <w:rPr>
                <w:i/>
                <w:iCs/>
              </w:rPr>
            </w:pPr>
            <w:r w:rsidRPr="00166F32">
              <w:rPr>
                <w:i/>
                <w:iCs/>
              </w:rPr>
              <w:t>telefoonnummer</w:t>
            </w:r>
          </w:p>
        </w:tc>
      </w:tr>
      <w:tr w:rsidR="007971FC" w:rsidRPr="007971FC" w14:paraId="3F82285C" w14:textId="77777777" w:rsidTr="007971FC">
        <w:tc>
          <w:tcPr>
            <w:tcW w:w="4460" w:type="dxa"/>
          </w:tcPr>
          <w:p w14:paraId="35DF502F" w14:textId="77777777" w:rsidR="007971FC" w:rsidRPr="007971FC" w:rsidRDefault="007971FC" w:rsidP="002A4A46">
            <w:pPr>
              <w:pStyle w:val="VFstandaard"/>
            </w:pPr>
            <w:r w:rsidRPr="007971FC">
              <w:t>Ervaringseisen, vertegenwoordigd in het referentieproject:</w:t>
            </w:r>
          </w:p>
        </w:tc>
        <w:tc>
          <w:tcPr>
            <w:tcW w:w="4461" w:type="dxa"/>
          </w:tcPr>
          <w:p w14:paraId="5313F3F0" w14:textId="77777777" w:rsidR="007971FC" w:rsidRPr="00166F32" w:rsidRDefault="007971FC" w:rsidP="002A4A46">
            <w:pPr>
              <w:pStyle w:val="VFstandaard"/>
              <w:rPr>
                <w:i/>
                <w:iCs/>
              </w:rPr>
            </w:pPr>
          </w:p>
        </w:tc>
      </w:tr>
      <w:tr w:rsidR="00166F32" w:rsidRPr="007971FC" w14:paraId="273E7804" w14:textId="77777777" w:rsidTr="00D12857">
        <w:trPr>
          <w:trHeight w:val="2848"/>
        </w:trPr>
        <w:tc>
          <w:tcPr>
            <w:tcW w:w="4460" w:type="dxa"/>
          </w:tcPr>
          <w:p w14:paraId="0558F4C4" w14:textId="77777777" w:rsidR="00166F32" w:rsidRDefault="00DA1558" w:rsidP="002A4A46">
            <w:pPr>
              <w:pStyle w:val="VFstandaard"/>
            </w:pPr>
            <w:r>
              <w:t>Kerncompetentie 1</w:t>
            </w:r>
          </w:p>
          <w:p w14:paraId="7F533A05" w14:textId="275A4026" w:rsidR="00DA1558" w:rsidRPr="007971FC" w:rsidRDefault="00F76BF9" w:rsidP="002A4A46">
            <w:pPr>
              <w:pStyle w:val="VFstandaard"/>
            </w:pPr>
            <w:r w:rsidRPr="00611987">
              <w:rPr>
                <w:rFonts w:cstheme="minorHAnsi"/>
                <w:b/>
                <w:bCs/>
              </w:rPr>
              <w:t xml:space="preserve">Aantoonbare kennis en ervaring met het golfbaanonderhoud </w:t>
            </w:r>
            <w:r>
              <w:rPr>
                <w:rFonts w:cstheme="minorHAnsi"/>
                <w:b/>
                <w:bCs/>
              </w:rPr>
              <w:t>van</w:t>
            </w:r>
            <w:r w:rsidRPr="00611987">
              <w:rPr>
                <w:rFonts w:cstheme="minorHAnsi"/>
                <w:b/>
                <w:bCs/>
              </w:rPr>
              <w:t xml:space="preserve"> golfbanen van vergelijkbare omvang</w:t>
            </w:r>
            <w:r>
              <w:rPr>
                <w:rFonts w:cstheme="minorHAnsi"/>
                <w:b/>
                <w:bCs/>
              </w:rPr>
              <w:t xml:space="preserve"> </w:t>
            </w:r>
            <w:r w:rsidRPr="00F76BF9">
              <w:rPr>
                <w:rFonts w:cstheme="minorHAnsi"/>
                <w:b/>
                <w:bCs/>
              </w:rPr>
              <w:t>in vergelijkbare (natte en verzakkingsgevoelige) omstandigheden</w:t>
            </w:r>
          </w:p>
        </w:tc>
        <w:tc>
          <w:tcPr>
            <w:tcW w:w="4461" w:type="dxa"/>
          </w:tcPr>
          <w:p w14:paraId="09375BEC" w14:textId="77777777" w:rsidR="00166F32" w:rsidRPr="00166F32" w:rsidRDefault="00166F32" w:rsidP="002A4A46">
            <w:pPr>
              <w:pStyle w:val="VFstandaard"/>
              <w:rPr>
                <w:i/>
                <w:iCs/>
              </w:rPr>
            </w:pPr>
            <w:r w:rsidRPr="00166F32">
              <w:rPr>
                <w:i/>
                <w:iCs/>
              </w:rPr>
              <w:t>ja / nee</w:t>
            </w:r>
          </w:p>
          <w:p w14:paraId="4BD52E54" w14:textId="77777777" w:rsidR="00166F32" w:rsidRPr="00166F32" w:rsidRDefault="00166F32" w:rsidP="00166F32">
            <w:pPr>
              <w:pStyle w:val="VFstandaard"/>
              <w:rPr>
                <w:i/>
                <w:iCs/>
              </w:rPr>
            </w:pPr>
            <w:r w:rsidRPr="00166F32">
              <w:rPr>
                <w:i/>
                <w:iCs/>
              </w:rPr>
              <w:t>Toelichting:</w:t>
            </w:r>
          </w:p>
          <w:p w14:paraId="36E5C189" w14:textId="4C5F2D06" w:rsidR="00166F32" w:rsidRPr="00166F32" w:rsidRDefault="00166F32" w:rsidP="00166F32">
            <w:pPr>
              <w:pStyle w:val="VFstandaard"/>
              <w:rPr>
                <w:i/>
                <w:iCs/>
              </w:rPr>
            </w:pPr>
            <w:r w:rsidRPr="00166F32">
              <w:rPr>
                <w:i/>
                <w:iCs/>
              </w:rPr>
              <w:t>- toelichting waar uit helder en eenduidig blijkt dat de gevraagde competentie(s) waarvoor de inschrijver zelf verantwoordelijk was (in de vereiste hoeveelheid) in de referentie vertegenwoordigd zijn.</w:t>
            </w:r>
          </w:p>
        </w:tc>
      </w:tr>
      <w:tr w:rsidR="00166F32" w:rsidRPr="007971FC" w14:paraId="41C8C368" w14:textId="77777777" w:rsidTr="00DB0BED">
        <w:trPr>
          <w:trHeight w:val="2848"/>
        </w:trPr>
        <w:tc>
          <w:tcPr>
            <w:tcW w:w="4460" w:type="dxa"/>
          </w:tcPr>
          <w:p w14:paraId="13349EE2" w14:textId="35BA4CB9" w:rsidR="00DA1558" w:rsidRDefault="00DA1558" w:rsidP="00DA1558">
            <w:pPr>
              <w:pStyle w:val="VFstandaard"/>
            </w:pPr>
            <w:r>
              <w:t xml:space="preserve">Kerncompetentie </w:t>
            </w:r>
            <w:r>
              <w:t>2</w:t>
            </w:r>
          </w:p>
          <w:p w14:paraId="2766BA96" w14:textId="40EA8B76" w:rsidR="00166F32" w:rsidRPr="007971FC" w:rsidRDefault="006466C0" w:rsidP="002A4A46">
            <w:pPr>
              <w:pStyle w:val="VFstandaard"/>
            </w:pPr>
            <w:r w:rsidRPr="00611987">
              <w:rPr>
                <w:rFonts w:cstheme="minorHAnsi"/>
                <w:b/>
                <w:bCs/>
              </w:rPr>
              <w:t xml:space="preserve">Aantoonbare kennis en ervaring met </w:t>
            </w:r>
            <w:r w:rsidRPr="00611987">
              <w:rPr>
                <w:rFonts w:cstheme="minorHAnsi"/>
                <w:b/>
                <w:bCs/>
                <w:color w:val="242424"/>
                <w:shd w:val="clear" w:color="auto" w:fill="FFFFFF"/>
              </w:rPr>
              <w:t>het Toro Lynx besturingssysteem</w:t>
            </w:r>
            <w:r>
              <w:rPr>
                <w:rFonts w:cstheme="minorHAnsi"/>
                <w:b/>
                <w:bCs/>
                <w:color w:val="242424"/>
                <w:shd w:val="clear" w:color="auto" w:fill="FFFFFF"/>
              </w:rPr>
              <w:t>.</w:t>
            </w:r>
          </w:p>
        </w:tc>
        <w:tc>
          <w:tcPr>
            <w:tcW w:w="4461" w:type="dxa"/>
          </w:tcPr>
          <w:p w14:paraId="0D7B8B3A" w14:textId="77777777" w:rsidR="00166F32" w:rsidRPr="00166F32" w:rsidRDefault="00166F32" w:rsidP="002A4A46">
            <w:pPr>
              <w:pStyle w:val="VFstandaard"/>
              <w:rPr>
                <w:i/>
                <w:iCs/>
              </w:rPr>
            </w:pPr>
            <w:r w:rsidRPr="00166F32">
              <w:rPr>
                <w:i/>
                <w:iCs/>
              </w:rPr>
              <w:t>ja / nee</w:t>
            </w:r>
          </w:p>
          <w:p w14:paraId="311AFBA2" w14:textId="77777777" w:rsidR="00166F32" w:rsidRPr="00166F32" w:rsidRDefault="00166F32" w:rsidP="00166F32">
            <w:pPr>
              <w:pStyle w:val="VFstandaard"/>
              <w:rPr>
                <w:i/>
                <w:iCs/>
              </w:rPr>
            </w:pPr>
            <w:r w:rsidRPr="00166F32">
              <w:rPr>
                <w:i/>
                <w:iCs/>
              </w:rPr>
              <w:t>Toelichting:</w:t>
            </w:r>
          </w:p>
          <w:p w14:paraId="2B10E25D" w14:textId="73344A25" w:rsidR="00166F32" w:rsidRPr="00166F32" w:rsidRDefault="00166F32" w:rsidP="00166F32">
            <w:pPr>
              <w:pStyle w:val="VFstandaard"/>
              <w:rPr>
                <w:i/>
                <w:iCs/>
              </w:rPr>
            </w:pPr>
            <w:r w:rsidRPr="00166F32">
              <w:rPr>
                <w:i/>
                <w:iCs/>
              </w:rPr>
              <w:t>- toelichting waar uit helder en eenduidig blijkt dat de gevraagde competentie(s) waarvoor de inschrijver zelf verantwoordelijk was (in de vereiste hoeveelheid) in de referentie vertegenwoordigd zijn.</w:t>
            </w:r>
          </w:p>
        </w:tc>
      </w:tr>
      <w:tr w:rsidR="00DA1558" w:rsidRPr="007971FC" w14:paraId="06AEDE94" w14:textId="77777777" w:rsidTr="003B22A0">
        <w:trPr>
          <w:trHeight w:val="2848"/>
        </w:trPr>
        <w:tc>
          <w:tcPr>
            <w:tcW w:w="4460" w:type="dxa"/>
          </w:tcPr>
          <w:p w14:paraId="0638D204" w14:textId="102A3A58" w:rsidR="00DA1558" w:rsidRDefault="00DA1558" w:rsidP="003B22A0">
            <w:pPr>
              <w:pStyle w:val="VFstandaard"/>
            </w:pPr>
            <w:r>
              <w:lastRenderedPageBreak/>
              <w:t xml:space="preserve">Kerncompetentie </w:t>
            </w:r>
            <w:r>
              <w:t>3</w:t>
            </w:r>
          </w:p>
          <w:p w14:paraId="4CDD8805" w14:textId="0E68C564" w:rsidR="00DA1558" w:rsidRPr="007971FC" w:rsidRDefault="009F086D" w:rsidP="003B22A0">
            <w:pPr>
              <w:pStyle w:val="VFstandaard"/>
            </w:pPr>
            <w:r w:rsidRPr="00611987">
              <w:rPr>
                <w:rFonts w:cstheme="minorHAnsi"/>
                <w:b/>
                <w:bCs/>
              </w:rPr>
              <w:t xml:space="preserve">Aantoonbare kennis en ervaring met </w:t>
            </w:r>
            <w:r>
              <w:rPr>
                <w:rFonts w:cstheme="minorHAnsi"/>
                <w:b/>
                <w:bCs/>
              </w:rPr>
              <w:t>een (kwaliteits)registratiesysteem</w:t>
            </w:r>
            <w:r w:rsidR="00BE3413">
              <w:rPr>
                <w:rFonts w:cstheme="minorHAnsi"/>
                <w:b/>
                <w:bCs/>
              </w:rPr>
              <w:t xml:space="preserve"> voor golfbanen</w:t>
            </w:r>
            <w:r>
              <w:rPr>
                <w:rFonts w:cstheme="minorHAnsi"/>
                <w:b/>
                <w:bCs/>
              </w:rPr>
              <w:t xml:space="preserve"> (zoals E</w:t>
            </w:r>
            <w:r w:rsidRPr="00611987">
              <w:rPr>
                <w:rFonts w:cstheme="minorHAnsi"/>
                <w:b/>
                <w:bCs/>
                <w:color w:val="242424"/>
                <w:shd w:val="clear" w:color="auto" w:fill="FFFFFF"/>
              </w:rPr>
              <w:t>MS-golf dashboard (o.g.)</w:t>
            </w:r>
            <w:r>
              <w:rPr>
                <w:rFonts w:cstheme="minorHAnsi"/>
                <w:b/>
                <w:bCs/>
                <w:color w:val="242424"/>
                <w:shd w:val="clear" w:color="auto" w:fill="FFFFFF"/>
              </w:rPr>
              <w:t>)</w:t>
            </w:r>
            <w:r w:rsidRPr="00611987">
              <w:rPr>
                <w:rFonts w:cstheme="minorHAnsi"/>
                <w:b/>
                <w:bCs/>
              </w:rPr>
              <w:t>.</w:t>
            </w:r>
          </w:p>
        </w:tc>
        <w:tc>
          <w:tcPr>
            <w:tcW w:w="4461" w:type="dxa"/>
          </w:tcPr>
          <w:p w14:paraId="69B7F3DE" w14:textId="77777777" w:rsidR="00DA1558" w:rsidRPr="00166F32" w:rsidRDefault="00DA1558" w:rsidP="003B22A0">
            <w:pPr>
              <w:pStyle w:val="VFstandaard"/>
              <w:rPr>
                <w:i/>
                <w:iCs/>
              </w:rPr>
            </w:pPr>
            <w:r w:rsidRPr="00166F32">
              <w:rPr>
                <w:i/>
                <w:iCs/>
              </w:rPr>
              <w:t>ja / nee</w:t>
            </w:r>
          </w:p>
          <w:p w14:paraId="51137380" w14:textId="77777777" w:rsidR="00DA1558" w:rsidRPr="00166F32" w:rsidRDefault="00DA1558" w:rsidP="003B22A0">
            <w:pPr>
              <w:pStyle w:val="VFstandaard"/>
              <w:rPr>
                <w:i/>
                <w:iCs/>
              </w:rPr>
            </w:pPr>
            <w:r w:rsidRPr="00166F32">
              <w:rPr>
                <w:i/>
                <w:iCs/>
              </w:rPr>
              <w:t>Toelichting:</w:t>
            </w:r>
          </w:p>
          <w:p w14:paraId="7242C5E5" w14:textId="77777777" w:rsidR="00DA1558" w:rsidRPr="00166F32" w:rsidRDefault="00DA1558" w:rsidP="003B22A0">
            <w:pPr>
              <w:pStyle w:val="VFstandaard"/>
              <w:rPr>
                <w:i/>
                <w:iCs/>
              </w:rPr>
            </w:pPr>
            <w:r w:rsidRPr="00166F32">
              <w:rPr>
                <w:i/>
                <w:iCs/>
              </w:rPr>
              <w:t>- toelichting waar uit helder en eenduidig blijkt dat de gevraagde competentie(s) waarvoor de inschrijver zelf verantwoordelijk was (in de vereiste hoeveelheid) in de referentie vertegenwoordigd zijn.</w:t>
            </w:r>
          </w:p>
        </w:tc>
      </w:tr>
      <w:tr w:rsidR="00DA1558" w:rsidRPr="007971FC" w14:paraId="06C88CA4" w14:textId="77777777" w:rsidTr="003B22A0">
        <w:trPr>
          <w:trHeight w:val="2848"/>
        </w:trPr>
        <w:tc>
          <w:tcPr>
            <w:tcW w:w="4460" w:type="dxa"/>
          </w:tcPr>
          <w:p w14:paraId="7D9D74F5" w14:textId="717B4DB3" w:rsidR="00DA1558" w:rsidRDefault="00DA1558" w:rsidP="003B22A0">
            <w:pPr>
              <w:pStyle w:val="VFstandaard"/>
            </w:pPr>
            <w:r>
              <w:t xml:space="preserve">Kerncompetentie </w:t>
            </w:r>
            <w:r>
              <w:t>4</w:t>
            </w:r>
          </w:p>
          <w:p w14:paraId="1C9CC6C1" w14:textId="220F2D5B" w:rsidR="00DA1558" w:rsidRPr="007971FC" w:rsidRDefault="006466C0" w:rsidP="003B22A0">
            <w:pPr>
              <w:pStyle w:val="VFstandaard"/>
            </w:pPr>
            <w:r w:rsidRPr="00611987">
              <w:rPr>
                <w:rFonts w:cstheme="minorHAnsi"/>
                <w:b/>
                <w:bCs/>
              </w:rPr>
              <w:t>Aantoonbare kennis en ervaring met de beeldkwaliteit-aanpak van het NGF</w:t>
            </w:r>
            <w:r>
              <w:rPr>
                <w:rFonts w:cstheme="minorHAnsi"/>
                <w:b/>
                <w:bCs/>
              </w:rPr>
              <w:t xml:space="preserve">, </w:t>
            </w:r>
            <w:r w:rsidRPr="00AF30BC">
              <w:rPr>
                <w:rFonts w:cstheme="minorHAnsi"/>
                <w:b/>
                <w:bCs/>
              </w:rPr>
              <w:t>Conform handboek: Kwaliteit Golfbanen september 2018.</w:t>
            </w:r>
          </w:p>
        </w:tc>
        <w:tc>
          <w:tcPr>
            <w:tcW w:w="4461" w:type="dxa"/>
          </w:tcPr>
          <w:p w14:paraId="45819562" w14:textId="77777777" w:rsidR="00DA1558" w:rsidRPr="00166F32" w:rsidRDefault="00DA1558" w:rsidP="003B22A0">
            <w:pPr>
              <w:pStyle w:val="VFstandaard"/>
              <w:rPr>
                <w:i/>
                <w:iCs/>
              </w:rPr>
            </w:pPr>
            <w:r w:rsidRPr="00166F32">
              <w:rPr>
                <w:i/>
                <w:iCs/>
              </w:rPr>
              <w:t>ja / nee</w:t>
            </w:r>
          </w:p>
          <w:p w14:paraId="174C9E15" w14:textId="77777777" w:rsidR="00DA1558" w:rsidRPr="00166F32" w:rsidRDefault="00DA1558" w:rsidP="003B22A0">
            <w:pPr>
              <w:pStyle w:val="VFstandaard"/>
              <w:rPr>
                <w:i/>
                <w:iCs/>
              </w:rPr>
            </w:pPr>
            <w:r w:rsidRPr="00166F32">
              <w:rPr>
                <w:i/>
                <w:iCs/>
              </w:rPr>
              <w:t>Toelichting:</w:t>
            </w:r>
          </w:p>
          <w:p w14:paraId="7159380F" w14:textId="77777777" w:rsidR="00DA1558" w:rsidRPr="00166F32" w:rsidRDefault="00DA1558" w:rsidP="003B22A0">
            <w:pPr>
              <w:pStyle w:val="VFstandaard"/>
              <w:rPr>
                <w:i/>
                <w:iCs/>
              </w:rPr>
            </w:pPr>
            <w:r w:rsidRPr="00166F32">
              <w:rPr>
                <w:i/>
                <w:iCs/>
              </w:rPr>
              <w:t>- toelichting waar uit helder en eenduidig blijkt dat de gevraagde competentie(s) waarvoor de inschrijver zelf verantwoordelijk was (in de vereiste hoeveelheid) in de referentie vertegenwoordigd zijn.</w:t>
            </w:r>
          </w:p>
        </w:tc>
      </w:tr>
      <w:tr w:rsidR="00DA1558" w:rsidRPr="007971FC" w14:paraId="017A30DB" w14:textId="77777777" w:rsidTr="003B22A0">
        <w:trPr>
          <w:trHeight w:val="2848"/>
        </w:trPr>
        <w:tc>
          <w:tcPr>
            <w:tcW w:w="4460" w:type="dxa"/>
          </w:tcPr>
          <w:p w14:paraId="56C8265A" w14:textId="76F50043" w:rsidR="00DA1558" w:rsidRDefault="00DA1558" w:rsidP="003B22A0">
            <w:pPr>
              <w:pStyle w:val="VFstandaard"/>
            </w:pPr>
            <w:r>
              <w:t xml:space="preserve">Kerncompetentie </w:t>
            </w:r>
            <w:r>
              <w:t>5</w:t>
            </w:r>
          </w:p>
          <w:p w14:paraId="57741C11" w14:textId="04FFC243" w:rsidR="00DA1558" w:rsidRPr="007971FC" w:rsidRDefault="006466C0" w:rsidP="003B22A0">
            <w:pPr>
              <w:pStyle w:val="VFstandaard"/>
            </w:pPr>
            <w:r w:rsidRPr="006466C0">
              <w:rPr>
                <w:rFonts w:cstheme="minorHAnsi"/>
                <w:b/>
                <w:bCs/>
              </w:rPr>
              <w:t>Aantoonbare kennis en ervaring met het werken middels werkprotocollen welke zijn opgesteld op basis van een wettelijk vastgestelde gedragscode soortbescherming</w:t>
            </w:r>
            <w:r>
              <w:rPr>
                <w:rFonts w:cstheme="minorHAnsi"/>
                <w:b/>
                <w:bCs/>
              </w:rPr>
              <w:t>.</w:t>
            </w:r>
          </w:p>
        </w:tc>
        <w:tc>
          <w:tcPr>
            <w:tcW w:w="4461" w:type="dxa"/>
          </w:tcPr>
          <w:p w14:paraId="1C659C0F" w14:textId="77777777" w:rsidR="00DA1558" w:rsidRPr="00166F32" w:rsidRDefault="00DA1558" w:rsidP="003B22A0">
            <w:pPr>
              <w:pStyle w:val="VFstandaard"/>
              <w:rPr>
                <w:i/>
                <w:iCs/>
              </w:rPr>
            </w:pPr>
            <w:r w:rsidRPr="00166F32">
              <w:rPr>
                <w:i/>
                <w:iCs/>
              </w:rPr>
              <w:t>ja / nee</w:t>
            </w:r>
          </w:p>
          <w:p w14:paraId="0120A3CD" w14:textId="77777777" w:rsidR="00DA1558" w:rsidRPr="00166F32" w:rsidRDefault="00DA1558" w:rsidP="003B22A0">
            <w:pPr>
              <w:pStyle w:val="VFstandaard"/>
              <w:rPr>
                <w:i/>
                <w:iCs/>
              </w:rPr>
            </w:pPr>
            <w:r w:rsidRPr="00166F32">
              <w:rPr>
                <w:i/>
                <w:iCs/>
              </w:rPr>
              <w:t>Toelichting:</w:t>
            </w:r>
          </w:p>
          <w:p w14:paraId="5C38935D" w14:textId="77777777" w:rsidR="00DA1558" w:rsidRPr="00166F32" w:rsidRDefault="00DA1558" w:rsidP="003B22A0">
            <w:pPr>
              <w:pStyle w:val="VFstandaard"/>
              <w:rPr>
                <w:i/>
                <w:iCs/>
              </w:rPr>
            </w:pPr>
            <w:r w:rsidRPr="00166F32">
              <w:rPr>
                <w:i/>
                <w:iCs/>
              </w:rPr>
              <w:t>- toelichting waar uit helder en eenduidig blijkt dat de gevraagde competentie(s) waarvoor de inschrijver zelf verantwoordelijk was (in de vereiste hoeveelheid) in de referentie vertegenwoordigd zijn.</w:t>
            </w:r>
          </w:p>
        </w:tc>
      </w:tr>
    </w:tbl>
    <w:p w14:paraId="1B61BB22" w14:textId="77777777" w:rsidR="008E3C2C" w:rsidRDefault="008E3C2C" w:rsidP="008E3C2C">
      <w:pPr>
        <w:pStyle w:val="VFstandaard"/>
      </w:pPr>
    </w:p>
    <w:p w14:paraId="16D6CEB0" w14:textId="77777777" w:rsidR="005C1840" w:rsidRDefault="005C1840" w:rsidP="008E3C2C">
      <w:pPr>
        <w:pStyle w:val="VFstandaard"/>
      </w:pPr>
    </w:p>
    <w:p w14:paraId="0F54BFC7" w14:textId="77777777" w:rsidR="008E3C2C" w:rsidRDefault="008E3C2C" w:rsidP="008E3C2C">
      <w:pPr>
        <w:pStyle w:val="VFstandaard"/>
      </w:pPr>
      <w:r>
        <w:t>Ondertekening:</w:t>
      </w:r>
    </w:p>
    <w:p w14:paraId="414DE027" w14:textId="77777777" w:rsidR="008E3C2C" w:rsidRDefault="008E3C2C" w:rsidP="008E3C2C">
      <w:pPr>
        <w:pStyle w:val="VFstandaard"/>
      </w:pPr>
    </w:p>
    <w:p w14:paraId="639D0E1C" w14:textId="77777777" w:rsidR="008E3C2C" w:rsidRDefault="008E3C2C" w:rsidP="008E3C2C">
      <w:pPr>
        <w:pStyle w:val="VFstandaard"/>
      </w:pPr>
      <w:r>
        <w:t>Ondergetekende verklaart dit formulier naar waarheid te hebben ingevuld en dat de in dit formulier verstrekte inlichtingen met de werkelijkheid overeenstemmen, juist en volledig zijn.</w:t>
      </w:r>
    </w:p>
    <w:p w14:paraId="1B332F20" w14:textId="77777777" w:rsidR="008E3C2C" w:rsidRDefault="008E3C2C" w:rsidP="008E3C2C">
      <w:pPr>
        <w:pStyle w:val="VFstandaard"/>
      </w:pPr>
    </w:p>
    <w:p w14:paraId="15A3A822" w14:textId="0DEB3CC6" w:rsidR="008E3C2C" w:rsidRDefault="008E3C2C" w:rsidP="008E3C2C">
      <w:pPr>
        <w:pStyle w:val="VFstandaard"/>
      </w:pPr>
      <w:r>
        <w:t xml:space="preserve">Aldus, naar waarheid opgemaakt op ____________ (dag-maand-jaar) te ____________ (plaats) door ________________________ (naam, voorletters en functie) als rechtsgeldig vertegenwoordiger van </w:t>
      </w:r>
      <w:r w:rsidR="0013029B">
        <w:t>________________________ (</w:t>
      </w:r>
      <w:r>
        <w:t>onderneming</w:t>
      </w:r>
      <w:r w:rsidR="0013029B">
        <w:t>)</w:t>
      </w:r>
    </w:p>
    <w:p w14:paraId="4275DB18" w14:textId="77777777" w:rsidR="008E3C2C" w:rsidRDefault="008E3C2C" w:rsidP="008E3C2C">
      <w:pPr>
        <w:pStyle w:val="VFstandaard"/>
      </w:pPr>
    </w:p>
    <w:p w14:paraId="3E631125" w14:textId="77777777" w:rsidR="008E3C2C" w:rsidRDefault="008E3C2C" w:rsidP="008E3C2C">
      <w:pPr>
        <w:pStyle w:val="VFstandaard"/>
      </w:pPr>
      <w:r>
        <w:t>Handtekening:</w:t>
      </w:r>
    </w:p>
    <w:p w14:paraId="3BBA9370" w14:textId="77777777" w:rsidR="00BF3F65" w:rsidRDefault="00BF3F65" w:rsidP="008E3C2C">
      <w:pPr>
        <w:pStyle w:val="VFstandaard"/>
      </w:pPr>
    </w:p>
    <w:p w14:paraId="1AF92C6E" w14:textId="77777777" w:rsidR="00183BF5" w:rsidRDefault="00183BF5">
      <w:pPr>
        <w:overflowPunct/>
        <w:autoSpaceDE/>
        <w:autoSpaceDN/>
        <w:adjustRightInd/>
        <w:spacing w:line="240" w:lineRule="auto"/>
        <w:textAlignment w:val="auto"/>
        <w:rPr>
          <w:b/>
          <w:kern w:val="28"/>
          <w:sz w:val="22"/>
        </w:rPr>
      </w:pPr>
      <w:r>
        <w:br w:type="page"/>
      </w:r>
    </w:p>
    <w:p w14:paraId="779E6268" w14:textId="61A6D8E6" w:rsidR="008E3C2C" w:rsidRDefault="008E3C2C" w:rsidP="00BF3F65">
      <w:pPr>
        <w:pStyle w:val="Kop1"/>
      </w:pPr>
      <w:bookmarkStart w:id="3" w:name="_Toc147148838"/>
      <w:r>
        <w:lastRenderedPageBreak/>
        <w:t xml:space="preserve">BIJLAGE </w:t>
      </w:r>
      <w:r w:rsidR="009F086D">
        <w:t>5</w:t>
      </w:r>
      <w:r w:rsidR="005C1840">
        <w:t xml:space="preserve"> </w:t>
      </w:r>
      <w:r>
        <w:t>Verklaring aansprakelijkheid bij vorming van een samenwerkingsverband</w:t>
      </w:r>
      <w:bookmarkEnd w:id="3"/>
    </w:p>
    <w:p w14:paraId="123225A6" w14:textId="77777777" w:rsidR="008E3C2C" w:rsidRDefault="008E3C2C" w:rsidP="008E3C2C">
      <w:pPr>
        <w:pStyle w:val="VFstandaard"/>
      </w:pPr>
    </w:p>
    <w:p w14:paraId="63021832" w14:textId="77777777" w:rsidR="003B682F" w:rsidRDefault="008E3C2C" w:rsidP="008E3C2C">
      <w:pPr>
        <w:pStyle w:val="VFstandaard"/>
      </w:pPr>
      <w:r>
        <w:t>Overwegende dat ________________________</w:t>
      </w:r>
      <w:r>
        <w:tab/>
        <w:t>(naam van het samenwerkingsverband)</w:t>
      </w:r>
    </w:p>
    <w:p w14:paraId="4870768D" w14:textId="77777777" w:rsidR="003B682F" w:rsidRDefault="008E3C2C" w:rsidP="008E3C2C">
      <w:pPr>
        <w:pStyle w:val="VFstandaard"/>
      </w:pPr>
      <w:r>
        <w:t>zich als inschrijver aanbieding doet voor de aanbesteding van</w:t>
      </w:r>
    </w:p>
    <w:p w14:paraId="6A7C396E" w14:textId="53CF07F0" w:rsidR="008E3C2C" w:rsidRDefault="008E3C2C" w:rsidP="008E3C2C">
      <w:pPr>
        <w:pStyle w:val="VFstandaard"/>
      </w:pPr>
      <w:r>
        <w:t>________________________</w:t>
      </w:r>
    </w:p>
    <w:p w14:paraId="3AB416CA" w14:textId="77777777" w:rsidR="008E3C2C" w:rsidRDefault="008E3C2C" w:rsidP="008E3C2C">
      <w:pPr>
        <w:pStyle w:val="VFstandaard"/>
      </w:pPr>
      <w:r>
        <w:t>________________________</w:t>
      </w:r>
    </w:p>
    <w:p w14:paraId="29DB1774" w14:textId="77777777" w:rsidR="008E3C2C" w:rsidRDefault="008E3C2C" w:rsidP="008E3C2C">
      <w:pPr>
        <w:pStyle w:val="VFstandaard"/>
      </w:pPr>
      <w:r>
        <w:t>________________________</w:t>
      </w:r>
    </w:p>
    <w:p w14:paraId="551F8F56" w14:textId="77777777" w:rsidR="008E3C2C" w:rsidRDefault="008E3C2C" w:rsidP="008E3C2C">
      <w:pPr>
        <w:pStyle w:val="VFstandaard"/>
      </w:pPr>
    </w:p>
    <w:p w14:paraId="36CABA0C" w14:textId="77777777" w:rsidR="008E3C2C" w:rsidRDefault="008E3C2C" w:rsidP="008E3C2C">
      <w:pPr>
        <w:pStyle w:val="VFstandaard"/>
      </w:pPr>
      <w:r>
        <w:t>verklaart dat</w:t>
      </w:r>
    </w:p>
    <w:p w14:paraId="1A50361A" w14:textId="77777777" w:rsidR="008E3C2C" w:rsidRDefault="008E3C2C" w:rsidP="008E3C2C">
      <w:pPr>
        <w:pStyle w:val="VFstandaard"/>
      </w:pPr>
    </w:p>
    <w:p w14:paraId="123851D3" w14:textId="4FAFD9EE" w:rsidR="008E3C2C" w:rsidRDefault="008E3C2C" w:rsidP="008E3C2C">
      <w:pPr>
        <w:pStyle w:val="VFstandaard"/>
      </w:pPr>
      <w:r>
        <w:t>ondergetekende, in zijn hoedanigheid als lid van het samenwerkingsverband ________________________ gevestigd te ________________________, hoofdelijk aansprakelijk is voor de juiste en volledige nakoming van de</w:t>
      </w:r>
      <w:r w:rsidR="00507F6E">
        <w:t xml:space="preserve"> </w:t>
      </w:r>
      <w:r>
        <w:t>wettelijke en contractuele verplichtingen welke voortvloeien uit de uitvoering van onderhavige opdracht;</w:t>
      </w:r>
    </w:p>
    <w:p w14:paraId="15A7BEFB" w14:textId="77777777" w:rsidR="008E3C2C" w:rsidRDefault="008E3C2C" w:rsidP="008E3C2C">
      <w:pPr>
        <w:pStyle w:val="VFstandaard"/>
      </w:pPr>
    </w:p>
    <w:p w14:paraId="5F5666EB" w14:textId="7D5F9091" w:rsidR="008E3C2C" w:rsidRDefault="008E3C2C" w:rsidP="008E3C2C">
      <w:pPr>
        <w:pStyle w:val="VFstandaard"/>
      </w:pPr>
      <w:r>
        <w:t>De penvoerder van de het samenwerkingsverband in handen is van ________________________, (naam penvoerende lid van het samenwerkingsverband) welke als penvoerder van het samenwerkingsverband zal optreden en het enig aanspreekpunt voor</w:t>
      </w:r>
      <w:r w:rsidR="00507F6E">
        <w:t xml:space="preserve"> </w:t>
      </w:r>
      <w:r>
        <w:t>de aanbestedende dienst/opdrachtgever zal zijn.</w:t>
      </w:r>
    </w:p>
    <w:p w14:paraId="10B72702" w14:textId="77777777" w:rsidR="008E3C2C" w:rsidRDefault="008E3C2C" w:rsidP="008E3C2C">
      <w:pPr>
        <w:pStyle w:val="VFstandaard"/>
      </w:pPr>
    </w:p>
    <w:p w14:paraId="60715D4D" w14:textId="77777777" w:rsidR="003B682F" w:rsidRDefault="008E3C2C" w:rsidP="008E3C2C">
      <w:pPr>
        <w:pStyle w:val="VFstandaard"/>
      </w:pPr>
      <w:r>
        <w:t>Aldus naar waarheid opgemaakt op ____________ (datum) te ____________ (plaats)</w:t>
      </w:r>
    </w:p>
    <w:p w14:paraId="1D429C69" w14:textId="77777777" w:rsidR="003B682F" w:rsidRDefault="003B682F" w:rsidP="008E3C2C">
      <w:pPr>
        <w:pStyle w:val="VFstandaard"/>
      </w:pPr>
    </w:p>
    <w:p w14:paraId="367B0229" w14:textId="78153F64" w:rsidR="008E3C2C" w:rsidRDefault="008E3C2C" w:rsidP="008E3C2C">
      <w:pPr>
        <w:pStyle w:val="VFstandaard"/>
      </w:pPr>
    </w:p>
    <w:p w14:paraId="25A3918F" w14:textId="77777777" w:rsidR="003B682F" w:rsidRDefault="008E3C2C" w:rsidP="008E3C2C">
      <w:pPr>
        <w:pStyle w:val="VFstandaard"/>
      </w:pPr>
      <w:r>
        <w:t>____________</w:t>
      </w:r>
      <w:r>
        <w:tab/>
        <w:t>(naam lid van het samenwerkingsverband)</w:t>
      </w:r>
    </w:p>
    <w:p w14:paraId="1F772750" w14:textId="77777777" w:rsidR="003B682F" w:rsidRDefault="003B682F" w:rsidP="008E3C2C">
      <w:pPr>
        <w:pStyle w:val="VFstandaard"/>
      </w:pPr>
    </w:p>
    <w:p w14:paraId="3D0E505C" w14:textId="0F13E5BB" w:rsidR="008E3C2C" w:rsidRDefault="008E3C2C" w:rsidP="008E3C2C">
      <w:pPr>
        <w:pStyle w:val="VFstandaard"/>
      </w:pPr>
      <w:r>
        <w:t>____________</w:t>
      </w:r>
      <w:r>
        <w:tab/>
        <w:t>(functie)</w:t>
      </w:r>
    </w:p>
    <w:p w14:paraId="692DB38F" w14:textId="77777777" w:rsidR="008E3C2C" w:rsidRDefault="008E3C2C" w:rsidP="008E3C2C">
      <w:pPr>
        <w:pStyle w:val="VFstandaard"/>
      </w:pPr>
    </w:p>
    <w:p w14:paraId="2F6BBA1A" w14:textId="77777777" w:rsidR="003B682F" w:rsidRDefault="008E3C2C" w:rsidP="008E3C2C">
      <w:pPr>
        <w:pStyle w:val="VFstandaard"/>
      </w:pPr>
      <w:r>
        <w:t>____________</w:t>
      </w:r>
      <w:r>
        <w:tab/>
        <w:t>(handtekening)</w:t>
      </w:r>
    </w:p>
    <w:p w14:paraId="392BE042" w14:textId="77777777" w:rsidR="003B682F" w:rsidRDefault="003B682F" w:rsidP="008E3C2C">
      <w:pPr>
        <w:pStyle w:val="VFstandaard"/>
      </w:pPr>
    </w:p>
    <w:p w14:paraId="435DBC01" w14:textId="77777777" w:rsidR="00183BF5" w:rsidRDefault="00183BF5">
      <w:pPr>
        <w:overflowPunct/>
        <w:autoSpaceDE/>
        <w:autoSpaceDN/>
        <w:adjustRightInd/>
        <w:spacing w:line="240" w:lineRule="auto"/>
        <w:textAlignment w:val="auto"/>
        <w:rPr>
          <w:b/>
          <w:kern w:val="28"/>
          <w:sz w:val="22"/>
        </w:rPr>
      </w:pPr>
      <w:r>
        <w:br w:type="page"/>
      </w:r>
    </w:p>
    <w:p w14:paraId="0BDFB18D" w14:textId="0561FB7E" w:rsidR="003B682F" w:rsidRDefault="008E3C2C" w:rsidP="00BF3F65">
      <w:pPr>
        <w:pStyle w:val="Kop1"/>
      </w:pPr>
      <w:bookmarkStart w:id="4" w:name="_Toc147148839"/>
      <w:r>
        <w:lastRenderedPageBreak/>
        <w:t xml:space="preserve">BIJLAGE </w:t>
      </w:r>
      <w:r w:rsidR="009F086D">
        <w:t>6</w:t>
      </w:r>
      <w:r w:rsidR="005C1840">
        <w:t xml:space="preserve"> </w:t>
      </w:r>
      <w:r>
        <w:t>Model verklaring omtrent beroep op bekwaamheid derden</w:t>
      </w:r>
      <w:bookmarkEnd w:id="4"/>
    </w:p>
    <w:p w14:paraId="634726A8" w14:textId="77777777" w:rsidR="003B682F" w:rsidRDefault="003B682F" w:rsidP="008E3C2C">
      <w:pPr>
        <w:pStyle w:val="VFstandaard"/>
      </w:pPr>
    </w:p>
    <w:p w14:paraId="34C2F29B" w14:textId="77777777" w:rsidR="003B682F" w:rsidRDefault="008E3C2C" w:rsidP="008E3C2C">
      <w:pPr>
        <w:pStyle w:val="VFstandaard"/>
      </w:pPr>
      <w:r>
        <w:t>________________________ (statutaire naam gegadigde), gevestigd te ________________________ (adres, postcode, plaats) schrijft in voor de aanbesteding van ________________________ (projectnaam).</w:t>
      </w:r>
    </w:p>
    <w:p w14:paraId="3BA2DD56" w14:textId="77777777" w:rsidR="003B682F" w:rsidRDefault="003B682F" w:rsidP="008E3C2C">
      <w:pPr>
        <w:pStyle w:val="VFstandaard"/>
      </w:pPr>
    </w:p>
    <w:p w14:paraId="531FCE7E" w14:textId="35E1EB57" w:rsidR="008E3C2C" w:rsidRDefault="008E3C2C" w:rsidP="008E3C2C">
      <w:pPr>
        <w:pStyle w:val="VFstandaard"/>
      </w:pPr>
      <w:r>
        <w:t>________________________ (statutaire naam gegadigde)</w:t>
      </w:r>
    </w:p>
    <w:p w14:paraId="06418A0C" w14:textId="0DBFD478" w:rsidR="008E3C2C" w:rsidRDefault="008E3C2C" w:rsidP="008E3C2C">
      <w:pPr>
        <w:pStyle w:val="VFstandaard"/>
      </w:pPr>
      <w:r>
        <w:t>doet voor de technische bekwaamheidseis</w:t>
      </w:r>
      <w:r w:rsidR="00507F6E">
        <w:t xml:space="preserve"> </w:t>
      </w:r>
      <w:r>
        <w:t>________________________ (omschrijving minimumeis uit de inschrijvingsleidraad) een beroep op de ervaring van ____________ ____________ (statutaire naam derde), gevestigd te ________________________ (adres, postcode, plaats).</w:t>
      </w:r>
    </w:p>
    <w:p w14:paraId="1B59B2C5" w14:textId="77777777" w:rsidR="008E3C2C" w:rsidRDefault="008E3C2C" w:rsidP="008E3C2C">
      <w:pPr>
        <w:pStyle w:val="VFstandaard"/>
      </w:pPr>
    </w:p>
    <w:p w14:paraId="5B2C032F" w14:textId="77777777" w:rsidR="008E3C2C" w:rsidRDefault="008E3C2C" w:rsidP="008E3C2C">
      <w:pPr>
        <w:pStyle w:val="VFstandaard"/>
      </w:pPr>
      <w:r>
        <w:t>________________________ (statutaire naam gegadigde)</w:t>
      </w:r>
    </w:p>
    <w:p w14:paraId="42831730" w14:textId="77777777" w:rsidR="008E3C2C" w:rsidRDefault="008E3C2C" w:rsidP="008E3C2C">
      <w:pPr>
        <w:pStyle w:val="VFstandaard"/>
      </w:pPr>
      <w:r>
        <w:t>verklaart dat zij ________________________ (statutaire naam derde)</w:t>
      </w:r>
    </w:p>
    <w:p w14:paraId="3A1D629B" w14:textId="77777777" w:rsidR="008E3C2C" w:rsidRDefault="008E3C2C" w:rsidP="008E3C2C">
      <w:pPr>
        <w:pStyle w:val="VFstandaard"/>
      </w:pPr>
      <w:r>
        <w:t>ten behoeve van de werkzaamheden betreffende hiervoor genoemde eis zal inzetten indien zij het aanbestede werk krijgt opgedragen.</w:t>
      </w:r>
    </w:p>
    <w:p w14:paraId="145CA9CE" w14:textId="77777777" w:rsidR="008E3C2C" w:rsidRDefault="008E3C2C" w:rsidP="008E3C2C">
      <w:pPr>
        <w:pStyle w:val="VFstandaard"/>
      </w:pPr>
    </w:p>
    <w:p w14:paraId="41EB00FA" w14:textId="77777777" w:rsidR="008E3C2C" w:rsidRDefault="008E3C2C" w:rsidP="008E3C2C">
      <w:pPr>
        <w:pStyle w:val="VFstandaard"/>
      </w:pPr>
      <w:r>
        <w:t>________________________ (statutaire naam derde)</w:t>
      </w:r>
    </w:p>
    <w:p w14:paraId="0002C4F6" w14:textId="77777777" w:rsidR="003B682F" w:rsidRDefault="008E3C2C" w:rsidP="008E3C2C">
      <w:pPr>
        <w:pStyle w:val="VFstandaard"/>
      </w:pPr>
      <w:r>
        <w:t>verklaart door ondertekening van deze verklaring dat gegadigde bij de uitvoering van het hiervoor omschreven onderdeel van de opdracht daadwerkelijk kan beschikken over de middelen die noodzakelijk zijn voor de uitvoering voor het betreffende onderdeel van de opdracht en deze daarbij in zal zetten.</w:t>
      </w:r>
    </w:p>
    <w:p w14:paraId="72121211" w14:textId="77777777" w:rsidR="003B682F" w:rsidRDefault="003B682F" w:rsidP="008E3C2C">
      <w:pPr>
        <w:pStyle w:val="VFstandaard"/>
      </w:pPr>
    </w:p>
    <w:p w14:paraId="60B4FB12" w14:textId="77777777" w:rsidR="003B682F" w:rsidRDefault="008E3C2C" w:rsidP="008E3C2C">
      <w:pPr>
        <w:pStyle w:val="VFstandaard"/>
      </w:pPr>
      <w:r>
        <w:t>Aldus naar waarheid opgemaakt op ____________ (datum) te ____________ (plaats)</w:t>
      </w:r>
    </w:p>
    <w:p w14:paraId="3A4C109C" w14:textId="77777777" w:rsidR="003B682F" w:rsidRDefault="003B682F" w:rsidP="008E3C2C">
      <w:pPr>
        <w:pStyle w:val="VFstandaard"/>
      </w:pPr>
    </w:p>
    <w:tbl>
      <w:tblPr>
        <w:tblStyle w:val="Tabelraster"/>
        <w:tblW w:w="0" w:type="auto"/>
        <w:tblLook w:val="04A0" w:firstRow="1" w:lastRow="0" w:firstColumn="1" w:lastColumn="0" w:noHBand="0" w:noVBand="1"/>
      </w:tblPr>
      <w:tblGrid>
        <w:gridCol w:w="2230"/>
        <w:gridCol w:w="2230"/>
        <w:gridCol w:w="2230"/>
        <w:gridCol w:w="2231"/>
      </w:tblGrid>
      <w:tr w:rsidR="00C91864" w:rsidRPr="00C91864" w14:paraId="52C00ADC" w14:textId="77777777" w:rsidTr="00C91864">
        <w:tc>
          <w:tcPr>
            <w:tcW w:w="2230" w:type="dxa"/>
          </w:tcPr>
          <w:p w14:paraId="748F97EB" w14:textId="77777777" w:rsidR="00C91864" w:rsidRDefault="00C91864" w:rsidP="00D76936">
            <w:pPr>
              <w:pStyle w:val="VFstandaard"/>
            </w:pPr>
          </w:p>
          <w:p w14:paraId="11D6FC02" w14:textId="77777777" w:rsidR="00C91864" w:rsidRDefault="00C91864" w:rsidP="00D76936">
            <w:pPr>
              <w:pStyle w:val="VFstandaard"/>
            </w:pPr>
            <w:r w:rsidRPr="00C91864">
              <w:t>……………..………………</w:t>
            </w:r>
          </w:p>
          <w:p w14:paraId="7D898839" w14:textId="42E20967" w:rsidR="00C91864" w:rsidRPr="00C91864" w:rsidRDefault="00C91864" w:rsidP="00D76936">
            <w:pPr>
              <w:pStyle w:val="VFstandaard"/>
            </w:pPr>
          </w:p>
        </w:tc>
        <w:tc>
          <w:tcPr>
            <w:tcW w:w="2230" w:type="dxa"/>
          </w:tcPr>
          <w:p w14:paraId="203BFE4D" w14:textId="77777777" w:rsidR="00C91864" w:rsidRPr="00C91864" w:rsidRDefault="00C91864" w:rsidP="00D76936">
            <w:pPr>
              <w:pStyle w:val="VFstandaard"/>
            </w:pPr>
            <w:r w:rsidRPr="00C91864">
              <w:t>(naam rechtsgeldig vertegenwoordiger inschrijver)</w:t>
            </w:r>
          </w:p>
        </w:tc>
        <w:tc>
          <w:tcPr>
            <w:tcW w:w="2230" w:type="dxa"/>
          </w:tcPr>
          <w:p w14:paraId="554B54AA" w14:textId="77777777" w:rsidR="00C91864" w:rsidRDefault="00C91864" w:rsidP="00D76936">
            <w:pPr>
              <w:pStyle w:val="VFstandaard"/>
            </w:pPr>
          </w:p>
          <w:p w14:paraId="1B2C927D" w14:textId="77777777" w:rsidR="00C91864" w:rsidRDefault="00C91864" w:rsidP="00D76936">
            <w:pPr>
              <w:pStyle w:val="VFstandaard"/>
            </w:pPr>
            <w:r w:rsidRPr="00C91864">
              <w:t>………………………………</w:t>
            </w:r>
          </w:p>
          <w:p w14:paraId="389792BC" w14:textId="43C41AF7" w:rsidR="00C91864" w:rsidRPr="00C91864" w:rsidRDefault="00C91864" w:rsidP="00D76936">
            <w:pPr>
              <w:pStyle w:val="VFstandaard"/>
            </w:pPr>
          </w:p>
        </w:tc>
        <w:tc>
          <w:tcPr>
            <w:tcW w:w="2231" w:type="dxa"/>
          </w:tcPr>
          <w:p w14:paraId="29E50A12" w14:textId="77777777" w:rsidR="00C91864" w:rsidRPr="00C91864" w:rsidRDefault="00C91864" w:rsidP="00D76936">
            <w:pPr>
              <w:pStyle w:val="VFstandaard"/>
            </w:pPr>
            <w:r w:rsidRPr="00C91864">
              <w:t>(naam rechtsgeldig vertegenwoordiger derde)</w:t>
            </w:r>
          </w:p>
        </w:tc>
      </w:tr>
      <w:tr w:rsidR="00C91864" w:rsidRPr="00C91864" w14:paraId="34EC5628" w14:textId="77777777" w:rsidTr="00C91864">
        <w:tc>
          <w:tcPr>
            <w:tcW w:w="2230" w:type="dxa"/>
          </w:tcPr>
          <w:p w14:paraId="6A56F112" w14:textId="77777777" w:rsidR="00C91864" w:rsidRDefault="00C91864" w:rsidP="00D76936">
            <w:pPr>
              <w:pStyle w:val="VFstandaard"/>
            </w:pPr>
          </w:p>
          <w:p w14:paraId="3D385AB8" w14:textId="77777777" w:rsidR="00C91864" w:rsidRDefault="00C91864" w:rsidP="00D76936">
            <w:pPr>
              <w:pStyle w:val="VFstandaard"/>
            </w:pPr>
            <w:r w:rsidRPr="00C91864">
              <w:t>……………………………..</w:t>
            </w:r>
          </w:p>
          <w:p w14:paraId="2C6D8E36" w14:textId="45FBDCEB" w:rsidR="00C91864" w:rsidRPr="00C91864" w:rsidRDefault="00C91864" w:rsidP="00D76936">
            <w:pPr>
              <w:pStyle w:val="VFstandaard"/>
            </w:pPr>
          </w:p>
        </w:tc>
        <w:tc>
          <w:tcPr>
            <w:tcW w:w="2230" w:type="dxa"/>
          </w:tcPr>
          <w:p w14:paraId="5B622849" w14:textId="77777777" w:rsidR="00C91864" w:rsidRDefault="00C91864" w:rsidP="00D76936">
            <w:pPr>
              <w:pStyle w:val="VFstandaard"/>
            </w:pPr>
          </w:p>
          <w:p w14:paraId="19C9F4C4" w14:textId="77777777" w:rsidR="00C91864" w:rsidRDefault="00C91864" w:rsidP="00D76936">
            <w:pPr>
              <w:pStyle w:val="VFstandaard"/>
            </w:pPr>
            <w:r w:rsidRPr="00C91864">
              <w:t>(functie)</w:t>
            </w:r>
          </w:p>
          <w:p w14:paraId="01F583DD" w14:textId="2C4B2F4B" w:rsidR="00C91864" w:rsidRPr="00C91864" w:rsidRDefault="00C91864" w:rsidP="00D76936">
            <w:pPr>
              <w:pStyle w:val="VFstandaard"/>
            </w:pPr>
          </w:p>
        </w:tc>
        <w:tc>
          <w:tcPr>
            <w:tcW w:w="2230" w:type="dxa"/>
          </w:tcPr>
          <w:p w14:paraId="11317802" w14:textId="77777777" w:rsidR="00C91864" w:rsidRDefault="00C91864" w:rsidP="00D76936">
            <w:pPr>
              <w:pStyle w:val="VFstandaard"/>
            </w:pPr>
          </w:p>
          <w:p w14:paraId="7FB41B90" w14:textId="77777777" w:rsidR="00C91864" w:rsidRDefault="00C91864" w:rsidP="00D76936">
            <w:pPr>
              <w:pStyle w:val="VFstandaard"/>
            </w:pPr>
            <w:r w:rsidRPr="00C91864">
              <w:t>………………………………</w:t>
            </w:r>
          </w:p>
          <w:p w14:paraId="42D06B62" w14:textId="04E99CD0" w:rsidR="00C91864" w:rsidRPr="00C91864" w:rsidRDefault="00C91864" w:rsidP="00D76936">
            <w:pPr>
              <w:pStyle w:val="VFstandaard"/>
            </w:pPr>
          </w:p>
        </w:tc>
        <w:tc>
          <w:tcPr>
            <w:tcW w:w="2231" w:type="dxa"/>
          </w:tcPr>
          <w:p w14:paraId="791353CD" w14:textId="77777777" w:rsidR="00C91864" w:rsidRDefault="00C91864" w:rsidP="00D76936">
            <w:pPr>
              <w:pStyle w:val="VFstandaard"/>
            </w:pPr>
          </w:p>
          <w:p w14:paraId="0100E259" w14:textId="77777777" w:rsidR="00C91864" w:rsidRDefault="00C91864" w:rsidP="00D76936">
            <w:pPr>
              <w:pStyle w:val="VFstandaard"/>
            </w:pPr>
            <w:r w:rsidRPr="00C91864">
              <w:t>(functie)</w:t>
            </w:r>
          </w:p>
          <w:p w14:paraId="50B46DFD" w14:textId="38F3B92A" w:rsidR="00C91864" w:rsidRPr="00C91864" w:rsidRDefault="00C91864" w:rsidP="00D76936">
            <w:pPr>
              <w:pStyle w:val="VFstandaard"/>
            </w:pPr>
          </w:p>
        </w:tc>
      </w:tr>
      <w:tr w:rsidR="00C91864" w:rsidRPr="00C91864" w14:paraId="57A3D2FD" w14:textId="77777777" w:rsidTr="00C91864">
        <w:tc>
          <w:tcPr>
            <w:tcW w:w="2230" w:type="dxa"/>
          </w:tcPr>
          <w:p w14:paraId="3DCD37FC" w14:textId="77777777" w:rsidR="00C91864" w:rsidRDefault="00C91864" w:rsidP="00D76936">
            <w:pPr>
              <w:pStyle w:val="VFstandaard"/>
            </w:pPr>
          </w:p>
          <w:p w14:paraId="4A8091E4" w14:textId="77777777" w:rsidR="00C91864" w:rsidRDefault="00C91864" w:rsidP="00D76936">
            <w:pPr>
              <w:pStyle w:val="VFstandaard"/>
            </w:pPr>
            <w:r w:rsidRPr="00C91864">
              <w:t>…………………………….</w:t>
            </w:r>
          </w:p>
          <w:p w14:paraId="69B20ECD" w14:textId="246B273E" w:rsidR="00C91864" w:rsidRPr="00C91864" w:rsidRDefault="00C91864" w:rsidP="00D76936">
            <w:pPr>
              <w:pStyle w:val="VFstandaard"/>
            </w:pPr>
          </w:p>
        </w:tc>
        <w:tc>
          <w:tcPr>
            <w:tcW w:w="2230" w:type="dxa"/>
          </w:tcPr>
          <w:p w14:paraId="0CC9E8C6" w14:textId="77777777" w:rsidR="00C91864" w:rsidRDefault="00C91864" w:rsidP="00D76936">
            <w:pPr>
              <w:pStyle w:val="VFstandaard"/>
            </w:pPr>
          </w:p>
          <w:p w14:paraId="20A716A8" w14:textId="77777777" w:rsidR="00C91864" w:rsidRDefault="00C91864" w:rsidP="00D76936">
            <w:pPr>
              <w:pStyle w:val="VFstandaard"/>
            </w:pPr>
            <w:r w:rsidRPr="00C91864">
              <w:t>(handtekening)</w:t>
            </w:r>
          </w:p>
          <w:p w14:paraId="6EEEB93E" w14:textId="5FB062C4" w:rsidR="00C91864" w:rsidRPr="00C91864" w:rsidRDefault="00C91864" w:rsidP="00D76936">
            <w:pPr>
              <w:pStyle w:val="VFstandaard"/>
            </w:pPr>
          </w:p>
        </w:tc>
        <w:tc>
          <w:tcPr>
            <w:tcW w:w="2230" w:type="dxa"/>
          </w:tcPr>
          <w:p w14:paraId="6DFA097F" w14:textId="77777777" w:rsidR="00C91864" w:rsidRDefault="00C91864" w:rsidP="00D76936">
            <w:pPr>
              <w:pStyle w:val="VFstandaard"/>
            </w:pPr>
          </w:p>
          <w:p w14:paraId="7A344E5E" w14:textId="77777777" w:rsidR="00C91864" w:rsidRDefault="00C91864" w:rsidP="00D76936">
            <w:pPr>
              <w:pStyle w:val="VFstandaard"/>
            </w:pPr>
            <w:r w:rsidRPr="00C91864">
              <w:t>…..……………………….…</w:t>
            </w:r>
          </w:p>
          <w:p w14:paraId="57457981" w14:textId="31D5B128" w:rsidR="00C91864" w:rsidRPr="00C91864" w:rsidRDefault="00C91864" w:rsidP="00D76936">
            <w:pPr>
              <w:pStyle w:val="VFstandaard"/>
            </w:pPr>
          </w:p>
        </w:tc>
        <w:tc>
          <w:tcPr>
            <w:tcW w:w="2231" w:type="dxa"/>
          </w:tcPr>
          <w:p w14:paraId="361700D6" w14:textId="77777777" w:rsidR="00C91864" w:rsidRDefault="00C91864" w:rsidP="00D76936">
            <w:pPr>
              <w:pStyle w:val="VFstandaard"/>
            </w:pPr>
          </w:p>
          <w:p w14:paraId="60E13E18" w14:textId="77777777" w:rsidR="00C91864" w:rsidRDefault="00C91864" w:rsidP="00D76936">
            <w:pPr>
              <w:pStyle w:val="VFstandaard"/>
            </w:pPr>
            <w:r w:rsidRPr="00C91864">
              <w:t>(handtekening)</w:t>
            </w:r>
          </w:p>
          <w:p w14:paraId="1F533EFB" w14:textId="7582CD9D" w:rsidR="00C91864" w:rsidRPr="00C91864" w:rsidRDefault="00C91864" w:rsidP="00D76936">
            <w:pPr>
              <w:pStyle w:val="VFstandaard"/>
            </w:pPr>
          </w:p>
        </w:tc>
      </w:tr>
    </w:tbl>
    <w:p w14:paraId="13260305" w14:textId="77777777" w:rsidR="003B682F" w:rsidRDefault="003B682F" w:rsidP="008E3C2C">
      <w:pPr>
        <w:pStyle w:val="VFstandaard"/>
      </w:pPr>
    </w:p>
    <w:p w14:paraId="4C82C22E" w14:textId="77777777" w:rsidR="003B682F" w:rsidRDefault="008E3C2C" w:rsidP="008E3C2C">
      <w:pPr>
        <w:pStyle w:val="VFstandaard"/>
      </w:pPr>
      <w:r>
        <w:t>Als bewijsstuk is ________________________ (referentie conform bijlage XXXX) van de derde bij deze verklaring gevoegd.</w:t>
      </w:r>
    </w:p>
    <w:p w14:paraId="344EA232" w14:textId="77777777" w:rsidR="003B682F" w:rsidRDefault="003B682F" w:rsidP="008E3C2C">
      <w:pPr>
        <w:pStyle w:val="VFstandaard"/>
      </w:pPr>
    </w:p>
    <w:p w14:paraId="724B73E1" w14:textId="127F5EB2" w:rsidR="003B682F" w:rsidRPr="00DB258D" w:rsidRDefault="003B682F" w:rsidP="00DB258D">
      <w:pPr>
        <w:overflowPunct/>
        <w:autoSpaceDE/>
        <w:autoSpaceDN/>
        <w:adjustRightInd/>
        <w:spacing w:line="240" w:lineRule="auto"/>
        <w:textAlignment w:val="auto"/>
        <w:rPr>
          <w:b/>
          <w:kern w:val="28"/>
          <w:sz w:val="22"/>
        </w:rPr>
      </w:pPr>
    </w:p>
    <w:sectPr w:rsidR="003B682F" w:rsidRPr="00DB258D" w:rsidSect="008D6ACE">
      <w:headerReference w:type="default" r:id="rId9"/>
      <w:footerReference w:type="default" r:id="rId10"/>
      <w:headerReference w:type="first" r:id="rId11"/>
      <w:footerReference w:type="first" r:id="rId12"/>
      <w:type w:val="continuous"/>
      <w:pgSz w:w="11906" w:h="16838" w:code="9"/>
      <w:pgMar w:top="1418" w:right="849" w:bottom="1843" w:left="2126" w:header="680" w:footer="237" w:gutter="0"/>
      <w:pgNumType w:start="1"/>
      <w:cols w:space="720"/>
      <w:formProt w:val="0"/>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A256CE" w14:textId="77777777" w:rsidR="004D1DE1" w:rsidRDefault="004D1DE1">
      <w:r>
        <w:separator/>
      </w:r>
    </w:p>
  </w:endnote>
  <w:endnote w:type="continuationSeparator" w:id="0">
    <w:p w14:paraId="73D6C459" w14:textId="77777777" w:rsidR="004D1DE1" w:rsidRDefault="004D1DE1">
      <w:r>
        <w:continuationSeparator/>
      </w:r>
    </w:p>
  </w:endnote>
  <w:endnote w:type="continuationNotice" w:id="1">
    <w:p w14:paraId="1B37B69B" w14:textId="77777777" w:rsidR="004D1DE1" w:rsidRDefault="004D1DE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etaBoldLF-Roman">
    <w:altName w:val="Lucida Sans Unicode"/>
    <w:charset w:val="00"/>
    <w:family w:val="swiss"/>
    <w:pitch w:val="variable"/>
    <w:sig w:usb0="80000027"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A825F" w14:textId="77777777" w:rsidR="00FE4B95" w:rsidRPr="00424FDA" w:rsidRDefault="00FE4B95" w:rsidP="00643AC0">
    <w:pPr>
      <w:pStyle w:val="Voettekst"/>
      <w:tabs>
        <w:tab w:val="right" w:pos="8931"/>
      </w:tabs>
      <w:ind w:left="-567"/>
      <w:rPr>
        <w:rFonts w:asciiTheme="minorHAnsi" w:hAnsiTheme="minorHAnsi"/>
        <w:sz w:val="16"/>
        <w:szCs w:val="16"/>
      </w:rPr>
    </w:pPr>
    <w:r w:rsidRPr="004A3A72">
      <w:rPr>
        <w:rFonts w:asciiTheme="minorHAnsi" w:hAnsiTheme="minorHAnsi"/>
        <w:noProof/>
        <w:color w:val="A6A6A6" w:themeColor="background1" w:themeShade="A6"/>
        <w:sz w:val="16"/>
        <w:szCs w:val="16"/>
      </w:rPr>
      <w:drawing>
        <wp:anchor distT="0" distB="0" distL="114300" distR="114300" simplePos="0" relativeHeight="251725312" behindDoc="1" locked="0" layoutInCell="1" allowOverlap="1" wp14:anchorId="6E463A8D" wp14:editId="1741238B">
          <wp:simplePos x="0" y="0"/>
          <wp:positionH relativeFrom="page">
            <wp:posOffset>6840855</wp:posOffset>
          </wp:positionH>
          <wp:positionV relativeFrom="page">
            <wp:posOffset>9145270</wp:posOffset>
          </wp:positionV>
          <wp:extent cx="439420" cy="429260"/>
          <wp:effectExtent l="0" t="0" r="0" b="0"/>
          <wp:wrapNone/>
          <wp:docPr id="4241" name="SGS9001" descr="SGS_ISO 9001_TBL"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GS9001" descr="SGS_ISO 9001_TBL" hidden="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9420" cy="4292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A3A72">
      <w:rPr>
        <w:rFonts w:asciiTheme="minorHAnsi" w:hAnsiTheme="minorHAnsi"/>
        <w:noProof/>
        <w:color w:val="A6A6A6" w:themeColor="background1" w:themeShade="A6"/>
        <w:sz w:val="16"/>
        <w:szCs w:val="16"/>
      </w:rPr>
      <w:drawing>
        <wp:anchor distT="0" distB="0" distL="114300" distR="114300" simplePos="0" relativeHeight="251724288" behindDoc="1" locked="0" layoutInCell="1" allowOverlap="1" wp14:anchorId="38FD49C3" wp14:editId="68039581">
          <wp:simplePos x="0" y="0"/>
          <wp:positionH relativeFrom="column">
            <wp:posOffset>5547360</wp:posOffset>
          </wp:positionH>
          <wp:positionV relativeFrom="paragraph">
            <wp:posOffset>-3735070</wp:posOffset>
          </wp:positionV>
          <wp:extent cx="428625" cy="428625"/>
          <wp:effectExtent l="0" t="0" r="0" b="0"/>
          <wp:wrapNone/>
          <wp:docPr id="4242" name="SGS14001" descr="ISO14001g"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GS14001" descr="ISO14001g" hidden="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A3A72">
      <w:rPr>
        <w:rFonts w:asciiTheme="minorHAnsi" w:hAnsiTheme="minorHAnsi"/>
        <w:noProof/>
        <w:color w:val="A6A6A6" w:themeColor="background1" w:themeShade="A6"/>
        <w:sz w:val="16"/>
        <w:szCs w:val="16"/>
      </w:rPr>
      <w:drawing>
        <wp:anchor distT="0" distB="0" distL="114300" distR="114300" simplePos="0" relativeHeight="251723264" behindDoc="1" locked="0" layoutInCell="1" allowOverlap="1" wp14:anchorId="6C8B63A1" wp14:editId="3A7A1BAA">
          <wp:simplePos x="0" y="0"/>
          <wp:positionH relativeFrom="page">
            <wp:posOffset>6840855</wp:posOffset>
          </wp:positionH>
          <wp:positionV relativeFrom="page">
            <wp:posOffset>9721215</wp:posOffset>
          </wp:positionV>
          <wp:extent cx="428625" cy="428625"/>
          <wp:effectExtent l="0" t="0" r="0" b="0"/>
          <wp:wrapNone/>
          <wp:docPr id="4243" name="SBIB"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BIB" hidden="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A3A72">
      <w:rPr>
        <w:rFonts w:asciiTheme="minorHAnsi" w:hAnsiTheme="minorHAnsi"/>
        <w:noProof/>
        <w:color w:val="A6A6A6" w:themeColor="background1" w:themeShade="A6"/>
        <w:sz w:val="16"/>
        <w:szCs w:val="16"/>
      </w:rPr>
      <w:drawing>
        <wp:anchor distT="0" distB="0" distL="114300" distR="114300" simplePos="0" relativeHeight="251722240" behindDoc="1" locked="0" layoutInCell="1" allowOverlap="1" wp14:anchorId="79840C1D" wp14:editId="59D1C00D">
          <wp:simplePos x="0" y="0"/>
          <wp:positionH relativeFrom="page">
            <wp:posOffset>6840855</wp:posOffset>
          </wp:positionH>
          <wp:positionV relativeFrom="page">
            <wp:posOffset>7416800</wp:posOffset>
          </wp:positionV>
          <wp:extent cx="428625" cy="428625"/>
          <wp:effectExtent l="0" t="0" r="0" b="0"/>
          <wp:wrapNone/>
          <wp:docPr id="4244" name="BRL"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L" hidden="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A3A72">
      <w:rPr>
        <w:rFonts w:asciiTheme="minorHAnsi" w:hAnsiTheme="minorHAnsi"/>
        <w:noProof/>
        <w:color w:val="A6A6A6" w:themeColor="background1" w:themeShade="A6"/>
        <w:sz w:val="16"/>
        <w:szCs w:val="16"/>
      </w:rPr>
      <w:drawing>
        <wp:anchor distT="0" distB="0" distL="114300" distR="114300" simplePos="0" relativeHeight="251721216" behindDoc="1" locked="0" layoutInCell="1" allowOverlap="1" wp14:anchorId="5EC194F4" wp14:editId="437C3380">
          <wp:simplePos x="0" y="0"/>
          <wp:positionH relativeFrom="page">
            <wp:posOffset>6840855</wp:posOffset>
          </wp:positionH>
          <wp:positionV relativeFrom="page">
            <wp:posOffset>7992745</wp:posOffset>
          </wp:positionV>
          <wp:extent cx="435610" cy="428625"/>
          <wp:effectExtent l="0" t="0" r="0" b="0"/>
          <wp:wrapNone/>
          <wp:docPr id="4245" name="BBSIKB"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BSIKB" hidden="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35610" cy="428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A3A72">
      <w:rPr>
        <w:rFonts w:asciiTheme="minorHAnsi" w:hAnsiTheme="minorHAnsi"/>
        <w:noProof/>
        <w:color w:val="A6A6A6" w:themeColor="background1" w:themeShade="A6"/>
        <w:sz w:val="16"/>
        <w:szCs w:val="16"/>
      </w:rPr>
      <w:drawing>
        <wp:anchor distT="0" distB="0" distL="114300" distR="114300" simplePos="0" relativeHeight="251720192" behindDoc="1" locked="0" layoutInCell="1" allowOverlap="1" wp14:anchorId="0ED08DB2" wp14:editId="71D8911F">
          <wp:simplePos x="0" y="0"/>
          <wp:positionH relativeFrom="page">
            <wp:posOffset>6840855</wp:posOffset>
          </wp:positionH>
          <wp:positionV relativeFrom="page">
            <wp:posOffset>8569325</wp:posOffset>
          </wp:positionV>
          <wp:extent cx="439420" cy="430530"/>
          <wp:effectExtent l="0" t="0" r="0" b="0"/>
          <wp:wrapNone/>
          <wp:docPr id="4246" name="SGSVCAXX"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GSVCAXX" hidden="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9420" cy="430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A3A72">
      <w:rPr>
        <w:rFonts w:asciiTheme="minorHAnsi" w:hAnsiTheme="minorHAnsi"/>
        <w:noProof/>
        <w:color w:val="A6A6A6" w:themeColor="background1" w:themeShade="A6"/>
        <w:sz w:val="16"/>
        <w:szCs w:val="16"/>
      </w:rPr>
      <w:drawing>
        <wp:anchor distT="0" distB="0" distL="114300" distR="114300" simplePos="0" relativeHeight="251719168" behindDoc="1" locked="0" layoutInCell="1" allowOverlap="1" wp14:anchorId="1C443997" wp14:editId="00621BEB">
          <wp:simplePos x="0" y="0"/>
          <wp:positionH relativeFrom="page">
            <wp:posOffset>6840855</wp:posOffset>
          </wp:positionH>
          <wp:positionV relativeFrom="page">
            <wp:posOffset>6840855</wp:posOffset>
          </wp:positionV>
          <wp:extent cx="428625" cy="428625"/>
          <wp:effectExtent l="0" t="0" r="0" b="0"/>
          <wp:wrapNone/>
          <wp:docPr id="4247" name="VIANED" descr="vianed"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ANED" descr="vianed" hidden="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A3A72">
      <w:rPr>
        <w:rFonts w:asciiTheme="minorHAnsi" w:hAnsiTheme="minorHAnsi"/>
        <w:noProof/>
        <w:color w:val="A6A6A6" w:themeColor="background1" w:themeShade="A6"/>
        <w:sz w:val="16"/>
        <w:szCs w:val="16"/>
      </w:rPr>
      <w:drawing>
        <wp:anchor distT="0" distB="0" distL="114300" distR="114300" simplePos="0" relativeHeight="251718144" behindDoc="1" locked="0" layoutInCell="1" allowOverlap="1" wp14:anchorId="4ED5B37A" wp14:editId="7753367F">
          <wp:simplePos x="0" y="0"/>
          <wp:positionH relativeFrom="page">
            <wp:posOffset>6840855</wp:posOffset>
          </wp:positionH>
          <wp:positionV relativeFrom="page">
            <wp:posOffset>6264910</wp:posOffset>
          </wp:positionV>
          <wp:extent cx="428625" cy="428625"/>
          <wp:effectExtent l="0" t="0" r="0" b="0"/>
          <wp:wrapNone/>
          <wp:docPr id="4248" name="SBW" descr="sbw"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BW" descr="sbw" hidden="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A3A72">
      <w:rPr>
        <w:rFonts w:asciiTheme="minorHAnsi" w:hAnsiTheme="minorHAnsi"/>
        <w:color w:val="A6A6A6" w:themeColor="background1" w:themeShade="A6"/>
        <w:sz w:val="16"/>
        <w:szCs w:val="16"/>
      </w:rPr>
      <w:t>Verhoe</w:t>
    </w:r>
    <w:r w:rsidR="004A50BC" w:rsidRPr="004A3A72">
      <w:rPr>
        <w:rFonts w:asciiTheme="minorHAnsi" w:hAnsiTheme="minorHAnsi"/>
        <w:color w:val="A6A6A6" w:themeColor="background1" w:themeShade="A6"/>
        <w:sz w:val="16"/>
        <w:szCs w:val="16"/>
      </w:rPr>
      <w:t>ve &amp; Faber</w:t>
    </w:r>
    <w:r w:rsidR="00424FDA">
      <w:rPr>
        <w:rFonts w:asciiTheme="minorHAnsi" w:hAnsiTheme="minorHAnsi"/>
        <w:sz w:val="16"/>
        <w:szCs w:val="16"/>
      </w:rPr>
      <w:tab/>
    </w:r>
    <w:r w:rsidR="00424FDA" w:rsidRPr="00424FDA">
      <w:rPr>
        <w:rFonts w:asciiTheme="minorHAnsi" w:hAnsiTheme="minorHAnsi"/>
        <w:sz w:val="16"/>
        <w:szCs w:val="16"/>
      </w:rPr>
      <w:t xml:space="preserve">Pagina </w:t>
    </w:r>
    <w:r w:rsidR="00424FDA" w:rsidRPr="00424FDA">
      <w:rPr>
        <w:rFonts w:asciiTheme="minorHAnsi" w:hAnsiTheme="minorHAnsi"/>
        <w:bCs/>
        <w:sz w:val="16"/>
        <w:szCs w:val="16"/>
      </w:rPr>
      <w:fldChar w:fldCharType="begin"/>
    </w:r>
    <w:r w:rsidR="00424FDA" w:rsidRPr="00424FDA">
      <w:rPr>
        <w:rFonts w:asciiTheme="minorHAnsi" w:hAnsiTheme="minorHAnsi"/>
        <w:bCs/>
        <w:sz w:val="16"/>
        <w:szCs w:val="16"/>
      </w:rPr>
      <w:instrText>PAGE</w:instrText>
    </w:r>
    <w:r w:rsidR="00424FDA" w:rsidRPr="00424FDA">
      <w:rPr>
        <w:rFonts w:asciiTheme="minorHAnsi" w:hAnsiTheme="minorHAnsi"/>
        <w:bCs/>
        <w:sz w:val="16"/>
        <w:szCs w:val="16"/>
      </w:rPr>
      <w:fldChar w:fldCharType="separate"/>
    </w:r>
    <w:r w:rsidR="004A50BC">
      <w:rPr>
        <w:rFonts w:asciiTheme="minorHAnsi" w:hAnsiTheme="minorHAnsi"/>
        <w:bCs/>
        <w:noProof/>
        <w:sz w:val="16"/>
        <w:szCs w:val="16"/>
      </w:rPr>
      <w:t>3</w:t>
    </w:r>
    <w:r w:rsidR="00424FDA" w:rsidRPr="00424FDA">
      <w:rPr>
        <w:rFonts w:asciiTheme="minorHAnsi" w:hAnsiTheme="minorHAnsi"/>
        <w:bCs/>
        <w:sz w:val="16"/>
        <w:szCs w:val="16"/>
      </w:rPr>
      <w:fldChar w:fldCharType="end"/>
    </w:r>
  </w:p>
  <w:p w14:paraId="6B3859DD" w14:textId="3CE20BF8" w:rsidR="00FE4B95" w:rsidRPr="004A3A72" w:rsidRDefault="004A50BC" w:rsidP="00643AC0">
    <w:pPr>
      <w:pStyle w:val="Voettekst"/>
      <w:ind w:left="-567"/>
      <w:rPr>
        <w:rFonts w:asciiTheme="minorHAnsi" w:hAnsiTheme="minorHAnsi"/>
        <w:color w:val="A6A6A6" w:themeColor="background1" w:themeShade="A6"/>
        <w:sz w:val="16"/>
        <w:szCs w:val="16"/>
        <w:lang w:val="en-US"/>
      </w:rPr>
    </w:pPr>
    <w:r w:rsidRPr="004A3A72">
      <w:rPr>
        <w:rFonts w:asciiTheme="minorHAnsi" w:hAnsiTheme="minorHAnsi"/>
        <w:color w:val="A6A6A6" w:themeColor="background1" w:themeShade="A6"/>
        <w:sz w:val="16"/>
        <w:szCs w:val="16"/>
        <w:lang w:val="en-US"/>
      </w:rPr>
      <w:t>Mail: info@venf</w:t>
    </w:r>
    <w:r w:rsidR="00FE4B95" w:rsidRPr="004A3A72">
      <w:rPr>
        <w:rFonts w:asciiTheme="minorHAnsi" w:hAnsiTheme="minorHAnsi"/>
        <w:color w:val="A6A6A6" w:themeColor="background1" w:themeShade="A6"/>
        <w:sz w:val="16"/>
        <w:szCs w:val="16"/>
        <w:lang w:val="en-US"/>
      </w:rPr>
      <w:t>.com</w:t>
    </w:r>
    <w:r w:rsidR="00FE4B95" w:rsidRPr="004A3A72">
      <w:rPr>
        <w:rFonts w:asciiTheme="minorHAnsi" w:hAnsiTheme="minorHAnsi"/>
        <w:color w:val="A6A6A6" w:themeColor="background1" w:themeShade="A6"/>
        <w:sz w:val="16"/>
        <w:szCs w:val="16"/>
      </w:rPr>
      <w:fldChar w:fldCharType="begin"/>
    </w:r>
    <w:r w:rsidR="00FE4B95" w:rsidRPr="004A3A72">
      <w:rPr>
        <w:rFonts w:asciiTheme="minorHAnsi" w:hAnsiTheme="minorHAnsi"/>
        <w:color w:val="A6A6A6" w:themeColor="background1" w:themeShade="A6"/>
        <w:sz w:val="16"/>
        <w:szCs w:val="16"/>
        <w:lang w:val="en-US"/>
      </w:rPr>
      <w:instrText xml:space="preserve"> DOCPROPERTY "VHGVOET6"  \* MERGEFORMAT </w:instrText>
    </w:r>
    <w:r w:rsidR="00FE4B95" w:rsidRPr="004A3A72">
      <w:rPr>
        <w:rFonts w:asciiTheme="minorHAnsi" w:hAnsiTheme="minorHAnsi"/>
        <w:color w:val="A6A6A6" w:themeColor="background1" w:themeShade="A6"/>
        <w:sz w:val="16"/>
        <w:szCs w:val="16"/>
      </w:rPr>
      <w:fldChar w:fldCharType="end"/>
    </w:r>
  </w:p>
  <w:p w14:paraId="6BDC6DF1" w14:textId="52C4F812" w:rsidR="00FE4B95" w:rsidRPr="00FE78C9" w:rsidRDefault="00FE4B95" w:rsidP="00643AC0">
    <w:pPr>
      <w:pStyle w:val="Voettekst"/>
      <w:ind w:left="-567"/>
      <w:rPr>
        <w:rFonts w:asciiTheme="minorHAnsi" w:hAnsiTheme="minorHAnsi"/>
        <w:sz w:val="16"/>
        <w:szCs w:val="16"/>
        <w:lang w:val="en-US"/>
      </w:rPr>
    </w:pPr>
    <w:r w:rsidRPr="004A3A72">
      <w:rPr>
        <w:rFonts w:asciiTheme="minorHAnsi" w:hAnsiTheme="minorHAnsi"/>
        <w:color w:val="A6A6A6" w:themeColor="background1" w:themeShade="A6"/>
        <w:sz w:val="16"/>
        <w:szCs w:val="16"/>
        <w:lang w:val="en-US"/>
      </w:rPr>
      <w:t xml:space="preserve">Website: </w:t>
    </w:r>
    <w:r w:rsidR="004A50BC" w:rsidRPr="004A3A72">
      <w:rPr>
        <w:rFonts w:asciiTheme="minorHAnsi" w:hAnsiTheme="minorHAnsi"/>
        <w:color w:val="A6A6A6" w:themeColor="background1" w:themeShade="A6"/>
        <w:sz w:val="16"/>
        <w:szCs w:val="16"/>
        <w:lang w:val="en-US"/>
      </w:rPr>
      <w:t>www.venf</w:t>
    </w:r>
    <w:r w:rsidR="00AE49DF" w:rsidRPr="004A3A72">
      <w:rPr>
        <w:rFonts w:asciiTheme="minorHAnsi" w:hAnsiTheme="minorHAnsi"/>
        <w:color w:val="A6A6A6" w:themeColor="background1" w:themeShade="A6"/>
        <w:sz w:val="16"/>
        <w:szCs w:val="16"/>
        <w:lang w:val="en-US"/>
      </w:rPr>
      <w:t>.com</w:t>
    </w:r>
  </w:p>
  <w:p w14:paraId="31F63FCD" w14:textId="77777777" w:rsidR="00292E5B" w:rsidRPr="00FE78C9" w:rsidRDefault="00292E5B">
    <w:pPr>
      <w:rPr>
        <w:lang w:val="en-US"/>
      </w:rPr>
    </w:pPr>
  </w:p>
  <w:p w14:paraId="49BF6091" w14:textId="77777777" w:rsidR="005620D7" w:rsidRDefault="005620D7"/>
  <w:p w14:paraId="30D9A565" w14:textId="77777777" w:rsidR="005620D7" w:rsidRDefault="005620D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6E798" w14:textId="77777777" w:rsidR="006B7C7F" w:rsidRPr="00424FDA" w:rsidRDefault="006B7C7F" w:rsidP="004404F9">
    <w:pPr>
      <w:pStyle w:val="Voettekst"/>
      <w:ind w:left="-567"/>
      <w:rPr>
        <w:rFonts w:asciiTheme="minorHAnsi" w:hAnsiTheme="minorHAnsi"/>
        <w:sz w:val="16"/>
        <w:szCs w:val="16"/>
      </w:rPr>
    </w:pPr>
    <w:r w:rsidRPr="00424FDA">
      <w:rPr>
        <w:rFonts w:asciiTheme="minorHAnsi" w:hAnsiTheme="minorHAnsi"/>
        <w:noProof/>
        <w:sz w:val="16"/>
        <w:szCs w:val="16"/>
      </w:rPr>
      <w:drawing>
        <wp:anchor distT="0" distB="0" distL="114300" distR="114300" simplePos="0" relativeHeight="251743744" behindDoc="1" locked="0" layoutInCell="1" allowOverlap="1" wp14:anchorId="4E5E92EF" wp14:editId="1D37AAC6">
          <wp:simplePos x="0" y="0"/>
          <wp:positionH relativeFrom="page">
            <wp:posOffset>6840855</wp:posOffset>
          </wp:positionH>
          <wp:positionV relativeFrom="page">
            <wp:posOffset>9145270</wp:posOffset>
          </wp:positionV>
          <wp:extent cx="439420" cy="429260"/>
          <wp:effectExtent l="0" t="0" r="0" b="0"/>
          <wp:wrapNone/>
          <wp:docPr id="4249" name="SGS9001" descr="SGS_ISO 9001_TBL"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GS9001" descr="SGS_ISO 9001_TBL" hidden="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9420" cy="4292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24FDA">
      <w:rPr>
        <w:rFonts w:asciiTheme="minorHAnsi" w:hAnsiTheme="minorHAnsi"/>
        <w:noProof/>
        <w:sz w:val="16"/>
        <w:szCs w:val="16"/>
      </w:rPr>
      <w:drawing>
        <wp:anchor distT="0" distB="0" distL="114300" distR="114300" simplePos="0" relativeHeight="251742720" behindDoc="1" locked="0" layoutInCell="1" allowOverlap="1" wp14:anchorId="7B9F407F" wp14:editId="277A4EC9">
          <wp:simplePos x="0" y="0"/>
          <wp:positionH relativeFrom="column">
            <wp:posOffset>5547360</wp:posOffset>
          </wp:positionH>
          <wp:positionV relativeFrom="paragraph">
            <wp:posOffset>-3735070</wp:posOffset>
          </wp:positionV>
          <wp:extent cx="428625" cy="428625"/>
          <wp:effectExtent l="0" t="0" r="0" b="0"/>
          <wp:wrapNone/>
          <wp:docPr id="4250" name="SGS14001" descr="ISO14001g"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GS14001" descr="ISO14001g" hidden="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24FDA">
      <w:rPr>
        <w:rFonts w:asciiTheme="minorHAnsi" w:hAnsiTheme="minorHAnsi"/>
        <w:noProof/>
        <w:sz w:val="16"/>
        <w:szCs w:val="16"/>
      </w:rPr>
      <w:drawing>
        <wp:anchor distT="0" distB="0" distL="114300" distR="114300" simplePos="0" relativeHeight="251741696" behindDoc="1" locked="0" layoutInCell="1" allowOverlap="1" wp14:anchorId="1A2D383C" wp14:editId="53D306A6">
          <wp:simplePos x="0" y="0"/>
          <wp:positionH relativeFrom="page">
            <wp:posOffset>6840855</wp:posOffset>
          </wp:positionH>
          <wp:positionV relativeFrom="page">
            <wp:posOffset>9721215</wp:posOffset>
          </wp:positionV>
          <wp:extent cx="428625" cy="428625"/>
          <wp:effectExtent l="0" t="0" r="0" b="0"/>
          <wp:wrapNone/>
          <wp:docPr id="4251" name="SBIB"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BIB" hidden="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24FDA">
      <w:rPr>
        <w:rFonts w:asciiTheme="minorHAnsi" w:hAnsiTheme="minorHAnsi"/>
        <w:noProof/>
        <w:sz w:val="16"/>
        <w:szCs w:val="16"/>
      </w:rPr>
      <w:drawing>
        <wp:anchor distT="0" distB="0" distL="114300" distR="114300" simplePos="0" relativeHeight="251740672" behindDoc="1" locked="0" layoutInCell="1" allowOverlap="1" wp14:anchorId="61B2F8A0" wp14:editId="29F908AA">
          <wp:simplePos x="0" y="0"/>
          <wp:positionH relativeFrom="page">
            <wp:posOffset>6840855</wp:posOffset>
          </wp:positionH>
          <wp:positionV relativeFrom="page">
            <wp:posOffset>7416800</wp:posOffset>
          </wp:positionV>
          <wp:extent cx="428625" cy="428625"/>
          <wp:effectExtent l="0" t="0" r="0" b="0"/>
          <wp:wrapNone/>
          <wp:docPr id="4252" name="BRL"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L" hidden="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24FDA">
      <w:rPr>
        <w:rFonts w:asciiTheme="minorHAnsi" w:hAnsiTheme="minorHAnsi"/>
        <w:noProof/>
        <w:sz w:val="16"/>
        <w:szCs w:val="16"/>
      </w:rPr>
      <w:drawing>
        <wp:anchor distT="0" distB="0" distL="114300" distR="114300" simplePos="0" relativeHeight="251739648" behindDoc="1" locked="0" layoutInCell="1" allowOverlap="1" wp14:anchorId="51CE22DF" wp14:editId="6C1C98EE">
          <wp:simplePos x="0" y="0"/>
          <wp:positionH relativeFrom="page">
            <wp:posOffset>6840855</wp:posOffset>
          </wp:positionH>
          <wp:positionV relativeFrom="page">
            <wp:posOffset>7992745</wp:posOffset>
          </wp:positionV>
          <wp:extent cx="435610" cy="428625"/>
          <wp:effectExtent l="0" t="0" r="0" b="0"/>
          <wp:wrapNone/>
          <wp:docPr id="4253" name="BBSIKB"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BSIKB" hidden="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35610" cy="428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24FDA">
      <w:rPr>
        <w:rFonts w:asciiTheme="minorHAnsi" w:hAnsiTheme="minorHAnsi"/>
        <w:noProof/>
        <w:sz w:val="16"/>
        <w:szCs w:val="16"/>
      </w:rPr>
      <w:drawing>
        <wp:anchor distT="0" distB="0" distL="114300" distR="114300" simplePos="0" relativeHeight="251738624" behindDoc="1" locked="0" layoutInCell="1" allowOverlap="1" wp14:anchorId="2023CD16" wp14:editId="187F8AC1">
          <wp:simplePos x="0" y="0"/>
          <wp:positionH relativeFrom="page">
            <wp:posOffset>6840855</wp:posOffset>
          </wp:positionH>
          <wp:positionV relativeFrom="page">
            <wp:posOffset>8569325</wp:posOffset>
          </wp:positionV>
          <wp:extent cx="439420" cy="430530"/>
          <wp:effectExtent l="0" t="0" r="0" b="0"/>
          <wp:wrapNone/>
          <wp:docPr id="4254" name="SGSVCAXX"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GSVCAXX" hidden="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9420" cy="430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24FDA">
      <w:rPr>
        <w:rFonts w:asciiTheme="minorHAnsi" w:hAnsiTheme="minorHAnsi"/>
        <w:noProof/>
        <w:sz w:val="16"/>
        <w:szCs w:val="16"/>
      </w:rPr>
      <w:drawing>
        <wp:anchor distT="0" distB="0" distL="114300" distR="114300" simplePos="0" relativeHeight="251737600" behindDoc="1" locked="0" layoutInCell="1" allowOverlap="1" wp14:anchorId="6FFAC5B5" wp14:editId="027FA86B">
          <wp:simplePos x="0" y="0"/>
          <wp:positionH relativeFrom="page">
            <wp:posOffset>6840855</wp:posOffset>
          </wp:positionH>
          <wp:positionV relativeFrom="page">
            <wp:posOffset>6840855</wp:posOffset>
          </wp:positionV>
          <wp:extent cx="428625" cy="428625"/>
          <wp:effectExtent l="0" t="0" r="0" b="0"/>
          <wp:wrapNone/>
          <wp:docPr id="4255" name="VIANED" descr="vianed"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ANED" descr="vianed" hidden="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24FDA">
      <w:rPr>
        <w:rFonts w:asciiTheme="minorHAnsi" w:hAnsiTheme="minorHAnsi"/>
        <w:noProof/>
        <w:sz w:val="16"/>
        <w:szCs w:val="16"/>
      </w:rPr>
      <w:drawing>
        <wp:anchor distT="0" distB="0" distL="114300" distR="114300" simplePos="0" relativeHeight="251736576" behindDoc="1" locked="0" layoutInCell="1" allowOverlap="1" wp14:anchorId="766CC77E" wp14:editId="462E1693">
          <wp:simplePos x="0" y="0"/>
          <wp:positionH relativeFrom="page">
            <wp:posOffset>6840855</wp:posOffset>
          </wp:positionH>
          <wp:positionV relativeFrom="page">
            <wp:posOffset>6264910</wp:posOffset>
          </wp:positionV>
          <wp:extent cx="428625" cy="428625"/>
          <wp:effectExtent l="0" t="0" r="0" b="0"/>
          <wp:wrapNone/>
          <wp:docPr id="4256" name="SBW" descr="sbw"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BW" descr="sbw" hidden="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24FDA">
      <w:rPr>
        <w:rFonts w:asciiTheme="minorHAnsi" w:hAnsiTheme="minorHAnsi"/>
        <w:sz w:val="16"/>
        <w:szCs w:val="16"/>
      </w:rPr>
      <w:t xml:space="preserve">Verhoeve &amp; Faber, Plantsoenstraat 75-1, Doetinchem, </w:t>
    </w:r>
    <w:r>
      <w:rPr>
        <w:rFonts w:asciiTheme="minorHAnsi" w:hAnsiTheme="minorHAnsi"/>
        <w:sz w:val="16"/>
        <w:szCs w:val="16"/>
      </w:rPr>
      <w:tab/>
    </w:r>
  </w:p>
  <w:p w14:paraId="418A552A" w14:textId="77777777" w:rsidR="003B682F" w:rsidRDefault="006B7C7F" w:rsidP="006B7C7F">
    <w:pPr>
      <w:pStyle w:val="Voettekst"/>
      <w:ind w:left="-567"/>
      <w:rPr>
        <w:rFonts w:asciiTheme="minorHAnsi" w:hAnsiTheme="minorHAnsi"/>
        <w:sz w:val="16"/>
        <w:szCs w:val="16"/>
      </w:rPr>
    </w:pPr>
    <w:r w:rsidRPr="00424FDA">
      <w:rPr>
        <w:rFonts w:asciiTheme="minorHAnsi" w:hAnsiTheme="minorHAnsi"/>
        <w:sz w:val="16"/>
        <w:szCs w:val="16"/>
      </w:rPr>
      <w:t>Postadres: Postbus 50, 7000 AB Doetinchem</w:t>
    </w:r>
  </w:p>
  <w:p w14:paraId="3497259A" w14:textId="70B742CB" w:rsidR="003B682F" w:rsidRDefault="006B7C7F" w:rsidP="006B7C7F">
    <w:pPr>
      <w:pStyle w:val="Voettekst"/>
      <w:ind w:left="-567"/>
      <w:rPr>
        <w:rFonts w:asciiTheme="minorHAnsi" w:hAnsiTheme="minorHAnsi"/>
        <w:sz w:val="16"/>
        <w:szCs w:val="16"/>
      </w:rPr>
    </w:pPr>
    <w:r w:rsidRPr="00424FDA">
      <w:rPr>
        <w:rFonts w:asciiTheme="minorHAnsi" w:hAnsiTheme="minorHAnsi"/>
        <w:sz w:val="16"/>
        <w:szCs w:val="16"/>
      </w:rPr>
      <w:t>Telefoon: 0315-843650,</w:t>
    </w:r>
  </w:p>
  <w:p w14:paraId="6F781446" w14:textId="4B453511" w:rsidR="006B7C7F" w:rsidRPr="00424FDA" w:rsidRDefault="006B7C7F" w:rsidP="006B7C7F">
    <w:pPr>
      <w:pStyle w:val="Voettekst"/>
      <w:ind w:left="-567"/>
      <w:rPr>
        <w:rFonts w:asciiTheme="minorHAnsi" w:hAnsiTheme="minorHAnsi"/>
        <w:sz w:val="16"/>
        <w:szCs w:val="16"/>
      </w:rPr>
    </w:pPr>
    <w:r w:rsidRPr="00424FDA">
      <w:rPr>
        <w:rFonts w:asciiTheme="minorHAnsi" w:hAnsiTheme="minorHAnsi"/>
        <w:sz w:val="16"/>
        <w:szCs w:val="16"/>
      </w:rPr>
      <w:t>Mail: info@verhoeveenfaber.com</w:t>
    </w:r>
    <w:r w:rsidRPr="00424FDA">
      <w:rPr>
        <w:rFonts w:asciiTheme="minorHAnsi" w:hAnsiTheme="minorHAnsi"/>
        <w:sz w:val="16"/>
        <w:szCs w:val="16"/>
      </w:rPr>
      <w:fldChar w:fldCharType="begin"/>
    </w:r>
    <w:r w:rsidRPr="00424FDA">
      <w:rPr>
        <w:rFonts w:asciiTheme="minorHAnsi" w:hAnsiTheme="minorHAnsi"/>
        <w:sz w:val="16"/>
        <w:szCs w:val="16"/>
      </w:rPr>
      <w:instrText xml:space="preserve"> DOCPROPERTY "VHGVOET6"  \* MERGEFORMAT </w:instrText>
    </w:r>
    <w:r w:rsidRPr="00424FDA">
      <w:rPr>
        <w:rFonts w:asciiTheme="minorHAnsi" w:hAnsiTheme="minorHAnsi"/>
        <w:sz w:val="16"/>
        <w:szCs w:val="16"/>
      </w:rPr>
      <w:fldChar w:fldCharType="end"/>
    </w:r>
  </w:p>
  <w:p w14:paraId="6CAEA203" w14:textId="77777777" w:rsidR="00643AC0" w:rsidRPr="00643AC0" w:rsidRDefault="006B7C7F" w:rsidP="006B7C7F">
    <w:pPr>
      <w:pStyle w:val="Voettekst"/>
      <w:ind w:left="-567"/>
    </w:pPr>
    <w:r w:rsidRPr="00424FDA">
      <w:rPr>
        <w:rFonts w:asciiTheme="minorHAnsi" w:hAnsiTheme="minorHAnsi"/>
        <w:sz w:val="16"/>
        <w:szCs w:val="16"/>
      </w:rPr>
      <w:t>Website: www.verhoeveenfaber.com</w:t>
    </w:r>
    <w:r w:rsidRPr="00424FDA">
      <w:rPr>
        <w:rFonts w:asciiTheme="minorHAnsi" w:hAnsiTheme="minorHAnsi"/>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85143A" w14:textId="77777777" w:rsidR="004D1DE1" w:rsidRDefault="004D1DE1">
      <w:r>
        <w:separator/>
      </w:r>
    </w:p>
  </w:footnote>
  <w:footnote w:type="continuationSeparator" w:id="0">
    <w:p w14:paraId="569E18ED" w14:textId="77777777" w:rsidR="004D1DE1" w:rsidRDefault="004D1DE1">
      <w:r>
        <w:continuationSeparator/>
      </w:r>
    </w:p>
  </w:footnote>
  <w:footnote w:type="continuationNotice" w:id="1">
    <w:p w14:paraId="4F184DD3" w14:textId="77777777" w:rsidR="004D1DE1" w:rsidRDefault="004D1DE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675" w:type="dxa"/>
      <w:tblLayout w:type="fixed"/>
      <w:tblCellMar>
        <w:left w:w="70" w:type="dxa"/>
        <w:right w:w="70" w:type="dxa"/>
      </w:tblCellMar>
      <w:tblLook w:val="0000" w:firstRow="0" w:lastRow="0" w:firstColumn="0" w:lastColumn="0" w:noHBand="0" w:noVBand="0"/>
    </w:tblPr>
    <w:tblGrid>
      <w:gridCol w:w="772"/>
      <w:gridCol w:w="8580"/>
    </w:tblGrid>
    <w:tr w:rsidR="00F7550F" w:rsidRPr="00424FDA" w14:paraId="3805C6D3" w14:textId="77777777" w:rsidTr="007B79A0">
      <w:tc>
        <w:tcPr>
          <w:tcW w:w="772" w:type="dxa"/>
        </w:tcPr>
        <w:p w14:paraId="5D8850A1" w14:textId="5525AC51" w:rsidR="00F7550F" w:rsidRPr="004A3A72" w:rsidRDefault="00364739" w:rsidP="00F7550F">
          <w:pPr>
            <w:rPr>
              <w:rFonts w:asciiTheme="minorHAnsi" w:hAnsiTheme="minorHAnsi"/>
              <w:color w:val="A6A6A6" w:themeColor="background1" w:themeShade="A6"/>
              <w:sz w:val="16"/>
              <w:szCs w:val="16"/>
            </w:rPr>
          </w:pPr>
          <w:r>
            <w:rPr>
              <w:rFonts w:asciiTheme="minorHAnsi" w:hAnsiTheme="minorHAnsi"/>
              <w:color w:val="A6A6A6" w:themeColor="background1" w:themeShade="A6"/>
              <w:sz w:val="16"/>
              <w:szCs w:val="16"/>
            </w:rPr>
            <w:t>P</w:t>
          </w:r>
          <w:r w:rsidR="009626E5">
            <w:rPr>
              <w:rFonts w:asciiTheme="minorHAnsi" w:hAnsiTheme="minorHAnsi"/>
              <w:color w:val="A6A6A6" w:themeColor="background1" w:themeShade="A6"/>
              <w:sz w:val="16"/>
              <w:szCs w:val="16"/>
            </w:rPr>
            <w:t>roject</w:t>
          </w:r>
          <w:r>
            <w:rPr>
              <w:rFonts w:asciiTheme="minorHAnsi" w:hAnsiTheme="minorHAnsi"/>
              <w:color w:val="A6A6A6" w:themeColor="background1" w:themeShade="A6"/>
              <w:sz w:val="16"/>
              <w:szCs w:val="16"/>
            </w:rPr>
            <w:t>:</w:t>
          </w:r>
        </w:p>
      </w:tc>
      <w:sdt>
        <w:sdtPr>
          <w:rPr>
            <w:rFonts w:asciiTheme="minorHAnsi" w:hAnsiTheme="minorHAnsi"/>
            <w:color w:val="A6A6A6" w:themeColor="background1" w:themeShade="A6"/>
            <w:sz w:val="16"/>
            <w:szCs w:val="16"/>
          </w:rPr>
          <w:alias w:val="Onderwerp"/>
          <w:tag w:val=""/>
          <w:id w:val="-316335273"/>
          <w:placeholder>
            <w:docPart w:val="AB2F502FADE841E6BAF5BFD9481DD462"/>
          </w:placeholder>
          <w:dataBinding w:prefixMappings="xmlns:ns0='http://purl.org/dc/elements/1.1/' xmlns:ns1='http://schemas.openxmlformats.org/package/2006/metadata/core-properties' " w:xpath="/ns1:coreProperties[1]/ns0:subject[1]" w:storeItemID="{6C3C8BC8-F283-45AE-878A-BAB7291924A1}"/>
          <w:text/>
        </w:sdtPr>
        <w:sdtEndPr/>
        <w:sdtContent>
          <w:tc>
            <w:tcPr>
              <w:tcW w:w="8580" w:type="dxa"/>
            </w:tcPr>
            <w:p w14:paraId="518A0C46" w14:textId="3E471282" w:rsidR="00F7550F" w:rsidRPr="004A3A72" w:rsidRDefault="00D87C22" w:rsidP="00F7550F">
              <w:pPr>
                <w:rPr>
                  <w:rFonts w:asciiTheme="minorHAnsi" w:hAnsiTheme="minorHAnsi"/>
                  <w:color w:val="A6A6A6" w:themeColor="background1" w:themeShade="A6"/>
                  <w:sz w:val="16"/>
                  <w:szCs w:val="16"/>
                </w:rPr>
              </w:pPr>
              <w:r w:rsidRPr="00D87C22">
                <w:rPr>
                  <w:rFonts w:asciiTheme="minorHAnsi" w:hAnsiTheme="minorHAnsi"/>
                  <w:color w:val="A6A6A6" w:themeColor="background1" w:themeShade="A6"/>
                  <w:sz w:val="16"/>
                  <w:szCs w:val="16"/>
                </w:rPr>
                <w:t>Selectieleidraad t.b.v de aanbesteding van Onderhoud golfbaan Hitland</w:t>
              </w:r>
            </w:p>
          </w:tc>
        </w:sdtContent>
      </w:sdt>
    </w:tr>
    <w:tr w:rsidR="00F7550F" w:rsidRPr="00424FDA" w14:paraId="3D0468DF" w14:textId="77777777" w:rsidTr="007B79A0">
      <w:tc>
        <w:tcPr>
          <w:tcW w:w="772" w:type="dxa"/>
        </w:tcPr>
        <w:p w14:paraId="50A96DFC" w14:textId="6AA78E53" w:rsidR="00F7550F" w:rsidRPr="004A3A72" w:rsidRDefault="00364739" w:rsidP="00F7550F">
          <w:pPr>
            <w:spacing w:line="300" w:lineRule="exact"/>
            <w:rPr>
              <w:rFonts w:asciiTheme="minorHAnsi" w:hAnsiTheme="minorHAnsi"/>
              <w:color w:val="A6A6A6" w:themeColor="background1" w:themeShade="A6"/>
              <w:sz w:val="16"/>
              <w:szCs w:val="16"/>
            </w:rPr>
          </w:pPr>
          <w:r>
            <w:rPr>
              <w:rFonts w:asciiTheme="minorHAnsi" w:hAnsiTheme="minorHAnsi"/>
              <w:color w:val="A6A6A6" w:themeColor="background1" w:themeShade="A6"/>
              <w:sz w:val="16"/>
              <w:szCs w:val="16"/>
            </w:rPr>
            <w:t>K</w:t>
          </w:r>
          <w:r w:rsidR="009626E5">
            <w:rPr>
              <w:rFonts w:asciiTheme="minorHAnsi" w:hAnsiTheme="minorHAnsi"/>
              <w:color w:val="A6A6A6" w:themeColor="background1" w:themeShade="A6"/>
              <w:sz w:val="16"/>
              <w:szCs w:val="16"/>
            </w:rPr>
            <w:t>enmerk</w:t>
          </w:r>
          <w:r>
            <w:rPr>
              <w:rFonts w:asciiTheme="minorHAnsi" w:hAnsiTheme="minorHAnsi"/>
              <w:color w:val="A6A6A6" w:themeColor="background1" w:themeShade="A6"/>
              <w:sz w:val="16"/>
              <w:szCs w:val="16"/>
            </w:rPr>
            <w:t>:</w:t>
          </w:r>
        </w:p>
      </w:tc>
      <w:tc>
        <w:tcPr>
          <w:tcW w:w="8580" w:type="dxa"/>
        </w:tcPr>
        <w:sdt>
          <w:sdtPr>
            <w:rPr>
              <w:rFonts w:asciiTheme="minorHAnsi" w:hAnsiTheme="minorHAnsi"/>
              <w:color w:val="A6A6A6" w:themeColor="background1" w:themeShade="A6"/>
              <w:sz w:val="16"/>
              <w:szCs w:val="16"/>
            </w:rPr>
            <w:id w:val="625513419"/>
            <w:placeholder>
              <w:docPart w:val="0A7C5C1A39F640E29ACAEBC3465C456B"/>
            </w:placeholder>
          </w:sdtPr>
          <w:sdtEndPr/>
          <w:sdtContent>
            <w:p w14:paraId="0EED3484" w14:textId="21DE96F0" w:rsidR="00F7550F" w:rsidRPr="004A3A72" w:rsidRDefault="009626E5" w:rsidP="00F7550F">
              <w:pPr>
                <w:spacing w:line="300" w:lineRule="exact"/>
                <w:rPr>
                  <w:rFonts w:asciiTheme="minorHAnsi" w:hAnsiTheme="minorHAnsi"/>
                  <w:color w:val="A6A6A6" w:themeColor="background1" w:themeShade="A6"/>
                  <w:sz w:val="16"/>
                  <w:szCs w:val="16"/>
                </w:rPr>
              </w:pPr>
              <w:r w:rsidRPr="008624AA">
                <w:rPr>
                  <w:rFonts w:asciiTheme="minorHAnsi" w:hAnsiTheme="minorHAnsi"/>
                  <w:color w:val="A6A6A6" w:themeColor="background1" w:themeShade="A6"/>
                  <w:sz w:val="16"/>
                  <w:szCs w:val="16"/>
                </w:rPr>
                <w:t>23-087</w:t>
              </w:r>
            </w:p>
          </w:sdtContent>
        </w:sdt>
      </w:tc>
    </w:tr>
  </w:tbl>
  <w:p w14:paraId="6D380056" w14:textId="77777777" w:rsidR="00FE4B95" w:rsidRDefault="00FE4B95"/>
  <w:p w14:paraId="6ABD0D3D" w14:textId="77777777" w:rsidR="005620D7" w:rsidRDefault="005620D7"/>
  <w:p w14:paraId="7600923D" w14:textId="77777777" w:rsidR="005620D7" w:rsidRDefault="005620D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675" w:type="dxa"/>
      <w:tblLayout w:type="fixed"/>
      <w:tblCellMar>
        <w:left w:w="70" w:type="dxa"/>
        <w:right w:w="70" w:type="dxa"/>
      </w:tblCellMar>
      <w:tblLook w:val="0000" w:firstRow="0" w:lastRow="0" w:firstColumn="0" w:lastColumn="0" w:noHBand="0" w:noVBand="0"/>
    </w:tblPr>
    <w:tblGrid>
      <w:gridCol w:w="772"/>
      <w:gridCol w:w="8580"/>
    </w:tblGrid>
    <w:tr w:rsidR="00643AC0" w:rsidRPr="00424FDA" w14:paraId="06BE75F2" w14:textId="77777777" w:rsidTr="00632C83">
      <w:tc>
        <w:tcPr>
          <w:tcW w:w="772" w:type="dxa"/>
        </w:tcPr>
        <w:p w14:paraId="7908C683" w14:textId="77777777" w:rsidR="00643AC0" w:rsidRPr="00424FDA" w:rsidRDefault="00643AC0" w:rsidP="00643AC0">
          <w:pPr>
            <w:rPr>
              <w:rFonts w:asciiTheme="minorHAnsi" w:hAnsiTheme="minorHAnsi"/>
              <w:sz w:val="16"/>
              <w:szCs w:val="16"/>
            </w:rPr>
          </w:pPr>
          <w:r w:rsidRPr="00424FDA">
            <w:rPr>
              <w:rFonts w:asciiTheme="minorHAnsi" w:hAnsiTheme="minorHAnsi"/>
              <w:sz w:val="16"/>
              <w:szCs w:val="16"/>
            </w:rPr>
            <w:t>Project:</w:t>
          </w:r>
        </w:p>
      </w:tc>
      <w:sdt>
        <w:sdtPr>
          <w:rPr>
            <w:rFonts w:asciiTheme="minorHAnsi" w:hAnsiTheme="minorHAnsi"/>
            <w:sz w:val="16"/>
            <w:szCs w:val="16"/>
          </w:rPr>
          <w:alias w:val="Onderwerp"/>
          <w:tag w:val=""/>
          <w:id w:val="-1885943934"/>
          <w:placeholder>
            <w:docPart w:val="A6C6E3D82DEA46DC8E805924522160BA"/>
          </w:placeholder>
          <w:dataBinding w:prefixMappings="xmlns:ns0='http://purl.org/dc/elements/1.1/' xmlns:ns1='http://schemas.openxmlformats.org/package/2006/metadata/core-properties' " w:xpath="/ns1:coreProperties[1]/ns0:subject[1]" w:storeItemID="{6C3C8BC8-F283-45AE-878A-BAB7291924A1}"/>
          <w:text/>
        </w:sdtPr>
        <w:sdtEndPr/>
        <w:sdtContent>
          <w:tc>
            <w:tcPr>
              <w:tcW w:w="8580" w:type="dxa"/>
            </w:tcPr>
            <w:p w14:paraId="60B47A23" w14:textId="40F23569" w:rsidR="00643AC0" w:rsidRPr="00424FDA" w:rsidRDefault="00D87C22" w:rsidP="00643AC0">
              <w:pPr>
                <w:rPr>
                  <w:rFonts w:asciiTheme="minorHAnsi" w:hAnsiTheme="minorHAnsi"/>
                  <w:sz w:val="16"/>
                  <w:szCs w:val="16"/>
                </w:rPr>
              </w:pPr>
              <w:r>
                <w:rPr>
                  <w:rFonts w:asciiTheme="minorHAnsi" w:hAnsiTheme="minorHAnsi"/>
                  <w:sz w:val="16"/>
                  <w:szCs w:val="16"/>
                </w:rPr>
                <w:t>Selectieleidraad t.b.v de aanbesteding van Onderhoud golfbaan Hitland</w:t>
              </w:r>
            </w:p>
          </w:tc>
        </w:sdtContent>
      </w:sdt>
    </w:tr>
    <w:tr w:rsidR="00643AC0" w:rsidRPr="00424FDA" w14:paraId="2B7DDF32" w14:textId="77777777" w:rsidTr="00632C83">
      <w:tc>
        <w:tcPr>
          <w:tcW w:w="772" w:type="dxa"/>
        </w:tcPr>
        <w:p w14:paraId="53BF8799" w14:textId="77777777" w:rsidR="00643AC0" w:rsidRPr="00424FDA" w:rsidRDefault="00643AC0" w:rsidP="00643AC0">
          <w:pPr>
            <w:spacing w:line="300" w:lineRule="exact"/>
            <w:rPr>
              <w:rFonts w:asciiTheme="minorHAnsi" w:hAnsiTheme="minorHAnsi"/>
              <w:sz w:val="16"/>
              <w:szCs w:val="16"/>
            </w:rPr>
          </w:pPr>
          <w:r w:rsidRPr="00424FDA">
            <w:rPr>
              <w:rFonts w:asciiTheme="minorHAnsi" w:hAnsiTheme="minorHAnsi"/>
              <w:sz w:val="16"/>
              <w:szCs w:val="16"/>
            </w:rPr>
            <w:t>Kenmerk:</w:t>
          </w:r>
        </w:p>
      </w:tc>
      <w:tc>
        <w:tcPr>
          <w:tcW w:w="8580" w:type="dxa"/>
        </w:tcPr>
        <w:sdt>
          <w:sdtPr>
            <w:rPr>
              <w:rFonts w:asciiTheme="minorHAnsi" w:hAnsiTheme="minorHAnsi"/>
              <w:sz w:val="16"/>
              <w:szCs w:val="16"/>
            </w:rPr>
            <w:id w:val="1015117099"/>
            <w:placeholder>
              <w:docPart w:val="6A0F9ED5CC16442E9E057DEFC6623108"/>
            </w:placeholder>
          </w:sdtPr>
          <w:sdtEndPr/>
          <w:sdtContent>
            <w:p w14:paraId="75C1EBBE" w14:textId="22304FDF" w:rsidR="00643AC0" w:rsidRPr="00424FDA" w:rsidRDefault="00DB258D" w:rsidP="00643AC0">
              <w:pPr>
                <w:spacing w:line="300" w:lineRule="exact"/>
                <w:rPr>
                  <w:rFonts w:asciiTheme="minorHAnsi" w:hAnsiTheme="minorHAnsi"/>
                  <w:sz w:val="16"/>
                  <w:szCs w:val="16"/>
                </w:rPr>
              </w:pPr>
              <w:sdt>
                <w:sdtPr>
                  <w:rPr>
                    <w:rFonts w:asciiTheme="minorHAnsi" w:hAnsiTheme="minorHAnsi"/>
                    <w:sz w:val="16"/>
                    <w:szCs w:val="16"/>
                  </w:rPr>
                  <w:alias w:val="Trefwoorden"/>
                  <w:tag w:val=""/>
                  <w:id w:val="1320160635"/>
                  <w:placeholder>
                    <w:docPart w:val="A71CF42E7FD04CFD935BF0B138A82EFF"/>
                  </w:placeholder>
                  <w:dataBinding w:prefixMappings="xmlns:ns0='http://purl.org/dc/elements/1.1/' xmlns:ns1='http://schemas.openxmlformats.org/package/2006/metadata/core-properties' " w:xpath="/ns1:coreProperties[1]/ns1:keywords[1]" w:storeItemID="{6C3C8BC8-F283-45AE-878A-BAB7291924A1}"/>
                  <w:text/>
                </w:sdtPr>
                <w:sdtEndPr/>
                <w:sdtContent>
                  <w:r w:rsidR="00547239">
                    <w:rPr>
                      <w:rFonts w:asciiTheme="minorHAnsi" w:hAnsiTheme="minorHAnsi"/>
                      <w:sz w:val="16"/>
                      <w:szCs w:val="16"/>
                    </w:rPr>
                    <w:t>23-087</w:t>
                  </w:r>
                </w:sdtContent>
              </w:sdt>
              <w:r w:rsidR="00643AC0" w:rsidRPr="00424FDA">
                <w:rPr>
                  <w:rFonts w:asciiTheme="minorHAnsi" w:hAnsiTheme="minorHAnsi"/>
                  <w:sz w:val="16"/>
                  <w:szCs w:val="16"/>
                </w:rPr>
                <w:t>/</w:t>
              </w:r>
              <w:sdt>
                <w:sdtPr>
                  <w:rPr>
                    <w:rFonts w:asciiTheme="minorHAnsi" w:hAnsiTheme="minorHAnsi"/>
                    <w:sz w:val="16"/>
                    <w:szCs w:val="16"/>
                  </w:rPr>
                  <w:alias w:val="Auteur"/>
                  <w:tag w:val=""/>
                  <w:id w:val="2070689464"/>
                  <w:placeholder>
                    <w:docPart w:val="74CCF361B9F445AABA7022AD7342AC62"/>
                  </w:placeholder>
                  <w:dataBinding w:prefixMappings="xmlns:ns0='http://purl.org/dc/elements/1.1/' xmlns:ns1='http://schemas.openxmlformats.org/package/2006/metadata/core-properties' " w:xpath="/ns1:coreProperties[1]/ns0:creator[1]" w:storeItemID="{6C3C8BC8-F283-45AE-878A-BAB7291924A1}"/>
                  <w:text/>
                </w:sdtPr>
                <w:sdtEndPr/>
                <w:sdtContent>
                  <w:r w:rsidR="00FC0C32">
                    <w:rPr>
                      <w:rFonts w:asciiTheme="minorHAnsi" w:hAnsiTheme="minorHAnsi"/>
                      <w:sz w:val="16"/>
                      <w:szCs w:val="16"/>
                    </w:rPr>
                    <w:t>VNA</w:t>
                  </w:r>
                </w:sdtContent>
              </w:sdt>
              <w:r w:rsidR="00643AC0" w:rsidRPr="00424FDA">
                <w:rPr>
                  <w:rFonts w:asciiTheme="minorHAnsi" w:hAnsiTheme="minorHAnsi"/>
                  <w:sz w:val="16"/>
                  <w:szCs w:val="16"/>
                </w:rPr>
                <w:t>/</w:t>
              </w:r>
              <w:sdt>
                <w:sdtPr>
                  <w:rPr>
                    <w:rFonts w:asciiTheme="minorHAnsi" w:hAnsiTheme="minorHAnsi"/>
                    <w:sz w:val="16"/>
                    <w:szCs w:val="16"/>
                  </w:rPr>
                  <w:alias w:val="Categorie"/>
                  <w:tag w:val=""/>
                  <w:id w:val="-1890638797"/>
                  <w:placeholder>
                    <w:docPart w:val="13CDC80E95DA4A07BD1DC3BF2D44358D"/>
                  </w:placeholder>
                  <w:dataBinding w:prefixMappings="xmlns:ns0='http://purl.org/dc/elements/1.1/' xmlns:ns1='http://schemas.openxmlformats.org/package/2006/metadata/core-properties' " w:xpath="/ns1:coreProperties[1]/ns1:category[1]" w:storeItemID="{6C3C8BC8-F283-45AE-878A-BAB7291924A1}"/>
                  <w:text/>
                </w:sdtPr>
                <w:sdtEndPr/>
                <w:sdtContent>
                  <w:r w:rsidR="00FC0C32">
                    <w:rPr>
                      <w:rFonts w:asciiTheme="minorHAnsi" w:hAnsiTheme="minorHAnsi"/>
                      <w:sz w:val="16"/>
                      <w:szCs w:val="16"/>
                    </w:rPr>
                    <w:t>01</w:t>
                  </w:r>
                </w:sdtContent>
              </w:sdt>
              <w:r w:rsidR="00643AC0" w:rsidRPr="00424FDA">
                <w:rPr>
                  <w:rFonts w:asciiTheme="minorHAnsi" w:hAnsiTheme="minorHAnsi"/>
                  <w:sz w:val="16"/>
                  <w:szCs w:val="16"/>
                </w:rPr>
                <w:t>/</w:t>
              </w:r>
              <w:sdt>
                <w:sdtPr>
                  <w:rPr>
                    <w:rFonts w:asciiTheme="minorHAnsi" w:hAnsiTheme="minorHAnsi"/>
                    <w:sz w:val="16"/>
                    <w:szCs w:val="16"/>
                  </w:rPr>
                  <w:alias w:val="Status"/>
                  <w:tag w:val=""/>
                  <w:id w:val="273981901"/>
                  <w:placeholder>
                    <w:docPart w:val="FBC7E26428814BAE97BE66111A97660E"/>
                  </w:placeholder>
                  <w:dataBinding w:prefixMappings="xmlns:ns0='http://purl.org/dc/elements/1.1/' xmlns:ns1='http://schemas.openxmlformats.org/package/2006/metadata/core-properties' " w:xpath="/ns1:coreProperties[1]/ns1:contentStatus[1]" w:storeItemID="{6C3C8BC8-F283-45AE-878A-BAB7291924A1}"/>
                  <w:text/>
                </w:sdtPr>
                <w:sdtEndPr/>
                <w:sdtContent>
                  <w:r w:rsidR="00FC0C32">
                    <w:rPr>
                      <w:rFonts w:asciiTheme="minorHAnsi" w:hAnsiTheme="minorHAnsi"/>
                      <w:sz w:val="16"/>
                      <w:szCs w:val="16"/>
                    </w:rPr>
                    <w:t>Definitief</w:t>
                  </w:r>
                </w:sdtContent>
              </w:sdt>
            </w:p>
          </w:sdtContent>
        </w:sdt>
      </w:tc>
    </w:tr>
  </w:tbl>
  <w:p w14:paraId="16E84EB8" w14:textId="77777777" w:rsidR="00FE4B95" w:rsidRPr="00643AC0" w:rsidRDefault="00FE4B95">
    <w:pPr>
      <w:pStyle w:val="Koptekst"/>
      <w:rPr>
        <w:color w:val="FF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AD25B5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2B3F32"/>
    <w:multiLevelType w:val="hybridMultilevel"/>
    <w:tmpl w:val="63AC17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D2B566F"/>
    <w:multiLevelType w:val="hybridMultilevel"/>
    <w:tmpl w:val="5B6252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1436C5E"/>
    <w:multiLevelType w:val="hybridMultilevel"/>
    <w:tmpl w:val="6546A744"/>
    <w:lvl w:ilvl="0" w:tplc="5CCA4CA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6AA36EA"/>
    <w:multiLevelType w:val="hybridMultilevel"/>
    <w:tmpl w:val="65B06C54"/>
    <w:lvl w:ilvl="0" w:tplc="5C4C572A">
      <w:start w:val="1"/>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AD46DAF"/>
    <w:multiLevelType w:val="multilevel"/>
    <w:tmpl w:val="C868D174"/>
    <w:lvl w:ilvl="0">
      <w:start w:val="1"/>
      <w:numFmt w:val="decimal"/>
      <w:lvlText w:val="%1."/>
      <w:lvlJc w:val="left"/>
      <w:pPr>
        <w:ind w:left="360" w:hanging="360"/>
      </w:pPr>
      <w:rPr>
        <w:rFonts w:asciiTheme="minorHAnsi" w:hAnsiTheme="minorHAnsi" w:hint="default"/>
        <w:sz w:val="2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E991AEF"/>
    <w:multiLevelType w:val="hybridMultilevel"/>
    <w:tmpl w:val="E5604998"/>
    <w:lvl w:ilvl="0" w:tplc="04130003">
      <w:start w:val="1"/>
      <w:numFmt w:val="bullet"/>
      <w:lvlText w:val="o"/>
      <w:lvlJc w:val="left"/>
      <w:pPr>
        <w:tabs>
          <w:tab w:val="num" w:pos="720"/>
        </w:tabs>
        <w:ind w:left="720" w:hanging="360"/>
      </w:pPr>
      <w:rPr>
        <w:rFonts w:ascii="Courier New" w:hAnsi="Courier New" w:cs="Courier New"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22235A6"/>
    <w:multiLevelType w:val="hybridMultilevel"/>
    <w:tmpl w:val="C7BC060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2B64C7D"/>
    <w:multiLevelType w:val="multilevel"/>
    <w:tmpl w:val="AC3E3BC0"/>
    <w:lvl w:ilvl="0">
      <w:start w:val="1"/>
      <w:numFmt w:val="decimal"/>
      <w:pStyle w:val="VFHoofdstuk"/>
      <w:lvlText w:val="%1."/>
      <w:lvlJc w:val="left"/>
      <w:pPr>
        <w:tabs>
          <w:tab w:val="num" w:pos="-207"/>
        </w:tabs>
        <w:ind w:left="-207" w:hanging="360"/>
      </w:pPr>
      <w:rPr>
        <w:rFonts w:asciiTheme="minorHAnsi" w:hAnsiTheme="minorHAnsi" w:hint="default"/>
        <w:b/>
        <w:i w:val="0"/>
        <w:sz w:val="28"/>
      </w:rPr>
    </w:lvl>
    <w:lvl w:ilvl="1">
      <w:start w:val="1"/>
      <w:numFmt w:val="decimal"/>
      <w:pStyle w:val="VFparagraaf"/>
      <w:lvlText w:val="%1.%2."/>
      <w:lvlJc w:val="left"/>
      <w:pPr>
        <w:tabs>
          <w:tab w:val="num" w:pos="225"/>
        </w:tabs>
        <w:ind w:left="225" w:hanging="432"/>
      </w:pPr>
      <w:rPr>
        <w:rFonts w:asciiTheme="minorHAnsi" w:hAnsiTheme="minorHAnsi" w:hint="default"/>
        <w:b/>
        <w:bCs/>
        <w:i w:val="0"/>
        <w:sz w:val="24"/>
        <w:szCs w:val="24"/>
      </w:rPr>
    </w:lvl>
    <w:lvl w:ilvl="2">
      <w:start w:val="1"/>
      <w:numFmt w:val="decimal"/>
      <w:pStyle w:val="VFsubparagraaf"/>
      <w:lvlText w:val="%1.%2.%3."/>
      <w:lvlJc w:val="left"/>
      <w:pPr>
        <w:tabs>
          <w:tab w:val="num" w:pos="657"/>
        </w:tabs>
        <w:ind w:left="657" w:hanging="504"/>
      </w:pPr>
      <w:rPr>
        <w:rFonts w:asciiTheme="minorHAnsi" w:hAnsiTheme="minorHAnsi" w:hint="default"/>
        <w:b/>
        <w:bCs w:val="0"/>
        <w:i w:val="0"/>
        <w:sz w:val="20"/>
      </w:rPr>
    </w:lvl>
    <w:lvl w:ilvl="3">
      <w:start w:val="1"/>
      <w:numFmt w:val="decimal"/>
      <w:lvlText w:val="%1.%2.%3.%4."/>
      <w:lvlJc w:val="left"/>
      <w:pPr>
        <w:tabs>
          <w:tab w:val="num" w:pos="1233"/>
        </w:tabs>
        <w:ind w:left="1161" w:hanging="648"/>
      </w:pPr>
      <w:rPr>
        <w:rFonts w:hint="default"/>
      </w:rPr>
    </w:lvl>
    <w:lvl w:ilvl="4">
      <w:start w:val="1"/>
      <w:numFmt w:val="decimal"/>
      <w:lvlText w:val="%1.%2.%3.%4.%5."/>
      <w:lvlJc w:val="left"/>
      <w:pPr>
        <w:tabs>
          <w:tab w:val="num" w:pos="1953"/>
        </w:tabs>
        <w:ind w:left="1665" w:hanging="792"/>
      </w:pPr>
      <w:rPr>
        <w:rFonts w:hint="default"/>
      </w:rPr>
    </w:lvl>
    <w:lvl w:ilvl="5">
      <w:start w:val="1"/>
      <w:numFmt w:val="decimal"/>
      <w:lvlText w:val="%1.%2.%3.%4.%5.%6."/>
      <w:lvlJc w:val="left"/>
      <w:pPr>
        <w:tabs>
          <w:tab w:val="num" w:pos="2313"/>
        </w:tabs>
        <w:ind w:left="2169" w:hanging="936"/>
      </w:pPr>
      <w:rPr>
        <w:rFonts w:hint="default"/>
      </w:rPr>
    </w:lvl>
    <w:lvl w:ilvl="6">
      <w:start w:val="1"/>
      <w:numFmt w:val="decimal"/>
      <w:lvlText w:val="%1.%2.%3.%4.%5.%6.%7."/>
      <w:lvlJc w:val="left"/>
      <w:pPr>
        <w:tabs>
          <w:tab w:val="num" w:pos="3033"/>
        </w:tabs>
        <w:ind w:left="2673" w:hanging="1080"/>
      </w:pPr>
      <w:rPr>
        <w:rFonts w:hint="default"/>
      </w:rPr>
    </w:lvl>
    <w:lvl w:ilvl="7">
      <w:start w:val="1"/>
      <w:numFmt w:val="decimal"/>
      <w:lvlText w:val="%1.%2.%3.%4.%5.%6.%7.%8."/>
      <w:lvlJc w:val="left"/>
      <w:pPr>
        <w:tabs>
          <w:tab w:val="num" w:pos="3393"/>
        </w:tabs>
        <w:ind w:left="3177" w:hanging="1224"/>
      </w:pPr>
      <w:rPr>
        <w:rFonts w:hint="default"/>
      </w:rPr>
    </w:lvl>
    <w:lvl w:ilvl="8">
      <w:start w:val="1"/>
      <w:numFmt w:val="decimal"/>
      <w:lvlText w:val="%1.%2.%3.%4.%5.%6.%7.%8.%9."/>
      <w:lvlJc w:val="left"/>
      <w:pPr>
        <w:tabs>
          <w:tab w:val="num" w:pos="4113"/>
        </w:tabs>
        <w:ind w:left="3753" w:hanging="1440"/>
      </w:pPr>
      <w:rPr>
        <w:rFonts w:hint="default"/>
      </w:rPr>
    </w:lvl>
  </w:abstractNum>
  <w:abstractNum w:abstractNumId="9" w15:restartNumberingAfterBreak="0">
    <w:nsid w:val="28AA4650"/>
    <w:multiLevelType w:val="hybridMultilevel"/>
    <w:tmpl w:val="3DE6ED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8FC7504"/>
    <w:multiLevelType w:val="hybridMultilevel"/>
    <w:tmpl w:val="F8C8AC5C"/>
    <w:lvl w:ilvl="0" w:tplc="FFFFFFFF">
      <w:start w:val="1"/>
      <w:numFmt w:val="bullet"/>
      <w:lvlText w:val=""/>
      <w:lvlJc w:val="left"/>
      <w:pPr>
        <w:ind w:left="720" w:hanging="360"/>
      </w:pPr>
      <w:rPr>
        <w:rFonts w:ascii="Symbol" w:hAnsi="Symbol" w:hint="default"/>
      </w:rPr>
    </w:lvl>
    <w:lvl w:ilvl="1" w:tplc="0413000F">
      <w:start w:val="1"/>
      <w:numFmt w:val="decimal"/>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ADD2534"/>
    <w:multiLevelType w:val="multilevel"/>
    <w:tmpl w:val="A912C00A"/>
    <w:lvl w:ilvl="0">
      <w:start w:val="4"/>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E5811ED"/>
    <w:multiLevelType w:val="hybridMultilevel"/>
    <w:tmpl w:val="DCCAC4A2"/>
    <w:lvl w:ilvl="0" w:tplc="0413000F">
      <w:start w:val="1"/>
      <w:numFmt w:val="decimal"/>
      <w:lvlText w:val="%1."/>
      <w:lvlJc w:val="left"/>
      <w:pPr>
        <w:tabs>
          <w:tab w:val="num" w:pos="3"/>
        </w:tabs>
        <w:ind w:left="3" w:hanging="570"/>
      </w:pPr>
      <w:rPr>
        <w:rFonts w:hint="default"/>
      </w:rPr>
    </w:lvl>
    <w:lvl w:ilvl="1" w:tplc="04130019">
      <w:start w:val="1"/>
      <w:numFmt w:val="lowerLetter"/>
      <w:lvlText w:val="%2."/>
      <w:lvlJc w:val="left"/>
      <w:pPr>
        <w:tabs>
          <w:tab w:val="num" w:pos="513"/>
        </w:tabs>
        <w:ind w:left="513" w:hanging="360"/>
      </w:pPr>
    </w:lvl>
    <w:lvl w:ilvl="2" w:tplc="0413001B" w:tentative="1">
      <w:start w:val="1"/>
      <w:numFmt w:val="lowerRoman"/>
      <w:lvlText w:val="%3."/>
      <w:lvlJc w:val="right"/>
      <w:pPr>
        <w:tabs>
          <w:tab w:val="num" w:pos="1233"/>
        </w:tabs>
        <w:ind w:left="1233" w:hanging="180"/>
      </w:pPr>
    </w:lvl>
    <w:lvl w:ilvl="3" w:tplc="0413000F" w:tentative="1">
      <w:start w:val="1"/>
      <w:numFmt w:val="decimal"/>
      <w:lvlText w:val="%4."/>
      <w:lvlJc w:val="left"/>
      <w:pPr>
        <w:tabs>
          <w:tab w:val="num" w:pos="1953"/>
        </w:tabs>
        <w:ind w:left="1953" w:hanging="360"/>
      </w:pPr>
    </w:lvl>
    <w:lvl w:ilvl="4" w:tplc="04130019" w:tentative="1">
      <w:start w:val="1"/>
      <w:numFmt w:val="lowerLetter"/>
      <w:lvlText w:val="%5."/>
      <w:lvlJc w:val="left"/>
      <w:pPr>
        <w:tabs>
          <w:tab w:val="num" w:pos="2673"/>
        </w:tabs>
        <w:ind w:left="2673" w:hanging="360"/>
      </w:pPr>
    </w:lvl>
    <w:lvl w:ilvl="5" w:tplc="0413001B" w:tentative="1">
      <w:start w:val="1"/>
      <w:numFmt w:val="lowerRoman"/>
      <w:lvlText w:val="%6."/>
      <w:lvlJc w:val="right"/>
      <w:pPr>
        <w:tabs>
          <w:tab w:val="num" w:pos="3393"/>
        </w:tabs>
        <w:ind w:left="3393" w:hanging="180"/>
      </w:pPr>
    </w:lvl>
    <w:lvl w:ilvl="6" w:tplc="0413000F" w:tentative="1">
      <w:start w:val="1"/>
      <w:numFmt w:val="decimal"/>
      <w:lvlText w:val="%7."/>
      <w:lvlJc w:val="left"/>
      <w:pPr>
        <w:tabs>
          <w:tab w:val="num" w:pos="4113"/>
        </w:tabs>
        <w:ind w:left="4113" w:hanging="360"/>
      </w:pPr>
    </w:lvl>
    <w:lvl w:ilvl="7" w:tplc="04130019" w:tentative="1">
      <w:start w:val="1"/>
      <w:numFmt w:val="lowerLetter"/>
      <w:lvlText w:val="%8."/>
      <w:lvlJc w:val="left"/>
      <w:pPr>
        <w:tabs>
          <w:tab w:val="num" w:pos="4833"/>
        </w:tabs>
        <w:ind w:left="4833" w:hanging="360"/>
      </w:pPr>
    </w:lvl>
    <w:lvl w:ilvl="8" w:tplc="0413001B" w:tentative="1">
      <w:start w:val="1"/>
      <w:numFmt w:val="lowerRoman"/>
      <w:lvlText w:val="%9."/>
      <w:lvlJc w:val="right"/>
      <w:pPr>
        <w:tabs>
          <w:tab w:val="num" w:pos="5553"/>
        </w:tabs>
        <w:ind w:left="5553" w:hanging="180"/>
      </w:pPr>
    </w:lvl>
  </w:abstractNum>
  <w:abstractNum w:abstractNumId="13" w15:restartNumberingAfterBreak="0">
    <w:nsid w:val="30B00E9E"/>
    <w:multiLevelType w:val="hybridMultilevel"/>
    <w:tmpl w:val="C62C0C44"/>
    <w:lvl w:ilvl="0" w:tplc="843A0EF6">
      <w:start w:val="1"/>
      <w:numFmt w:val="bullet"/>
      <w:lvlText w:val=""/>
      <w:lvlJc w:val="left"/>
      <w:pPr>
        <w:tabs>
          <w:tab w:val="num" w:pos="720"/>
        </w:tabs>
        <w:ind w:left="720" w:hanging="360"/>
      </w:pPr>
      <w:rPr>
        <w:rFonts w:ascii="Symbol" w:hAnsi="Symbol" w:hint="default"/>
      </w:rPr>
    </w:lvl>
    <w:lvl w:ilvl="1" w:tplc="363864CA" w:tentative="1">
      <w:start w:val="1"/>
      <w:numFmt w:val="bullet"/>
      <w:lvlText w:val="o"/>
      <w:lvlJc w:val="left"/>
      <w:pPr>
        <w:tabs>
          <w:tab w:val="num" w:pos="1440"/>
        </w:tabs>
        <w:ind w:left="1440" w:hanging="360"/>
      </w:pPr>
      <w:rPr>
        <w:rFonts w:ascii="Courier New" w:hAnsi="Courier New" w:hint="default"/>
      </w:rPr>
    </w:lvl>
    <w:lvl w:ilvl="2" w:tplc="0C2AE6D2" w:tentative="1">
      <w:start w:val="1"/>
      <w:numFmt w:val="bullet"/>
      <w:lvlText w:val=""/>
      <w:lvlJc w:val="left"/>
      <w:pPr>
        <w:tabs>
          <w:tab w:val="num" w:pos="2160"/>
        </w:tabs>
        <w:ind w:left="2160" w:hanging="360"/>
      </w:pPr>
      <w:rPr>
        <w:rFonts w:ascii="Wingdings" w:hAnsi="Wingdings" w:hint="default"/>
      </w:rPr>
    </w:lvl>
    <w:lvl w:ilvl="3" w:tplc="A384A72C" w:tentative="1">
      <w:start w:val="1"/>
      <w:numFmt w:val="bullet"/>
      <w:lvlText w:val=""/>
      <w:lvlJc w:val="left"/>
      <w:pPr>
        <w:tabs>
          <w:tab w:val="num" w:pos="2880"/>
        </w:tabs>
        <w:ind w:left="2880" w:hanging="360"/>
      </w:pPr>
      <w:rPr>
        <w:rFonts w:ascii="Symbol" w:hAnsi="Symbol" w:hint="default"/>
      </w:rPr>
    </w:lvl>
    <w:lvl w:ilvl="4" w:tplc="E514DECC" w:tentative="1">
      <w:start w:val="1"/>
      <w:numFmt w:val="bullet"/>
      <w:lvlText w:val="o"/>
      <w:lvlJc w:val="left"/>
      <w:pPr>
        <w:tabs>
          <w:tab w:val="num" w:pos="3600"/>
        </w:tabs>
        <w:ind w:left="3600" w:hanging="360"/>
      </w:pPr>
      <w:rPr>
        <w:rFonts w:ascii="Courier New" w:hAnsi="Courier New" w:hint="default"/>
      </w:rPr>
    </w:lvl>
    <w:lvl w:ilvl="5" w:tplc="C23E5AE6" w:tentative="1">
      <w:start w:val="1"/>
      <w:numFmt w:val="bullet"/>
      <w:lvlText w:val=""/>
      <w:lvlJc w:val="left"/>
      <w:pPr>
        <w:tabs>
          <w:tab w:val="num" w:pos="4320"/>
        </w:tabs>
        <w:ind w:left="4320" w:hanging="360"/>
      </w:pPr>
      <w:rPr>
        <w:rFonts w:ascii="Wingdings" w:hAnsi="Wingdings" w:hint="default"/>
      </w:rPr>
    </w:lvl>
    <w:lvl w:ilvl="6" w:tplc="A4109A10" w:tentative="1">
      <w:start w:val="1"/>
      <w:numFmt w:val="bullet"/>
      <w:lvlText w:val=""/>
      <w:lvlJc w:val="left"/>
      <w:pPr>
        <w:tabs>
          <w:tab w:val="num" w:pos="5040"/>
        </w:tabs>
        <w:ind w:left="5040" w:hanging="360"/>
      </w:pPr>
      <w:rPr>
        <w:rFonts w:ascii="Symbol" w:hAnsi="Symbol" w:hint="default"/>
      </w:rPr>
    </w:lvl>
    <w:lvl w:ilvl="7" w:tplc="CA20E310" w:tentative="1">
      <w:start w:val="1"/>
      <w:numFmt w:val="bullet"/>
      <w:lvlText w:val="o"/>
      <w:lvlJc w:val="left"/>
      <w:pPr>
        <w:tabs>
          <w:tab w:val="num" w:pos="5760"/>
        </w:tabs>
        <w:ind w:left="5760" w:hanging="360"/>
      </w:pPr>
      <w:rPr>
        <w:rFonts w:ascii="Courier New" w:hAnsi="Courier New" w:hint="default"/>
      </w:rPr>
    </w:lvl>
    <w:lvl w:ilvl="8" w:tplc="8FC28CA4"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28726B3"/>
    <w:multiLevelType w:val="hybridMultilevel"/>
    <w:tmpl w:val="AF2809E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48B0223"/>
    <w:multiLevelType w:val="hybridMultilevel"/>
    <w:tmpl w:val="4B0EB5B4"/>
    <w:lvl w:ilvl="0" w:tplc="C24A3D56">
      <w:start w:val="1"/>
      <w:numFmt w:val="decimal"/>
      <w:lvlText w:val="%1."/>
      <w:lvlJc w:val="left"/>
      <w:pPr>
        <w:tabs>
          <w:tab w:val="num" w:pos="3"/>
        </w:tabs>
        <w:ind w:left="3" w:hanging="570"/>
      </w:pPr>
      <w:rPr>
        <w:rFonts w:hint="default"/>
      </w:rPr>
    </w:lvl>
    <w:lvl w:ilvl="1" w:tplc="04130019">
      <w:start w:val="1"/>
      <w:numFmt w:val="lowerLetter"/>
      <w:lvlText w:val="%2."/>
      <w:lvlJc w:val="left"/>
      <w:pPr>
        <w:tabs>
          <w:tab w:val="num" w:pos="513"/>
        </w:tabs>
        <w:ind w:left="513" w:hanging="360"/>
      </w:pPr>
    </w:lvl>
    <w:lvl w:ilvl="2" w:tplc="0413001B" w:tentative="1">
      <w:start w:val="1"/>
      <w:numFmt w:val="lowerRoman"/>
      <w:lvlText w:val="%3."/>
      <w:lvlJc w:val="right"/>
      <w:pPr>
        <w:tabs>
          <w:tab w:val="num" w:pos="1233"/>
        </w:tabs>
        <w:ind w:left="1233" w:hanging="180"/>
      </w:pPr>
    </w:lvl>
    <w:lvl w:ilvl="3" w:tplc="0413000F" w:tentative="1">
      <w:start w:val="1"/>
      <w:numFmt w:val="decimal"/>
      <w:lvlText w:val="%4."/>
      <w:lvlJc w:val="left"/>
      <w:pPr>
        <w:tabs>
          <w:tab w:val="num" w:pos="1953"/>
        </w:tabs>
        <w:ind w:left="1953" w:hanging="360"/>
      </w:pPr>
    </w:lvl>
    <w:lvl w:ilvl="4" w:tplc="04130019" w:tentative="1">
      <w:start w:val="1"/>
      <w:numFmt w:val="lowerLetter"/>
      <w:lvlText w:val="%5."/>
      <w:lvlJc w:val="left"/>
      <w:pPr>
        <w:tabs>
          <w:tab w:val="num" w:pos="2673"/>
        </w:tabs>
        <w:ind w:left="2673" w:hanging="360"/>
      </w:pPr>
    </w:lvl>
    <w:lvl w:ilvl="5" w:tplc="0413001B" w:tentative="1">
      <w:start w:val="1"/>
      <w:numFmt w:val="lowerRoman"/>
      <w:lvlText w:val="%6."/>
      <w:lvlJc w:val="right"/>
      <w:pPr>
        <w:tabs>
          <w:tab w:val="num" w:pos="3393"/>
        </w:tabs>
        <w:ind w:left="3393" w:hanging="180"/>
      </w:pPr>
    </w:lvl>
    <w:lvl w:ilvl="6" w:tplc="0413000F" w:tentative="1">
      <w:start w:val="1"/>
      <w:numFmt w:val="decimal"/>
      <w:lvlText w:val="%7."/>
      <w:lvlJc w:val="left"/>
      <w:pPr>
        <w:tabs>
          <w:tab w:val="num" w:pos="4113"/>
        </w:tabs>
        <w:ind w:left="4113" w:hanging="360"/>
      </w:pPr>
    </w:lvl>
    <w:lvl w:ilvl="7" w:tplc="04130019" w:tentative="1">
      <w:start w:val="1"/>
      <w:numFmt w:val="lowerLetter"/>
      <w:lvlText w:val="%8."/>
      <w:lvlJc w:val="left"/>
      <w:pPr>
        <w:tabs>
          <w:tab w:val="num" w:pos="4833"/>
        </w:tabs>
        <w:ind w:left="4833" w:hanging="360"/>
      </w:pPr>
    </w:lvl>
    <w:lvl w:ilvl="8" w:tplc="0413001B" w:tentative="1">
      <w:start w:val="1"/>
      <w:numFmt w:val="lowerRoman"/>
      <w:lvlText w:val="%9."/>
      <w:lvlJc w:val="right"/>
      <w:pPr>
        <w:tabs>
          <w:tab w:val="num" w:pos="5553"/>
        </w:tabs>
        <w:ind w:left="5553" w:hanging="180"/>
      </w:pPr>
    </w:lvl>
  </w:abstractNum>
  <w:abstractNum w:abstractNumId="16" w15:restartNumberingAfterBreak="0">
    <w:nsid w:val="350E17B0"/>
    <w:multiLevelType w:val="hybridMultilevel"/>
    <w:tmpl w:val="FC0C1088"/>
    <w:lvl w:ilvl="0" w:tplc="DA10144C">
      <w:start w:val="4"/>
      <w:numFmt w:val="bullet"/>
      <w:lvlText w:val="-"/>
      <w:lvlJc w:val="left"/>
      <w:pPr>
        <w:tabs>
          <w:tab w:val="num" w:pos="1778"/>
        </w:tabs>
        <w:ind w:left="1778" w:hanging="360"/>
      </w:pPr>
      <w:rPr>
        <w:rFonts w:ascii="Arial" w:eastAsia="Times New Roman" w:hAnsi="Arial" w:cs="Arial" w:hint="default"/>
      </w:rPr>
    </w:lvl>
    <w:lvl w:ilvl="1" w:tplc="04130003" w:tentative="1">
      <w:start w:val="1"/>
      <w:numFmt w:val="bullet"/>
      <w:lvlText w:val="o"/>
      <w:lvlJc w:val="left"/>
      <w:pPr>
        <w:tabs>
          <w:tab w:val="num" w:pos="2498"/>
        </w:tabs>
        <w:ind w:left="2498" w:hanging="360"/>
      </w:pPr>
      <w:rPr>
        <w:rFonts w:ascii="Courier New" w:hAnsi="Courier New" w:cs="Courier New" w:hint="default"/>
      </w:rPr>
    </w:lvl>
    <w:lvl w:ilvl="2" w:tplc="04130005" w:tentative="1">
      <w:start w:val="1"/>
      <w:numFmt w:val="bullet"/>
      <w:lvlText w:val=""/>
      <w:lvlJc w:val="left"/>
      <w:pPr>
        <w:tabs>
          <w:tab w:val="num" w:pos="3218"/>
        </w:tabs>
        <w:ind w:left="3218" w:hanging="360"/>
      </w:pPr>
      <w:rPr>
        <w:rFonts w:ascii="Wingdings" w:hAnsi="Wingdings" w:hint="default"/>
      </w:rPr>
    </w:lvl>
    <w:lvl w:ilvl="3" w:tplc="04130001" w:tentative="1">
      <w:start w:val="1"/>
      <w:numFmt w:val="bullet"/>
      <w:lvlText w:val=""/>
      <w:lvlJc w:val="left"/>
      <w:pPr>
        <w:tabs>
          <w:tab w:val="num" w:pos="3938"/>
        </w:tabs>
        <w:ind w:left="3938" w:hanging="360"/>
      </w:pPr>
      <w:rPr>
        <w:rFonts w:ascii="Symbol" w:hAnsi="Symbol" w:hint="default"/>
      </w:rPr>
    </w:lvl>
    <w:lvl w:ilvl="4" w:tplc="04130003" w:tentative="1">
      <w:start w:val="1"/>
      <w:numFmt w:val="bullet"/>
      <w:lvlText w:val="o"/>
      <w:lvlJc w:val="left"/>
      <w:pPr>
        <w:tabs>
          <w:tab w:val="num" w:pos="4658"/>
        </w:tabs>
        <w:ind w:left="4658" w:hanging="360"/>
      </w:pPr>
      <w:rPr>
        <w:rFonts w:ascii="Courier New" w:hAnsi="Courier New" w:cs="Courier New" w:hint="default"/>
      </w:rPr>
    </w:lvl>
    <w:lvl w:ilvl="5" w:tplc="04130005" w:tentative="1">
      <w:start w:val="1"/>
      <w:numFmt w:val="bullet"/>
      <w:lvlText w:val=""/>
      <w:lvlJc w:val="left"/>
      <w:pPr>
        <w:tabs>
          <w:tab w:val="num" w:pos="5378"/>
        </w:tabs>
        <w:ind w:left="5378" w:hanging="360"/>
      </w:pPr>
      <w:rPr>
        <w:rFonts w:ascii="Wingdings" w:hAnsi="Wingdings" w:hint="default"/>
      </w:rPr>
    </w:lvl>
    <w:lvl w:ilvl="6" w:tplc="04130001" w:tentative="1">
      <w:start w:val="1"/>
      <w:numFmt w:val="bullet"/>
      <w:lvlText w:val=""/>
      <w:lvlJc w:val="left"/>
      <w:pPr>
        <w:tabs>
          <w:tab w:val="num" w:pos="6098"/>
        </w:tabs>
        <w:ind w:left="6098" w:hanging="360"/>
      </w:pPr>
      <w:rPr>
        <w:rFonts w:ascii="Symbol" w:hAnsi="Symbol" w:hint="default"/>
      </w:rPr>
    </w:lvl>
    <w:lvl w:ilvl="7" w:tplc="04130003" w:tentative="1">
      <w:start w:val="1"/>
      <w:numFmt w:val="bullet"/>
      <w:lvlText w:val="o"/>
      <w:lvlJc w:val="left"/>
      <w:pPr>
        <w:tabs>
          <w:tab w:val="num" w:pos="6818"/>
        </w:tabs>
        <w:ind w:left="6818" w:hanging="360"/>
      </w:pPr>
      <w:rPr>
        <w:rFonts w:ascii="Courier New" w:hAnsi="Courier New" w:cs="Courier New" w:hint="default"/>
      </w:rPr>
    </w:lvl>
    <w:lvl w:ilvl="8" w:tplc="04130005" w:tentative="1">
      <w:start w:val="1"/>
      <w:numFmt w:val="bullet"/>
      <w:lvlText w:val=""/>
      <w:lvlJc w:val="left"/>
      <w:pPr>
        <w:tabs>
          <w:tab w:val="num" w:pos="7538"/>
        </w:tabs>
        <w:ind w:left="7538" w:hanging="360"/>
      </w:pPr>
      <w:rPr>
        <w:rFonts w:ascii="Wingdings" w:hAnsi="Wingdings" w:hint="default"/>
      </w:rPr>
    </w:lvl>
  </w:abstractNum>
  <w:abstractNum w:abstractNumId="17" w15:restartNumberingAfterBreak="0">
    <w:nsid w:val="35DC043C"/>
    <w:multiLevelType w:val="multilevel"/>
    <w:tmpl w:val="2A80C0FA"/>
    <w:lvl w:ilvl="0">
      <w:start w:val="1"/>
      <w:numFmt w:val="decimal"/>
      <w:lvlText w:val="%1."/>
      <w:lvlJc w:val="left"/>
      <w:pPr>
        <w:tabs>
          <w:tab w:val="num" w:pos="-207"/>
        </w:tabs>
        <w:ind w:left="-207" w:hanging="360"/>
      </w:pPr>
      <w:rPr>
        <w:rFonts w:ascii="Arial" w:hAnsi="Arial" w:hint="default"/>
        <w:b/>
        <w:i w:val="0"/>
        <w:sz w:val="28"/>
      </w:rPr>
    </w:lvl>
    <w:lvl w:ilvl="1">
      <w:start w:val="1"/>
      <w:numFmt w:val="decimal"/>
      <w:lvlText w:val="%1.%2."/>
      <w:lvlJc w:val="left"/>
      <w:pPr>
        <w:tabs>
          <w:tab w:val="num" w:pos="225"/>
        </w:tabs>
        <w:ind w:left="225" w:hanging="432"/>
      </w:pPr>
      <w:rPr>
        <w:rFonts w:ascii="Arial" w:hAnsi="Arial" w:hint="default"/>
        <w:b/>
        <w:i w:val="0"/>
        <w:sz w:val="20"/>
      </w:rPr>
    </w:lvl>
    <w:lvl w:ilvl="2">
      <w:start w:val="1"/>
      <w:numFmt w:val="decimal"/>
      <w:lvlText w:val="%1.%2.%3."/>
      <w:lvlJc w:val="left"/>
      <w:pPr>
        <w:tabs>
          <w:tab w:val="num" w:pos="657"/>
        </w:tabs>
        <w:ind w:left="657" w:hanging="504"/>
      </w:pPr>
      <w:rPr>
        <w:rFonts w:ascii="Arial" w:hAnsi="Arial" w:hint="default"/>
        <w:b/>
        <w:i w:val="0"/>
        <w:sz w:val="20"/>
      </w:rPr>
    </w:lvl>
    <w:lvl w:ilvl="3">
      <w:start w:val="1"/>
      <w:numFmt w:val="decimal"/>
      <w:lvlText w:val="%1.%2.%3.%4."/>
      <w:lvlJc w:val="left"/>
      <w:pPr>
        <w:tabs>
          <w:tab w:val="num" w:pos="1233"/>
        </w:tabs>
        <w:ind w:left="1161" w:hanging="648"/>
      </w:pPr>
      <w:rPr>
        <w:rFonts w:hint="default"/>
      </w:rPr>
    </w:lvl>
    <w:lvl w:ilvl="4">
      <w:start w:val="1"/>
      <w:numFmt w:val="decimal"/>
      <w:lvlText w:val="%1.%2.%3.%4.%5."/>
      <w:lvlJc w:val="left"/>
      <w:pPr>
        <w:tabs>
          <w:tab w:val="num" w:pos="1953"/>
        </w:tabs>
        <w:ind w:left="1665" w:hanging="792"/>
      </w:pPr>
      <w:rPr>
        <w:rFonts w:hint="default"/>
      </w:rPr>
    </w:lvl>
    <w:lvl w:ilvl="5">
      <w:start w:val="1"/>
      <w:numFmt w:val="decimal"/>
      <w:lvlText w:val="%1.%2.%3.%4.%5.%6."/>
      <w:lvlJc w:val="left"/>
      <w:pPr>
        <w:tabs>
          <w:tab w:val="num" w:pos="2313"/>
        </w:tabs>
        <w:ind w:left="2169" w:hanging="936"/>
      </w:pPr>
      <w:rPr>
        <w:rFonts w:hint="default"/>
      </w:rPr>
    </w:lvl>
    <w:lvl w:ilvl="6">
      <w:start w:val="1"/>
      <w:numFmt w:val="decimal"/>
      <w:lvlText w:val="%1.%2.%3.%4.%5.%6.%7."/>
      <w:lvlJc w:val="left"/>
      <w:pPr>
        <w:tabs>
          <w:tab w:val="num" w:pos="3033"/>
        </w:tabs>
        <w:ind w:left="2673" w:hanging="1080"/>
      </w:pPr>
      <w:rPr>
        <w:rFonts w:hint="default"/>
      </w:rPr>
    </w:lvl>
    <w:lvl w:ilvl="7">
      <w:start w:val="1"/>
      <w:numFmt w:val="decimal"/>
      <w:lvlText w:val="%1.%2.%3.%4.%5.%6.%7.%8."/>
      <w:lvlJc w:val="left"/>
      <w:pPr>
        <w:tabs>
          <w:tab w:val="num" w:pos="3393"/>
        </w:tabs>
        <w:ind w:left="3177" w:hanging="1224"/>
      </w:pPr>
      <w:rPr>
        <w:rFonts w:hint="default"/>
      </w:rPr>
    </w:lvl>
    <w:lvl w:ilvl="8">
      <w:start w:val="1"/>
      <w:numFmt w:val="decimal"/>
      <w:lvlText w:val="%1.%2.%3.%4.%5.%6.%7.%8.%9."/>
      <w:lvlJc w:val="left"/>
      <w:pPr>
        <w:tabs>
          <w:tab w:val="num" w:pos="4113"/>
        </w:tabs>
        <w:ind w:left="3753" w:hanging="1440"/>
      </w:pPr>
      <w:rPr>
        <w:rFonts w:hint="default"/>
      </w:rPr>
    </w:lvl>
  </w:abstractNum>
  <w:abstractNum w:abstractNumId="18" w15:restartNumberingAfterBreak="0">
    <w:nsid w:val="38960074"/>
    <w:multiLevelType w:val="hybridMultilevel"/>
    <w:tmpl w:val="3A02BC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ADC5546"/>
    <w:multiLevelType w:val="multilevel"/>
    <w:tmpl w:val="FEEA1588"/>
    <w:lvl w:ilvl="0">
      <w:start w:val="1"/>
      <w:numFmt w:val="decimal"/>
      <w:lvlText w:val="%1. "/>
      <w:lvlJc w:val="left"/>
      <w:pPr>
        <w:tabs>
          <w:tab w:val="num" w:pos="-63"/>
        </w:tabs>
        <w:ind w:left="-63" w:hanging="567"/>
      </w:pPr>
      <w:rPr>
        <w:rFonts w:ascii="Arial" w:hAnsi="Arial" w:hint="default"/>
        <w:b/>
        <w:i w:val="0"/>
        <w:sz w:val="28"/>
      </w:rPr>
    </w:lvl>
    <w:lvl w:ilvl="1">
      <w:start w:val="1"/>
      <w:numFmt w:val="decimal"/>
      <w:lvlText w:val="%1.%2. "/>
      <w:lvlJc w:val="left"/>
      <w:pPr>
        <w:tabs>
          <w:tab w:val="num" w:pos="-63"/>
        </w:tabs>
        <w:ind w:left="-63" w:hanging="567"/>
      </w:pPr>
      <w:rPr>
        <w:rFonts w:ascii="Arial" w:hAnsi="Arial" w:hint="default"/>
        <w:b/>
        <w:i w:val="0"/>
        <w:sz w:val="20"/>
      </w:rPr>
    </w:lvl>
    <w:lvl w:ilvl="2">
      <w:start w:val="1"/>
      <w:numFmt w:val="decimal"/>
      <w:lvlText w:val="%1.%2.%3. "/>
      <w:lvlJc w:val="left"/>
      <w:pPr>
        <w:tabs>
          <w:tab w:val="num" w:pos="-63"/>
        </w:tabs>
        <w:ind w:left="-63" w:hanging="567"/>
      </w:pPr>
      <w:rPr>
        <w:rFonts w:ascii="Arial" w:hAnsi="Arial" w:hint="default"/>
        <w:b/>
        <w:i w:val="0"/>
        <w:sz w:val="20"/>
      </w:rPr>
    </w:lvl>
    <w:lvl w:ilvl="3">
      <w:start w:val="1"/>
      <w:numFmt w:val="none"/>
      <w:lvlText w:val="%1.%2.%3.%4."/>
      <w:lvlJc w:val="left"/>
      <w:pPr>
        <w:tabs>
          <w:tab w:val="num" w:pos="450"/>
        </w:tabs>
        <w:ind w:left="-63" w:hanging="567"/>
      </w:pPr>
      <w:rPr>
        <w:rFonts w:hint="default"/>
      </w:rPr>
    </w:lvl>
    <w:lvl w:ilvl="4">
      <w:start w:val="1"/>
      <w:numFmt w:val="none"/>
      <w:lvlText w:val="%1.%2.%3.%4.%5."/>
      <w:lvlJc w:val="left"/>
      <w:pPr>
        <w:tabs>
          <w:tab w:val="num" w:pos="450"/>
        </w:tabs>
        <w:ind w:left="-63" w:hanging="567"/>
      </w:pPr>
      <w:rPr>
        <w:rFonts w:hint="default"/>
      </w:rPr>
    </w:lvl>
    <w:lvl w:ilvl="5">
      <w:start w:val="1"/>
      <w:numFmt w:val="none"/>
      <w:lvlText w:val="%1.%2.%3.%4.%5.%6."/>
      <w:lvlJc w:val="left"/>
      <w:pPr>
        <w:tabs>
          <w:tab w:val="num" w:pos="450"/>
        </w:tabs>
        <w:ind w:left="-63" w:hanging="567"/>
      </w:pPr>
      <w:rPr>
        <w:rFonts w:hint="default"/>
      </w:rPr>
    </w:lvl>
    <w:lvl w:ilvl="6">
      <w:start w:val="1"/>
      <w:numFmt w:val="none"/>
      <w:lvlText w:val="%1.%2.%3.%4.%5.%6.%7."/>
      <w:lvlJc w:val="left"/>
      <w:pPr>
        <w:tabs>
          <w:tab w:val="num" w:pos="450"/>
        </w:tabs>
        <w:ind w:left="-63" w:hanging="567"/>
      </w:pPr>
      <w:rPr>
        <w:rFonts w:hint="default"/>
      </w:rPr>
    </w:lvl>
    <w:lvl w:ilvl="7">
      <w:start w:val="1"/>
      <w:numFmt w:val="none"/>
      <w:lvlText w:val="%1.%2.%3.%4.%5.%6.%7.%8."/>
      <w:lvlJc w:val="left"/>
      <w:pPr>
        <w:tabs>
          <w:tab w:val="num" w:pos="810"/>
        </w:tabs>
        <w:ind w:left="-63" w:hanging="567"/>
      </w:pPr>
      <w:rPr>
        <w:rFonts w:hint="default"/>
      </w:rPr>
    </w:lvl>
    <w:lvl w:ilvl="8">
      <w:start w:val="1"/>
      <w:numFmt w:val="none"/>
      <w:lvlText w:val="%1.%2.%3.%4.%5.%6.%7.%8.%9."/>
      <w:lvlJc w:val="left"/>
      <w:pPr>
        <w:tabs>
          <w:tab w:val="num" w:pos="810"/>
        </w:tabs>
        <w:ind w:left="-63" w:hanging="567"/>
      </w:pPr>
      <w:rPr>
        <w:rFonts w:hint="default"/>
      </w:rPr>
    </w:lvl>
  </w:abstractNum>
  <w:abstractNum w:abstractNumId="20" w15:restartNumberingAfterBreak="0">
    <w:nsid w:val="3EDA6014"/>
    <w:multiLevelType w:val="multilevel"/>
    <w:tmpl w:val="C6BEDD78"/>
    <w:lvl w:ilvl="0">
      <w:start w:val="1"/>
      <w:numFmt w:val="decimal"/>
      <w:lvlText w:val="%1."/>
      <w:lvlJc w:val="left"/>
      <w:pPr>
        <w:tabs>
          <w:tab w:val="num" w:pos="0"/>
        </w:tabs>
        <w:ind w:left="0" w:hanging="567"/>
      </w:pPr>
      <w:rPr>
        <w:rFonts w:ascii="Arial" w:hAnsi="Arial" w:hint="default"/>
        <w:b/>
        <w:i w:val="0"/>
        <w:sz w:val="28"/>
      </w:rPr>
    </w:lvl>
    <w:lvl w:ilvl="1">
      <w:start w:val="1"/>
      <w:numFmt w:val="decimal"/>
      <w:lvlText w:val="%1.%2."/>
      <w:lvlJc w:val="left"/>
      <w:pPr>
        <w:tabs>
          <w:tab w:val="num" w:pos="0"/>
        </w:tabs>
        <w:ind w:left="0" w:hanging="567"/>
      </w:pPr>
      <w:rPr>
        <w:rFonts w:ascii="Arial" w:hAnsi="Arial" w:hint="default"/>
        <w:b/>
        <w:i w:val="0"/>
        <w:sz w:val="17"/>
      </w:rPr>
    </w:lvl>
    <w:lvl w:ilvl="2">
      <w:start w:val="1"/>
      <w:numFmt w:val="decimal"/>
      <w:lvlText w:val="%1.%2.%3."/>
      <w:lvlJc w:val="left"/>
      <w:pPr>
        <w:tabs>
          <w:tab w:val="num" w:pos="0"/>
        </w:tabs>
        <w:ind w:left="0" w:hanging="567"/>
      </w:pPr>
      <w:rPr>
        <w:rFonts w:ascii="Arial" w:hAnsi="Arial" w:hint="default"/>
        <w:b/>
        <w:i w:val="0"/>
        <w:sz w:val="17"/>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1" w15:restartNumberingAfterBreak="0">
    <w:nsid w:val="55091381"/>
    <w:multiLevelType w:val="multilevel"/>
    <w:tmpl w:val="E8D25F5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2" w15:restartNumberingAfterBreak="0">
    <w:nsid w:val="57D4312B"/>
    <w:multiLevelType w:val="hybridMultilevel"/>
    <w:tmpl w:val="DCF2B4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B9D6662"/>
    <w:multiLevelType w:val="hybridMultilevel"/>
    <w:tmpl w:val="09706EBE"/>
    <w:lvl w:ilvl="0" w:tplc="04130001">
      <w:start w:val="1"/>
      <w:numFmt w:val="bullet"/>
      <w:lvlText w:val=""/>
      <w:lvlJc w:val="left"/>
      <w:pPr>
        <w:ind w:left="720" w:hanging="360"/>
      </w:pPr>
      <w:rPr>
        <w:rFonts w:ascii="Symbol" w:hAnsi="Symbol" w:hint="default"/>
      </w:rPr>
    </w:lvl>
    <w:lvl w:ilvl="1" w:tplc="D5662D3A">
      <w:numFmt w:val="bullet"/>
      <w:lvlText w:val="•"/>
      <w:lvlJc w:val="left"/>
      <w:pPr>
        <w:ind w:left="1785" w:hanging="705"/>
      </w:pPr>
      <w:rPr>
        <w:rFonts w:ascii="Calibri" w:eastAsia="Times New Roman" w:hAnsi="Calibri" w:cs="Calibr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BDF31D5"/>
    <w:multiLevelType w:val="hybridMultilevel"/>
    <w:tmpl w:val="B12A39EA"/>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E76260D"/>
    <w:multiLevelType w:val="hybridMultilevel"/>
    <w:tmpl w:val="1666CAB6"/>
    <w:lvl w:ilvl="0" w:tplc="04130003">
      <w:start w:val="1"/>
      <w:numFmt w:val="bullet"/>
      <w:lvlText w:val="o"/>
      <w:lvlJc w:val="left"/>
      <w:pPr>
        <w:tabs>
          <w:tab w:val="num" w:pos="720"/>
        </w:tabs>
        <w:ind w:left="720" w:hanging="360"/>
      </w:pPr>
      <w:rPr>
        <w:rFonts w:ascii="Courier New" w:hAnsi="Courier New" w:cs="Courier New"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F1445F8"/>
    <w:multiLevelType w:val="multilevel"/>
    <w:tmpl w:val="E06ACD94"/>
    <w:lvl w:ilvl="0">
      <w:start w:val="2"/>
      <w:numFmt w:val="decimal"/>
      <w:lvlText w:val="%1"/>
      <w:lvlJc w:val="left"/>
      <w:pPr>
        <w:tabs>
          <w:tab w:val="num" w:pos="-5"/>
        </w:tabs>
        <w:ind w:left="-5" w:hanging="675"/>
      </w:pPr>
      <w:rPr>
        <w:rFonts w:hint="default"/>
      </w:rPr>
    </w:lvl>
    <w:lvl w:ilvl="1">
      <w:start w:val="2"/>
      <w:numFmt w:val="decimal"/>
      <w:isLgl/>
      <w:lvlText w:val="%1.%2"/>
      <w:lvlJc w:val="left"/>
      <w:pPr>
        <w:tabs>
          <w:tab w:val="num" w:pos="25"/>
        </w:tabs>
        <w:ind w:left="25" w:hanging="705"/>
      </w:pPr>
      <w:rPr>
        <w:rFonts w:hint="default"/>
      </w:rPr>
    </w:lvl>
    <w:lvl w:ilvl="2">
      <w:start w:val="1"/>
      <w:numFmt w:val="decimal"/>
      <w:isLgl/>
      <w:lvlText w:val="%1.%2.%3"/>
      <w:lvlJc w:val="left"/>
      <w:pPr>
        <w:tabs>
          <w:tab w:val="num" w:pos="40"/>
        </w:tabs>
        <w:ind w:left="40" w:hanging="720"/>
      </w:pPr>
      <w:rPr>
        <w:rFonts w:hint="default"/>
      </w:rPr>
    </w:lvl>
    <w:lvl w:ilvl="3">
      <w:start w:val="1"/>
      <w:numFmt w:val="decimal"/>
      <w:isLgl/>
      <w:lvlText w:val="%1.%2.%3.%4"/>
      <w:lvlJc w:val="left"/>
      <w:pPr>
        <w:tabs>
          <w:tab w:val="num" w:pos="40"/>
        </w:tabs>
        <w:ind w:left="40" w:hanging="720"/>
      </w:pPr>
      <w:rPr>
        <w:rFonts w:hint="default"/>
      </w:rPr>
    </w:lvl>
    <w:lvl w:ilvl="4">
      <w:start w:val="1"/>
      <w:numFmt w:val="decimal"/>
      <w:isLgl/>
      <w:lvlText w:val="%1.%2.%3.%4.%5"/>
      <w:lvlJc w:val="left"/>
      <w:pPr>
        <w:tabs>
          <w:tab w:val="num" w:pos="40"/>
        </w:tabs>
        <w:ind w:left="40" w:hanging="720"/>
      </w:pPr>
      <w:rPr>
        <w:rFonts w:hint="default"/>
      </w:rPr>
    </w:lvl>
    <w:lvl w:ilvl="5">
      <w:start w:val="1"/>
      <w:numFmt w:val="decimal"/>
      <w:isLgl/>
      <w:lvlText w:val="%1.%2.%3.%4.%5.%6"/>
      <w:lvlJc w:val="left"/>
      <w:pPr>
        <w:tabs>
          <w:tab w:val="num" w:pos="400"/>
        </w:tabs>
        <w:ind w:left="400" w:hanging="1080"/>
      </w:pPr>
      <w:rPr>
        <w:rFonts w:hint="default"/>
      </w:rPr>
    </w:lvl>
    <w:lvl w:ilvl="6">
      <w:start w:val="1"/>
      <w:numFmt w:val="decimal"/>
      <w:isLgl/>
      <w:lvlText w:val="%1.%2.%3.%4.%5.%6.%7"/>
      <w:lvlJc w:val="left"/>
      <w:pPr>
        <w:tabs>
          <w:tab w:val="num" w:pos="400"/>
        </w:tabs>
        <w:ind w:left="400" w:hanging="1080"/>
      </w:pPr>
      <w:rPr>
        <w:rFonts w:hint="default"/>
      </w:rPr>
    </w:lvl>
    <w:lvl w:ilvl="7">
      <w:start w:val="1"/>
      <w:numFmt w:val="decimal"/>
      <w:isLgl/>
      <w:lvlText w:val="%1.%2.%3.%4.%5.%6.%7.%8"/>
      <w:lvlJc w:val="left"/>
      <w:pPr>
        <w:tabs>
          <w:tab w:val="num" w:pos="760"/>
        </w:tabs>
        <w:ind w:left="760" w:hanging="1440"/>
      </w:pPr>
      <w:rPr>
        <w:rFonts w:hint="default"/>
      </w:rPr>
    </w:lvl>
    <w:lvl w:ilvl="8">
      <w:start w:val="1"/>
      <w:numFmt w:val="decimal"/>
      <w:isLgl/>
      <w:lvlText w:val="%1.%2.%3.%4.%5.%6.%7.%8.%9"/>
      <w:lvlJc w:val="left"/>
      <w:pPr>
        <w:tabs>
          <w:tab w:val="num" w:pos="760"/>
        </w:tabs>
        <w:ind w:left="760" w:hanging="1440"/>
      </w:pPr>
      <w:rPr>
        <w:rFonts w:hint="default"/>
      </w:rPr>
    </w:lvl>
  </w:abstractNum>
  <w:abstractNum w:abstractNumId="27" w15:restartNumberingAfterBreak="0">
    <w:nsid w:val="673C485F"/>
    <w:multiLevelType w:val="hybridMultilevel"/>
    <w:tmpl w:val="42901F64"/>
    <w:lvl w:ilvl="0" w:tplc="502AE87C">
      <w:start w:val="1"/>
      <w:numFmt w:val="bullet"/>
      <w:lvlText w:val=""/>
      <w:lvlJc w:val="left"/>
      <w:pPr>
        <w:tabs>
          <w:tab w:val="num" w:pos="170"/>
        </w:tabs>
        <w:ind w:left="170" w:hanging="17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3D45C10"/>
    <w:multiLevelType w:val="multilevel"/>
    <w:tmpl w:val="2A80C0FA"/>
    <w:lvl w:ilvl="0">
      <w:start w:val="1"/>
      <w:numFmt w:val="decimal"/>
      <w:lvlText w:val="%1."/>
      <w:lvlJc w:val="left"/>
      <w:pPr>
        <w:tabs>
          <w:tab w:val="num" w:pos="-207"/>
        </w:tabs>
        <w:ind w:left="-207" w:hanging="360"/>
      </w:pPr>
      <w:rPr>
        <w:rFonts w:ascii="Arial" w:hAnsi="Arial" w:hint="default"/>
        <w:b/>
        <w:i w:val="0"/>
        <w:sz w:val="28"/>
      </w:rPr>
    </w:lvl>
    <w:lvl w:ilvl="1">
      <w:start w:val="1"/>
      <w:numFmt w:val="decimal"/>
      <w:lvlText w:val="%1.%2."/>
      <w:lvlJc w:val="left"/>
      <w:pPr>
        <w:tabs>
          <w:tab w:val="num" w:pos="225"/>
        </w:tabs>
        <w:ind w:left="225" w:hanging="432"/>
      </w:pPr>
      <w:rPr>
        <w:rFonts w:ascii="Arial" w:hAnsi="Arial" w:hint="default"/>
        <w:b/>
        <w:i w:val="0"/>
        <w:sz w:val="20"/>
      </w:rPr>
    </w:lvl>
    <w:lvl w:ilvl="2">
      <w:start w:val="1"/>
      <w:numFmt w:val="decimal"/>
      <w:lvlText w:val="%1.%2.%3."/>
      <w:lvlJc w:val="left"/>
      <w:pPr>
        <w:tabs>
          <w:tab w:val="num" w:pos="657"/>
        </w:tabs>
        <w:ind w:left="657" w:hanging="504"/>
      </w:pPr>
      <w:rPr>
        <w:rFonts w:ascii="Arial" w:hAnsi="Arial" w:hint="default"/>
        <w:b/>
        <w:i w:val="0"/>
        <w:sz w:val="20"/>
      </w:rPr>
    </w:lvl>
    <w:lvl w:ilvl="3">
      <w:start w:val="1"/>
      <w:numFmt w:val="decimal"/>
      <w:lvlText w:val="%1.%2.%3.%4."/>
      <w:lvlJc w:val="left"/>
      <w:pPr>
        <w:tabs>
          <w:tab w:val="num" w:pos="1233"/>
        </w:tabs>
        <w:ind w:left="1161" w:hanging="648"/>
      </w:pPr>
      <w:rPr>
        <w:rFonts w:hint="default"/>
      </w:rPr>
    </w:lvl>
    <w:lvl w:ilvl="4">
      <w:start w:val="1"/>
      <w:numFmt w:val="decimal"/>
      <w:lvlText w:val="%1.%2.%3.%4.%5."/>
      <w:lvlJc w:val="left"/>
      <w:pPr>
        <w:tabs>
          <w:tab w:val="num" w:pos="1953"/>
        </w:tabs>
        <w:ind w:left="1665" w:hanging="792"/>
      </w:pPr>
      <w:rPr>
        <w:rFonts w:hint="default"/>
      </w:rPr>
    </w:lvl>
    <w:lvl w:ilvl="5">
      <w:start w:val="1"/>
      <w:numFmt w:val="decimal"/>
      <w:lvlText w:val="%1.%2.%3.%4.%5.%6."/>
      <w:lvlJc w:val="left"/>
      <w:pPr>
        <w:tabs>
          <w:tab w:val="num" w:pos="2313"/>
        </w:tabs>
        <w:ind w:left="2169" w:hanging="936"/>
      </w:pPr>
      <w:rPr>
        <w:rFonts w:hint="default"/>
      </w:rPr>
    </w:lvl>
    <w:lvl w:ilvl="6">
      <w:start w:val="1"/>
      <w:numFmt w:val="decimal"/>
      <w:lvlText w:val="%1.%2.%3.%4.%5.%6.%7."/>
      <w:lvlJc w:val="left"/>
      <w:pPr>
        <w:tabs>
          <w:tab w:val="num" w:pos="3033"/>
        </w:tabs>
        <w:ind w:left="2673" w:hanging="1080"/>
      </w:pPr>
      <w:rPr>
        <w:rFonts w:hint="default"/>
      </w:rPr>
    </w:lvl>
    <w:lvl w:ilvl="7">
      <w:start w:val="1"/>
      <w:numFmt w:val="decimal"/>
      <w:lvlText w:val="%1.%2.%3.%4.%5.%6.%7.%8."/>
      <w:lvlJc w:val="left"/>
      <w:pPr>
        <w:tabs>
          <w:tab w:val="num" w:pos="3393"/>
        </w:tabs>
        <w:ind w:left="3177" w:hanging="1224"/>
      </w:pPr>
      <w:rPr>
        <w:rFonts w:hint="default"/>
      </w:rPr>
    </w:lvl>
    <w:lvl w:ilvl="8">
      <w:start w:val="1"/>
      <w:numFmt w:val="decimal"/>
      <w:lvlText w:val="%1.%2.%3.%4.%5.%6.%7.%8.%9."/>
      <w:lvlJc w:val="left"/>
      <w:pPr>
        <w:tabs>
          <w:tab w:val="num" w:pos="4113"/>
        </w:tabs>
        <w:ind w:left="3753" w:hanging="1440"/>
      </w:pPr>
      <w:rPr>
        <w:rFonts w:hint="default"/>
      </w:rPr>
    </w:lvl>
  </w:abstractNum>
  <w:abstractNum w:abstractNumId="29" w15:restartNumberingAfterBreak="0">
    <w:nsid w:val="79C01972"/>
    <w:multiLevelType w:val="hybridMultilevel"/>
    <w:tmpl w:val="8B62BD28"/>
    <w:lvl w:ilvl="0" w:tplc="A6F22B60">
      <w:start w:val="2"/>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CAB1114"/>
    <w:multiLevelType w:val="hybridMultilevel"/>
    <w:tmpl w:val="E0EEA4AE"/>
    <w:lvl w:ilvl="0" w:tplc="C24A3D56">
      <w:start w:val="1"/>
      <w:numFmt w:val="decimal"/>
      <w:lvlText w:val="%1."/>
      <w:lvlJc w:val="left"/>
      <w:pPr>
        <w:ind w:left="153" w:hanging="360"/>
      </w:pPr>
      <w:rPr>
        <w:rFonts w:hint="default"/>
      </w:rPr>
    </w:lvl>
    <w:lvl w:ilvl="1" w:tplc="04130019" w:tentative="1">
      <w:start w:val="1"/>
      <w:numFmt w:val="lowerLetter"/>
      <w:lvlText w:val="%2."/>
      <w:lvlJc w:val="left"/>
      <w:pPr>
        <w:ind w:left="873" w:hanging="360"/>
      </w:pPr>
    </w:lvl>
    <w:lvl w:ilvl="2" w:tplc="0413001B" w:tentative="1">
      <w:start w:val="1"/>
      <w:numFmt w:val="lowerRoman"/>
      <w:lvlText w:val="%3."/>
      <w:lvlJc w:val="right"/>
      <w:pPr>
        <w:ind w:left="1593" w:hanging="180"/>
      </w:pPr>
    </w:lvl>
    <w:lvl w:ilvl="3" w:tplc="0413000F" w:tentative="1">
      <w:start w:val="1"/>
      <w:numFmt w:val="decimal"/>
      <w:lvlText w:val="%4."/>
      <w:lvlJc w:val="left"/>
      <w:pPr>
        <w:ind w:left="2313" w:hanging="360"/>
      </w:pPr>
    </w:lvl>
    <w:lvl w:ilvl="4" w:tplc="04130019" w:tentative="1">
      <w:start w:val="1"/>
      <w:numFmt w:val="lowerLetter"/>
      <w:lvlText w:val="%5."/>
      <w:lvlJc w:val="left"/>
      <w:pPr>
        <w:ind w:left="3033" w:hanging="360"/>
      </w:pPr>
    </w:lvl>
    <w:lvl w:ilvl="5" w:tplc="0413001B" w:tentative="1">
      <w:start w:val="1"/>
      <w:numFmt w:val="lowerRoman"/>
      <w:lvlText w:val="%6."/>
      <w:lvlJc w:val="right"/>
      <w:pPr>
        <w:ind w:left="3753" w:hanging="180"/>
      </w:pPr>
    </w:lvl>
    <w:lvl w:ilvl="6" w:tplc="0413000F" w:tentative="1">
      <w:start w:val="1"/>
      <w:numFmt w:val="decimal"/>
      <w:lvlText w:val="%7."/>
      <w:lvlJc w:val="left"/>
      <w:pPr>
        <w:ind w:left="4473" w:hanging="360"/>
      </w:pPr>
    </w:lvl>
    <w:lvl w:ilvl="7" w:tplc="04130019" w:tentative="1">
      <w:start w:val="1"/>
      <w:numFmt w:val="lowerLetter"/>
      <w:lvlText w:val="%8."/>
      <w:lvlJc w:val="left"/>
      <w:pPr>
        <w:ind w:left="5193" w:hanging="360"/>
      </w:pPr>
    </w:lvl>
    <w:lvl w:ilvl="8" w:tplc="0413001B" w:tentative="1">
      <w:start w:val="1"/>
      <w:numFmt w:val="lowerRoman"/>
      <w:lvlText w:val="%9."/>
      <w:lvlJc w:val="right"/>
      <w:pPr>
        <w:ind w:left="5913" w:hanging="180"/>
      </w:pPr>
    </w:lvl>
  </w:abstractNum>
  <w:abstractNum w:abstractNumId="31" w15:restartNumberingAfterBreak="0">
    <w:nsid w:val="7DEC13EE"/>
    <w:multiLevelType w:val="hybridMultilevel"/>
    <w:tmpl w:val="69DC96B8"/>
    <w:lvl w:ilvl="0" w:tplc="0409000F">
      <w:start w:val="1"/>
      <w:numFmt w:val="decimal"/>
      <w:lvlText w:val="%1."/>
      <w:lvlJc w:val="left"/>
      <w:pPr>
        <w:tabs>
          <w:tab w:val="num" w:pos="513"/>
        </w:tabs>
        <w:ind w:left="513" w:hanging="360"/>
      </w:pPr>
    </w:lvl>
    <w:lvl w:ilvl="1" w:tplc="04090019" w:tentative="1">
      <w:start w:val="1"/>
      <w:numFmt w:val="lowerLetter"/>
      <w:lvlText w:val="%2."/>
      <w:lvlJc w:val="left"/>
      <w:pPr>
        <w:tabs>
          <w:tab w:val="num" w:pos="1233"/>
        </w:tabs>
        <w:ind w:left="1233" w:hanging="360"/>
      </w:pPr>
    </w:lvl>
    <w:lvl w:ilvl="2" w:tplc="0409001B" w:tentative="1">
      <w:start w:val="1"/>
      <w:numFmt w:val="lowerRoman"/>
      <w:lvlText w:val="%3."/>
      <w:lvlJc w:val="right"/>
      <w:pPr>
        <w:tabs>
          <w:tab w:val="num" w:pos="1953"/>
        </w:tabs>
        <w:ind w:left="1953" w:hanging="180"/>
      </w:pPr>
    </w:lvl>
    <w:lvl w:ilvl="3" w:tplc="0409000F" w:tentative="1">
      <w:start w:val="1"/>
      <w:numFmt w:val="decimal"/>
      <w:lvlText w:val="%4."/>
      <w:lvlJc w:val="left"/>
      <w:pPr>
        <w:tabs>
          <w:tab w:val="num" w:pos="2673"/>
        </w:tabs>
        <w:ind w:left="2673" w:hanging="360"/>
      </w:pPr>
    </w:lvl>
    <w:lvl w:ilvl="4" w:tplc="04090019" w:tentative="1">
      <w:start w:val="1"/>
      <w:numFmt w:val="lowerLetter"/>
      <w:lvlText w:val="%5."/>
      <w:lvlJc w:val="left"/>
      <w:pPr>
        <w:tabs>
          <w:tab w:val="num" w:pos="3393"/>
        </w:tabs>
        <w:ind w:left="3393" w:hanging="360"/>
      </w:pPr>
    </w:lvl>
    <w:lvl w:ilvl="5" w:tplc="0409001B" w:tentative="1">
      <w:start w:val="1"/>
      <w:numFmt w:val="lowerRoman"/>
      <w:lvlText w:val="%6."/>
      <w:lvlJc w:val="right"/>
      <w:pPr>
        <w:tabs>
          <w:tab w:val="num" w:pos="4113"/>
        </w:tabs>
        <w:ind w:left="4113" w:hanging="180"/>
      </w:pPr>
    </w:lvl>
    <w:lvl w:ilvl="6" w:tplc="0409000F" w:tentative="1">
      <w:start w:val="1"/>
      <w:numFmt w:val="decimal"/>
      <w:lvlText w:val="%7."/>
      <w:lvlJc w:val="left"/>
      <w:pPr>
        <w:tabs>
          <w:tab w:val="num" w:pos="4833"/>
        </w:tabs>
        <w:ind w:left="4833" w:hanging="360"/>
      </w:pPr>
    </w:lvl>
    <w:lvl w:ilvl="7" w:tplc="04090019" w:tentative="1">
      <w:start w:val="1"/>
      <w:numFmt w:val="lowerLetter"/>
      <w:lvlText w:val="%8."/>
      <w:lvlJc w:val="left"/>
      <w:pPr>
        <w:tabs>
          <w:tab w:val="num" w:pos="5553"/>
        </w:tabs>
        <w:ind w:left="5553" w:hanging="360"/>
      </w:pPr>
    </w:lvl>
    <w:lvl w:ilvl="8" w:tplc="0409001B" w:tentative="1">
      <w:start w:val="1"/>
      <w:numFmt w:val="lowerRoman"/>
      <w:lvlText w:val="%9."/>
      <w:lvlJc w:val="right"/>
      <w:pPr>
        <w:tabs>
          <w:tab w:val="num" w:pos="6273"/>
        </w:tabs>
        <w:ind w:left="6273" w:hanging="180"/>
      </w:pPr>
    </w:lvl>
  </w:abstractNum>
  <w:num w:numId="1" w16cid:durableId="395515227">
    <w:abstractNumId w:val="13"/>
  </w:num>
  <w:num w:numId="2" w16cid:durableId="2106607140">
    <w:abstractNumId w:val="21"/>
  </w:num>
  <w:num w:numId="3" w16cid:durableId="688676668">
    <w:abstractNumId w:val="13"/>
  </w:num>
  <w:num w:numId="4" w16cid:durableId="1328556966">
    <w:abstractNumId w:val="21"/>
  </w:num>
  <w:num w:numId="5" w16cid:durableId="1543251841">
    <w:abstractNumId w:val="20"/>
  </w:num>
  <w:num w:numId="6" w16cid:durableId="833298348">
    <w:abstractNumId w:val="19"/>
  </w:num>
  <w:num w:numId="7" w16cid:durableId="1274825019">
    <w:abstractNumId w:val="17"/>
  </w:num>
  <w:num w:numId="8" w16cid:durableId="480460637">
    <w:abstractNumId w:val="31"/>
  </w:num>
  <w:num w:numId="9" w16cid:durableId="1972898592">
    <w:abstractNumId w:val="26"/>
  </w:num>
  <w:num w:numId="10" w16cid:durableId="776293892">
    <w:abstractNumId w:val="16"/>
  </w:num>
  <w:num w:numId="11" w16cid:durableId="1788892514">
    <w:abstractNumId w:val="6"/>
  </w:num>
  <w:num w:numId="12" w16cid:durableId="599879053">
    <w:abstractNumId w:val="25"/>
  </w:num>
  <w:num w:numId="13" w16cid:durableId="844786876">
    <w:abstractNumId w:val="11"/>
  </w:num>
  <w:num w:numId="14" w16cid:durableId="1879926984">
    <w:abstractNumId w:val="4"/>
  </w:num>
  <w:num w:numId="15" w16cid:durableId="1574272003">
    <w:abstractNumId w:val="27"/>
  </w:num>
  <w:num w:numId="16" w16cid:durableId="768623199">
    <w:abstractNumId w:val="15"/>
  </w:num>
  <w:num w:numId="17" w16cid:durableId="302925077">
    <w:abstractNumId w:val="14"/>
  </w:num>
  <w:num w:numId="18" w16cid:durableId="2117097168">
    <w:abstractNumId w:val="7"/>
  </w:num>
  <w:num w:numId="19" w16cid:durableId="2042246869">
    <w:abstractNumId w:val="28"/>
  </w:num>
  <w:num w:numId="20" w16cid:durableId="1028067599">
    <w:abstractNumId w:val="8"/>
  </w:num>
  <w:num w:numId="21" w16cid:durableId="861093011">
    <w:abstractNumId w:val="12"/>
  </w:num>
  <w:num w:numId="22" w16cid:durableId="570237887">
    <w:abstractNumId w:val="30"/>
  </w:num>
  <w:num w:numId="23" w16cid:durableId="133839783">
    <w:abstractNumId w:val="3"/>
  </w:num>
  <w:num w:numId="24" w16cid:durableId="835344805">
    <w:abstractNumId w:val="8"/>
  </w:num>
  <w:num w:numId="25" w16cid:durableId="1725443672">
    <w:abstractNumId w:val="8"/>
  </w:num>
  <w:num w:numId="26" w16cid:durableId="876624716">
    <w:abstractNumId w:val="5"/>
  </w:num>
  <w:num w:numId="27" w16cid:durableId="1749694660">
    <w:abstractNumId w:val="24"/>
  </w:num>
  <w:num w:numId="28" w16cid:durableId="1117875485">
    <w:abstractNumId w:val="22"/>
  </w:num>
  <w:num w:numId="29" w16cid:durableId="791823331">
    <w:abstractNumId w:val="2"/>
  </w:num>
  <w:num w:numId="30" w16cid:durableId="1189099277">
    <w:abstractNumId w:val="18"/>
  </w:num>
  <w:num w:numId="31" w16cid:durableId="2090543305">
    <w:abstractNumId w:val="23"/>
  </w:num>
  <w:num w:numId="32" w16cid:durableId="1101756448">
    <w:abstractNumId w:val="9"/>
  </w:num>
  <w:num w:numId="33" w16cid:durableId="831141925">
    <w:abstractNumId w:val="0"/>
  </w:num>
  <w:num w:numId="34" w16cid:durableId="905653957">
    <w:abstractNumId w:val="1"/>
  </w:num>
  <w:num w:numId="35" w16cid:durableId="1902907782">
    <w:abstractNumId w:val="10"/>
  </w:num>
  <w:num w:numId="36" w16cid:durableId="1517773458">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nl-NL" w:vendorID="9" w:dllVersion="512" w:checkStyle="1"/>
  <w:activeWritingStyle w:appName="MSWord" w:lang="fr-FR" w:vendorID="9" w:dllVersion="512" w:checkStyle="1"/>
  <w:activeWritingStyle w:appName="MSWord" w:lang="nl-NL" w:vendorID="1" w:dllVersion="512" w:checkStyle="1"/>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style="mso-position-vertical-relative:page" o:allowoverlap="f" fill="f" fillcolor="white" stroke="f">
      <v:fill color="white" on="f"/>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1DC"/>
    <w:rsid w:val="000030CC"/>
    <w:rsid w:val="00015A7B"/>
    <w:rsid w:val="00017900"/>
    <w:rsid w:val="00031753"/>
    <w:rsid w:val="00043834"/>
    <w:rsid w:val="00060209"/>
    <w:rsid w:val="000608EB"/>
    <w:rsid w:val="000912F1"/>
    <w:rsid w:val="0009341B"/>
    <w:rsid w:val="000A4B0B"/>
    <w:rsid w:val="000D21DC"/>
    <w:rsid w:val="000E5B67"/>
    <w:rsid w:val="00102A9F"/>
    <w:rsid w:val="00110B08"/>
    <w:rsid w:val="0011445A"/>
    <w:rsid w:val="0013029B"/>
    <w:rsid w:val="0014433C"/>
    <w:rsid w:val="0015142B"/>
    <w:rsid w:val="001625C1"/>
    <w:rsid w:val="00165F2A"/>
    <w:rsid w:val="00166F32"/>
    <w:rsid w:val="00175EE8"/>
    <w:rsid w:val="00183BF5"/>
    <w:rsid w:val="0018783E"/>
    <w:rsid w:val="001930D0"/>
    <w:rsid w:val="00195526"/>
    <w:rsid w:val="001A6BBA"/>
    <w:rsid w:val="001B0329"/>
    <w:rsid w:val="001D20A6"/>
    <w:rsid w:val="001D7BBE"/>
    <w:rsid w:val="001E17A7"/>
    <w:rsid w:val="001E46F4"/>
    <w:rsid w:val="001E780D"/>
    <w:rsid w:val="001F0897"/>
    <w:rsid w:val="00227D89"/>
    <w:rsid w:val="00240A59"/>
    <w:rsid w:val="00280383"/>
    <w:rsid w:val="00280A64"/>
    <w:rsid w:val="002823C5"/>
    <w:rsid w:val="00292E5B"/>
    <w:rsid w:val="002F1CC4"/>
    <w:rsid w:val="00314AA3"/>
    <w:rsid w:val="003150C5"/>
    <w:rsid w:val="00316F2A"/>
    <w:rsid w:val="0033103D"/>
    <w:rsid w:val="003370BB"/>
    <w:rsid w:val="003403BB"/>
    <w:rsid w:val="00347BA9"/>
    <w:rsid w:val="00350DAC"/>
    <w:rsid w:val="00364739"/>
    <w:rsid w:val="0037079E"/>
    <w:rsid w:val="003735EC"/>
    <w:rsid w:val="003B682F"/>
    <w:rsid w:val="003F3B11"/>
    <w:rsid w:val="00404FB0"/>
    <w:rsid w:val="00424FDA"/>
    <w:rsid w:val="004401A2"/>
    <w:rsid w:val="004404F9"/>
    <w:rsid w:val="00442068"/>
    <w:rsid w:val="004453B5"/>
    <w:rsid w:val="004467F7"/>
    <w:rsid w:val="0047253A"/>
    <w:rsid w:val="00487A13"/>
    <w:rsid w:val="00496433"/>
    <w:rsid w:val="004A3A72"/>
    <w:rsid w:val="004A50BC"/>
    <w:rsid w:val="004D1094"/>
    <w:rsid w:val="004D1DE1"/>
    <w:rsid w:val="004D28C1"/>
    <w:rsid w:val="004E1D7A"/>
    <w:rsid w:val="004F40D3"/>
    <w:rsid w:val="004F75BB"/>
    <w:rsid w:val="00507F6E"/>
    <w:rsid w:val="005155DE"/>
    <w:rsid w:val="00525730"/>
    <w:rsid w:val="00547239"/>
    <w:rsid w:val="00554E57"/>
    <w:rsid w:val="005620D7"/>
    <w:rsid w:val="00586CF5"/>
    <w:rsid w:val="00595E5D"/>
    <w:rsid w:val="005B515E"/>
    <w:rsid w:val="005C1840"/>
    <w:rsid w:val="005C52E6"/>
    <w:rsid w:val="005D3DC1"/>
    <w:rsid w:val="005E11AA"/>
    <w:rsid w:val="005F6381"/>
    <w:rsid w:val="00611987"/>
    <w:rsid w:val="00616552"/>
    <w:rsid w:val="00623F12"/>
    <w:rsid w:val="006404E8"/>
    <w:rsid w:val="00643AC0"/>
    <w:rsid w:val="006466C0"/>
    <w:rsid w:val="0065784B"/>
    <w:rsid w:val="00662433"/>
    <w:rsid w:val="00662C31"/>
    <w:rsid w:val="0068066B"/>
    <w:rsid w:val="00696544"/>
    <w:rsid w:val="006A03B7"/>
    <w:rsid w:val="006B7C7F"/>
    <w:rsid w:val="006E52EE"/>
    <w:rsid w:val="006F24E5"/>
    <w:rsid w:val="006F4B7E"/>
    <w:rsid w:val="007009AA"/>
    <w:rsid w:val="007113C5"/>
    <w:rsid w:val="00711C50"/>
    <w:rsid w:val="00722713"/>
    <w:rsid w:val="00731A49"/>
    <w:rsid w:val="0074268D"/>
    <w:rsid w:val="007444C2"/>
    <w:rsid w:val="007509B1"/>
    <w:rsid w:val="0076269C"/>
    <w:rsid w:val="00781EF7"/>
    <w:rsid w:val="0078414F"/>
    <w:rsid w:val="007947D9"/>
    <w:rsid w:val="007952CB"/>
    <w:rsid w:val="007971FC"/>
    <w:rsid w:val="007A1C34"/>
    <w:rsid w:val="007B0DD1"/>
    <w:rsid w:val="007B79A0"/>
    <w:rsid w:val="007C3F19"/>
    <w:rsid w:val="007C607E"/>
    <w:rsid w:val="007D7221"/>
    <w:rsid w:val="007E0AA9"/>
    <w:rsid w:val="00802C81"/>
    <w:rsid w:val="00820645"/>
    <w:rsid w:val="00833CFF"/>
    <w:rsid w:val="008375BA"/>
    <w:rsid w:val="00843715"/>
    <w:rsid w:val="00843936"/>
    <w:rsid w:val="00845B8E"/>
    <w:rsid w:val="008508E3"/>
    <w:rsid w:val="00850BEB"/>
    <w:rsid w:val="00860A63"/>
    <w:rsid w:val="00861518"/>
    <w:rsid w:val="0086183C"/>
    <w:rsid w:val="008624AA"/>
    <w:rsid w:val="00867AB2"/>
    <w:rsid w:val="008854D3"/>
    <w:rsid w:val="008921F0"/>
    <w:rsid w:val="008B41D2"/>
    <w:rsid w:val="008B5C8A"/>
    <w:rsid w:val="008B6FAF"/>
    <w:rsid w:val="008C47A7"/>
    <w:rsid w:val="008D6ACE"/>
    <w:rsid w:val="008E3C2C"/>
    <w:rsid w:val="008F3762"/>
    <w:rsid w:val="009048C0"/>
    <w:rsid w:val="0091192C"/>
    <w:rsid w:val="00927896"/>
    <w:rsid w:val="009409B2"/>
    <w:rsid w:val="009626E5"/>
    <w:rsid w:val="00965E3D"/>
    <w:rsid w:val="00970E7D"/>
    <w:rsid w:val="009751FD"/>
    <w:rsid w:val="00977EED"/>
    <w:rsid w:val="00984CF9"/>
    <w:rsid w:val="009A0639"/>
    <w:rsid w:val="009A4C7D"/>
    <w:rsid w:val="009A65FF"/>
    <w:rsid w:val="009B77C9"/>
    <w:rsid w:val="009C703E"/>
    <w:rsid w:val="009F086D"/>
    <w:rsid w:val="00A00A21"/>
    <w:rsid w:val="00A00E88"/>
    <w:rsid w:val="00A072CE"/>
    <w:rsid w:val="00A13F9F"/>
    <w:rsid w:val="00A1734F"/>
    <w:rsid w:val="00A5590F"/>
    <w:rsid w:val="00A5726A"/>
    <w:rsid w:val="00A6462C"/>
    <w:rsid w:val="00A73A19"/>
    <w:rsid w:val="00A85774"/>
    <w:rsid w:val="00A95AD7"/>
    <w:rsid w:val="00AB6242"/>
    <w:rsid w:val="00AB7638"/>
    <w:rsid w:val="00AC3278"/>
    <w:rsid w:val="00AC33D4"/>
    <w:rsid w:val="00AC45EC"/>
    <w:rsid w:val="00AD6BF5"/>
    <w:rsid w:val="00AE49DF"/>
    <w:rsid w:val="00AE52E2"/>
    <w:rsid w:val="00AF1DEE"/>
    <w:rsid w:val="00AF30BC"/>
    <w:rsid w:val="00AF7A6A"/>
    <w:rsid w:val="00B009B8"/>
    <w:rsid w:val="00B1651E"/>
    <w:rsid w:val="00B30F30"/>
    <w:rsid w:val="00B666FF"/>
    <w:rsid w:val="00B74243"/>
    <w:rsid w:val="00B837E4"/>
    <w:rsid w:val="00B926CC"/>
    <w:rsid w:val="00BA74D5"/>
    <w:rsid w:val="00BB10A4"/>
    <w:rsid w:val="00BD5FAF"/>
    <w:rsid w:val="00BE3413"/>
    <w:rsid w:val="00BF01A0"/>
    <w:rsid w:val="00BF19F6"/>
    <w:rsid w:val="00BF3F65"/>
    <w:rsid w:val="00BF5B9C"/>
    <w:rsid w:val="00C07B41"/>
    <w:rsid w:val="00C4448E"/>
    <w:rsid w:val="00C70BDD"/>
    <w:rsid w:val="00C72EF4"/>
    <w:rsid w:val="00C771FB"/>
    <w:rsid w:val="00C81734"/>
    <w:rsid w:val="00C82B5A"/>
    <w:rsid w:val="00C91864"/>
    <w:rsid w:val="00CD0602"/>
    <w:rsid w:val="00CD2B1D"/>
    <w:rsid w:val="00CE020A"/>
    <w:rsid w:val="00D12A6C"/>
    <w:rsid w:val="00D24619"/>
    <w:rsid w:val="00D25B0D"/>
    <w:rsid w:val="00D25B6A"/>
    <w:rsid w:val="00D27F64"/>
    <w:rsid w:val="00D3470C"/>
    <w:rsid w:val="00D40742"/>
    <w:rsid w:val="00D51729"/>
    <w:rsid w:val="00D60BEF"/>
    <w:rsid w:val="00D7679B"/>
    <w:rsid w:val="00D87C22"/>
    <w:rsid w:val="00D97BDC"/>
    <w:rsid w:val="00DA1558"/>
    <w:rsid w:val="00DA6783"/>
    <w:rsid w:val="00DB258D"/>
    <w:rsid w:val="00DB2FE3"/>
    <w:rsid w:val="00DB41D2"/>
    <w:rsid w:val="00DB68B2"/>
    <w:rsid w:val="00DC06D8"/>
    <w:rsid w:val="00DC3C2C"/>
    <w:rsid w:val="00DC5EC8"/>
    <w:rsid w:val="00DF071A"/>
    <w:rsid w:val="00DF455D"/>
    <w:rsid w:val="00E11588"/>
    <w:rsid w:val="00E3714D"/>
    <w:rsid w:val="00E4051B"/>
    <w:rsid w:val="00E46AF7"/>
    <w:rsid w:val="00E602AD"/>
    <w:rsid w:val="00E73C17"/>
    <w:rsid w:val="00E91460"/>
    <w:rsid w:val="00EA4A78"/>
    <w:rsid w:val="00EC0F14"/>
    <w:rsid w:val="00EC66FE"/>
    <w:rsid w:val="00ED06F3"/>
    <w:rsid w:val="00ED7330"/>
    <w:rsid w:val="00EE692C"/>
    <w:rsid w:val="00EF25FB"/>
    <w:rsid w:val="00F25EDF"/>
    <w:rsid w:val="00F27038"/>
    <w:rsid w:val="00F33B58"/>
    <w:rsid w:val="00F445BB"/>
    <w:rsid w:val="00F52387"/>
    <w:rsid w:val="00F60798"/>
    <w:rsid w:val="00F6093D"/>
    <w:rsid w:val="00F62164"/>
    <w:rsid w:val="00F7550F"/>
    <w:rsid w:val="00F76BF9"/>
    <w:rsid w:val="00F8469F"/>
    <w:rsid w:val="00F90749"/>
    <w:rsid w:val="00FA172E"/>
    <w:rsid w:val="00FA4368"/>
    <w:rsid w:val="00FC0C32"/>
    <w:rsid w:val="00FC31A4"/>
    <w:rsid w:val="00FC6C8E"/>
    <w:rsid w:val="00FC7123"/>
    <w:rsid w:val="00FD521C"/>
    <w:rsid w:val="00FE4B95"/>
    <w:rsid w:val="00FE78C9"/>
    <w:rsid w:val="00FF315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vertical-relative:page" o:allowoverlap="f" fill="f" fillcolor="white" stroke="f">
      <v:fill color="white" on="f"/>
      <v:stroke on="f"/>
    </o:shapedefaults>
    <o:shapelayout v:ext="edit">
      <o:idmap v:ext="edit" data="2"/>
    </o:shapelayout>
  </w:shapeDefaults>
  <w:decimalSymbol w:val=","/>
  <w:listSeparator w:val=";"/>
  <w14:docId w14:val="23D40863"/>
  <w15:docId w15:val="{033B70AC-EF7C-45BF-8326-EED50C693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3"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F5B9C"/>
    <w:pPr>
      <w:overflowPunct w:val="0"/>
      <w:autoSpaceDE w:val="0"/>
      <w:autoSpaceDN w:val="0"/>
      <w:adjustRightInd w:val="0"/>
      <w:spacing w:line="280" w:lineRule="exact"/>
      <w:textAlignment w:val="baseline"/>
    </w:pPr>
    <w:rPr>
      <w:rFonts w:ascii="Arial" w:hAnsi="Arial"/>
      <w:sz w:val="18"/>
    </w:rPr>
  </w:style>
  <w:style w:type="paragraph" w:styleId="Kop1">
    <w:name w:val="heading 1"/>
    <w:basedOn w:val="Standaard"/>
    <w:next w:val="Standaard"/>
    <w:qFormat/>
    <w:pPr>
      <w:keepNext/>
      <w:spacing w:before="240" w:after="60"/>
      <w:outlineLvl w:val="0"/>
    </w:pPr>
    <w:rPr>
      <w:b/>
      <w:kern w:val="28"/>
      <w:sz w:val="22"/>
    </w:rPr>
  </w:style>
  <w:style w:type="paragraph" w:styleId="Kop2">
    <w:name w:val="heading 2"/>
    <w:basedOn w:val="Standaard"/>
    <w:next w:val="Standaard"/>
    <w:rsid w:val="007113C5"/>
    <w:pPr>
      <w:keepNext/>
      <w:outlineLvl w:val="1"/>
    </w:pPr>
    <w:rPr>
      <w:i/>
    </w:rPr>
  </w:style>
  <w:style w:type="paragraph" w:styleId="Kop3">
    <w:name w:val="heading 3"/>
    <w:basedOn w:val="Standaard"/>
    <w:next w:val="Standaard"/>
    <w:qFormat/>
    <w:pPr>
      <w:keepNext/>
      <w:spacing w:before="240" w:after="60"/>
      <w:outlineLvl w:val="2"/>
    </w:pPr>
    <w:rPr>
      <w:rFonts w:cs="Arial"/>
      <w:b/>
      <w:bCs/>
      <w:sz w:val="26"/>
      <w:szCs w:val="26"/>
    </w:rPr>
  </w:style>
  <w:style w:type="paragraph" w:styleId="Kop5">
    <w:name w:val="heading 5"/>
    <w:basedOn w:val="Standaard"/>
    <w:link w:val="Kop5Char"/>
    <w:uiPriority w:val="9"/>
    <w:qFormat/>
    <w:rsid w:val="00175EE8"/>
    <w:pPr>
      <w:overflowPunct/>
      <w:autoSpaceDE/>
      <w:autoSpaceDN/>
      <w:adjustRightInd/>
      <w:spacing w:before="100" w:beforeAutospacing="1" w:after="100" w:afterAutospacing="1" w:line="240" w:lineRule="auto"/>
      <w:textAlignment w:val="auto"/>
      <w:outlineLvl w:val="4"/>
    </w:pPr>
    <w:rPr>
      <w:rFonts w:ascii="Times New Roman" w:hAnsi="Times New Roman"/>
      <w:b/>
      <w:bCs/>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2">
    <w:name w:val="toc 2"/>
    <w:basedOn w:val="Standaard"/>
    <w:autoRedefine/>
    <w:uiPriority w:val="39"/>
    <w:rsid w:val="005D3DC1"/>
    <w:pPr>
      <w:tabs>
        <w:tab w:val="right" w:leader="dot" w:pos="8921"/>
      </w:tabs>
      <w:ind w:hanging="567"/>
    </w:pPr>
    <w:rPr>
      <w:rFonts w:asciiTheme="minorHAnsi" w:hAnsiTheme="minorHAnsi"/>
      <w:iCs/>
      <w:noProof/>
      <w:sz w:val="20"/>
    </w:rPr>
  </w:style>
  <w:style w:type="paragraph" w:styleId="Koptekst">
    <w:name w:val="header"/>
    <w:basedOn w:val="Standaard"/>
    <w:pPr>
      <w:tabs>
        <w:tab w:val="center" w:pos="4536"/>
        <w:tab w:val="right" w:pos="9072"/>
      </w:tabs>
    </w:pPr>
  </w:style>
  <w:style w:type="paragraph" w:styleId="Voettekst">
    <w:name w:val="footer"/>
    <w:basedOn w:val="Standaard"/>
    <w:link w:val="VoettekstChar"/>
    <w:uiPriority w:val="99"/>
    <w:pPr>
      <w:spacing w:line="240" w:lineRule="auto"/>
    </w:pPr>
    <w:rPr>
      <w:sz w:val="10"/>
    </w:rPr>
  </w:style>
  <w:style w:type="character" w:styleId="Verwijzingopmerking">
    <w:name w:val="annotation reference"/>
    <w:uiPriority w:val="99"/>
    <w:semiHidden/>
    <w:rPr>
      <w:sz w:val="16"/>
    </w:rPr>
  </w:style>
  <w:style w:type="paragraph" w:styleId="Tekstopmerking">
    <w:name w:val="annotation text"/>
    <w:basedOn w:val="Standaard"/>
    <w:link w:val="TekstopmerkingChar"/>
    <w:uiPriority w:val="99"/>
    <w:rPr>
      <w:sz w:val="20"/>
    </w:rPr>
  </w:style>
  <w:style w:type="character" w:styleId="Paginanummer">
    <w:name w:val="page number"/>
    <w:basedOn w:val="Standaardalinea-lettertype"/>
  </w:style>
  <w:style w:type="paragraph" w:styleId="Inhopg1">
    <w:name w:val="toc 1"/>
    <w:basedOn w:val="Standaard"/>
    <w:autoRedefine/>
    <w:uiPriority w:val="39"/>
    <w:rsid w:val="005D3DC1"/>
    <w:pPr>
      <w:tabs>
        <w:tab w:val="right" w:leader="dot" w:pos="8921"/>
      </w:tabs>
      <w:spacing w:before="240" w:after="120"/>
      <w:ind w:hanging="567"/>
    </w:pPr>
    <w:rPr>
      <w:rFonts w:asciiTheme="minorHAnsi" w:hAnsiTheme="minorHAnsi"/>
      <w:b/>
      <w:bCs/>
      <w:noProof/>
      <w:sz w:val="24"/>
      <w:szCs w:val="24"/>
    </w:rPr>
  </w:style>
  <w:style w:type="paragraph" w:styleId="Inhopg3">
    <w:name w:val="toc 3"/>
    <w:basedOn w:val="Standaard"/>
    <w:next w:val="Standaard"/>
    <w:autoRedefine/>
    <w:uiPriority w:val="39"/>
    <w:pPr>
      <w:ind w:left="360"/>
    </w:pPr>
    <w:rPr>
      <w:rFonts w:asciiTheme="minorHAnsi" w:hAnsiTheme="minorHAnsi"/>
      <w:sz w:val="20"/>
    </w:rPr>
  </w:style>
  <w:style w:type="paragraph" w:styleId="Inhopg4">
    <w:name w:val="toc 4"/>
    <w:basedOn w:val="Standaard"/>
    <w:next w:val="Standaard"/>
    <w:autoRedefine/>
    <w:semiHidden/>
    <w:pPr>
      <w:ind w:left="540"/>
    </w:pPr>
    <w:rPr>
      <w:rFonts w:asciiTheme="minorHAnsi" w:hAnsiTheme="minorHAnsi"/>
      <w:sz w:val="20"/>
    </w:rPr>
  </w:style>
  <w:style w:type="paragraph" w:styleId="Inhopg5">
    <w:name w:val="toc 5"/>
    <w:basedOn w:val="Standaard"/>
    <w:next w:val="Standaard"/>
    <w:autoRedefine/>
    <w:semiHidden/>
    <w:pPr>
      <w:ind w:left="720"/>
    </w:pPr>
    <w:rPr>
      <w:rFonts w:asciiTheme="minorHAnsi" w:hAnsiTheme="minorHAnsi"/>
      <w:sz w:val="20"/>
    </w:rPr>
  </w:style>
  <w:style w:type="paragraph" w:styleId="Inhopg6">
    <w:name w:val="toc 6"/>
    <w:basedOn w:val="Standaard"/>
    <w:next w:val="Standaard"/>
    <w:autoRedefine/>
    <w:semiHidden/>
    <w:pPr>
      <w:ind w:left="900"/>
    </w:pPr>
    <w:rPr>
      <w:rFonts w:asciiTheme="minorHAnsi" w:hAnsiTheme="minorHAnsi"/>
      <w:sz w:val="20"/>
    </w:rPr>
  </w:style>
  <w:style w:type="paragraph" w:styleId="Inhopg7">
    <w:name w:val="toc 7"/>
    <w:basedOn w:val="Standaard"/>
    <w:next w:val="Standaard"/>
    <w:autoRedefine/>
    <w:semiHidden/>
    <w:pPr>
      <w:ind w:left="1080"/>
    </w:pPr>
    <w:rPr>
      <w:rFonts w:asciiTheme="minorHAnsi" w:hAnsiTheme="minorHAnsi"/>
      <w:sz w:val="20"/>
    </w:rPr>
  </w:style>
  <w:style w:type="paragraph" w:styleId="Inhopg8">
    <w:name w:val="toc 8"/>
    <w:basedOn w:val="Standaard"/>
    <w:next w:val="Standaard"/>
    <w:autoRedefine/>
    <w:semiHidden/>
    <w:pPr>
      <w:ind w:left="1260"/>
    </w:pPr>
    <w:rPr>
      <w:rFonts w:asciiTheme="minorHAnsi" w:hAnsiTheme="minorHAnsi"/>
      <w:sz w:val="20"/>
    </w:rPr>
  </w:style>
  <w:style w:type="paragraph" w:styleId="Inhopg9">
    <w:name w:val="toc 9"/>
    <w:basedOn w:val="Standaard"/>
    <w:next w:val="Standaard"/>
    <w:autoRedefine/>
    <w:semiHidden/>
    <w:pPr>
      <w:ind w:left="1440"/>
    </w:pPr>
    <w:rPr>
      <w:rFonts w:asciiTheme="minorHAnsi" w:hAnsiTheme="minorHAnsi"/>
      <w:sz w:val="20"/>
    </w:rPr>
  </w:style>
  <w:style w:type="character" w:styleId="Hyperlink">
    <w:name w:val="Hyperlink"/>
    <w:uiPriority w:val="99"/>
    <w:rPr>
      <w:color w:val="0000FF"/>
      <w:u w:val="single"/>
    </w:rPr>
  </w:style>
  <w:style w:type="table" w:styleId="Tabelraster">
    <w:name w:val="Table Grid"/>
    <w:basedOn w:val="Standaardtabel"/>
    <w:rsid w:val="005B51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houd">
    <w:name w:val="Inhoud"/>
    <w:basedOn w:val="Standaard"/>
    <w:rsid w:val="005B515E"/>
    <w:pPr>
      <w:tabs>
        <w:tab w:val="right" w:pos="7655"/>
      </w:tabs>
      <w:overflowPunct/>
      <w:autoSpaceDE/>
      <w:autoSpaceDN/>
      <w:adjustRightInd/>
      <w:spacing w:line="264" w:lineRule="auto"/>
      <w:textAlignment w:val="auto"/>
    </w:pPr>
    <w:rPr>
      <w:rFonts w:ascii="MetaBoldLF-Roman" w:hAnsi="MetaBoldLF-Roman"/>
      <w:sz w:val="20"/>
      <w:lang w:eastAsia="en-US"/>
    </w:rPr>
  </w:style>
  <w:style w:type="paragraph" w:styleId="Ballontekst">
    <w:name w:val="Balloon Text"/>
    <w:basedOn w:val="Standaard"/>
    <w:link w:val="BallontekstChar"/>
    <w:rsid w:val="007B79A0"/>
    <w:pPr>
      <w:spacing w:line="240" w:lineRule="auto"/>
    </w:pPr>
    <w:rPr>
      <w:rFonts w:ascii="Segoe UI" w:hAnsi="Segoe UI" w:cs="Segoe UI"/>
      <w:szCs w:val="18"/>
    </w:rPr>
  </w:style>
  <w:style w:type="character" w:customStyle="1" w:styleId="BallontekstChar">
    <w:name w:val="Ballontekst Char"/>
    <w:basedOn w:val="Standaardalinea-lettertype"/>
    <w:link w:val="Ballontekst"/>
    <w:rsid w:val="007B79A0"/>
    <w:rPr>
      <w:rFonts w:ascii="Segoe UI" w:hAnsi="Segoe UI" w:cs="Segoe UI"/>
      <w:sz w:val="18"/>
      <w:szCs w:val="18"/>
    </w:rPr>
  </w:style>
  <w:style w:type="paragraph" w:styleId="Revisie">
    <w:name w:val="Revision"/>
    <w:hidden/>
    <w:uiPriority w:val="99"/>
    <w:semiHidden/>
    <w:rsid w:val="007B79A0"/>
    <w:rPr>
      <w:rFonts w:ascii="Arial" w:hAnsi="Arial"/>
      <w:sz w:val="18"/>
    </w:rPr>
  </w:style>
  <w:style w:type="paragraph" w:styleId="Geenafstand">
    <w:name w:val="No Spacing"/>
    <w:link w:val="GeenafstandChar"/>
    <w:uiPriority w:val="1"/>
    <w:qFormat/>
    <w:rsid w:val="000E5B67"/>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0E5B67"/>
    <w:rPr>
      <w:rFonts w:asciiTheme="minorHAnsi" w:eastAsiaTheme="minorEastAsia" w:hAnsiTheme="minorHAnsi" w:cstheme="minorBidi"/>
      <w:sz w:val="22"/>
      <w:szCs w:val="22"/>
    </w:rPr>
  </w:style>
  <w:style w:type="character" w:customStyle="1" w:styleId="VoettekstChar">
    <w:name w:val="Voettekst Char"/>
    <w:basedOn w:val="Standaardalinea-lettertype"/>
    <w:link w:val="Voettekst"/>
    <w:uiPriority w:val="99"/>
    <w:rsid w:val="00314AA3"/>
    <w:rPr>
      <w:rFonts w:ascii="Arial" w:hAnsi="Arial"/>
      <w:sz w:val="10"/>
    </w:rPr>
  </w:style>
  <w:style w:type="character" w:styleId="Tekstvantijdelijkeaanduiding">
    <w:name w:val="Placeholder Text"/>
    <w:basedOn w:val="Standaardalinea-lettertype"/>
    <w:uiPriority w:val="99"/>
    <w:semiHidden/>
    <w:rsid w:val="00EC0F14"/>
    <w:rPr>
      <w:color w:val="808080"/>
    </w:rPr>
  </w:style>
  <w:style w:type="character" w:styleId="Zwaar">
    <w:name w:val="Strong"/>
    <w:basedOn w:val="Standaardalinea-lettertype"/>
    <w:qFormat/>
    <w:rsid w:val="00F8469F"/>
    <w:rPr>
      <w:b/>
      <w:bCs/>
    </w:rPr>
  </w:style>
  <w:style w:type="paragraph" w:styleId="Kopvaninhoudsopgave">
    <w:name w:val="TOC Heading"/>
    <w:basedOn w:val="Kop1"/>
    <w:next w:val="Standaard"/>
    <w:uiPriority w:val="39"/>
    <w:unhideWhenUsed/>
    <w:qFormat/>
    <w:rsid w:val="00EF25FB"/>
    <w:pPr>
      <w:keepLines/>
      <w:overflowPunct/>
      <w:autoSpaceDE/>
      <w:autoSpaceDN/>
      <w:adjustRightInd/>
      <w:spacing w:before="480" w:after="0" w:line="276" w:lineRule="auto"/>
      <w:textAlignment w:val="auto"/>
      <w:outlineLvl w:val="9"/>
    </w:pPr>
    <w:rPr>
      <w:rFonts w:asciiTheme="majorHAnsi" w:eastAsiaTheme="majorEastAsia" w:hAnsiTheme="majorHAnsi" w:cstheme="majorBidi"/>
      <w:bCs/>
      <w:color w:val="2E74B5" w:themeColor="accent1" w:themeShade="BF"/>
      <w:kern w:val="0"/>
      <w:sz w:val="28"/>
      <w:szCs w:val="28"/>
    </w:rPr>
  </w:style>
  <w:style w:type="paragraph" w:styleId="Index1">
    <w:name w:val="index 1"/>
    <w:basedOn w:val="Standaard"/>
    <w:next w:val="Standaard"/>
    <w:autoRedefine/>
    <w:uiPriority w:val="99"/>
    <w:unhideWhenUsed/>
    <w:rsid w:val="008C47A7"/>
    <w:pPr>
      <w:spacing w:line="240" w:lineRule="auto"/>
      <w:ind w:left="180" w:hanging="180"/>
    </w:pPr>
  </w:style>
  <w:style w:type="paragraph" w:customStyle="1" w:styleId="VFstandaard">
    <w:name w:val="V&amp;F standaard"/>
    <w:qFormat/>
    <w:rsid w:val="007113C5"/>
    <w:pPr>
      <w:spacing w:line="276" w:lineRule="auto"/>
    </w:pPr>
    <w:rPr>
      <w:rFonts w:asciiTheme="minorHAnsi" w:hAnsiTheme="minorHAnsi"/>
    </w:rPr>
  </w:style>
  <w:style w:type="paragraph" w:customStyle="1" w:styleId="VFHoofdstuk">
    <w:name w:val="V&amp;F Hoofdstuk"/>
    <w:basedOn w:val="Standaard"/>
    <w:next w:val="VFparagraaf"/>
    <w:link w:val="VFHoofdstukChar"/>
    <w:qFormat/>
    <w:rsid w:val="00BF5B9C"/>
    <w:pPr>
      <w:numPr>
        <w:numId w:val="20"/>
      </w:numPr>
      <w:tabs>
        <w:tab w:val="clear" w:pos="-207"/>
      </w:tabs>
      <w:overflowPunct/>
      <w:autoSpaceDE/>
      <w:autoSpaceDN/>
      <w:adjustRightInd/>
      <w:spacing w:line="276" w:lineRule="auto"/>
      <w:textAlignment w:val="auto"/>
      <w:outlineLvl w:val="0"/>
    </w:pPr>
    <w:rPr>
      <w:rFonts w:asciiTheme="minorHAnsi" w:hAnsiTheme="minorHAnsi"/>
      <w:b/>
      <w:bCs/>
      <w:color w:val="E9530D"/>
      <w:sz w:val="28"/>
    </w:rPr>
  </w:style>
  <w:style w:type="paragraph" w:customStyle="1" w:styleId="VFparagraaf">
    <w:name w:val="V&amp;F paragraaf"/>
    <w:basedOn w:val="Standaard"/>
    <w:next w:val="VFsubparagraaf"/>
    <w:link w:val="VFparagraafChar"/>
    <w:qFormat/>
    <w:rsid w:val="00BF5B9C"/>
    <w:pPr>
      <w:numPr>
        <w:ilvl w:val="1"/>
        <w:numId w:val="20"/>
      </w:numPr>
      <w:tabs>
        <w:tab w:val="clear" w:pos="225"/>
      </w:tabs>
      <w:overflowPunct/>
      <w:autoSpaceDE/>
      <w:autoSpaceDN/>
      <w:adjustRightInd/>
      <w:spacing w:line="276" w:lineRule="auto"/>
      <w:ind w:left="0" w:hanging="567"/>
      <w:textAlignment w:val="auto"/>
      <w:outlineLvl w:val="0"/>
    </w:pPr>
    <w:rPr>
      <w:rFonts w:asciiTheme="minorHAnsi" w:hAnsiTheme="minorHAnsi"/>
      <w:bCs/>
      <w:sz w:val="24"/>
      <w:szCs w:val="24"/>
    </w:rPr>
  </w:style>
  <w:style w:type="character" w:customStyle="1" w:styleId="VFHoofdstukChar">
    <w:name w:val="V&amp;F Hoofdstuk Char"/>
    <w:basedOn w:val="Standaardalinea-lettertype"/>
    <w:link w:val="VFHoofdstuk"/>
    <w:rsid w:val="00BF5B9C"/>
    <w:rPr>
      <w:rFonts w:asciiTheme="minorHAnsi" w:hAnsiTheme="minorHAnsi"/>
      <w:b/>
      <w:bCs/>
      <w:color w:val="E9530D"/>
      <w:sz w:val="28"/>
      <w:lang w:val="nl-NL" w:eastAsia="nl-NL" w:bidi="ar-SA"/>
    </w:rPr>
  </w:style>
  <w:style w:type="paragraph" w:customStyle="1" w:styleId="Stijl1">
    <w:name w:val="Stijl1"/>
    <w:basedOn w:val="VFHoofdstuk"/>
    <w:link w:val="Stijl1Char"/>
    <w:qFormat/>
    <w:rsid w:val="003150C5"/>
    <w:pPr>
      <w:ind w:left="-567" w:firstLine="0"/>
    </w:pPr>
  </w:style>
  <w:style w:type="character" w:customStyle="1" w:styleId="Stijl1Char">
    <w:name w:val="Stijl1 Char"/>
    <w:basedOn w:val="VFHoofdstukChar"/>
    <w:link w:val="Stijl1"/>
    <w:rsid w:val="003150C5"/>
    <w:rPr>
      <w:rFonts w:asciiTheme="minorHAnsi" w:hAnsiTheme="minorHAnsi"/>
      <w:b/>
      <w:bCs/>
      <w:color w:val="E9530D"/>
      <w:sz w:val="28"/>
      <w:lang w:val="nl-NL" w:eastAsia="nl-NL" w:bidi="ar-SA"/>
    </w:rPr>
  </w:style>
  <w:style w:type="paragraph" w:customStyle="1" w:styleId="VFsubparagraaf">
    <w:name w:val="V&amp;F subparagraaf"/>
    <w:basedOn w:val="Standaard"/>
    <w:next w:val="VFstandaard"/>
    <w:link w:val="VFsubparagraafChar"/>
    <w:qFormat/>
    <w:rsid w:val="00BF5B9C"/>
    <w:pPr>
      <w:numPr>
        <w:ilvl w:val="2"/>
        <w:numId w:val="20"/>
      </w:numPr>
      <w:tabs>
        <w:tab w:val="clear" w:pos="657"/>
      </w:tabs>
      <w:overflowPunct/>
      <w:autoSpaceDE/>
      <w:autoSpaceDN/>
      <w:adjustRightInd/>
      <w:spacing w:line="276" w:lineRule="auto"/>
      <w:ind w:left="0" w:hanging="567"/>
      <w:textAlignment w:val="auto"/>
      <w:outlineLvl w:val="0"/>
    </w:pPr>
    <w:rPr>
      <w:rFonts w:asciiTheme="minorHAnsi" w:hAnsiTheme="minorHAnsi"/>
      <w:bCs/>
      <w:sz w:val="20"/>
    </w:rPr>
  </w:style>
  <w:style w:type="character" w:customStyle="1" w:styleId="VFparagraafChar">
    <w:name w:val="V&amp;F paragraaf Char"/>
    <w:basedOn w:val="Standaardalinea-lettertype"/>
    <w:link w:val="VFparagraaf"/>
    <w:rsid w:val="00BF5B9C"/>
    <w:rPr>
      <w:rFonts w:asciiTheme="minorHAnsi" w:hAnsiTheme="minorHAnsi"/>
      <w:b w:val="0"/>
      <w:bCs/>
      <w:sz w:val="24"/>
      <w:szCs w:val="24"/>
      <w:lang w:val="nl-NL" w:eastAsia="nl-NL" w:bidi="ar-SA"/>
    </w:rPr>
  </w:style>
  <w:style w:type="character" w:customStyle="1" w:styleId="VFsubparagraafChar">
    <w:name w:val="V&amp;F subparagraaf Char"/>
    <w:basedOn w:val="Standaardalinea-lettertype"/>
    <w:link w:val="VFsubparagraaf"/>
    <w:rsid w:val="00BF5B9C"/>
    <w:rPr>
      <w:rFonts w:asciiTheme="minorHAnsi" w:hAnsiTheme="minorHAnsi"/>
      <w:b w:val="0"/>
      <w:bCs/>
      <w:sz w:val="28"/>
      <w:lang w:val="nl-NL" w:eastAsia="nl-NL" w:bidi="ar-SA"/>
    </w:rPr>
  </w:style>
  <w:style w:type="paragraph" w:styleId="Bijschrift">
    <w:name w:val="caption"/>
    <w:basedOn w:val="Standaard"/>
    <w:next w:val="Standaard"/>
    <w:uiPriority w:val="35"/>
    <w:unhideWhenUsed/>
    <w:qFormat/>
    <w:rsid w:val="00CE020A"/>
    <w:pPr>
      <w:overflowPunct/>
      <w:autoSpaceDE/>
      <w:autoSpaceDN/>
      <w:adjustRightInd/>
      <w:spacing w:after="200" w:line="240" w:lineRule="auto"/>
      <w:textAlignment w:val="auto"/>
    </w:pPr>
    <w:rPr>
      <w:rFonts w:asciiTheme="minorHAnsi" w:eastAsiaTheme="minorHAnsi" w:hAnsiTheme="minorHAnsi" w:cstheme="minorBidi"/>
      <w:b/>
      <w:bCs/>
      <w:color w:val="5B9BD5" w:themeColor="accent1"/>
      <w:szCs w:val="18"/>
      <w:lang w:eastAsia="en-US"/>
    </w:rPr>
  </w:style>
  <w:style w:type="paragraph" w:styleId="Lijstalinea">
    <w:name w:val="List Paragraph"/>
    <w:basedOn w:val="Standaard"/>
    <w:uiPriority w:val="34"/>
    <w:qFormat/>
    <w:rsid w:val="0015142B"/>
    <w:pPr>
      <w:overflowPunct/>
      <w:autoSpaceDE/>
      <w:autoSpaceDN/>
      <w:adjustRightInd/>
      <w:spacing w:after="200" w:line="276" w:lineRule="auto"/>
      <w:ind w:left="720"/>
      <w:contextualSpacing/>
      <w:textAlignment w:val="auto"/>
    </w:pPr>
    <w:rPr>
      <w:rFonts w:asciiTheme="minorHAnsi" w:eastAsiaTheme="minorHAnsi" w:hAnsiTheme="minorHAnsi" w:cstheme="minorBidi"/>
      <w:sz w:val="22"/>
      <w:szCs w:val="22"/>
      <w:lang w:eastAsia="en-US"/>
    </w:rPr>
  </w:style>
  <w:style w:type="character" w:customStyle="1" w:styleId="Kop5Char">
    <w:name w:val="Kop 5 Char"/>
    <w:basedOn w:val="Standaardalinea-lettertype"/>
    <w:link w:val="Kop5"/>
    <w:uiPriority w:val="9"/>
    <w:rsid w:val="00175EE8"/>
    <w:rPr>
      <w:b/>
      <w:bCs/>
    </w:rPr>
  </w:style>
  <w:style w:type="character" w:styleId="Subtielebenadrukking">
    <w:name w:val="Subtle Emphasis"/>
    <w:basedOn w:val="Standaardalinea-lettertype"/>
    <w:uiPriority w:val="19"/>
    <w:qFormat/>
    <w:rsid w:val="00A5726A"/>
    <w:rPr>
      <w:i/>
      <w:iCs/>
      <w:color w:val="404040" w:themeColor="text1" w:themeTint="BF"/>
    </w:rPr>
  </w:style>
  <w:style w:type="table" w:customStyle="1" w:styleId="5">
    <w:name w:val="5"/>
    <w:basedOn w:val="Standaardtabel"/>
    <w:rsid w:val="00611987"/>
    <w:pPr>
      <w:spacing w:after="200" w:line="276" w:lineRule="auto"/>
    </w:pPr>
    <w:rPr>
      <w:rFonts w:ascii="Calibri" w:eastAsia="Calibri" w:hAnsi="Calibri"/>
      <w:sz w:val="22"/>
      <w:szCs w:val="22"/>
    </w:rPr>
    <w:tblPr>
      <w:tblStyleRowBandSize w:val="1"/>
      <w:tblStyleColBandSize w:val="1"/>
      <w:tblInd w:w="0" w:type="nil"/>
      <w:tblCellMar>
        <w:left w:w="115" w:type="dxa"/>
        <w:right w:w="115" w:type="dxa"/>
      </w:tblCellMar>
    </w:tblPr>
  </w:style>
  <w:style w:type="character" w:customStyle="1" w:styleId="TekstopmerkingChar">
    <w:name w:val="Tekst opmerking Char"/>
    <w:basedOn w:val="Standaardalinea-lettertype"/>
    <w:link w:val="Tekstopmerking"/>
    <w:uiPriority w:val="99"/>
    <w:rsid w:val="00611987"/>
    <w:rPr>
      <w:rFonts w:ascii="Arial" w:hAnsi="Arial"/>
    </w:rPr>
  </w:style>
  <w:style w:type="paragraph" w:styleId="Titel">
    <w:name w:val="Title"/>
    <w:basedOn w:val="Standaard"/>
    <w:next w:val="Standaard"/>
    <w:link w:val="TitelChar"/>
    <w:qFormat/>
    <w:rsid w:val="00ED7330"/>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rsid w:val="00ED7330"/>
    <w:rPr>
      <w:rFonts w:asciiTheme="majorHAnsi" w:eastAsiaTheme="majorEastAsia" w:hAnsiTheme="majorHAnsi" w:cstheme="majorBidi"/>
      <w:spacing w:val="-10"/>
      <w:kern w:val="28"/>
      <w:sz w:val="56"/>
      <w:szCs w:val="56"/>
    </w:rPr>
  </w:style>
  <w:style w:type="paragraph" w:customStyle="1" w:styleId="Default">
    <w:name w:val="Default"/>
    <w:rsid w:val="00280A64"/>
    <w:pPr>
      <w:autoSpaceDE w:val="0"/>
      <w:autoSpaceDN w:val="0"/>
      <w:adjustRightInd w:val="0"/>
    </w:pPr>
    <w:rPr>
      <w:rFonts w:ascii="Arial" w:hAnsi="Arial" w:cs="Arial"/>
      <w:color w:val="000000"/>
      <w:sz w:val="24"/>
      <w:szCs w:val="24"/>
    </w:rPr>
  </w:style>
  <w:style w:type="character" w:styleId="Onopgelostemelding">
    <w:name w:val="Unresolved Mention"/>
    <w:basedOn w:val="Standaardalinea-lettertype"/>
    <w:uiPriority w:val="99"/>
    <w:semiHidden/>
    <w:unhideWhenUsed/>
    <w:rsid w:val="000912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jpe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_rels/foot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jpe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Y:\05_Standaard\02_documenten\word%20sjablonen\V&amp;F%20Rapport%20Hanzestraa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B2F502FADE841E6BAF5BFD9481DD462"/>
        <w:category>
          <w:name w:val="Algemeen"/>
          <w:gallery w:val="placeholder"/>
        </w:category>
        <w:types>
          <w:type w:val="bbPlcHdr"/>
        </w:types>
        <w:behaviors>
          <w:behavior w:val="content"/>
        </w:behaviors>
        <w:guid w:val="{E15C5B7D-701B-48C3-9207-B7117E05354B}"/>
      </w:docPartPr>
      <w:docPartBody>
        <w:p w:rsidR="00DB225A" w:rsidRDefault="00B537D2">
          <w:pPr>
            <w:pStyle w:val="AB2F502FADE841E6BAF5BFD9481DD462"/>
          </w:pPr>
          <w:r w:rsidRPr="00683E75">
            <w:rPr>
              <w:rStyle w:val="Tekstvantijdelijkeaanduiding"/>
            </w:rPr>
            <w:t>[Onderwerp]</w:t>
          </w:r>
        </w:p>
      </w:docPartBody>
    </w:docPart>
    <w:docPart>
      <w:docPartPr>
        <w:name w:val="0A7C5C1A39F640E29ACAEBC3465C456B"/>
        <w:category>
          <w:name w:val="Algemeen"/>
          <w:gallery w:val="placeholder"/>
        </w:category>
        <w:types>
          <w:type w:val="bbPlcHdr"/>
        </w:types>
        <w:behaviors>
          <w:behavior w:val="content"/>
        </w:behaviors>
        <w:guid w:val="{7C1A5EB7-3C5C-48ED-9614-D7F9307F09AD}"/>
      </w:docPartPr>
      <w:docPartBody>
        <w:p w:rsidR="00DB225A" w:rsidRDefault="00B537D2">
          <w:pPr>
            <w:pStyle w:val="0A7C5C1A39F640E29ACAEBC3465C456B"/>
          </w:pPr>
          <w:r w:rsidRPr="002A3C65">
            <w:rPr>
              <w:rStyle w:val="Tekstvantijdelijkeaanduiding"/>
            </w:rPr>
            <w:t>[Titel]</w:t>
          </w:r>
        </w:p>
      </w:docPartBody>
    </w:docPart>
    <w:docPart>
      <w:docPartPr>
        <w:name w:val="A6C6E3D82DEA46DC8E805924522160BA"/>
        <w:category>
          <w:name w:val="Algemeen"/>
          <w:gallery w:val="placeholder"/>
        </w:category>
        <w:types>
          <w:type w:val="bbPlcHdr"/>
        </w:types>
        <w:behaviors>
          <w:behavior w:val="content"/>
        </w:behaviors>
        <w:guid w:val="{A3EE973A-1AC8-4A09-9697-54252EFFF601}"/>
      </w:docPartPr>
      <w:docPartBody>
        <w:p w:rsidR="00DB225A" w:rsidRDefault="00B537D2">
          <w:pPr>
            <w:pStyle w:val="A6C6E3D82DEA46DC8E805924522160BA"/>
          </w:pPr>
          <w:r w:rsidRPr="00683E75">
            <w:rPr>
              <w:rStyle w:val="Tekstvantijdelijkeaanduiding"/>
            </w:rPr>
            <w:t>[Onderwerp]</w:t>
          </w:r>
        </w:p>
      </w:docPartBody>
    </w:docPart>
    <w:docPart>
      <w:docPartPr>
        <w:name w:val="6A0F9ED5CC16442E9E057DEFC6623108"/>
        <w:category>
          <w:name w:val="Algemeen"/>
          <w:gallery w:val="placeholder"/>
        </w:category>
        <w:types>
          <w:type w:val="bbPlcHdr"/>
        </w:types>
        <w:behaviors>
          <w:behavior w:val="content"/>
        </w:behaviors>
        <w:guid w:val="{47A0B6AA-3967-468E-98D1-651FD5B3B37B}"/>
      </w:docPartPr>
      <w:docPartBody>
        <w:p w:rsidR="00DB225A" w:rsidRDefault="00B537D2">
          <w:pPr>
            <w:pStyle w:val="6A0F9ED5CC16442E9E057DEFC6623108"/>
          </w:pPr>
          <w:r w:rsidRPr="002A3C65">
            <w:rPr>
              <w:rStyle w:val="Tekstvantijdelijkeaanduiding"/>
            </w:rPr>
            <w:t>[Titel]</w:t>
          </w:r>
        </w:p>
      </w:docPartBody>
    </w:docPart>
    <w:docPart>
      <w:docPartPr>
        <w:name w:val="A71CF42E7FD04CFD935BF0B138A82EFF"/>
        <w:category>
          <w:name w:val="Algemeen"/>
          <w:gallery w:val="placeholder"/>
        </w:category>
        <w:types>
          <w:type w:val="bbPlcHdr"/>
        </w:types>
        <w:behaviors>
          <w:behavior w:val="content"/>
        </w:behaviors>
        <w:guid w:val="{26C8AA61-EA38-4868-B6E4-668B3FF8B814}"/>
      </w:docPartPr>
      <w:docPartBody>
        <w:p w:rsidR="00DB225A" w:rsidRDefault="00B537D2">
          <w:pPr>
            <w:pStyle w:val="A71CF42E7FD04CFD935BF0B138A82EFF"/>
          </w:pPr>
          <w:r w:rsidRPr="00683E75">
            <w:rPr>
              <w:rStyle w:val="Tekstvantijdelijkeaanduiding"/>
            </w:rPr>
            <w:t>[Trefwoorden]</w:t>
          </w:r>
        </w:p>
      </w:docPartBody>
    </w:docPart>
    <w:docPart>
      <w:docPartPr>
        <w:name w:val="74CCF361B9F445AABA7022AD7342AC62"/>
        <w:category>
          <w:name w:val="Algemeen"/>
          <w:gallery w:val="placeholder"/>
        </w:category>
        <w:types>
          <w:type w:val="bbPlcHdr"/>
        </w:types>
        <w:behaviors>
          <w:behavior w:val="content"/>
        </w:behaviors>
        <w:guid w:val="{E3616900-97CC-494F-A283-D86C89482FB1}"/>
      </w:docPartPr>
      <w:docPartBody>
        <w:p w:rsidR="00DB225A" w:rsidRDefault="00B537D2">
          <w:pPr>
            <w:pStyle w:val="74CCF361B9F445AABA7022AD7342AC62"/>
          </w:pPr>
          <w:r w:rsidRPr="00683E75">
            <w:rPr>
              <w:rStyle w:val="Tekstvantijdelijkeaanduiding"/>
            </w:rPr>
            <w:t>[Auteur]</w:t>
          </w:r>
        </w:p>
      </w:docPartBody>
    </w:docPart>
    <w:docPart>
      <w:docPartPr>
        <w:name w:val="13CDC80E95DA4A07BD1DC3BF2D44358D"/>
        <w:category>
          <w:name w:val="Algemeen"/>
          <w:gallery w:val="placeholder"/>
        </w:category>
        <w:types>
          <w:type w:val="bbPlcHdr"/>
        </w:types>
        <w:behaviors>
          <w:behavior w:val="content"/>
        </w:behaviors>
        <w:guid w:val="{A51A0090-31BD-4F53-8BD2-97FCF8F8A8DD}"/>
      </w:docPartPr>
      <w:docPartBody>
        <w:p w:rsidR="00DB225A" w:rsidRDefault="00B537D2">
          <w:pPr>
            <w:pStyle w:val="13CDC80E95DA4A07BD1DC3BF2D44358D"/>
          </w:pPr>
          <w:r w:rsidRPr="00683E75">
            <w:rPr>
              <w:rStyle w:val="Tekstvantijdelijkeaanduiding"/>
            </w:rPr>
            <w:t>[Categorie]</w:t>
          </w:r>
        </w:p>
      </w:docPartBody>
    </w:docPart>
    <w:docPart>
      <w:docPartPr>
        <w:name w:val="FBC7E26428814BAE97BE66111A97660E"/>
        <w:category>
          <w:name w:val="Algemeen"/>
          <w:gallery w:val="placeholder"/>
        </w:category>
        <w:types>
          <w:type w:val="bbPlcHdr"/>
        </w:types>
        <w:behaviors>
          <w:behavior w:val="content"/>
        </w:behaviors>
        <w:guid w:val="{5A661218-B5D0-41DF-AB13-BEF62120BDEC}"/>
      </w:docPartPr>
      <w:docPartBody>
        <w:p w:rsidR="00DB225A" w:rsidRDefault="00B537D2">
          <w:pPr>
            <w:pStyle w:val="FBC7E26428814BAE97BE66111A97660E"/>
          </w:pPr>
          <w:r w:rsidRPr="00683E75">
            <w:rPr>
              <w:rStyle w:val="Tekstvantijdelijkeaanduiding"/>
            </w:rPr>
            <w:t>[Status]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etaBoldLF-Roman">
    <w:altName w:val="Lucida Sans Unicode"/>
    <w:charset w:val="00"/>
    <w:family w:val="swiss"/>
    <w:pitch w:val="variable"/>
    <w:sig w:usb0="80000027"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25A"/>
    <w:rsid w:val="00344F6F"/>
    <w:rsid w:val="00432CA3"/>
    <w:rsid w:val="00A15529"/>
    <w:rsid w:val="00B537D2"/>
    <w:rsid w:val="00DB225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A15529"/>
    <w:rPr>
      <w:color w:val="808080"/>
    </w:rPr>
  </w:style>
  <w:style w:type="paragraph" w:customStyle="1" w:styleId="AF9F589D2156405B9B5EF6B37E15652E">
    <w:name w:val="AF9F589D2156405B9B5EF6B37E15652E"/>
  </w:style>
  <w:style w:type="paragraph" w:customStyle="1" w:styleId="939D2C891ED44A86A5CF1BD0D628396A">
    <w:name w:val="939D2C891ED44A86A5CF1BD0D628396A"/>
  </w:style>
  <w:style w:type="paragraph" w:customStyle="1" w:styleId="C8CA03370BAF4615ADB62ADDB20AA876">
    <w:name w:val="C8CA03370BAF4615ADB62ADDB20AA876"/>
  </w:style>
  <w:style w:type="paragraph" w:customStyle="1" w:styleId="3FDBC08033A345059FDC112C51D0BE38">
    <w:name w:val="3FDBC08033A345059FDC112C51D0BE38"/>
  </w:style>
  <w:style w:type="paragraph" w:customStyle="1" w:styleId="ADA1094D16BE46DFAE41279CB592812C">
    <w:name w:val="ADA1094D16BE46DFAE41279CB592812C"/>
  </w:style>
  <w:style w:type="paragraph" w:customStyle="1" w:styleId="C2B1EAB9539841A58321603D9630CA99">
    <w:name w:val="C2B1EAB9539841A58321603D9630CA99"/>
  </w:style>
  <w:style w:type="paragraph" w:customStyle="1" w:styleId="1A2C74B554A04643866F9CD80EE04896">
    <w:name w:val="1A2C74B554A04643866F9CD80EE04896"/>
  </w:style>
  <w:style w:type="paragraph" w:customStyle="1" w:styleId="4C2B8787DF4F4885BE76F98027BF73BE">
    <w:name w:val="4C2B8787DF4F4885BE76F98027BF73BE"/>
  </w:style>
  <w:style w:type="paragraph" w:customStyle="1" w:styleId="6E2FD1DEAC05462CAF59D3257D1D3C34">
    <w:name w:val="6E2FD1DEAC05462CAF59D3257D1D3C34"/>
  </w:style>
  <w:style w:type="paragraph" w:customStyle="1" w:styleId="A5927F242AD442CCB53EF7B47875BA2E">
    <w:name w:val="A5927F242AD442CCB53EF7B47875BA2E"/>
  </w:style>
  <w:style w:type="paragraph" w:customStyle="1" w:styleId="6918598CD1E14394852FA459F310B8E1">
    <w:name w:val="6918598CD1E14394852FA459F310B8E1"/>
  </w:style>
  <w:style w:type="paragraph" w:customStyle="1" w:styleId="091B9A024F7A4C19BA3B19CF8B0FF503">
    <w:name w:val="091B9A024F7A4C19BA3B19CF8B0FF503"/>
  </w:style>
  <w:style w:type="paragraph" w:customStyle="1" w:styleId="03EC23C3AD104DD1A4F1C4EDEED96C1C">
    <w:name w:val="03EC23C3AD104DD1A4F1C4EDEED96C1C"/>
  </w:style>
  <w:style w:type="paragraph" w:customStyle="1" w:styleId="B2AFD567F64B40E98495D987CB453044">
    <w:name w:val="B2AFD567F64B40E98495D987CB453044"/>
  </w:style>
  <w:style w:type="paragraph" w:customStyle="1" w:styleId="4A81233A49B94D9F902A5836E4ADA1E3">
    <w:name w:val="4A81233A49B94D9F902A5836E4ADA1E3"/>
  </w:style>
  <w:style w:type="paragraph" w:customStyle="1" w:styleId="29651B02051B4D91BC1DFBAE17D3EAE6">
    <w:name w:val="29651B02051B4D91BC1DFBAE17D3EAE6"/>
  </w:style>
  <w:style w:type="paragraph" w:customStyle="1" w:styleId="C9A70FB2AF0A45D497B55E46CE4BE143">
    <w:name w:val="C9A70FB2AF0A45D497B55E46CE4BE143"/>
  </w:style>
  <w:style w:type="paragraph" w:customStyle="1" w:styleId="1D9DDB9E27F641C280E6414038D296D2">
    <w:name w:val="1D9DDB9E27F641C280E6414038D296D2"/>
  </w:style>
  <w:style w:type="paragraph" w:customStyle="1" w:styleId="D02FA15DCFC24687949E8796BCAA1B5D">
    <w:name w:val="D02FA15DCFC24687949E8796BCAA1B5D"/>
  </w:style>
  <w:style w:type="paragraph" w:customStyle="1" w:styleId="2A2812AC64804A88A822EB3A7145839E">
    <w:name w:val="2A2812AC64804A88A822EB3A7145839E"/>
  </w:style>
  <w:style w:type="paragraph" w:customStyle="1" w:styleId="6F6ACCC8F8D1490FBB5AD7F502EC8D37">
    <w:name w:val="6F6ACCC8F8D1490FBB5AD7F502EC8D37"/>
  </w:style>
  <w:style w:type="paragraph" w:customStyle="1" w:styleId="9E6C1E7621324C46912BB6B7B2336C82">
    <w:name w:val="9E6C1E7621324C46912BB6B7B2336C82"/>
  </w:style>
  <w:style w:type="paragraph" w:customStyle="1" w:styleId="8D2478F7C53643F2A2451735EE3C97A8">
    <w:name w:val="8D2478F7C53643F2A2451735EE3C97A8"/>
  </w:style>
  <w:style w:type="paragraph" w:customStyle="1" w:styleId="82F524329D15410BB8D4F75C64EE6BDD">
    <w:name w:val="82F524329D15410BB8D4F75C64EE6BDD"/>
  </w:style>
  <w:style w:type="paragraph" w:customStyle="1" w:styleId="9D2FA9FFA6474667BF8CDAEE2ABD3F88">
    <w:name w:val="9D2FA9FFA6474667BF8CDAEE2ABD3F88"/>
  </w:style>
  <w:style w:type="paragraph" w:customStyle="1" w:styleId="37579E55493D404A803AD848C8E6C3EA">
    <w:name w:val="37579E55493D404A803AD848C8E6C3EA"/>
  </w:style>
  <w:style w:type="paragraph" w:customStyle="1" w:styleId="32833445C11647CBA270F27CC163B3A4">
    <w:name w:val="32833445C11647CBA270F27CC163B3A4"/>
  </w:style>
  <w:style w:type="paragraph" w:customStyle="1" w:styleId="95F1E902B3294D1A85FE40BB452C46EE">
    <w:name w:val="95F1E902B3294D1A85FE40BB452C46EE"/>
  </w:style>
  <w:style w:type="paragraph" w:customStyle="1" w:styleId="64DEF4E592B245F3AE6BE42B83065FE0">
    <w:name w:val="64DEF4E592B245F3AE6BE42B83065FE0"/>
  </w:style>
  <w:style w:type="paragraph" w:customStyle="1" w:styleId="0E843B9CBBB54BFC882653151E37D194">
    <w:name w:val="0E843B9CBBB54BFC882653151E37D194"/>
  </w:style>
  <w:style w:type="paragraph" w:customStyle="1" w:styleId="B7210C50AA874E1884BCB250AB06F090">
    <w:name w:val="B7210C50AA874E1884BCB250AB06F090"/>
  </w:style>
  <w:style w:type="paragraph" w:customStyle="1" w:styleId="C79EBD2B60CC4B8E871E2B07F9CF7846">
    <w:name w:val="C79EBD2B60CC4B8E871E2B07F9CF7846"/>
  </w:style>
  <w:style w:type="paragraph" w:customStyle="1" w:styleId="D8297F79151041748EE6FFA894C706B4">
    <w:name w:val="D8297F79151041748EE6FFA894C706B4"/>
  </w:style>
  <w:style w:type="paragraph" w:customStyle="1" w:styleId="02FC97F98AA7472EB788F1FC5C97AA8E">
    <w:name w:val="02FC97F98AA7472EB788F1FC5C97AA8E"/>
  </w:style>
  <w:style w:type="paragraph" w:customStyle="1" w:styleId="AB2F502FADE841E6BAF5BFD9481DD462">
    <w:name w:val="AB2F502FADE841E6BAF5BFD9481DD462"/>
  </w:style>
  <w:style w:type="paragraph" w:customStyle="1" w:styleId="0A7C5C1A39F640E29ACAEBC3465C456B">
    <w:name w:val="0A7C5C1A39F640E29ACAEBC3465C456B"/>
  </w:style>
  <w:style w:type="paragraph" w:customStyle="1" w:styleId="A952F5FAB24647349C0D17A12B023E98">
    <w:name w:val="A952F5FAB24647349C0D17A12B023E98"/>
  </w:style>
  <w:style w:type="paragraph" w:customStyle="1" w:styleId="A6C6E3D82DEA46DC8E805924522160BA">
    <w:name w:val="A6C6E3D82DEA46DC8E805924522160BA"/>
  </w:style>
  <w:style w:type="paragraph" w:customStyle="1" w:styleId="6A0F9ED5CC16442E9E057DEFC6623108">
    <w:name w:val="6A0F9ED5CC16442E9E057DEFC6623108"/>
  </w:style>
  <w:style w:type="paragraph" w:customStyle="1" w:styleId="A71CF42E7FD04CFD935BF0B138A82EFF">
    <w:name w:val="A71CF42E7FD04CFD935BF0B138A82EFF"/>
  </w:style>
  <w:style w:type="paragraph" w:customStyle="1" w:styleId="74CCF361B9F445AABA7022AD7342AC62">
    <w:name w:val="74CCF361B9F445AABA7022AD7342AC62"/>
  </w:style>
  <w:style w:type="paragraph" w:customStyle="1" w:styleId="13CDC80E95DA4A07BD1DC3BF2D44358D">
    <w:name w:val="13CDC80E95DA4A07BD1DC3BF2D44358D"/>
  </w:style>
  <w:style w:type="paragraph" w:customStyle="1" w:styleId="FBC7E26428814BAE97BE66111A97660E">
    <w:name w:val="FBC7E26428814BAE97BE66111A9766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2023-10-02T00:00:00</PublishDate>
  <Abstract/>
  <CompanyAddress>Blaardorpseweg 1</CompanyAddress>
  <CompanyPhone>2911 BC Nieuwerkerk aan den IJssel</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C3ABB92-7B2A-4E67-A971-81FAB4E7E2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V&amp;F Rapport Hanzestraat.dotx</Template>
  <TotalTime>5</TotalTime>
  <Pages>5</Pages>
  <Words>770</Words>
  <Characters>5930</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Selectieleidraad t.b.v de aanbesteding van Onderhoud golfbaan Hitland</vt:lpstr>
    </vt:vector>
  </TitlesOfParts>
  <Manager>VNA</Manager>
  <Company>Recreatieschap Hitland</Company>
  <LinksUpToDate>false</LinksUpToDate>
  <CharactersWithSpaces>6687</CharactersWithSpaces>
  <SharedDoc>false</SharedDoc>
  <HLinks>
    <vt:vector size="78" baseType="variant">
      <vt:variant>
        <vt:i4>1507385</vt:i4>
      </vt:variant>
      <vt:variant>
        <vt:i4>71</vt:i4>
      </vt:variant>
      <vt:variant>
        <vt:i4>0</vt:i4>
      </vt:variant>
      <vt:variant>
        <vt:i4>5</vt:i4>
      </vt:variant>
      <vt:variant>
        <vt:lpwstr/>
      </vt:variant>
      <vt:variant>
        <vt:lpwstr>_Toc415480054</vt:lpwstr>
      </vt:variant>
      <vt:variant>
        <vt:i4>1507385</vt:i4>
      </vt:variant>
      <vt:variant>
        <vt:i4>65</vt:i4>
      </vt:variant>
      <vt:variant>
        <vt:i4>0</vt:i4>
      </vt:variant>
      <vt:variant>
        <vt:i4>5</vt:i4>
      </vt:variant>
      <vt:variant>
        <vt:lpwstr/>
      </vt:variant>
      <vt:variant>
        <vt:lpwstr>_Toc415480053</vt:lpwstr>
      </vt:variant>
      <vt:variant>
        <vt:i4>1507385</vt:i4>
      </vt:variant>
      <vt:variant>
        <vt:i4>59</vt:i4>
      </vt:variant>
      <vt:variant>
        <vt:i4>0</vt:i4>
      </vt:variant>
      <vt:variant>
        <vt:i4>5</vt:i4>
      </vt:variant>
      <vt:variant>
        <vt:lpwstr/>
      </vt:variant>
      <vt:variant>
        <vt:lpwstr>_Toc415480052</vt:lpwstr>
      </vt:variant>
      <vt:variant>
        <vt:i4>1507385</vt:i4>
      </vt:variant>
      <vt:variant>
        <vt:i4>53</vt:i4>
      </vt:variant>
      <vt:variant>
        <vt:i4>0</vt:i4>
      </vt:variant>
      <vt:variant>
        <vt:i4>5</vt:i4>
      </vt:variant>
      <vt:variant>
        <vt:lpwstr/>
      </vt:variant>
      <vt:variant>
        <vt:lpwstr>_Toc415480051</vt:lpwstr>
      </vt:variant>
      <vt:variant>
        <vt:i4>1507385</vt:i4>
      </vt:variant>
      <vt:variant>
        <vt:i4>47</vt:i4>
      </vt:variant>
      <vt:variant>
        <vt:i4>0</vt:i4>
      </vt:variant>
      <vt:variant>
        <vt:i4>5</vt:i4>
      </vt:variant>
      <vt:variant>
        <vt:lpwstr/>
      </vt:variant>
      <vt:variant>
        <vt:lpwstr>_Toc415480050</vt:lpwstr>
      </vt:variant>
      <vt:variant>
        <vt:i4>1441849</vt:i4>
      </vt:variant>
      <vt:variant>
        <vt:i4>41</vt:i4>
      </vt:variant>
      <vt:variant>
        <vt:i4>0</vt:i4>
      </vt:variant>
      <vt:variant>
        <vt:i4>5</vt:i4>
      </vt:variant>
      <vt:variant>
        <vt:lpwstr/>
      </vt:variant>
      <vt:variant>
        <vt:lpwstr>_Toc415480049</vt:lpwstr>
      </vt:variant>
      <vt:variant>
        <vt:i4>1441849</vt:i4>
      </vt:variant>
      <vt:variant>
        <vt:i4>35</vt:i4>
      </vt:variant>
      <vt:variant>
        <vt:i4>0</vt:i4>
      </vt:variant>
      <vt:variant>
        <vt:i4>5</vt:i4>
      </vt:variant>
      <vt:variant>
        <vt:lpwstr/>
      </vt:variant>
      <vt:variant>
        <vt:lpwstr>_Toc415480048</vt:lpwstr>
      </vt:variant>
      <vt:variant>
        <vt:i4>1441849</vt:i4>
      </vt:variant>
      <vt:variant>
        <vt:i4>29</vt:i4>
      </vt:variant>
      <vt:variant>
        <vt:i4>0</vt:i4>
      </vt:variant>
      <vt:variant>
        <vt:i4>5</vt:i4>
      </vt:variant>
      <vt:variant>
        <vt:lpwstr/>
      </vt:variant>
      <vt:variant>
        <vt:lpwstr>_Toc415480047</vt:lpwstr>
      </vt:variant>
      <vt:variant>
        <vt:i4>1441849</vt:i4>
      </vt:variant>
      <vt:variant>
        <vt:i4>23</vt:i4>
      </vt:variant>
      <vt:variant>
        <vt:i4>0</vt:i4>
      </vt:variant>
      <vt:variant>
        <vt:i4>5</vt:i4>
      </vt:variant>
      <vt:variant>
        <vt:lpwstr/>
      </vt:variant>
      <vt:variant>
        <vt:lpwstr>_Toc415480046</vt:lpwstr>
      </vt:variant>
      <vt:variant>
        <vt:i4>1441849</vt:i4>
      </vt:variant>
      <vt:variant>
        <vt:i4>17</vt:i4>
      </vt:variant>
      <vt:variant>
        <vt:i4>0</vt:i4>
      </vt:variant>
      <vt:variant>
        <vt:i4>5</vt:i4>
      </vt:variant>
      <vt:variant>
        <vt:lpwstr/>
      </vt:variant>
      <vt:variant>
        <vt:lpwstr>_Toc415480045</vt:lpwstr>
      </vt:variant>
      <vt:variant>
        <vt:i4>720934</vt:i4>
      </vt:variant>
      <vt:variant>
        <vt:i4>67</vt:i4>
      </vt:variant>
      <vt:variant>
        <vt:i4>0</vt:i4>
      </vt:variant>
      <vt:variant>
        <vt:i4>5</vt:i4>
      </vt:variant>
      <vt:variant>
        <vt:lpwstr>mailto:info@verhoeveenfaber.com</vt:lpwstr>
      </vt:variant>
      <vt:variant>
        <vt:lpwstr/>
      </vt:variant>
      <vt:variant>
        <vt:i4>720934</vt:i4>
      </vt:variant>
      <vt:variant>
        <vt:i4>62</vt:i4>
      </vt:variant>
      <vt:variant>
        <vt:i4>0</vt:i4>
      </vt:variant>
      <vt:variant>
        <vt:i4>5</vt:i4>
      </vt:variant>
      <vt:variant>
        <vt:lpwstr>mailto:info@verhoeveenfaber.com</vt:lpwstr>
      </vt:variant>
      <vt:variant>
        <vt:lpwstr/>
      </vt:variant>
      <vt:variant>
        <vt:i4>720934</vt:i4>
      </vt:variant>
      <vt:variant>
        <vt:i4>27</vt:i4>
      </vt:variant>
      <vt:variant>
        <vt:i4>0</vt:i4>
      </vt:variant>
      <vt:variant>
        <vt:i4>5</vt:i4>
      </vt:variant>
      <vt:variant>
        <vt:lpwstr>mailto:info@verhoeveenfaber.com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Selectieleidraad t.b.v de aanbesteding van Onderhoud golfbaan Hitland</dc:title>
  <dc:subject>Selectieleidraad t.b.v de aanbesteding van Onderhoud golfbaan Hitland</dc:subject>
  <dc:creator>VNA</dc:creator>
  <cp:keywords>23-087</cp:keywords>
  <dc:description>Onderhoud golfbaan Hitland</dc:description>
  <cp:lastModifiedBy>Vincent Naaijer || Verhoeve &amp; Faber</cp:lastModifiedBy>
  <cp:revision>3</cp:revision>
  <cp:lastPrinted>2023-10-02T12:27:00Z</cp:lastPrinted>
  <dcterms:created xsi:type="dcterms:W3CDTF">2023-10-02T12:31:00Z</dcterms:created>
  <dcterms:modified xsi:type="dcterms:W3CDTF">2023-10-02T12:32:00Z</dcterms:modified>
  <cp:category>01</cp:category>
  <cp:contentStatus>Definitief</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HGONDERWERP">
    <vt:lpwstr>V&amp;G plan ontwerpfase</vt:lpwstr>
  </property>
  <property fmtid="{D5CDD505-2E9C-101B-9397-08002B2CF9AE}" pid="3" name="VHGORGANISATIE">
    <vt:lpwstr>Accor Hotels Nederland</vt:lpwstr>
  </property>
  <property fmtid="{D5CDD505-2E9C-101B-9397-08002B2CF9AE}" pid="4" name="VHGADRES">
    <vt:lpwstr>Postbus 338</vt:lpwstr>
  </property>
  <property fmtid="{D5CDD505-2E9C-101B-9397-08002B2CF9AE}" pid="5" name="VHGPOSTCODE">
    <vt:lpwstr>1180 AH</vt:lpwstr>
  </property>
  <property fmtid="{D5CDD505-2E9C-101B-9397-08002B2CF9AE}" pid="6" name="VHGPLAATS">
    <vt:lpwstr>AMSTELVEEN</vt:lpwstr>
  </property>
  <property fmtid="{D5CDD505-2E9C-101B-9397-08002B2CF9AE}" pid="7" name="VHGBEHANDELD">
    <vt:lpwstr>Bas Hunting</vt:lpwstr>
  </property>
  <property fmtid="{D5CDD505-2E9C-101B-9397-08002B2CF9AE}" pid="8" name="VHGBHDEMAIL">
    <vt:lpwstr>b.hunting@buroantares.nl</vt:lpwstr>
  </property>
  <property fmtid="{D5CDD505-2E9C-101B-9397-08002B2CF9AE}" pid="9" name="VHGBHDAFDELING">
    <vt:lpwstr>Algemeen</vt:lpwstr>
  </property>
  <property fmtid="{D5CDD505-2E9C-101B-9397-08002B2CF9AE}" pid="10" name="VHGBHDFUNCTIE">
    <vt:lpwstr>Projectleider</vt:lpwstr>
  </property>
  <property fmtid="{D5CDD505-2E9C-101B-9397-08002B2CF9AE}" pid="11" name="VHGBHDNAAM">
    <vt:lpwstr>ing. B. Hunting</vt:lpwstr>
  </property>
  <property fmtid="{D5CDD505-2E9C-101B-9397-08002B2CF9AE}" pid="12" name="VHGBRIEFNUMMER">
    <vt:lpwstr>013037</vt:lpwstr>
  </property>
  <property fmtid="{D5CDD505-2E9C-101B-9397-08002B2CF9AE}" pid="13" name="VHGBHDDOORKIESNR">
    <vt:lpwstr>+31 (0)314 62 77 17</vt:lpwstr>
  </property>
  <property fmtid="{D5CDD505-2E9C-101B-9397-08002B2CF9AE}" pid="14" name="VHGBHDAFDELINGCODE">
    <vt:lpwstr>ALG</vt:lpwstr>
  </property>
  <property fmtid="{D5CDD505-2E9C-101B-9397-08002B2CF9AE}" pid="15" name="VHGBHDDOORKIESFAX">
    <vt:lpwstr>+31 (0)314 62 77 26</vt:lpwstr>
  </property>
  <property fmtid="{D5CDD505-2E9C-101B-9397-08002B2CF9AE}" pid="16" name="VHGBHDMOBIEL">
    <vt:lpwstr>+31 (0)6 51 32 08 93</vt:lpwstr>
  </property>
  <property fmtid="{D5CDD505-2E9C-101B-9397-08002B2CF9AE}" pid="17" name="VHGBHDNAAMCODE">
    <vt:lpwstr>BHU</vt:lpwstr>
  </property>
  <property fmtid="{D5CDD505-2E9C-101B-9397-08002B2CF9AE}" pid="18" name="VHGBHDVESTIGING">
    <vt:lpwstr>Buro Antares - Zelhem</vt:lpwstr>
  </property>
  <property fmtid="{D5CDD505-2E9C-101B-9397-08002B2CF9AE}" pid="19" name="VHGVOET1">
    <vt:lpwstr>Buro Antares b.v. , Aventurijn 600, NL-3316 LB  DORDRECHT</vt:lpwstr>
  </property>
  <property fmtid="{D5CDD505-2E9C-101B-9397-08002B2CF9AE}" pid="20" name="VHGVOET2">
    <vt:lpwstr>Postadres: Postbus 3073, NL-3301 DB  DORDRECHT</vt:lpwstr>
  </property>
  <property fmtid="{D5CDD505-2E9C-101B-9397-08002B2CF9AE}" pid="21" name="VHGVOET3">
    <vt:lpwstr>Telefoon: +31(0)78 652 00 00, Fax +31(0)78 652 00 10, Internet: www.buroantares.nl</vt:lpwstr>
  </property>
  <property fmtid="{D5CDD505-2E9C-101B-9397-08002B2CF9AE}" pid="22" name="VHGVOET4">
    <vt:lpwstr>Bankrelatie: F. van Lanschot Bankiers Nijmegen, IBAN: NL36 FVLB 0225 9314 78, BIC: FVLBNL22, BTW nr. NL823528170B03, HR 24158873</vt:lpwstr>
  </property>
  <property fmtid="{D5CDD505-2E9C-101B-9397-08002B2CF9AE}" pid="23" name="VHGVERHOEVE">
    <vt:lpwstr>Buro Antares - Dordrecht</vt:lpwstr>
  </property>
  <property fmtid="{D5CDD505-2E9C-101B-9397-08002B2CF9AE}" pid="24" name="VHGVOET5">
    <vt:lpwstr>Buro Antares b.v. heeft vestigingen in Dordrecht en Zelhem</vt:lpwstr>
  </property>
  <property fmtid="{D5CDD505-2E9C-101B-9397-08002B2CF9AE}" pid="25" name="VHGVERHOEVEAFSLUITING">
    <vt:lpwstr>Buro Antares b.v.</vt:lpwstr>
  </property>
  <property fmtid="{D5CDD505-2E9C-101B-9397-08002B2CF9AE}" pid="26" name="VHGVERHOEVEAFZENDER">
    <vt:lpwstr>BURO ANTARES B.V. , POSTBUS 3073, NL-3301 DB  DORDRECHT</vt:lpwstr>
  </property>
  <property fmtid="{D5CDD505-2E9C-101B-9397-08002B2CF9AE}" pid="27" name="VHGVOET6">
    <vt:lpwstr/>
  </property>
  <property fmtid="{D5CDD505-2E9C-101B-9397-08002B2CF9AE}" pid="28" name="VHGVERHOEVECODE">
    <vt:lpwstr>BAD</vt:lpwstr>
  </property>
  <property fmtid="{D5CDD505-2E9C-101B-9397-08002B2CF9AE}" pid="29" name="VHGVERHOEVEPLAATS">
    <vt:lpwstr>Dordrecht</vt:lpwstr>
  </property>
  <property fmtid="{D5CDD505-2E9C-101B-9397-08002B2CF9AE}" pid="30" name="VHGGERAPPORTEERD">
    <vt:lpwstr>Bas Hunting</vt:lpwstr>
  </property>
  <property fmtid="{D5CDD505-2E9C-101B-9397-08002B2CF9AE}" pid="31" name="VHGRAPDATUM">
    <vt:lpwstr>11-07-2013</vt:lpwstr>
  </property>
  <property fmtid="{D5CDD505-2E9C-101B-9397-08002B2CF9AE}" pid="32" name="VHGRAPNAAM">
    <vt:lpwstr>ing. B. Hunting</vt:lpwstr>
  </property>
  <property fmtid="{D5CDD505-2E9C-101B-9397-08002B2CF9AE}" pid="33" name="VHGGECONTROLEERD">
    <vt:lpwstr>Bas Hunting</vt:lpwstr>
  </property>
  <property fmtid="{D5CDD505-2E9C-101B-9397-08002B2CF9AE}" pid="34" name="VHGCONDATUM">
    <vt:lpwstr>11-07-2013</vt:lpwstr>
  </property>
  <property fmtid="{D5CDD505-2E9C-101B-9397-08002B2CF9AE}" pid="35" name="VHGCONSTATUS">
    <vt:lpwstr>CONCEPT</vt:lpwstr>
  </property>
  <property fmtid="{D5CDD505-2E9C-101B-9397-08002B2CF9AE}" pid="36" name="VHGCONNAAM">
    <vt:lpwstr>ing. B. Hunting</vt:lpwstr>
  </property>
  <property fmtid="{D5CDD505-2E9C-101B-9397-08002B2CF9AE}" pid="37" name="VHGRAPSTATUS">
    <vt:lpwstr>CONCEPT</vt:lpwstr>
  </property>
  <property fmtid="{D5CDD505-2E9C-101B-9397-08002B2CF9AE}" pid="38" name="VHGUITWERKING">
    <vt:lpwstr>Bas Hunting</vt:lpwstr>
  </property>
  <property fmtid="{D5CDD505-2E9C-101B-9397-08002B2CF9AE}" pid="39" name="VHGUTWNAAM">
    <vt:lpwstr>ing. B. Hunting</vt:lpwstr>
  </property>
  <property fmtid="{D5CDD505-2E9C-101B-9397-08002B2CF9AE}" pid="40" name="VHGUTWNAAMCODE">
    <vt:lpwstr>/BHU/</vt:lpwstr>
  </property>
  <property fmtid="{D5CDD505-2E9C-101B-9397-08002B2CF9AE}" pid="41" name="VHGUTWVESTIGING">
    <vt:lpwstr>Buro Antares - Zelhem</vt:lpwstr>
  </property>
  <property fmtid="{D5CDD505-2E9C-101B-9397-08002B2CF9AE}" pid="42" name="VHGUTWFUNCTIE">
    <vt:lpwstr>Projectleider</vt:lpwstr>
  </property>
  <property fmtid="{D5CDD505-2E9C-101B-9397-08002B2CF9AE}" pid="43" name="VHGUTWAFDELINGCODE">
    <vt:lpwstr>ALG</vt:lpwstr>
  </property>
  <property fmtid="{D5CDD505-2E9C-101B-9397-08002B2CF9AE}" pid="44" name="VHGUTWAFDELING">
    <vt:lpwstr>Algemeen</vt:lpwstr>
  </property>
  <property fmtid="{D5CDD505-2E9C-101B-9397-08002B2CF9AE}" pid="45" name="VHGUTWDOORKIESNR">
    <vt:lpwstr>+31 (0)314 62 77 17</vt:lpwstr>
  </property>
  <property fmtid="{D5CDD505-2E9C-101B-9397-08002B2CF9AE}" pid="46" name="VHGUTWDOORKIESFAX">
    <vt:lpwstr>+31 (0)314 62 77 26</vt:lpwstr>
  </property>
  <property fmtid="{D5CDD505-2E9C-101B-9397-08002B2CF9AE}" pid="47" name="VHGUTWEMAIL">
    <vt:lpwstr>b.hunting@buroantares.nl</vt:lpwstr>
  </property>
  <property fmtid="{D5CDD505-2E9C-101B-9397-08002B2CF9AE}" pid="48" name="VHGUTWMOBIEL">
    <vt:lpwstr>+31 (0)6 51 32 08 93</vt:lpwstr>
  </property>
  <property fmtid="{D5CDD505-2E9C-101B-9397-08002B2CF9AE}" pid="49" name="VHGSUBTITEL1">
    <vt:lpwstr>Parkeerterrein Ibis Airport Badhoevedorp</vt:lpwstr>
  </property>
  <property fmtid="{D5CDD505-2E9C-101B-9397-08002B2CF9AE}" pid="50" name="VHGSUBTITEL2">
    <vt:lpwstr/>
  </property>
  <property fmtid="{D5CDD505-2E9C-101B-9397-08002B2CF9AE}" pid="51" name="VHGSUBTITEL3">
    <vt:lpwstr/>
  </property>
  <property fmtid="{D5CDD505-2E9C-101B-9397-08002B2CF9AE}" pid="52" name="VHGINIT">
    <vt:lpwstr>WAAR</vt:lpwstr>
  </property>
  <property fmtid="{D5CDD505-2E9C-101B-9397-08002B2CF9AE}" pid="53" name="VHGAFB1">
    <vt:lpwstr>SGS9001</vt:lpwstr>
  </property>
  <property fmtid="{D5CDD505-2E9C-101B-9397-08002B2CF9AE}" pid="54" name="VHGAFB2">
    <vt:lpwstr>SGSVCAXX</vt:lpwstr>
  </property>
  <property fmtid="{D5CDD505-2E9C-101B-9397-08002B2CF9AE}" pid="55" name="VHGAFB3">
    <vt:lpwstr>BBSIKB</vt:lpwstr>
  </property>
  <property fmtid="{D5CDD505-2E9C-101B-9397-08002B2CF9AE}" pid="56" name="VHGAFB4">
    <vt:lpwstr>AFB4</vt:lpwstr>
  </property>
  <property fmtid="{D5CDD505-2E9C-101B-9397-08002B2CF9AE}" pid="57" name="VHGAFB5">
    <vt:lpwstr>AFB5</vt:lpwstr>
  </property>
  <property fmtid="{D5CDD505-2E9C-101B-9397-08002B2CF9AE}" pid="58" name="VHGAFB6">
    <vt:lpwstr>AFB6</vt:lpwstr>
  </property>
  <property fmtid="{D5CDD505-2E9C-101B-9397-08002B2CF9AE}" pid="59" name="VHGAFB7">
    <vt:lpwstr>AFB7</vt:lpwstr>
  </property>
  <property fmtid="{D5CDD505-2E9C-101B-9397-08002B2CF9AE}" pid="60" name="VHGREEKS">
    <vt:lpwstr/>
  </property>
  <property fmtid="{D5CDD505-2E9C-101B-9397-08002B2CF9AE}" pid="61" name="LBLREEKS">
    <vt:lpwstr> </vt:lpwstr>
  </property>
  <property fmtid="{D5CDD505-2E9C-101B-9397-08002B2CF9AE}" pid="62" name="LBLSTATUS1">
    <vt:lpwstr>status</vt:lpwstr>
  </property>
  <property fmtid="{D5CDD505-2E9C-101B-9397-08002B2CF9AE}" pid="63" name="LBLSTATUS2">
    <vt:lpwstr>status</vt:lpwstr>
  </property>
  <property fmtid="{D5CDD505-2E9C-101B-9397-08002B2CF9AE}" pid="64" name="VHGAFB8">
    <vt:lpwstr>AFB8</vt:lpwstr>
  </property>
  <property fmtid="{D5CDD505-2E9C-101B-9397-08002B2CF9AE}" pid="65" name="DOCVERSION">
    <vt:lpwstr>Versie 2.10.7341.0 – 7 december 2007</vt:lpwstr>
  </property>
  <property fmtid="{D5CDD505-2E9C-101B-9397-08002B2CF9AE}" pid="66" name="VHGDATUMKORT">
    <vt:lpwstr>11-07-2013</vt:lpwstr>
  </property>
  <property fmtid="{D5CDD505-2E9C-101B-9397-08002B2CF9AE}" pid="67" name="VHGCONJAAR">
    <vt:lpwstr>2013</vt:lpwstr>
  </property>
  <property fmtid="{D5CDD505-2E9C-101B-9397-08002B2CF9AE}" pid="68" name="Opdrachtgever">
    <vt:lpwstr>{}</vt:lpwstr>
  </property>
  <property fmtid="{D5CDD505-2E9C-101B-9397-08002B2CF9AE}" pid="69" name="Opdrachtgever adres">
    <vt:lpwstr>test01</vt:lpwstr>
  </property>
</Properties>
</file>