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6EA9FAE7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 xml:space="preserve">Sanctiepakket </w:t>
      </w:r>
      <w:r w:rsidR="00FE1742">
        <w:rPr>
          <w:lang w:val="nl-NL"/>
        </w:rPr>
        <w:t>Russische partijen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1253E397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vragen over Russische betrokkenheid bij de onderneming van inschrijver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10251F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10251F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10251F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0651" w14:textId="77777777" w:rsidR="00402C0B" w:rsidRDefault="00402C0B" w:rsidP="004C03F0">
      <w:r>
        <w:separator/>
      </w:r>
    </w:p>
  </w:endnote>
  <w:endnote w:type="continuationSeparator" w:id="0">
    <w:p w14:paraId="47B3E3A5" w14:textId="77777777" w:rsidR="00402C0B" w:rsidRDefault="00402C0B" w:rsidP="004C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Vertrouwelijkheid: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7DAC" w14:textId="77777777" w:rsidR="00402C0B" w:rsidRDefault="00402C0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EEBD8AB" w14:textId="77777777" w:rsidR="00402C0B" w:rsidRDefault="00402C0B" w:rsidP="004C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30497211">
    <w:abstractNumId w:val="9"/>
  </w:num>
  <w:num w:numId="2" w16cid:durableId="163975347">
    <w:abstractNumId w:val="7"/>
  </w:num>
  <w:num w:numId="3" w16cid:durableId="1536622973">
    <w:abstractNumId w:val="6"/>
  </w:num>
  <w:num w:numId="4" w16cid:durableId="702637139">
    <w:abstractNumId w:val="5"/>
  </w:num>
  <w:num w:numId="5" w16cid:durableId="737944315">
    <w:abstractNumId w:val="4"/>
  </w:num>
  <w:num w:numId="6" w16cid:durableId="1683240005">
    <w:abstractNumId w:val="8"/>
  </w:num>
  <w:num w:numId="7" w16cid:durableId="859275015">
    <w:abstractNumId w:val="3"/>
  </w:num>
  <w:num w:numId="8" w16cid:durableId="59403835">
    <w:abstractNumId w:val="2"/>
  </w:num>
  <w:num w:numId="9" w16cid:durableId="1324092386">
    <w:abstractNumId w:val="1"/>
  </w:num>
  <w:num w:numId="10" w16cid:durableId="1399402290">
    <w:abstractNumId w:val="0"/>
  </w:num>
  <w:num w:numId="11" w16cid:durableId="1280720347">
    <w:abstractNumId w:val="25"/>
  </w:num>
  <w:num w:numId="12" w16cid:durableId="1704550387">
    <w:abstractNumId w:val="17"/>
  </w:num>
  <w:num w:numId="13" w16cid:durableId="1990551090">
    <w:abstractNumId w:val="16"/>
  </w:num>
  <w:num w:numId="14" w16cid:durableId="1920939712">
    <w:abstractNumId w:val="31"/>
  </w:num>
  <w:num w:numId="15" w16cid:durableId="239560863">
    <w:abstractNumId w:val="22"/>
  </w:num>
  <w:num w:numId="16" w16cid:durableId="1536187922">
    <w:abstractNumId w:val="30"/>
  </w:num>
  <w:num w:numId="17" w16cid:durableId="95642586">
    <w:abstractNumId w:val="19"/>
  </w:num>
  <w:num w:numId="18" w16cid:durableId="1851330962">
    <w:abstractNumId w:val="27"/>
  </w:num>
  <w:num w:numId="19" w16cid:durableId="186718636">
    <w:abstractNumId w:val="12"/>
  </w:num>
  <w:num w:numId="20" w16cid:durableId="630596132">
    <w:abstractNumId w:val="14"/>
  </w:num>
  <w:num w:numId="21" w16cid:durableId="1443379097">
    <w:abstractNumId w:val="18"/>
  </w:num>
  <w:num w:numId="22" w16cid:durableId="515392083">
    <w:abstractNumId w:val="26"/>
  </w:num>
  <w:num w:numId="23" w16cid:durableId="1833567221">
    <w:abstractNumId w:val="28"/>
  </w:num>
  <w:num w:numId="24" w16cid:durableId="1019696933">
    <w:abstractNumId w:val="29"/>
  </w:num>
  <w:num w:numId="25" w16cid:durableId="721557158">
    <w:abstractNumId w:val="21"/>
  </w:num>
  <w:num w:numId="26" w16cid:durableId="2069068738">
    <w:abstractNumId w:val="10"/>
  </w:num>
  <w:num w:numId="27" w16cid:durableId="223418161">
    <w:abstractNumId w:val="13"/>
  </w:num>
  <w:num w:numId="28" w16cid:durableId="1936279097">
    <w:abstractNumId w:val="24"/>
  </w:num>
  <w:num w:numId="29" w16cid:durableId="1832022286">
    <w:abstractNumId w:val="20"/>
  </w:num>
  <w:num w:numId="30" w16cid:durableId="1130130354">
    <w:abstractNumId w:val="11"/>
  </w:num>
  <w:num w:numId="31" w16cid:durableId="1652367056">
    <w:abstractNumId w:val="15"/>
  </w:num>
  <w:num w:numId="32" w16cid:durableId="20469011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02C0B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5FCA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1742"/>
    <w:rsid w:val="00FE241D"/>
    <w:rsid w:val="00FF1732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BE247BD-6A0C-4069-BFDE-73E666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d154f-6822-4241-a728-15e48acc3f46" xsi:nil="true"/>
    <lcf76f155ced4ddcb4097134ff3c332f xmlns="ba184f51-4917-4db1-9a5d-093fe358ac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FEBBB012CE948B2902A5E98F68DBF" ma:contentTypeVersion="12" ma:contentTypeDescription="Een nieuw document maken." ma:contentTypeScope="" ma:versionID="3f1ad8a9533ab3addd68d017c032bf2e">
  <xsd:schema xmlns:xsd="http://www.w3.org/2001/XMLSchema" xmlns:xs="http://www.w3.org/2001/XMLSchema" xmlns:p="http://schemas.microsoft.com/office/2006/metadata/properties" xmlns:ns2="ba184f51-4917-4db1-9a5d-093fe358ac88" xmlns:ns3="7bad154f-6822-4241-a728-15e48acc3f46" targetNamespace="http://schemas.microsoft.com/office/2006/metadata/properties" ma:root="true" ma:fieldsID="31d26e1681befe8c4a4699289b344217" ns2:_="" ns3:_="">
    <xsd:import namespace="ba184f51-4917-4db1-9a5d-093fe358ac88"/>
    <xsd:import namespace="7bad154f-6822-4241-a728-15e48acc3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4f51-4917-4db1-9a5d-093fe358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d154f-6822-4241-a728-15e48acc3f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fd89be-9514-4aea-af70-0d11c13c0e9c}" ma:internalName="TaxCatchAll" ma:showField="CatchAllData" ma:web="7bad154f-6822-4241-a728-15e48acc3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7DC1820-E45B-436C-9883-1886773509E8}"/>
</file>

<file path=customXml/itemProps4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3</TotalTime>
  <Pages>2</Pages>
  <Words>330</Words>
  <Characters>1816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Joyce Lansen Terpstra</cp:lastModifiedBy>
  <cp:revision>3</cp:revision>
  <cp:lastPrinted>2019-10-21T07:34:00Z</cp:lastPrinted>
  <dcterms:created xsi:type="dcterms:W3CDTF">2022-05-12T09:19:00Z</dcterms:created>
  <dcterms:modified xsi:type="dcterms:W3CDTF">2022-05-23T11:39:00Z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5860e084-dc2e-479f-b7fc-e8e2bdb0794a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  <property fmtid="{D5CDD505-2E9C-101B-9397-08002B2CF9AE}" pid="33" name="MediaServiceImageTags">
    <vt:lpwstr/>
  </property>
</Properties>
</file>